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767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385"/>
        <w:gridCol w:w="280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62"/>
        <w:gridCol w:w="9"/>
        <w:gridCol w:w="376"/>
        <w:gridCol w:w="9"/>
        <w:gridCol w:w="137"/>
        <w:gridCol w:w="9"/>
        <w:gridCol w:w="137"/>
        <w:gridCol w:w="9"/>
      </w:tblGrid>
      <w:tr w:rsidR="00B82BEA" w:rsidRPr="00ED0163" w14:paraId="30CCA32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7C6EC2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144" w:type="dxa"/>
            <w:gridSpan w:val="3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53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62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31491DD8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</w:t>
            </w:r>
            <w:r w:rsidR="00881159">
              <w:t>1.12.202</w:t>
            </w:r>
            <w:r w:rsidR="00F91FC1"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277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28075958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C2F16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0C2FA8"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28075958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C2F16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7CADDB4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8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9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2EL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Oo2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iENhC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30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B06CD5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727BE8" w:rsidRPr="001644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CA6BF2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127C7C5B" w:rsidR="00727BE8" w:rsidRDefault="00862D90" w:rsidP="00944C3D">
                                  <w:r>
                                    <w:t>202</w:t>
                                  </w:r>
                                  <w:r w:rsidR="008C2F16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127C7C5B" w:rsidR="00727BE8" w:rsidRDefault="00862D90" w:rsidP="00944C3D">
                            <w:r>
                              <w:t>202</w:t>
                            </w:r>
                            <w:r w:rsidR="008C2F16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632055E6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632055E6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0CFDCA45" w:rsidR="00727BE8" w:rsidRDefault="007B5FD9" w:rsidP="00944C3D">
                                  <w:r>
                                    <w:t>202</w:t>
                                  </w:r>
                                  <w:r w:rsidR="008C2F16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0CFDCA45" w:rsidR="00727BE8" w:rsidRDefault="007B5FD9" w:rsidP="00944C3D">
                            <w:r>
                              <w:t>202</w:t>
                            </w:r>
                            <w:r w:rsidR="008C2F16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9EEFBA5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9EEFBA5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06234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4EF60E74" w:rsidR="00727BE8" w:rsidRDefault="007B5FD9" w:rsidP="00944C3D">
                                  <w:r>
                                    <w:t>202</w:t>
                                  </w:r>
                                  <w:r w:rsidR="008C2F16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4EF60E74" w:rsidR="00727BE8" w:rsidRDefault="007B5FD9" w:rsidP="00944C3D">
                            <w:r>
                              <w:t>202</w:t>
                            </w:r>
                            <w:r w:rsidR="008C2F16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6A8C4EF1" w:rsidR="00727BE8" w:rsidRDefault="007B5FD9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6A8C4EF1" w:rsidR="00727BE8" w:rsidRDefault="007B5FD9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64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27F1FC" w:rsidR="00727BE8" w:rsidRPr="00ED0163" w:rsidRDefault="007B5FD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2F7B4B95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4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027EE926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  <w:r w:rsidR="00881159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 xml:space="preserve"> </w:t>
                                  </w:r>
                                  <w:r w:rsidR="006D73DE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20</w:t>
                                  </w:r>
                                  <w:r w:rsidR="00C451FC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21568714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027EE926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  <w:r w:rsidR="00881159">
                              <w:rPr>
                                <w:rFonts w:ascii="Arial" w:hAnsi="Arial"/>
                                <w:lang w:eastAsia="sk-SK"/>
                              </w:rPr>
                              <w:t xml:space="preserve"> </w:t>
                            </w:r>
                            <w:r w:rsidR="006D73DE">
                              <w:rPr>
                                <w:rFonts w:ascii="Arial" w:hAnsi="Arial"/>
                                <w:lang w:eastAsia="sk-SK"/>
                              </w:rPr>
                              <w:t>20</w:t>
                            </w:r>
                            <w:r w:rsidR="00C451FC">
                              <w:rPr>
                                <w:rFonts w:ascii="Arial" w:hAnsi="Arial"/>
                                <w:lang w:eastAsia="sk-SK"/>
                              </w:rPr>
                              <w:t>21568714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693B89AB" w:rsidR="00727BE8" w:rsidRPr="00391121" w:rsidRDefault="006D73D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  <w:r w:rsidR="00C451FC">
                                    <w:rPr>
                                      <w:rFonts w:ascii="Arial" w:hAnsi="Arial" w:cs="Arial"/>
                                    </w:rPr>
                                    <w:t>6122599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693B89AB" w:rsidR="00727BE8" w:rsidRPr="00391121" w:rsidRDefault="006D73D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</w:t>
                            </w:r>
                            <w:r w:rsidR="00C451FC">
                              <w:rPr>
                                <w:rFonts w:ascii="Arial" w:hAnsi="Arial" w:cs="Arial"/>
                              </w:rPr>
                              <w:t>6122599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096400E8" w:rsidR="00862D90" w:rsidRPr="00391121" w:rsidRDefault="007B5F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Spoločenstvo vlastníkov bytov</w:t>
                                  </w:r>
                                  <w:r w:rsidR="001821BF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C451FC">
                                    <w:rPr>
                                      <w:rFonts w:ascii="Arial" w:hAnsi="Arial" w:cs="Arial"/>
                                    </w:rPr>
                                    <w:t>Dlhé Hony č.1163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096400E8" w:rsidR="00862D90" w:rsidRPr="00391121" w:rsidRDefault="007B5F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Spoločenstvo vlastníkov bytov</w:t>
                            </w:r>
                            <w:r w:rsidR="001821BF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C451FC">
                              <w:rPr>
                                <w:rFonts w:ascii="Arial" w:hAnsi="Arial" w:cs="Arial"/>
                              </w:rPr>
                              <w:t>Dlhé Hony č.1163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7C6EC2">
        <w:trPr>
          <w:gridAfter w:val="1"/>
          <w:wAfter w:w="9" w:type="dxa"/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202C187D" w:rsidR="00727BE8" w:rsidRPr="00391121" w:rsidRDefault="00C451FC" w:rsidP="00C451FC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  <w:t>Dlhé Hony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202C187D" w:rsidR="00727BE8" w:rsidRPr="00391121" w:rsidRDefault="00C451FC" w:rsidP="00C451FC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>Dlhé Hony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4C8F4573" w:rsidR="00727BE8" w:rsidRDefault="00C451FC" w:rsidP="00944C3D">
                                  <w:r>
                                    <w:t>1163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4C8F4573" w:rsidR="00727BE8" w:rsidRDefault="00C451FC" w:rsidP="00944C3D">
                            <w:r>
                              <w:t>1163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195" w:type="dxa"/>
            <w:gridSpan w:val="4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4E96E5E8" w:rsidR="00727BE8" w:rsidRPr="00391121" w:rsidRDefault="001821B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</w:t>
                                  </w:r>
                                  <w:r w:rsidR="00EB0F26">
                                    <w:t>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4E96E5E8" w:rsidR="00727BE8" w:rsidRPr="00391121" w:rsidRDefault="001821B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</w:t>
                            </w:r>
                            <w:r w:rsidR="00EB0F26">
                              <w:t>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598695A7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</w:t>
                                  </w:r>
                                  <w:r w:rsidR="00EB0F26">
                                    <w:t>1 0</w:t>
                                  </w:r>
                                  <w:r w:rsidR="00C451FC"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598695A7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</w:t>
                            </w:r>
                            <w:r w:rsidR="00EB0F26">
                              <w:t>1 0</w:t>
                            </w:r>
                            <w:r w:rsidR="00C451FC"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42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688F6CBE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6D73DE">
              <w:rPr>
                <w:rFonts w:ascii="Arial" w:hAnsi="Arial"/>
                <w:lang w:eastAsia="sk-SK"/>
              </w:rPr>
              <w:t>2</w:t>
            </w:r>
            <w:r w:rsidR="00C451FC">
              <w:rPr>
                <w:rFonts w:ascii="Arial" w:hAnsi="Arial"/>
                <w:lang w:eastAsia="sk-SK"/>
              </w:rPr>
              <w:t>9</w:t>
            </w:r>
            <w:r w:rsidR="00D66C50">
              <w:rPr>
                <w:rFonts w:ascii="Arial" w:hAnsi="Arial"/>
                <w:lang w:eastAsia="sk-SK"/>
              </w:rPr>
              <w:t>.</w:t>
            </w:r>
            <w:r w:rsidR="008C2F16">
              <w:rPr>
                <w:rFonts w:ascii="Arial" w:hAnsi="Arial"/>
                <w:lang w:eastAsia="sk-SK"/>
              </w:rPr>
              <w:t>5</w:t>
            </w:r>
            <w:r w:rsidR="00D66C50">
              <w:rPr>
                <w:rFonts w:ascii="Arial" w:hAnsi="Arial"/>
                <w:lang w:eastAsia="sk-SK"/>
              </w:rPr>
              <w:t>.202</w:t>
            </w:r>
            <w:r w:rsidR="008C2F16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468" w:type="dxa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0"/>
        <w:gridCol w:w="2806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52D51027" w:rsidR="00727BE8" w:rsidRPr="008D0433" w:rsidRDefault="006D73DE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</w:t>
            </w:r>
            <w:r w:rsidR="00C451FC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C451FC">
              <w:rPr>
                <w:rFonts w:ascii="Arial" w:hAnsi="Arial" w:cs="Arial"/>
                <w:sz w:val="16"/>
                <w:szCs w:val="16"/>
              </w:rPr>
              <w:t>Zdenek</w:t>
            </w:r>
            <w:proofErr w:type="spellEnd"/>
            <w:r w:rsidR="00C451FC">
              <w:rPr>
                <w:rFonts w:ascii="Arial" w:hAnsi="Arial" w:cs="Arial"/>
                <w:sz w:val="16"/>
                <w:szCs w:val="16"/>
              </w:rPr>
              <w:t xml:space="preserve"> Pospíšil</w:t>
            </w:r>
          </w:p>
        </w:tc>
        <w:tc>
          <w:tcPr>
            <w:tcW w:w="3260" w:type="dxa"/>
            <w:vAlign w:val="center"/>
          </w:tcPr>
          <w:p w14:paraId="7DAECB3C" w14:textId="5D060C51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7DDBD2B4" w:rsidR="00727BE8" w:rsidRPr="008D0433" w:rsidRDefault="00C451F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949" w:type="dxa"/>
            <w:vAlign w:val="center"/>
          </w:tcPr>
          <w:p w14:paraId="4B94F45B" w14:textId="32C21EA3" w:rsidR="00727BE8" w:rsidRPr="008D0433" w:rsidRDefault="00C451F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78BE4617" w:rsidR="00727BE8" w:rsidRPr="008D0433" w:rsidRDefault="009403F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3693CDD1" w:rsidR="00727BE8" w:rsidRPr="008D0433" w:rsidRDefault="009403F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B06CD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a02043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7ABD5AC6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</w:t>
            </w:r>
            <w:r w:rsidR="00EB0F26">
              <w:rPr>
                <w:rFonts w:ascii="Arial" w:hAnsi="Arial" w:cs="Arial"/>
                <w:sz w:val="16"/>
                <w:szCs w:val="16"/>
              </w:rPr>
              <w:t xml:space="preserve"> ALLIANZ </w:t>
            </w:r>
            <w:r w:rsidR="00881159" w:rsidRPr="00881159">
              <w:rPr>
                <w:rFonts w:ascii="Arial" w:hAnsi="Arial" w:cs="Arial"/>
                <w:sz w:val="16"/>
                <w:szCs w:val="16"/>
              </w:rPr>
              <w:t>, a.s</w:t>
            </w:r>
          </w:p>
        </w:tc>
        <w:tc>
          <w:tcPr>
            <w:tcW w:w="2977" w:type="dxa"/>
            <w:vAlign w:val="center"/>
          </w:tcPr>
          <w:p w14:paraId="40D3000E" w14:textId="195BBB7E" w:rsidR="00727BE8" w:rsidRPr="008D0433" w:rsidRDefault="00B06CD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717,21€</w:t>
            </w: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B06CD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a01065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B06CD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a01075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74F87E48" w:rsidR="00727BE8" w:rsidRPr="008C56AB" w:rsidRDefault="00320FD9" w:rsidP="00C451F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</w:t>
            </w:r>
            <w:r w:rsidR="00161EEA">
              <w:rPr>
                <w:rFonts w:ascii="Arial" w:hAnsi="Arial" w:cs="Arial"/>
                <w:sz w:val="18"/>
                <w:szCs w:val="18"/>
              </w:rPr>
              <w:t>91,66</w:t>
            </w:r>
          </w:p>
        </w:tc>
        <w:tc>
          <w:tcPr>
            <w:tcW w:w="1325" w:type="dxa"/>
            <w:vAlign w:val="center"/>
          </w:tcPr>
          <w:p w14:paraId="455CC3B4" w14:textId="63BD4123" w:rsidR="00727BE8" w:rsidRPr="008C56AB" w:rsidRDefault="008C2F16" w:rsidP="008C2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C451FC">
              <w:rPr>
                <w:rFonts w:ascii="Arial" w:hAnsi="Arial" w:cs="Arial"/>
                <w:sz w:val="18"/>
                <w:szCs w:val="18"/>
              </w:rPr>
              <w:t>1260,60</w:t>
            </w:r>
          </w:p>
        </w:tc>
        <w:tc>
          <w:tcPr>
            <w:tcW w:w="1234" w:type="dxa"/>
            <w:vAlign w:val="center"/>
          </w:tcPr>
          <w:p w14:paraId="12CCB40C" w14:textId="7097451E" w:rsidR="00727BE8" w:rsidRPr="008C56AB" w:rsidRDefault="008C2F16" w:rsidP="00D91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C451FC">
              <w:rPr>
                <w:rFonts w:ascii="Arial" w:hAnsi="Arial" w:cs="Arial"/>
                <w:sz w:val="18"/>
                <w:szCs w:val="18"/>
              </w:rPr>
              <w:t>1239,48</w:t>
            </w:r>
          </w:p>
        </w:tc>
        <w:tc>
          <w:tcPr>
            <w:tcW w:w="1978" w:type="dxa"/>
            <w:vAlign w:val="center"/>
          </w:tcPr>
          <w:p w14:paraId="5223FA2A" w14:textId="108FE0BD" w:rsidR="00727BE8" w:rsidRPr="008C56AB" w:rsidRDefault="00161EEA" w:rsidP="00161EE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112,78</w:t>
            </w:r>
          </w:p>
        </w:tc>
      </w:tr>
      <w:tr w:rsidR="00727BE8" w:rsidRPr="008D0433" w14:paraId="3B70330C" w14:textId="77777777" w:rsidTr="00F512B3">
        <w:trPr>
          <w:trHeight w:val="54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4514CC53" w:rsidR="00727BE8" w:rsidRPr="008C56AB" w:rsidRDefault="00CA6BF2" w:rsidP="00F512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</w:t>
            </w:r>
            <w:r w:rsidR="00161EEA">
              <w:rPr>
                <w:rFonts w:ascii="Arial" w:hAnsi="Arial" w:cs="Arial"/>
                <w:sz w:val="18"/>
                <w:szCs w:val="18"/>
              </w:rPr>
              <w:t>51 468,49</w:t>
            </w:r>
          </w:p>
        </w:tc>
        <w:tc>
          <w:tcPr>
            <w:tcW w:w="1325" w:type="dxa"/>
            <w:vAlign w:val="center"/>
          </w:tcPr>
          <w:p w14:paraId="01757B72" w14:textId="286E5537" w:rsidR="00727BE8" w:rsidRPr="008C56AB" w:rsidRDefault="00320FD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69223,45</w:t>
            </w:r>
          </w:p>
        </w:tc>
        <w:tc>
          <w:tcPr>
            <w:tcW w:w="1234" w:type="dxa"/>
            <w:vAlign w:val="center"/>
          </w:tcPr>
          <w:p w14:paraId="130D6BD4" w14:textId="2DAC70AD" w:rsidR="00727BE8" w:rsidRPr="008C56AB" w:rsidRDefault="00320FD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50396,58</w:t>
            </w:r>
          </w:p>
        </w:tc>
        <w:tc>
          <w:tcPr>
            <w:tcW w:w="1978" w:type="dxa"/>
            <w:vAlign w:val="center"/>
          </w:tcPr>
          <w:p w14:paraId="04EE6C54" w14:textId="264E5164" w:rsidR="00727BE8" w:rsidRPr="008C56AB" w:rsidRDefault="00161EEA" w:rsidP="00161EE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32641,62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58EFEE82" w:rsidR="00727BE8" w:rsidRPr="008C56AB" w:rsidRDefault="00A00540" w:rsidP="002B178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</w:t>
            </w:r>
            <w:r w:rsidR="008C2F16">
              <w:rPr>
                <w:rFonts w:ascii="Arial" w:hAnsi="Arial" w:cs="Arial"/>
                <w:sz w:val="18"/>
                <w:szCs w:val="18"/>
              </w:rPr>
              <w:t xml:space="preserve"> 0</w:t>
            </w:r>
          </w:p>
        </w:tc>
        <w:tc>
          <w:tcPr>
            <w:tcW w:w="1234" w:type="dxa"/>
            <w:vAlign w:val="center"/>
          </w:tcPr>
          <w:p w14:paraId="08093853" w14:textId="70BE72D6" w:rsidR="00727BE8" w:rsidRPr="008C56AB" w:rsidRDefault="008C2F1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4A5D157B" w:rsidR="00727BE8" w:rsidRPr="008C56AB" w:rsidRDefault="00320FD9" w:rsidP="00022772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</w:t>
            </w:r>
            <w:r w:rsidR="00161EEA">
              <w:rPr>
                <w:rFonts w:ascii="Arial" w:hAnsi="Arial" w:cs="Arial"/>
                <w:b/>
                <w:sz w:val="18"/>
                <w:szCs w:val="18"/>
              </w:rPr>
              <w:t>51 560,15</w:t>
            </w:r>
          </w:p>
        </w:tc>
        <w:tc>
          <w:tcPr>
            <w:tcW w:w="1325" w:type="dxa"/>
            <w:vAlign w:val="center"/>
          </w:tcPr>
          <w:p w14:paraId="3AD3C014" w14:textId="0F9C014C" w:rsidR="00727BE8" w:rsidRPr="008C56AB" w:rsidRDefault="00320FD9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70 7484,05</w:t>
            </w:r>
          </w:p>
        </w:tc>
        <w:tc>
          <w:tcPr>
            <w:tcW w:w="1234" w:type="dxa"/>
            <w:vAlign w:val="center"/>
          </w:tcPr>
          <w:p w14:paraId="687C98BA" w14:textId="007EB257" w:rsidR="00727BE8" w:rsidRPr="008C56AB" w:rsidRDefault="00320FD9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51 636,06</w:t>
            </w:r>
          </w:p>
        </w:tc>
        <w:tc>
          <w:tcPr>
            <w:tcW w:w="1978" w:type="dxa"/>
            <w:vAlign w:val="center"/>
          </w:tcPr>
          <w:p w14:paraId="0EFC1321" w14:textId="49AE1BBA" w:rsidR="00727BE8" w:rsidRPr="008C56AB" w:rsidRDefault="00161EEA" w:rsidP="00843AD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32 754,44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B06CD5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B06CD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B06CD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B06CD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a04110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4D70DEDA" w:rsidR="00727BE8" w:rsidRPr="008C56AB" w:rsidRDefault="008C2F16" w:rsidP="008C2F1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    </w:t>
            </w:r>
            <w:r w:rsidR="00E73001">
              <w:rPr>
                <w:rFonts w:ascii="Arial" w:hAnsi="Arial"/>
                <w:sz w:val="18"/>
                <w:szCs w:val="18"/>
              </w:rPr>
              <w:t xml:space="preserve">   </w:t>
            </w:r>
            <w:r>
              <w:rPr>
                <w:rFonts w:ascii="Arial" w:hAnsi="Arial"/>
                <w:sz w:val="18"/>
                <w:szCs w:val="18"/>
              </w:rPr>
              <w:t xml:space="preserve"> </w:t>
            </w:r>
            <w:r w:rsidR="00E73001">
              <w:rPr>
                <w:rFonts w:ascii="Arial" w:hAnsi="Arial"/>
                <w:sz w:val="18"/>
                <w:szCs w:val="18"/>
              </w:rPr>
              <w:t>395570,68</w:t>
            </w:r>
            <w:r>
              <w:rPr>
                <w:rFonts w:ascii="Arial" w:hAnsi="Arial"/>
                <w:sz w:val="18"/>
                <w:szCs w:val="18"/>
              </w:rPr>
              <w:t xml:space="preserve">      </w:t>
            </w:r>
          </w:p>
        </w:tc>
        <w:tc>
          <w:tcPr>
            <w:tcW w:w="2883" w:type="dxa"/>
            <w:vAlign w:val="center"/>
          </w:tcPr>
          <w:p w14:paraId="2A652F80" w14:textId="2AD6D6F7" w:rsidR="00727BE8" w:rsidRPr="008C56AB" w:rsidRDefault="008C2F16" w:rsidP="008C2F1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             </w:t>
            </w:r>
            <w:r w:rsidR="00E73001">
              <w:rPr>
                <w:rFonts w:ascii="Arial" w:hAnsi="Arial"/>
                <w:sz w:val="18"/>
                <w:szCs w:val="18"/>
              </w:rPr>
              <w:t>3</w:t>
            </w:r>
            <w:r w:rsidR="00820DF6">
              <w:rPr>
                <w:rFonts w:ascii="Arial" w:hAnsi="Arial"/>
                <w:sz w:val="18"/>
                <w:szCs w:val="18"/>
              </w:rPr>
              <w:t>81420,38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187D9EE4" w:rsidR="00727BE8" w:rsidRPr="008C56AB" w:rsidRDefault="00E73001" w:rsidP="00E73001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 xml:space="preserve">             395570,68</w:t>
            </w:r>
          </w:p>
        </w:tc>
        <w:tc>
          <w:tcPr>
            <w:tcW w:w="2883" w:type="dxa"/>
            <w:vAlign w:val="center"/>
          </w:tcPr>
          <w:p w14:paraId="1AEDC663" w14:textId="02D39477" w:rsidR="00727BE8" w:rsidRPr="008C56AB" w:rsidRDefault="00E7300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</w:t>
            </w:r>
            <w:r w:rsidR="00820DF6">
              <w:rPr>
                <w:rFonts w:ascii="Arial" w:hAnsi="Arial"/>
                <w:b/>
                <w:sz w:val="18"/>
                <w:szCs w:val="18"/>
              </w:rPr>
              <w:t>8142,38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B06CD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a04140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8C2F16">
        <w:trPr>
          <w:trHeight w:val="667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354DAC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354DAC" w:rsidRPr="00050529" w:rsidRDefault="00354DAC" w:rsidP="00354DAC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7766EFFF" w:rsidR="00354DAC" w:rsidRPr="008C56AB" w:rsidRDefault="00AE52B5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42 697,29</w:t>
            </w:r>
          </w:p>
        </w:tc>
        <w:tc>
          <w:tcPr>
            <w:tcW w:w="1195" w:type="dxa"/>
            <w:vAlign w:val="center"/>
          </w:tcPr>
          <w:p w14:paraId="59445FA0" w14:textId="57BD82E4" w:rsidR="00E70DE1" w:rsidRDefault="00E70DE1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  <w:p w14:paraId="592E69A0" w14:textId="1C9E2490" w:rsidR="00354DAC" w:rsidRPr="008C56AB" w:rsidRDefault="00AE52B5" w:rsidP="004E4937">
            <w:pPr>
              <w:spacing w:line="36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26 935,03</w:t>
            </w:r>
          </w:p>
        </w:tc>
        <w:tc>
          <w:tcPr>
            <w:tcW w:w="1195" w:type="dxa"/>
            <w:vAlign w:val="center"/>
          </w:tcPr>
          <w:p w14:paraId="64970BD8" w14:textId="236D527A" w:rsidR="00354DAC" w:rsidRPr="008C56AB" w:rsidRDefault="00AE52B5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48 638,65</w:t>
            </w:r>
          </w:p>
        </w:tc>
        <w:tc>
          <w:tcPr>
            <w:tcW w:w="1164" w:type="dxa"/>
            <w:vAlign w:val="center"/>
          </w:tcPr>
          <w:p w14:paraId="11AE4CD1" w14:textId="77777777" w:rsidR="00354DAC" w:rsidRPr="008C56AB" w:rsidRDefault="00354DAC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5A05E374" w:rsidR="00354DAC" w:rsidRPr="008C56AB" w:rsidRDefault="00AE52B5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20 993,67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354DAC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354DAC" w:rsidRPr="00050529" w:rsidRDefault="00354DAC" w:rsidP="00354DAC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4311F502" w:rsidR="00354DAC" w:rsidRPr="008C56AB" w:rsidRDefault="00AE52B5" w:rsidP="00354DA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42 697,21</w:t>
            </w:r>
          </w:p>
        </w:tc>
        <w:tc>
          <w:tcPr>
            <w:tcW w:w="1195" w:type="dxa"/>
            <w:vAlign w:val="center"/>
          </w:tcPr>
          <w:p w14:paraId="042709A5" w14:textId="54670CD3" w:rsidR="00354DAC" w:rsidRPr="008C56AB" w:rsidRDefault="00AE52B5" w:rsidP="00354DAC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26 935,03</w:t>
            </w:r>
          </w:p>
        </w:tc>
        <w:tc>
          <w:tcPr>
            <w:tcW w:w="1195" w:type="dxa"/>
            <w:vAlign w:val="center"/>
          </w:tcPr>
          <w:p w14:paraId="68A9AC1F" w14:textId="6A4CD7EE" w:rsidR="00354DAC" w:rsidRPr="008C56AB" w:rsidRDefault="00AE52B5" w:rsidP="00354DA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48 638,65</w:t>
            </w:r>
          </w:p>
        </w:tc>
        <w:tc>
          <w:tcPr>
            <w:tcW w:w="1164" w:type="dxa"/>
            <w:vAlign w:val="center"/>
          </w:tcPr>
          <w:p w14:paraId="503D0F68" w14:textId="77777777" w:rsidR="00354DAC" w:rsidRPr="008C56AB" w:rsidRDefault="00354DAC" w:rsidP="00354DA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2B65BFB8" w:rsidR="00354DAC" w:rsidRPr="008C56AB" w:rsidRDefault="00AE52B5" w:rsidP="00354DA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20 993,67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32D51F22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  <w:r w:rsidR="008C2F16">
              <w:rPr>
                <w:rFonts w:ascii="Arial" w:hAnsi="Arial"/>
                <w:sz w:val="18"/>
                <w:szCs w:val="18"/>
              </w:rPr>
              <w:t>0,0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B06CD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B06CD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B06CD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B06CD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B06CD5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a01237  \* MERGEFORMAT </w:instrText>
            </w:r>
            <w:r>
              <w:fldChar w:fldCharType="separate"/>
            </w:r>
            <w:r w:rsidR="00727BE8"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B06CD5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a04237  \* MERGEFORMAT </w:instrText>
            </w:r>
            <w:r>
              <w:fldChar w:fldCharType="separate"/>
            </w:r>
            <w:r w:rsidR="00727BE8"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419A2BAB" w:rsidR="00727BE8" w:rsidRPr="008C56AB" w:rsidRDefault="007C6EC2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9" w:type="dxa"/>
            <w:vAlign w:val="center"/>
          </w:tcPr>
          <w:p w14:paraId="63F578A6" w14:textId="4E4B80D4" w:rsidR="00727BE8" w:rsidRPr="008C56AB" w:rsidRDefault="007C6EC2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08D9177A" w:rsidR="00727BE8" w:rsidRPr="008C56AB" w:rsidRDefault="00D66C50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4A96AB5D" w:rsidR="00727BE8" w:rsidRPr="008C56AB" w:rsidRDefault="00991363" w:rsidP="00991363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2</w:t>
            </w:r>
            <w:r w:rsidR="00820DF6">
              <w:rPr>
                <w:rFonts w:ascii="Arial" w:hAnsi="Arial"/>
                <w:b/>
              </w:rPr>
              <w:t>5 113,76</w:t>
            </w:r>
          </w:p>
        </w:tc>
        <w:tc>
          <w:tcPr>
            <w:tcW w:w="2835" w:type="dxa"/>
            <w:vAlign w:val="center"/>
          </w:tcPr>
          <w:p w14:paraId="71BBB685" w14:textId="47260539" w:rsidR="00727BE8" w:rsidRDefault="00991363" w:rsidP="00991363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</w:t>
            </w:r>
            <w:r w:rsidR="00820DF6">
              <w:rPr>
                <w:rFonts w:ascii="Arial" w:hAnsi="Arial"/>
                <w:b/>
                <w:sz w:val="18"/>
                <w:szCs w:val="18"/>
              </w:rPr>
              <w:t>4 295,59</w:t>
            </w:r>
          </w:p>
          <w:p w14:paraId="3FB70F96" w14:textId="6320CE3C" w:rsidR="0094344A" w:rsidRPr="008C56AB" w:rsidRDefault="0094344A" w:rsidP="00D66C50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56A09CA5" w:rsidR="00727BE8" w:rsidRPr="008C56AB" w:rsidRDefault="00991363" w:rsidP="0099136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</w:t>
            </w:r>
            <w:r w:rsidR="00820DF6">
              <w:rPr>
                <w:rFonts w:ascii="Arial" w:hAnsi="Arial"/>
                <w:sz w:val="18"/>
                <w:szCs w:val="18"/>
              </w:rPr>
              <w:t>5 113,76</w:t>
            </w:r>
          </w:p>
        </w:tc>
        <w:tc>
          <w:tcPr>
            <w:tcW w:w="2835" w:type="dxa"/>
            <w:vAlign w:val="center"/>
          </w:tcPr>
          <w:p w14:paraId="4B770D9B" w14:textId="62CA4D13" w:rsidR="00727BE8" w:rsidRPr="008C56AB" w:rsidRDefault="00991363" w:rsidP="0099136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</w:t>
            </w:r>
            <w:r w:rsidR="00820DF6">
              <w:rPr>
                <w:rFonts w:ascii="Arial" w:hAnsi="Arial"/>
                <w:sz w:val="18"/>
                <w:szCs w:val="18"/>
              </w:rPr>
              <w:t>4 295,59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B06CD5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B06CD5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B06CD5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B06CD5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19582E00" w:rsidR="00727BE8" w:rsidRPr="008C56AB" w:rsidRDefault="00991363" w:rsidP="00991363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</w:t>
            </w:r>
            <w:r w:rsidR="00820DF6">
              <w:rPr>
                <w:rFonts w:ascii="Arial" w:hAnsi="Arial"/>
                <w:b/>
                <w:sz w:val="18"/>
                <w:szCs w:val="18"/>
              </w:rPr>
              <w:t>5 113,</w:t>
            </w:r>
            <w:r w:rsidR="00300960">
              <w:rPr>
                <w:rFonts w:ascii="Arial" w:hAnsi="Arial"/>
                <w:b/>
                <w:sz w:val="18"/>
                <w:szCs w:val="18"/>
              </w:rPr>
              <w:t>8</w:t>
            </w:r>
            <w:r w:rsidR="00820DF6">
              <w:rPr>
                <w:rFonts w:ascii="Arial" w:hAnsi="Arial"/>
                <w:b/>
                <w:sz w:val="18"/>
                <w:szCs w:val="18"/>
              </w:rPr>
              <w:t>6</w:t>
            </w:r>
          </w:p>
        </w:tc>
        <w:tc>
          <w:tcPr>
            <w:tcW w:w="2835" w:type="dxa"/>
            <w:vAlign w:val="center"/>
          </w:tcPr>
          <w:p w14:paraId="0614EA5E" w14:textId="6B0A71AA" w:rsidR="00727BE8" w:rsidRPr="008C56AB" w:rsidRDefault="00820DF6" w:rsidP="00991363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24 295,59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B06CD5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a01260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B06CD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B06CD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s03260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2A9649C9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629973F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76537A" w14:textId="3402C3AA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6D5885" w14:textId="455FF049" w:rsidR="00727BE8" w:rsidRPr="00E05001" w:rsidRDefault="007C6EC2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48D2E8" w14:textId="77777777" w:rsidR="00F84B00" w:rsidRDefault="00F84B00">
      <w:r>
        <w:separator/>
      </w:r>
    </w:p>
  </w:endnote>
  <w:endnote w:type="continuationSeparator" w:id="0">
    <w:p w14:paraId="2EF4F6DC" w14:textId="77777777" w:rsidR="00F84B00" w:rsidRDefault="00F84B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411326" w14:textId="77777777" w:rsidR="00F84B00" w:rsidRDefault="00F84B00">
      <w:r>
        <w:separator/>
      </w:r>
    </w:p>
  </w:footnote>
  <w:footnote w:type="continuationSeparator" w:id="0">
    <w:p w14:paraId="14A9E5ED" w14:textId="77777777" w:rsidR="00F84B00" w:rsidRDefault="00F84B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  <w:num w:numId="22" w16cid:durableId="574360273">
    <w:abstractNumId w:val="16"/>
  </w:num>
  <w:num w:numId="23" w16cid:durableId="7850821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2772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62FB4"/>
    <w:rsid w:val="00070A5B"/>
    <w:rsid w:val="000722C5"/>
    <w:rsid w:val="000772A5"/>
    <w:rsid w:val="00085147"/>
    <w:rsid w:val="000929AD"/>
    <w:rsid w:val="000954D3"/>
    <w:rsid w:val="000A4DCE"/>
    <w:rsid w:val="000B5B43"/>
    <w:rsid w:val="000B647F"/>
    <w:rsid w:val="000B7785"/>
    <w:rsid w:val="000C553E"/>
    <w:rsid w:val="000D134A"/>
    <w:rsid w:val="000D5039"/>
    <w:rsid w:val="000F0107"/>
    <w:rsid w:val="00105D55"/>
    <w:rsid w:val="00120F10"/>
    <w:rsid w:val="0012290E"/>
    <w:rsid w:val="0012652D"/>
    <w:rsid w:val="00131796"/>
    <w:rsid w:val="0013217B"/>
    <w:rsid w:val="0013478F"/>
    <w:rsid w:val="001377E9"/>
    <w:rsid w:val="001465C1"/>
    <w:rsid w:val="0015103D"/>
    <w:rsid w:val="00152B1C"/>
    <w:rsid w:val="0015454F"/>
    <w:rsid w:val="00161EEA"/>
    <w:rsid w:val="00163764"/>
    <w:rsid w:val="00164431"/>
    <w:rsid w:val="001664BB"/>
    <w:rsid w:val="001821BF"/>
    <w:rsid w:val="00187A66"/>
    <w:rsid w:val="0019621E"/>
    <w:rsid w:val="00197971"/>
    <w:rsid w:val="00197E0F"/>
    <w:rsid w:val="001A1E3F"/>
    <w:rsid w:val="001B51FA"/>
    <w:rsid w:val="001C3F86"/>
    <w:rsid w:val="001C54C0"/>
    <w:rsid w:val="001D225C"/>
    <w:rsid w:val="001D2AB6"/>
    <w:rsid w:val="001D430F"/>
    <w:rsid w:val="001D6748"/>
    <w:rsid w:val="001E33AE"/>
    <w:rsid w:val="001E538B"/>
    <w:rsid w:val="001F17B9"/>
    <w:rsid w:val="001F740D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84D29"/>
    <w:rsid w:val="00291963"/>
    <w:rsid w:val="00292243"/>
    <w:rsid w:val="0029467C"/>
    <w:rsid w:val="002B12D5"/>
    <w:rsid w:val="002B1789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0960"/>
    <w:rsid w:val="003028FB"/>
    <w:rsid w:val="0030373C"/>
    <w:rsid w:val="0031248C"/>
    <w:rsid w:val="00315365"/>
    <w:rsid w:val="00320FD9"/>
    <w:rsid w:val="00325368"/>
    <w:rsid w:val="003277F2"/>
    <w:rsid w:val="00337128"/>
    <w:rsid w:val="00337BB7"/>
    <w:rsid w:val="00344831"/>
    <w:rsid w:val="00347D66"/>
    <w:rsid w:val="00354A2E"/>
    <w:rsid w:val="00354DAC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17E0"/>
    <w:rsid w:val="004920E3"/>
    <w:rsid w:val="004969BE"/>
    <w:rsid w:val="004A7E73"/>
    <w:rsid w:val="004C1789"/>
    <w:rsid w:val="004C2826"/>
    <w:rsid w:val="004D77A8"/>
    <w:rsid w:val="004E1617"/>
    <w:rsid w:val="004E4937"/>
    <w:rsid w:val="004F29F4"/>
    <w:rsid w:val="004F4A5E"/>
    <w:rsid w:val="00503750"/>
    <w:rsid w:val="00506C67"/>
    <w:rsid w:val="00511537"/>
    <w:rsid w:val="005175EA"/>
    <w:rsid w:val="0052078E"/>
    <w:rsid w:val="0053372C"/>
    <w:rsid w:val="00572A39"/>
    <w:rsid w:val="00573DF0"/>
    <w:rsid w:val="00574918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5F591F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93573"/>
    <w:rsid w:val="00695841"/>
    <w:rsid w:val="006A3399"/>
    <w:rsid w:val="006A789F"/>
    <w:rsid w:val="006B168A"/>
    <w:rsid w:val="006B2D46"/>
    <w:rsid w:val="006B4786"/>
    <w:rsid w:val="006C4CAE"/>
    <w:rsid w:val="006D73DE"/>
    <w:rsid w:val="006D7F5C"/>
    <w:rsid w:val="006E48BA"/>
    <w:rsid w:val="006E54EB"/>
    <w:rsid w:val="006F11AC"/>
    <w:rsid w:val="006F1BD7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3515E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B5FD9"/>
    <w:rsid w:val="007C6EC2"/>
    <w:rsid w:val="007C71E0"/>
    <w:rsid w:val="007E020B"/>
    <w:rsid w:val="007F0FEA"/>
    <w:rsid w:val="007F1872"/>
    <w:rsid w:val="007F63F2"/>
    <w:rsid w:val="007F7D88"/>
    <w:rsid w:val="00801080"/>
    <w:rsid w:val="00820918"/>
    <w:rsid w:val="00820DF6"/>
    <w:rsid w:val="00831863"/>
    <w:rsid w:val="0083409F"/>
    <w:rsid w:val="00843AD1"/>
    <w:rsid w:val="0086010C"/>
    <w:rsid w:val="00862D90"/>
    <w:rsid w:val="00863342"/>
    <w:rsid w:val="00871039"/>
    <w:rsid w:val="0087241F"/>
    <w:rsid w:val="00874C86"/>
    <w:rsid w:val="008767E1"/>
    <w:rsid w:val="00877CE1"/>
    <w:rsid w:val="00881159"/>
    <w:rsid w:val="00881D09"/>
    <w:rsid w:val="00894CCF"/>
    <w:rsid w:val="00897661"/>
    <w:rsid w:val="008A0E11"/>
    <w:rsid w:val="008A6A75"/>
    <w:rsid w:val="008A7BAA"/>
    <w:rsid w:val="008B2D38"/>
    <w:rsid w:val="008B4077"/>
    <w:rsid w:val="008B48E4"/>
    <w:rsid w:val="008C1980"/>
    <w:rsid w:val="008C2F16"/>
    <w:rsid w:val="008C3EC5"/>
    <w:rsid w:val="008C56AB"/>
    <w:rsid w:val="008D0433"/>
    <w:rsid w:val="008D6310"/>
    <w:rsid w:val="008F5EF1"/>
    <w:rsid w:val="0090277A"/>
    <w:rsid w:val="0091342F"/>
    <w:rsid w:val="00917B6D"/>
    <w:rsid w:val="00917C1F"/>
    <w:rsid w:val="00924521"/>
    <w:rsid w:val="00924809"/>
    <w:rsid w:val="009265BB"/>
    <w:rsid w:val="00935402"/>
    <w:rsid w:val="009403FC"/>
    <w:rsid w:val="0094344A"/>
    <w:rsid w:val="0094468D"/>
    <w:rsid w:val="00944C3D"/>
    <w:rsid w:val="00951CD2"/>
    <w:rsid w:val="0096055A"/>
    <w:rsid w:val="00973A02"/>
    <w:rsid w:val="009838F5"/>
    <w:rsid w:val="00991363"/>
    <w:rsid w:val="009A278B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A00540"/>
    <w:rsid w:val="00A02DF7"/>
    <w:rsid w:val="00A052AA"/>
    <w:rsid w:val="00A0740D"/>
    <w:rsid w:val="00A126AF"/>
    <w:rsid w:val="00A25EA7"/>
    <w:rsid w:val="00A31FEF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775B2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D74DE"/>
    <w:rsid w:val="00AE2196"/>
    <w:rsid w:val="00AE3594"/>
    <w:rsid w:val="00AE52B5"/>
    <w:rsid w:val="00B025F9"/>
    <w:rsid w:val="00B036B5"/>
    <w:rsid w:val="00B06CD5"/>
    <w:rsid w:val="00B1198E"/>
    <w:rsid w:val="00B20E3B"/>
    <w:rsid w:val="00B21506"/>
    <w:rsid w:val="00B216D1"/>
    <w:rsid w:val="00B21A23"/>
    <w:rsid w:val="00B24C48"/>
    <w:rsid w:val="00B30D51"/>
    <w:rsid w:val="00B34591"/>
    <w:rsid w:val="00B44140"/>
    <w:rsid w:val="00B44D10"/>
    <w:rsid w:val="00B461FE"/>
    <w:rsid w:val="00B50E60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51FC"/>
    <w:rsid w:val="00C46C20"/>
    <w:rsid w:val="00C52CD8"/>
    <w:rsid w:val="00C53EFA"/>
    <w:rsid w:val="00C6138D"/>
    <w:rsid w:val="00C6280A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6BF2"/>
    <w:rsid w:val="00CB5868"/>
    <w:rsid w:val="00CB6966"/>
    <w:rsid w:val="00CC5FBF"/>
    <w:rsid w:val="00CC6D24"/>
    <w:rsid w:val="00CD2022"/>
    <w:rsid w:val="00CD6DB7"/>
    <w:rsid w:val="00CE23A8"/>
    <w:rsid w:val="00CE28FD"/>
    <w:rsid w:val="00CF027B"/>
    <w:rsid w:val="00D009DF"/>
    <w:rsid w:val="00D01172"/>
    <w:rsid w:val="00D01B9C"/>
    <w:rsid w:val="00D03E3F"/>
    <w:rsid w:val="00D21FC4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23C7"/>
    <w:rsid w:val="00D64F09"/>
    <w:rsid w:val="00D66C50"/>
    <w:rsid w:val="00D83C37"/>
    <w:rsid w:val="00D84B5C"/>
    <w:rsid w:val="00D86E26"/>
    <w:rsid w:val="00D91F43"/>
    <w:rsid w:val="00DA1033"/>
    <w:rsid w:val="00DA1207"/>
    <w:rsid w:val="00DA4018"/>
    <w:rsid w:val="00DB1FF0"/>
    <w:rsid w:val="00DB4A38"/>
    <w:rsid w:val="00DB5C9B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70DE1"/>
    <w:rsid w:val="00E73001"/>
    <w:rsid w:val="00E81521"/>
    <w:rsid w:val="00E85CCA"/>
    <w:rsid w:val="00E9202B"/>
    <w:rsid w:val="00E940C6"/>
    <w:rsid w:val="00E97266"/>
    <w:rsid w:val="00EA31BC"/>
    <w:rsid w:val="00EA6F2E"/>
    <w:rsid w:val="00EB0F26"/>
    <w:rsid w:val="00EC328A"/>
    <w:rsid w:val="00ED0163"/>
    <w:rsid w:val="00ED4DCA"/>
    <w:rsid w:val="00EE21BE"/>
    <w:rsid w:val="00EE25B5"/>
    <w:rsid w:val="00EE2E30"/>
    <w:rsid w:val="00EE423C"/>
    <w:rsid w:val="00EF3123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12B3"/>
    <w:rsid w:val="00F57F6C"/>
    <w:rsid w:val="00F62577"/>
    <w:rsid w:val="00F84B00"/>
    <w:rsid w:val="00F90544"/>
    <w:rsid w:val="00F918DE"/>
    <w:rsid w:val="00F91FC1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110</TotalTime>
  <Pages>16</Pages>
  <Words>2777</Words>
  <Characters>31648</Characters>
  <Application>Microsoft Office Word</Application>
  <DocSecurity>0</DocSecurity>
  <Lines>263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13</cp:revision>
  <cp:lastPrinted>2024-05-29T14:47:00Z</cp:lastPrinted>
  <dcterms:created xsi:type="dcterms:W3CDTF">2024-05-29T07:59:00Z</dcterms:created>
  <dcterms:modified xsi:type="dcterms:W3CDTF">2024-05-29T14:49:00Z</dcterms:modified>
</cp:coreProperties>
</file>