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B06CD5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27EE926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C451FC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21568714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27EE926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C451FC">
                              <w:rPr>
                                <w:rFonts w:ascii="Arial" w:hAnsi="Arial"/>
                                <w:lang w:eastAsia="sk-SK"/>
                              </w:rPr>
                              <w:t>21568714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93B89AB" w:rsidR="00727BE8" w:rsidRPr="00391121" w:rsidRDefault="006D73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>6122599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93B89AB" w:rsidR="00727BE8" w:rsidRPr="00391121" w:rsidRDefault="006D73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>6122599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96400E8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>Dlhé Hony č.1163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96400E8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>Dlhé Hony č.1163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02C187D" w:rsidR="00727BE8" w:rsidRPr="00391121" w:rsidRDefault="00C451F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  <w:t>Dlhé Hony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02C187D" w:rsidR="00727BE8" w:rsidRPr="00391121" w:rsidRDefault="00C451F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Dlhé Hony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4C8F4573" w:rsidR="00727BE8" w:rsidRDefault="00C451FC" w:rsidP="00944C3D">
                                  <w:r>
                                    <w:t>1163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4C8F4573" w:rsidR="00727BE8" w:rsidRDefault="00C451FC" w:rsidP="00944C3D">
                            <w:r>
                              <w:t>1163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4E96E5E8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EB0F26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4E96E5E8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EB0F26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98695A7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B0F26">
                                    <w:t>1 0</w:t>
                                  </w:r>
                                  <w:r w:rsidR="00C451FC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598695A7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B0F26">
                              <w:t>1 0</w:t>
                            </w:r>
                            <w:r w:rsidR="00C451FC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688F6C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6D73DE">
              <w:rPr>
                <w:rFonts w:ascii="Arial" w:hAnsi="Arial"/>
                <w:lang w:eastAsia="sk-SK"/>
              </w:rPr>
              <w:t>2</w:t>
            </w:r>
            <w:r w:rsidR="00C451FC">
              <w:rPr>
                <w:rFonts w:ascii="Arial" w:hAnsi="Arial"/>
                <w:lang w:eastAsia="sk-SK"/>
              </w:rPr>
              <w:t>9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8C2F16">
              <w:rPr>
                <w:rFonts w:ascii="Arial" w:hAnsi="Arial"/>
                <w:lang w:eastAsia="sk-SK"/>
              </w:rPr>
              <w:t>5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0"/>
        <w:gridCol w:w="2806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2D51027" w:rsidR="00727BE8" w:rsidRPr="008D0433" w:rsidRDefault="006D73D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</w:t>
            </w:r>
            <w:r w:rsidR="00C451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451FC">
              <w:rPr>
                <w:rFonts w:ascii="Arial" w:hAnsi="Arial" w:cs="Arial"/>
                <w:sz w:val="16"/>
                <w:szCs w:val="16"/>
              </w:rPr>
              <w:t>Zdenek</w:t>
            </w:r>
            <w:proofErr w:type="spellEnd"/>
            <w:r w:rsidR="00C451FC">
              <w:rPr>
                <w:rFonts w:ascii="Arial" w:hAnsi="Arial" w:cs="Arial"/>
                <w:sz w:val="16"/>
                <w:szCs w:val="16"/>
              </w:rPr>
              <w:t xml:space="preserve"> Pospíšil</w:t>
            </w:r>
          </w:p>
        </w:tc>
        <w:tc>
          <w:tcPr>
            <w:tcW w:w="3260" w:type="dxa"/>
            <w:vAlign w:val="center"/>
          </w:tcPr>
          <w:p w14:paraId="7DAECB3C" w14:textId="5D060C51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7DDBD2B4" w:rsidR="00727BE8" w:rsidRPr="008D0433" w:rsidRDefault="00C451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32C21EA3" w:rsidR="00727BE8" w:rsidRPr="008D0433" w:rsidRDefault="00C451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78BE4617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693CDD1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195BBB7E" w:rsidR="00727BE8" w:rsidRPr="008D0433" w:rsidRDefault="00B06CD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717,21€</w:t>
            </w: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74F87E48" w:rsidR="00727BE8" w:rsidRPr="008C56AB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161EEA">
              <w:rPr>
                <w:rFonts w:ascii="Arial" w:hAnsi="Arial" w:cs="Arial"/>
                <w:sz w:val="18"/>
                <w:szCs w:val="18"/>
              </w:rPr>
              <w:t>91,66</w:t>
            </w:r>
          </w:p>
        </w:tc>
        <w:tc>
          <w:tcPr>
            <w:tcW w:w="1325" w:type="dxa"/>
            <w:vAlign w:val="center"/>
          </w:tcPr>
          <w:p w14:paraId="455CC3B4" w14:textId="63BD4123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451FC">
              <w:rPr>
                <w:rFonts w:ascii="Arial" w:hAnsi="Arial" w:cs="Arial"/>
                <w:sz w:val="18"/>
                <w:szCs w:val="18"/>
              </w:rPr>
              <w:t>1260,60</w:t>
            </w:r>
          </w:p>
        </w:tc>
        <w:tc>
          <w:tcPr>
            <w:tcW w:w="1234" w:type="dxa"/>
            <w:vAlign w:val="center"/>
          </w:tcPr>
          <w:p w14:paraId="12CCB40C" w14:textId="7097451E" w:rsidR="00727BE8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451FC">
              <w:rPr>
                <w:rFonts w:ascii="Arial" w:hAnsi="Arial" w:cs="Arial"/>
                <w:sz w:val="18"/>
                <w:szCs w:val="18"/>
              </w:rPr>
              <w:t>1239,48</w:t>
            </w:r>
          </w:p>
        </w:tc>
        <w:tc>
          <w:tcPr>
            <w:tcW w:w="1978" w:type="dxa"/>
            <w:vAlign w:val="center"/>
          </w:tcPr>
          <w:p w14:paraId="5223FA2A" w14:textId="108FE0BD" w:rsidR="00727BE8" w:rsidRPr="008C56AB" w:rsidRDefault="00161EEA" w:rsidP="0016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112,78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4514CC53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61EEA">
              <w:rPr>
                <w:rFonts w:ascii="Arial" w:hAnsi="Arial" w:cs="Arial"/>
                <w:sz w:val="18"/>
                <w:szCs w:val="18"/>
              </w:rPr>
              <w:t>51 468,49</w:t>
            </w:r>
          </w:p>
        </w:tc>
        <w:tc>
          <w:tcPr>
            <w:tcW w:w="1325" w:type="dxa"/>
            <w:vAlign w:val="center"/>
          </w:tcPr>
          <w:p w14:paraId="01757B72" w14:textId="286E5537" w:rsidR="00727BE8" w:rsidRPr="008C56AB" w:rsidRDefault="00320FD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69223,45</w:t>
            </w:r>
          </w:p>
        </w:tc>
        <w:tc>
          <w:tcPr>
            <w:tcW w:w="1234" w:type="dxa"/>
            <w:vAlign w:val="center"/>
          </w:tcPr>
          <w:p w14:paraId="130D6BD4" w14:textId="2DAC70AD" w:rsidR="00727BE8" w:rsidRPr="008C56AB" w:rsidRDefault="00320FD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50396,58</w:t>
            </w:r>
          </w:p>
        </w:tc>
        <w:tc>
          <w:tcPr>
            <w:tcW w:w="1978" w:type="dxa"/>
            <w:vAlign w:val="center"/>
          </w:tcPr>
          <w:p w14:paraId="04EE6C54" w14:textId="264E5164" w:rsidR="00727BE8" w:rsidRPr="008C56AB" w:rsidRDefault="00161EEA" w:rsidP="0016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32641,62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4A5D157B" w:rsidR="00727BE8" w:rsidRPr="008C56AB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="00161EEA">
              <w:rPr>
                <w:rFonts w:ascii="Arial" w:hAnsi="Arial" w:cs="Arial"/>
                <w:b/>
                <w:sz w:val="18"/>
                <w:szCs w:val="18"/>
              </w:rPr>
              <w:t>51 560,15</w:t>
            </w:r>
          </w:p>
        </w:tc>
        <w:tc>
          <w:tcPr>
            <w:tcW w:w="1325" w:type="dxa"/>
            <w:vAlign w:val="center"/>
          </w:tcPr>
          <w:p w14:paraId="3AD3C014" w14:textId="0F9C014C" w:rsidR="00727BE8" w:rsidRPr="008C56AB" w:rsidRDefault="00320FD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70 7484,05</w:t>
            </w:r>
          </w:p>
        </w:tc>
        <w:tc>
          <w:tcPr>
            <w:tcW w:w="1234" w:type="dxa"/>
            <w:vAlign w:val="center"/>
          </w:tcPr>
          <w:p w14:paraId="687C98BA" w14:textId="007EB257" w:rsidR="00727BE8" w:rsidRPr="008C56AB" w:rsidRDefault="00320FD9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51 636,06</w:t>
            </w:r>
          </w:p>
        </w:tc>
        <w:tc>
          <w:tcPr>
            <w:tcW w:w="1978" w:type="dxa"/>
            <w:vAlign w:val="center"/>
          </w:tcPr>
          <w:p w14:paraId="0EFC1321" w14:textId="49AE1BBA" w:rsidR="00727BE8" w:rsidRPr="008C56AB" w:rsidRDefault="00161EEA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32 754,44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B06CD5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D70DEDA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E73001">
              <w:rPr>
                <w:rFonts w:ascii="Arial" w:hAnsi="Arial"/>
                <w:sz w:val="18"/>
                <w:szCs w:val="18"/>
              </w:rPr>
              <w:t>395570,68</w:t>
            </w:r>
            <w:r>
              <w:rPr>
                <w:rFonts w:ascii="Arial" w:hAnsi="Arial"/>
                <w:sz w:val="18"/>
                <w:szCs w:val="18"/>
              </w:rPr>
              <w:t xml:space="preserve">      </w:t>
            </w:r>
          </w:p>
        </w:tc>
        <w:tc>
          <w:tcPr>
            <w:tcW w:w="2883" w:type="dxa"/>
            <w:vAlign w:val="center"/>
          </w:tcPr>
          <w:p w14:paraId="2A652F80" w14:textId="2AD6D6F7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E73001">
              <w:rPr>
                <w:rFonts w:ascii="Arial" w:hAnsi="Arial"/>
                <w:sz w:val="18"/>
                <w:szCs w:val="18"/>
              </w:rPr>
              <w:t>3</w:t>
            </w:r>
            <w:r w:rsidR="00820DF6">
              <w:rPr>
                <w:rFonts w:ascii="Arial" w:hAnsi="Arial"/>
                <w:sz w:val="18"/>
                <w:szCs w:val="18"/>
              </w:rPr>
              <w:t>81420,38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87D9EE4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395570,68</w:t>
            </w:r>
          </w:p>
        </w:tc>
        <w:tc>
          <w:tcPr>
            <w:tcW w:w="2883" w:type="dxa"/>
            <w:vAlign w:val="center"/>
          </w:tcPr>
          <w:p w14:paraId="1AEDC663" w14:textId="02D39477" w:rsidR="00727BE8" w:rsidRPr="008C56AB" w:rsidRDefault="00E7300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</w:t>
            </w:r>
            <w:r w:rsidR="00820DF6">
              <w:rPr>
                <w:rFonts w:ascii="Arial" w:hAnsi="Arial"/>
                <w:b/>
                <w:sz w:val="18"/>
                <w:szCs w:val="18"/>
              </w:rPr>
              <w:t>8142,38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766EFFF" w:rsidR="00354DAC" w:rsidRPr="008C56AB" w:rsidRDefault="00AE52B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42 697,29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1C9E2490" w:rsidR="00354DAC" w:rsidRPr="008C56AB" w:rsidRDefault="00AE52B5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26 935,03</w:t>
            </w:r>
          </w:p>
        </w:tc>
        <w:tc>
          <w:tcPr>
            <w:tcW w:w="1195" w:type="dxa"/>
            <w:vAlign w:val="center"/>
          </w:tcPr>
          <w:p w14:paraId="64970BD8" w14:textId="236D527A" w:rsidR="00354DAC" w:rsidRPr="008C56AB" w:rsidRDefault="00AE52B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48 638,65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5A05E374" w:rsidR="00354DAC" w:rsidRPr="008C56AB" w:rsidRDefault="00AE52B5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20 993,67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4311F502" w:rsidR="00354DAC" w:rsidRPr="008C56AB" w:rsidRDefault="00AE52B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42 697,21</w:t>
            </w:r>
          </w:p>
        </w:tc>
        <w:tc>
          <w:tcPr>
            <w:tcW w:w="1195" w:type="dxa"/>
            <w:vAlign w:val="center"/>
          </w:tcPr>
          <w:p w14:paraId="042709A5" w14:textId="54670CD3" w:rsidR="00354DAC" w:rsidRPr="008C56AB" w:rsidRDefault="00AE52B5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26 935,03</w:t>
            </w:r>
          </w:p>
        </w:tc>
        <w:tc>
          <w:tcPr>
            <w:tcW w:w="1195" w:type="dxa"/>
            <w:vAlign w:val="center"/>
          </w:tcPr>
          <w:p w14:paraId="68A9AC1F" w14:textId="6A4CD7EE" w:rsidR="00354DAC" w:rsidRPr="008C56AB" w:rsidRDefault="00AE52B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48 638,65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2B65BFB8" w:rsidR="00354DAC" w:rsidRPr="008C56AB" w:rsidRDefault="00AE52B5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20 993,67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B06CD5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B06CD5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A96AB5D" w:rsidR="00727BE8" w:rsidRPr="008C56AB" w:rsidRDefault="00991363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</w:t>
            </w:r>
            <w:r w:rsidR="00820DF6">
              <w:rPr>
                <w:rFonts w:ascii="Arial" w:hAnsi="Arial"/>
                <w:b/>
              </w:rPr>
              <w:t>5 113,76</w:t>
            </w:r>
          </w:p>
        </w:tc>
        <w:tc>
          <w:tcPr>
            <w:tcW w:w="2835" w:type="dxa"/>
            <w:vAlign w:val="center"/>
          </w:tcPr>
          <w:p w14:paraId="71BBB685" w14:textId="47260539" w:rsidR="00727BE8" w:rsidRDefault="00991363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820DF6">
              <w:rPr>
                <w:rFonts w:ascii="Arial" w:hAnsi="Arial"/>
                <w:b/>
                <w:sz w:val="18"/>
                <w:szCs w:val="18"/>
              </w:rPr>
              <w:t>4 295,59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56A09CA5" w:rsidR="00727BE8" w:rsidRPr="008C56AB" w:rsidRDefault="00991363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820DF6">
              <w:rPr>
                <w:rFonts w:ascii="Arial" w:hAnsi="Arial"/>
                <w:sz w:val="18"/>
                <w:szCs w:val="18"/>
              </w:rPr>
              <w:t>5 113,76</w:t>
            </w:r>
          </w:p>
        </w:tc>
        <w:tc>
          <w:tcPr>
            <w:tcW w:w="2835" w:type="dxa"/>
            <w:vAlign w:val="center"/>
          </w:tcPr>
          <w:p w14:paraId="4B770D9B" w14:textId="62CA4D13" w:rsidR="00727BE8" w:rsidRPr="008C56AB" w:rsidRDefault="00991363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  <w:r w:rsidR="00820DF6">
              <w:rPr>
                <w:rFonts w:ascii="Arial" w:hAnsi="Arial"/>
                <w:sz w:val="18"/>
                <w:szCs w:val="18"/>
              </w:rPr>
              <w:t>4 295,59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B06CD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B06CD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B06CD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B06CD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9582E00" w:rsidR="00727BE8" w:rsidRPr="008C56AB" w:rsidRDefault="00991363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820DF6">
              <w:rPr>
                <w:rFonts w:ascii="Arial" w:hAnsi="Arial"/>
                <w:b/>
                <w:sz w:val="18"/>
                <w:szCs w:val="18"/>
              </w:rPr>
              <w:t>5 113,</w:t>
            </w:r>
            <w:r w:rsidR="00300960">
              <w:rPr>
                <w:rFonts w:ascii="Arial" w:hAnsi="Arial"/>
                <w:b/>
                <w:sz w:val="18"/>
                <w:szCs w:val="18"/>
              </w:rPr>
              <w:t>8</w:t>
            </w:r>
            <w:r w:rsidR="00820DF6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14:paraId="0614EA5E" w14:textId="6B0A71AA" w:rsidR="00727BE8" w:rsidRPr="008C56AB" w:rsidRDefault="00820DF6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24 295,59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B06CD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B06CD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1EEA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0960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342F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AE52B5"/>
    <w:rsid w:val="00B025F9"/>
    <w:rsid w:val="00B036B5"/>
    <w:rsid w:val="00B06CD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110</TotalTime>
  <Pages>16</Pages>
  <Words>2777</Words>
  <Characters>31648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13</cp:revision>
  <cp:lastPrinted>2024-05-29T14:47:00Z</cp:lastPrinted>
  <dcterms:created xsi:type="dcterms:W3CDTF">2024-05-29T07:59:00Z</dcterms:created>
  <dcterms:modified xsi:type="dcterms:W3CDTF">2024-05-29T14:49:00Z</dcterms:modified>
</cp:coreProperties>
</file>