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491D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</w:t>
            </w:r>
            <w:r w:rsidR="00F91FC1"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8075958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C2F1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8075958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C2F1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39111C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CA6BF2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7C7C5B" w:rsidR="00727BE8" w:rsidRDefault="00862D90" w:rsidP="00944C3D">
                                  <w:r>
                                    <w:t>202</w:t>
                                  </w:r>
                                  <w:r w:rsidR="008C2F1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7C7C5B" w:rsidR="00727BE8" w:rsidRDefault="00862D90" w:rsidP="00944C3D">
                            <w:r>
                              <w:t>202</w:t>
                            </w:r>
                            <w:r w:rsidR="008C2F1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CFDCA45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CFDCA45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4EF60E74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4EF60E74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DF270B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6D73D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</w:t>
                                  </w:r>
                                  <w:r w:rsidR="009C199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22</w:t>
                                  </w:r>
                                  <w:r w:rsidR="00EF45C1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4558108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DF270B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6D73DE">
                              <w:rPr>
                                <w:rFonts w:ascii="Arial" w:hAnsi="Arial"/>
                                <w:lang w:eastAsia="sk-SK"/>
                              </w:rPr>
                              <w:t>20</w:t>
                            </w:r>
                            <w:r w:rsidR="009C1993">
                              <w:rPr>
                                <w:rFonts w:ascii="Arial" w:hAnsi="Arial"/>
                                <w:lang w:eastAsia="sk-SK"/>
                              </w:rPr>
                              <w:t>22</w:t>
                            </w:r>
                            <w:r w:rsidR="00EF45C1">
                              <w:rPr>
                                <w:rFonts w:ascii="Arial" w:hAnsi="Arial"/>
                                <w:lang w:eastAsia="sk-SK"/>
                              </w:rPr>
                              <w:t>4558108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5C02005" w:rsidR="00727BE8" w:rsidRPr="00391121" w:rsidRDefault="009C199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</w:t>
                                  </w:r>
                                  <w:r w:rsidR="00EF45C1">
                                    <w:rPr>
                                      <w:rFonts w:ascii="Arial" w:hAnsi="Arial" w:cs="Arial"/>
                                    </w:rPr>
                                    <w:t>022282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5C02005" w:rsidR="00727BE8" w:rsidRPr="00391121" w:rsidRDefault="009C199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</w:t>
                            </w:r>
                            <w:r w:rsidR="00EF45C1">
                              <w:rPr>
                                <w:rFonts w:ascii="Arial" w:hAnsi="Arial" w:cs="Arial"/>
                              </w:rPr>
                              <w:t>022282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75AB543B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451FC">
                                    <w:rPr>
                                      <w:rFonts w:ascii="Arial" w:hAnsi="Arial" w:cs="Arial"/>
                                    </w:rPr>
                                    <w:t xml:space="preserve"> č.</w:t>
                                  </w:r>
                                  <w:r w:rsidR="00EF45C1">
                                    <w:rPr>
                                      <w:rFonts w:ascii="Arial" w:hAnsi="Arial" w:cs="Arial"/>
                                    </w:rPr>
                                    <w:t>370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75AB543B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451FC">
                              <w:rPr>
                                <w:rFonts w:ascii="Arial" w:hAnsi="Arial" w:cs="Arial"/>
                              </w:rPr>
                              <w:t xml:space="preserve"> č.</w:t>
                            </w:r>
                            <w:r w:rsidR="00EF45C1">
                              <w:rPr>
                                <w:rFonts w:ascii="Arial" w:hAnsi="Arial" w:cs="Arial"/>
                              </w:rPr>
                              <w:t>370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DD948D7" w:rsidR="00727BE8" w:rsidRPr="00391121" w:rsidRDefault="00C451FC" w:rsidP="00C451F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9C1993">
                                    <w:rPr>
                                      <w:rFonts w:ascii="Arial" w:hAnsi="Arial" w:cs="Arial"/>
                                    </w:rPr>
                                    <w:t>Pred Poľom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DD948D7" w:rsidR="00727BE8" w:rsidRPr="00391121" w:rsidRDefault="00C451FC" w:rsidP="00C451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C1993">
                              <w:rPr>
                                <w:rFonts w:ascii="Arial" w:hAnsi="Arial" w:cs="Arial"/>
                              </w:rPr>
                              <w:t>Pred Poľom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0D5B9D81" w:rsidR="00727BE8" w:rsidRDefault="00C111A9" w:rsidP="00944C3D">
                                  <w:r>
                                    <w:t>3</w:t>
                                  </w:r>
                                  <w:r w:rsidR="00EF45C1">
                                    <w:t>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0D5B9D81" w:rsidR="00727BE8" w:rsidRDefault="00C111A9" w:rsidP="00944C3D">
                            <w:r>
                              <w:t>3</w:t>
                            </w:r>
                            <w:r w:rsidR="00EF45C1">
                              <w:t>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3A72779A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9C199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3A72779A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9C199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26841155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9C1993">
                                    <w:t>1</w:t>
                                  </w:r>
                                  <w:r w:rsidR="00EB0F26">
                                    <w:t xml:space="preserve"> </w:t>
                                  </w:r>
                                  <w:r w:rsidR="009C1993"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26841155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9C1993">
                              <w:t>1</w:t>
                            </w:r>
                            <w:r w:rsidR="00EB0F26">
                              <w:t xml:space="preserve"> </w:t>
                            </w:r>
                            <w:r w:rsidR="009C1993"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312000F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C111A9">
              <w:rPr>
                <w:rFonts w:ascii="Arial" w:hAnsi="Arial"/>
                <w:lang w:eastAsia="sk-SK"/>
              </w:rPr>
              <w:t>18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C111A9">
              <w:rPr>
                <w:rFonts w:ascii="Arial" w:hAnsi="Arial"/>
                <w:lang w:eastAsia="sk-SK"/>
              </w:rPr>
              <w:t>6</w:t>
            </w:r>
            <w:r w:rsidR="00D66C50">
              <w:rPr>
                <w:rFonts w:ascii="Arial" w:hAnsi="Arial"/>
                <w:lang w:eastAsia="sk-SK"/>
              </w:rPr>
              <w:t>.202</w:t>
            </w:r>
            <w:r w:rsidR="008C2F1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509AAAB3" w:rsidR="00727BE8" w:rsidRPr="008D0433" w:rsidRDefault="00EF45C1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 Milan Krivý</w:t>
            </w:r>
          </w:p>
        </w:tc>
        <w:tc>
          <w:tcPr>
            <w:tcW w:w="3260" w:type="dxa"/>
            <w:vAlign w:val="center"/>
          </w:tcPr>
          <w:p w14:paraId="7DAECB3C" w14:textId="4DD7BDD4" w:rsidR="00727BE8" w:rsidRPr="008D0433" w:rsidRDefault="009C19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689A5B2F" w:rsidR="00727BE8" w:rsidRPr="008D0433" w:rsidRDefault="009C19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vAlign w:val="center"/>
          </w:tcPr>
          <w:p w14:paraId="4B94F45B" w14:textId="04A90CDE" w:rsidR="00727BE8" w:rsidRPr="008D0433" w:rsidRDefault="009C199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78BE4617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3693CDD1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57350BFC" w14:textId="1196669F" w:rsidR="00727BE8" w:rsidRDefault="00320FD9" w:rsidP="00C451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EF45C1">
              <w:rPr>
                <w:rFonts w:ascii="Arial" w:hAnsi="Arial" w:cs="Arial"/>
                <w:sz w:val="18"/>
                <w:szCs w:val="18"/>
              </w:rPr>
              <w:t>-51,22</w:t>
            </w:r>
          </w:p>
          <w:p w14:paraId="24ED798C" w14:textId="261A53F0" w:rsidR="00B45E9F" w:rsidRPr="008C56AB" w:rsidRDefault="00B45E9F" w:rsidP="00C45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55CC3B4" w14:textId="2C8A0799" w:rsidR="00727BE8" w:rsidRPr="008C56AB" w:rsidRDefault="008C2F16" w:rsidP="008C2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F45C1">
              <w:rPr>
                <w:rFonts w:ascii="Arial" w:hAnsi="Arial" w:cs="Arial"/>
                <w:sz w:val="18"/>
                <w:szCs w:val="18"/>
              </w:rPr>
              <w:t>805,52</w:t>
            </w:r>
          </w:p>
        </w:tc>
        <w:tc>
          <w:tcPr>
            <w:tcW w:w="1234" w:type="dxa"/>
            <w:vAlign w:val="center"/>
          </w:tcPr>
          <w:p w14:paraId="12CCB40C" w14:textId="68E6FD52" w:rsidR="00EF45C1" w:rsidRPr="008C56AB" w:rsidRDefault="008C2F16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5C1">
              <w:rPr>
                <w:rFonts w:ascii="Arial" w:hAnsi="Arial" w:cs="Arial"/>
                <w:sz w:val="18"/>
                <w:szCs w:val="18"/>
              </w:rPr>
              <w:t>754,30</w:t>
            </w:r>
          </w:p>
        </w:tc>
        <w:tc>
          <w:tcPr>
            <w:tcW w:w="1978" w:type="dxa"/>
            <w:vAlign w:val="center"/>
          </w:tcPr>
          <w:p w14:paraId="5223FA2A" w14:textId="45A1499F" w:rsidR="00727BE8" w:rsidRPr="008C56AB" w:rsidRDefault="00EF45C1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27BE8" w:rsidRPr="008D0433" w14:paraId="3B70330C" w14:textId="77777777" w:rsidTr="00F512B3">
        <w:trPr>
          <w:trHeight w:val="54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559120C4" w:rsidR="00727BE8" w:rsidRPr="008C56AB" w:rsidRDefault="00CA6BF2" w:rsidP="00F512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EF45C1">
              <w:rPr>
                <w:rFonts w:ascii="Arial" w:hAnsi="Arial" w:cs="Arial"/>
                <w:sz w:val="18"/>
                <w:szCs w:val="18"/>
              </w:rPr>
              <w:t>128388,99</w:t>
            </w:r>
          </w:p>
        </w:tc>
        <w:tc>
          <w:tcPr>
            <w:tcW w:w="1325" w:type="dxa"/>
            <w:vAlign w:val="center"/>
          </w:tcPr>
          <w:p w14:paraId="01757B72" w14:textId="57359B11" w:rsidR="00727BE8" w:rsidRPr="008C56AB" w:rsidRDefault="00EF45C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103290,22</w:t>
            </w:r>
          </w:p>
        </w:tc>
        <w:tc>
          <w:tcPr>
            <w:tcW w:w="1234" w:type="dxa"/>
            <w:vAlign w:val="center"/>
          </w:tcPr>
          <w:p w14:paraId="130D6BD4" w14:textId="11D068E3" w:rsidR="00727BE8" w:rsidRPr="008C56AB" w:rsidRDefault="00EF45C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74990,72</w:t>
            </w:r>
          </w:p>
        </w:tc>
        <w:tc>
          <w:tcPr>
            <w:tcW w:w="1978" w:type="dxa"/>
            <w:vAlign w:val="center"/>
          </w:tcPr>
          <w:p w14:paraId="04EE6C54" w14:textId="01684F8A" w:rsidR="00727BE8" w:rsidRPr="008C56AB" w:rsidRDefault="00EF45C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156688,49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58EFEE82" w:rsidR="00727BE8" w:rsidRPr="008C56AB" w:rsidRDefault="00A00540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C2F16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234" w:type="dxa"/>
            <w:vAlign w:val="center"/>
          </w:tcPr>
          <w:p w14:paraId="08093853" w14:textId="70BE72D6" w:rsidR="00727BE8" w:rsidRPr="008C56AB" w:rsidRDefault="008C2F1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58332810" w14:textId="7A161B4E" w:rsidR="00727BE8" w:rsidRDefault="00320FD9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EF45C1">
              <w:rPr>
                <w:rFonts w:ascii="Arial" w:hAnsi="Arial" w:cs="Arial"/>
                <w:b/>
                <w:sz w:val="18"/>
                <w:szCs w:val="18"/>
              </w:rPr>
              <w:t>128337,77</w:t>
            </w:r>
          </w:p>
          <w:p w14:paraId="09C3E278" w14:textId="6B0CAFF2" w:rsidR="00234D5E" w:rsidRPr="008C56AB" w:rsidRDefault="00234D5E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3AD3C014" w14:textId="4816F139" w:rsidR="00727BE8" w:rsidRPr="008C56AB" w:rsidRDefault="00EF45C1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102484,7</w:t>
            </w:r>
          </w:p>
        </w:tc>
        <w:tc>
          <w:tcPr>
            <w:tcW w:w="1234" w:type="dxa"/>
            <w:vAlign w:val="center"/>
          </w:tcPr>
          <w:p w14:paraId="687C98BA" w14:textId="5ECBBAF4" w:rsidR="00727BE8" w:rsidRPr="008C56AB" w:rsidRDefault="00EF45C1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74236,42</w:t>
            </w:r>
          </w:p>
        </w:tc>
        <w:tc>
          <w:tcPr>
            <w:tcW w:w="1978" w:type="dxa"/>
            <w:vAlign w:val="center"/>
          </w:tcPr>
          <w:p w14:paraId="0EFC1321" w14:textId="276AE86A" w:rsidR="00727BE8" w:rsidRPr="008C56AB" w:rsidRDefault="007A0EF2" w:rsidP="007A0EF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 w:rsidR="00EF45C1">
              <w:rPr>
                <w:rFonts w:ascii="Arial" w:hAnsi="Arial" w:cs="Arial"/>
                <w:b/>
                <w:sz w:val="18"/>
                <w:szCs w:val="18"/>
              </w:rPr>
              <w:t>156688,49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39111C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4271F9AD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E7300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CB6922">
              <w:rPr>
                <w:rFonts w:ascii="Arial" w:hAnsi="Arial"/>
                <w:sz w:val="18"/>
                <w:szCs w:val="18"/>
              </w:rPr>
              <w:t>48659,74</w:t>
            </w:r>
          </w:p>
        </w:tc>
        <w:tc>
          <w:tcPr>
            <w:tcW w:w="2883" w:type="dxa"/>
            <w:vAlign w:val="center"/>
          </w:tcPr>
          <w:p w14:paraId="2A652F80" w14:textId="34AB93B6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EF45C1">
              <w:rPr>
                <w:rFonts w:ascii="Arial" w:hAnsi="Arial"/>
                <w:sz w:val="18"/>
                <w:szCs w:val="18"/>
              </w:rPr>
              <w:t>46100,4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217882A" w:rsidR="00727BE8" w:rsidRPr="008C56AB" w:rsidRDefault="00E73001" w:rsidP="00E7300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</w:t>
            </w:r>
            <w:r w:rsidR="00CB6922">
              <w:rPr>
                <w:rFonts w:ascii="Arial" w:hAnsi="Arial"/>
                <w:b/>
                <w:sz w:val="18"/>
                <w:szCs w:val="18"/>
              </w:rPr>
              <w:t>48659,74</w:t>
            </w:r>
          </w:p>
        </w:tc>
        <w:tc>
          <w:tcPr>
            <w:tcW w:w="2883" w:type="dxa"/>
            <w:vAlign w:val="center"/>
          </w:tcPr>
          <w:p w14:paraId="1AEDC663" w14:textId="067883CC" w:rsidR="00727BE8" w:rsidRPr="008C56AB" w:rsidRDefault="00562455" w:rsidP="00562455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  </w:t>
            </w:r>
            <w:r w:rsidR="00CB6922">
              <w:rPr>
                <w:rFonts w:ascii="Arial" w:hAnsi="Arial"/>
                <w:b/>
                <w:sz w:val="18"/>
                <w:szCs w:val="18"/>
              </w:rPr>
              <w:t>46100,4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8C2F16">
        <w:trPr>
          <w:trHeight w:val="667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2D8E5261" w:rsidR="00354DAC" w:rsidRPr="008C56AB" w:rsidRDefault="00CB6922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103637,16</w:t>
            </w:r>
          </w:p>
        </w:tc>
        <w:tc>
          <w:tcPr>
            <w:tcW w:w="1195" w:type="dxa"/>
            <w:vAlign w:val="center"/>
          </w:tcPr>
          <w:p w14:paraId="59445FA0" w14:textId="57BD82E4" w:rsidR="00E70DE1" w:rsidRDefault="00E70DE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92E69A0" w14:textId="1F11DC24" w:rsidR="00354DAC" w:rsidRPr="008C56AB" w:rsidRDefault="00CB6922" w:rsidP="004E4937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37654,28</w:t>
            </w:r>
          </w:p>
        </w:tc>
        <w:tc>
          <w:tcPr>
            <w:tcW w:w="1195" w:type="dxa"/>
            <w:vAlign w:val="center"/>
          </w:tcPr>
          <w:p w14:paraId="64970BD8" w14:textId="2E501713" w:rsidR="00354DAC" w:rsidRPr="008C56AB" w:rsidRDefault="00CB6922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7908,31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B9D6C77" w:rsidR="00354DAC" w:rsidRPr="008C56AB" w:rsidRDefault="00CB6922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133383,13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5BE822BF" w:rsidR="00354DAC" w:rsidRPr="008C56AB" w:rsidRDefault="00CB6922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103637,16</w:t>
            </w:r>
          </w:p>
        </w:tc>
        <w:tc>
          <w:tcPr>
            <w:tcW w:w="1195" w:type="dxa"/>
            <w:vAlign w:val="center"/>
          </w:tcPr>
          <w:p w14:paraId="042709A5" w14:textId="342AB492" w:rsidR="00354DAC" w:rsidRPr="008C56AB" w:rsidRDefault="00CB6922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37654,28</w:t>
            </w:r>
          </w:p>
        </w:tc>
        <w:tc>
          <w:tcPr>
            <w:tcW w:w="1195" w:type="dxa"/>
            <w:vAlign w:val="center"/>
          </w:tcPr>
          <w:p w14:paraId="68A9AC1F" w14:textId="5C84A1C6" w:rsidR="00354DAC" w:rsidRPr="008C56AB" w:rsidRDefault="00CB6922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7908,31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CA64160" w:rsidR="00354DAC" w:rsidRPr="008C56AB" w:rsidRDefault="00CB6922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133383,13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32D51F22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  <w:r w:rsidR="008C2F16">
              <w:rPr>
                <w:rFonts w:ascii="Arial" w:hAnsi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127B2B2F" w:rsidR="00727BE8" w:rsidRPr="008C56AB" w:rsidRDefault="00727BE8" w:rsidP="0056245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29518DB8" w:rsidR="00727BE8" w:rsidRPr="008C56AB" w:rsidRDefault="00727BE8" w:rsidP="005624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775BC2" w:rsidR="00727BE8" w:rsidRPr="008C56AB" w:rsidRDefault="00CB692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6338,21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6E294464" w:rsidR="00727BE8" w:rsidRPr="008C56AB" w:rsidRDefault="00CB692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10,25</w:t>
            </w:r>
          </w:p>
        </w:tc>
        <w:tc>
          <w:tcPr>
            <w:tcW w:w="2013" w:type="dxa"/>
            <w:vAlign w:val="center"/>
          </w:tcPr>
          <w:p w14:paraId="519EA59E" w14:textId="08BC846F" w:rsidR="00727BE8" w:rsidRPr="008C56AB" w:rsidRDefault="00CB6922" w:rsidP="00BF56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6348,46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5074F981" w:rsidR="00727BE8" w:rsidRPr="008C56AB" w:rsidRDefault="0099462F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1643,22</w:t>
            </w:r>
          </w:p>
        </w:tc>
        <w:tc>
          <w:tcPr>
            <w:tcW w:w="2835" w:type="dxa"/>
            <w:vAlign w:val="center"/>
          </w:tcPr>
          <w:p w14:paraId="526311F5" w14:textId="0B538A85" w:rsidR="00727BE8" w:rsidRPr="008C56AB" w:rsidRDefault="0099462F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14,82</w:t>
            </w: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2038E37" w:rsidR="00727BE8" w:rsidRPr="008C56AB" w:rsidRDefault="00BF5666" w:rsidP="00BF5666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 xml:space="preserve">              </w:t>
            </w:r>
            <w:r w:rsidR="00CB6922">
              <w:rPr>
                <w:rFonts w:ascii="Arial" w:hAnsi="Arial"/>
                <w:b/>
              </w:rPr>
              <w:t>63730,47</w:t>
            </w:r>
          </w:p>
        </w:tc>
        <w:tc>
          <w:tcPr>
            <w:tcW w:w="2835" w:type="dxa"/>
            <w:vAlign w:val="center"/>
          </w:tcPr>
          <w:p w14:paraId="71BBB685" w14:textId="676AB174" w:rsidR="00727BE8" w:rsidRDefault="00CB6922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63211,72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542A8FE5" w:rsidR="00727BE8" w:rsidRPr="008C56AB" w:rsidRDefault="00CB6922" w:rsidP="00CB692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63730,47</w:t>
            </w:r>
          </w:p>
        </w:tc>
        <w:tc>
          <w:tcPr>
            <w:tcW w:w="2835" w:type="dxa"/>
            <w:vAlign w:val="center"/>
          </w:tcPr>
          <w:p w14:paraId="4B770D9B" w14:textId="4C9C5B93" w:rsidR="00727BE8" w:rsidRPr="008C56AB" w:rsidRDefault="00CB6922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63211,72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39111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39111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39111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39111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EFAE76F" w:rsidR="00727BE8" w:rsidRPr="008C56AB" w:rsidRDefault="00A0660B" w:rsidP="00A0660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</w:t>
            </w:r>
            <w:r w:rsidR="0039111C">
              <w:rPr>
                <w:rFonts w:ascii="Arial" w:hAnsi="Arial"/>
                <w:b/>
                <w:sz w:val="18"/>
                <w:szCs w:val="18"/>
              </w:rPr>
              <w:t>65373,69</w:t>
            </w:r>
          </w:p>
        </w:tc>
        <w:tc>
          <w:tcPr>
            <w:tcW w:w="2835" w:type="dxa"/>
            <w:vAlign w:val="center"/>
          </w:tcPr>
          <w:p w14:paraId="0614EA5E" w14:textId="489D6F33" w:rsidR="00727BE8" w:rsidRPr="008C56AB" w:rsidRDefault="00CB6922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632</w:t>
            </w:r>
            <w:r w:rsidR="0039111C">
              <w:rPr>
                <w:rFonts w:ascii="Arial" w:hAnsi="Arial"/>
                <w:b/>
                <w:sz w:val="18"/>
                <w:szCs w:val="18"/>
              </w:rPr>
              <w:t>26,54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39111C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39111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B709A94" w:rsidR="00727BE8" w:rsidRPr="00E05001" w:rsidRDefault="00A0660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19FEADA6" w:rsidR="00727BE8" w:rsidRPr="00E05001" w:rsidRDefault="00BF56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2D6D5885" w14:textId="203A9E83" w:rsidR="00727BE8" w:rsidRPr="00E05001" w:rsidRDefault="00BF56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574360273">
    <w:abstractNumId w:val="16"/>
  </w:num>
  <w:num w:numId="23" w16cid:durableId="78508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2772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A4DCE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1796"/>
    <w:rsid w:val="0013217B"/>
    <w:rsid w:val="0013478F"/>
    <w:rsid w:val="001377E9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4D5E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239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0156"/>
    <w:rsid w:val="002F1265"/>
    <w:rsid w:val="002F24B7"/>
    <w:rsid w:val="002F733E"/>
    <w:rsid w:val="002F74F8"/>
    <w:rsid w:val="003028FB"/>
    <w:rsid w:val="0030373C"/>
    <w:rsid w:val="0031248C"/>
    <w:rsid w:val="00315365"/>
    <w:rsid w:val="00320FD9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1C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E4937"/>
    <w:rsid w:val="004F29F4"/>
    <w:rsid w:val="004F4A5E"/>
    <w:rsid w:val="00503750"/>
    <w:rsid w:val="00506C67"/>
    <w:rsid w:val="00511537"/>
    <w:rsid w:val="005175EA"/>
    <w:rsid w:val="0052078E"/>
    <w:rsid w:val="0053372C"/>
    <w:rsid w:val="00562455"/>
    <w:rsid w:val="00572A39"/>
    <w:rsid w:val="00573DF0"/>
    <w:rsid w:val="00574918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591F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3D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0EF2"/>
    <w:rsid w:val="007A7376"/>
    <w:rsid w:val="007A7F92"/>
    <w:rsid w:val="007B42AA"/>
    <w:rsid w:val="007B478D"/>
    <w:rsid w:val="007B5FD9"/>
    <w:rsid w:val="007C0072"/>
    <w:rsid w:val="007C6EC2"/>
    <w:rsid w:val="007C71E0"/>
    <w:rsid w:val="007E020B"/>
    <w:rsid w:val="007F0FEA"/>
    <w:rsid w:val="007F1872"/>
    <w:rsid w:val="007F1ED3"/>
    <w:rsid w:val="007F63F2"/>
    <w:rsid w:val="007F7D88"/>
    <w:rsid w:val="00801080"/>
    <w:rsid w:val="00820918"/>
    <w:rsid w:val="00820DF6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2F16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91363"/>
    <w:rsid w:val="0099462F"/>
    <w:rsid w:val="009A278B"/>
    <w:rsid w:val="009B2521"/>
    <w:rsid w:val="009B4C58"/>
    <w:rsid w:val="009C1993"/>
    <w:rsid w:val="009C6091"/>
    <w:rsid w:val="009D200B"/>
    <w:rsid w:val="009D30DB"/>
    <w:rsid w:val="009E0EE5"/>
    <w:rsid w:val="009E1BB8"/>
    <w:rsid w:val="009E6601"/>
    <w:rsid w:val="009F0517"/>
    <w:rsid w:val="009F2298"/>
    <w:rsid w:val="009F61B4"/>
    <w:rsid w:val="00A00540"/>
    <w:rsid w:val="00A02DF7"/>
    <w:rsid w:val="00A052AA"/>
    <w:rsid w:val="00A0660B"/>
    <w:rsid w:val="00A0740D"/>
    <w:rsid w:val="00A126AF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75B2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D74DE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5E9F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BF5666"/>
    <w:rsid w:val="00C0036E"/>
    <w:rsid w:val="00C05815"/>
    <w:rsid w:val="00C11151"/>
    <w:rsid w:val="00C111A9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51FC"/>
    <w:rsid w:val="00C46C20"/>
    <w:rsid w:val="00C52CD8"/>
    <w:rsid w:val="00C53EFA"/>
    <w:rsid w:val="00C6138D"/>
    <w:rsid w:val="00C6280A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6BF2"/>
    <w:rsid w:val="00CB5868"/>
    <w:rsid w:val="00CB6922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23C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DE1"/>
    <w:rsid w:val="00E73001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283B"/>
    <w:rsid w:val="00EF3123"/>
    <w:rsid w:val="00EF3D5A"/>
    <w:rsid w:val="00EF45C1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12B3"/>
    <w:rsid w:val="00F57F6C"/>
    <w:rsid w:val="00F62577"/>
    <w:rsid w:val="00F84B00"/>
    <w:rsid w:val="00F90544"/>
    <w:rsid w:val="00F918DE"/>
    <w:rsid w:val="00F91FC1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144</TotalTime>
  <Pages>16</Pages>
  <Words>2760</Words>
  <Characters>31636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6</cp:revision>
  <cp:lastPrinted>2024-06-18T13:33:00Z</cp:lastPrinted>
  <dcterms:created xsi:type="dcterms:W3CDTF">2024-05-29T09:09:00Z</dcterms:created>
  <dcterms:modified xsi:type="dcterms:W3CDTF">2024-06-18T13:33:00Z</dcterms:modified>
</cp:coreProperties>
</file>