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767" w:type="dxa"/>
        <w:tblInd w:w="58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385"/>
        <w:gridCol w:w="280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09"/>
        <w:gridCol w:w="9"/>
        <w:gridCol w:w="362"/>
        <w:gridCol w:w="9"/>
        <w:gridCol w:w="376"/>
        <w:gridCol w:w="9"/>
        <w:gridCol w:w="137"/>
        <w:gridCol w:w="9"/>
        <w:gridCol w:w="137"/>
        <w:gridCol w:w="9"/>
      </w:tblGrid>
      <w:tr w:rsidR="00B82BEA" w:rsidRPr="00ED0163" w14:paraId="30CCA32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14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B00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F45C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3B6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E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3D7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0147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BBD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B8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00C4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0AD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388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7D1A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A9B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73E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2E3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6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E0B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9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7AB7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2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B8F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5863F3" w14:paraId="578AC65F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C2E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4030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53AD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7E803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A072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C1A4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E542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4F39E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D35A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0F0C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1242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5F3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C03F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1F67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9599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E192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86C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26B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2C2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1E2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B04C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7B785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C5AC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0E7D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BB89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5DC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6D9A9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F844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20B8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5035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C961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6FF6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0961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582FE91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187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B1FB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C4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2AEB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5015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21B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CECA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09C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6F3F3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8435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B78D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7474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F5C4E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E3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02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32724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7CE6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96753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B045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424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8C07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55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5522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4A6D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1E29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FB7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ED3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18CF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2934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B4CE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12B4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53C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6CC7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F1CBF0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D65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E0D2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A4E4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9E8D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63AE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F602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87972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E596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77DEE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A5F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11BF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9BD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156C5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E930C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01E5F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0F9A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130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475A8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86B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3DA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D90B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47BD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FD80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F2DC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B1B3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4F8EC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54FE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7CC3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AF73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1BB9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5C65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3D5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C919D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B82BEA" w:rsidRPr="005863F3" w14:paraId="210B9DED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986C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59E1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FECD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CFAC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E3B0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B49FF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9275E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31171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0D7C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2717C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28A8D7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E2379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C7772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F428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A82776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FE9B5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AC27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2D885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9543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16D8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44EF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6B2C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1E1E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E2ED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845C0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98A799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2720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E0B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E0E4B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726A4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6241CA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29E8D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95B98" w14:textId="77777777" w:rsidR="00727BE8" w:rsidRPr="005863F3" w:rsidRDefault="00727BE8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29473E7D" w14:textId="77777777" w:rsidTr="007C6EC2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B660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DC2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2C9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97C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FB7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0C4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8C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EA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FA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776E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EB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D0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FC14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BCC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9B3C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7300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144" w:type="dxa"/>
            <w:gridSpan w:val="31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7E438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C833C80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50D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9B0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5D8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22D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8FB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64F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3E5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E40D9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D30B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6F25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107D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5B317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29434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AB7E3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B25CF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4A64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1775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E0C6D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536" w:type="dxa"/>
            <w:gridSpan w:val="2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4DE0671E" w14:textId="77777777" w:rsidR="00727BE8" w:rsidRPr="00ED0163" w:rsidRDefault="00727BE8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E0D8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EF7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AD4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A05F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6FBA1CE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B4CD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378B4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E80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816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CD7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FC6F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C7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E2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1FC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B10F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A87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F69665" w14:textId="77777777" w:rsidR="00727BE8" w:rsidRPr="00ED0163" w:rsidRDefault="00727BE8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487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90E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FE4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BF72E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8EB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6BF5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C5D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6B4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8413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B5E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8B82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1C82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5D2E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84F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E66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30DBCCA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4CF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C96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E41D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F528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E24C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63D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C352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9733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51E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6F1B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FBC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C6D34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621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090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79E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F4D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D3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F78D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B86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385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517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E00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1C0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9066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7BD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DB1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E01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D11BD02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47761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B27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41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F1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1F74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C418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0B3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176A8B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F271F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C94D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625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961DD9" w14:textId="31491DD8" w:rsidR="00727BE8" w:rsidRPr="00ED0163" w:rsidRDefault="00727BE8" w:rsidP="00273F6B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E0EE5">
              <w:t>3</w:t>
            </w:r>
            <w:r w:rsidR="00881159">
              <w:t>1.12.202</w:t>
            </w:r>
            <w:r w:rsidR="00F91FC1"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3D45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5E48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4CB722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A5926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AD511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CCF97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24D748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63AFB5" w14:textId="77777777" w:rsidR="00727BE8" w:rsidRPr="00ED0163" w:rsidRDefault="00727BE8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58A8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4C64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445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D036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CBBA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1BF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DC6207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8CE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80E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58A1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708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91B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20C2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BC19B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D6462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F196E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277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B930EE" w14:textId="12A5EEDF" w:rsidR="00727BE8" w:rsidRPr="00ED0163" w:rsidRDefault="007A7F92" w:rsidP="00503750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0C351D47" wp14:editId="1931480E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95211E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351D4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95211E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96FB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2F73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A7844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DFFBC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A228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AB7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598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4A97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3F2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20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80D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85ED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A50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6D701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</w:tcBorders>
            <w:noWrap/>
            <w:vAlign w:val="bottom"/>
          </w:tcPr>
          <w:p w14:paraId="04D82E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0C9119D" w14:textId="77777777" w:rsidTr="007C6EC2">
        <w:trPr>
          <w:trHeight w:val="255"/>
        </w:trPr>
        <w:tc>
          <w:tcPr>
            <w:tcW w:w="9767" w:type="dxa"/>
            <w:gridSpan w:val="4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2EC1E" w14:textId="78FF47C1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2C0C2FA8" wp14:editId="4EDB6637">
                      <wp:simplePos x="0" y="0"/>
                      <wp:positionH relativeFrom="column">
                        <wp:posOffset>3830320</wp:posOffset>
                      </wp:positionH>
                      <wp:positionV relativeFrom="paragraph">
                        <wp:posOffset>35560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2C1CD41" w14:textId="28075958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62D90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8C2F16"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0C2FA8" id="_x0000_s1027" type="#_x0000_t202" style="position:absolute;margin-left:301.6pt;margin-top:2.8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">
                      <v:textbox>
                        <w:txbxContent>
                          <w:p w14:paraId="12C1CD41" w14:textId="28075958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62D90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8C2F16">
                              <w:rPr>
                                <w:rFonts w:ascii="Arial" w:hAnsi="Arial" w:cs="Arial"/>
                              </w:rPr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6CB0F4F2" wp14:editId="7CADDB4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E5617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B0F4F2" id="Text Box 4" o:spid="_x0000_s1028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" stroked="f">
                      <v:textbox>
                        <w:txbxContent>
                          <w:p w14:paraId="3BBE5617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5BB1E50B" wp14:editId="15922EB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4373D9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B1E50B" id="Text Box 3" o:spid="_x0000_s1029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2EL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Oo2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iENhC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04373D9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2ACBE06" wp14:editId="2F4BE8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D39965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ACBE06" id="Text Box 6" o:spid="_x0000_s1030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" stroked="f">
                      <v:textbox>
                        <w:txbxContent>
                          <w:p w14:paraId="75D39965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4802BCA7" wp14:editId="35EB3D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57B4D6" w14:textId="77777777" w:rsidR="00727BE8" w:rsidRDefault="00BF01F7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02BCA7" id="_x0000_s1031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hNDFw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">
                      <v:textbox>
                        <w:txbxContent>
                          <w:p w14:paraId="0457B4D6" w14:textId="77777777" w:rsidR="00727BE8" w:rsidRDefault="00CA6BF2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6A8D0377" wp14:editId="1A945050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469D1C" w14:textId="127C7C5B" w:rsidR="00727BE8" w:rsidRDefault="00862D90" w:rsidP="00944C3D">
                                  <w:r>
                                    <w:t>202</w:t>
                                  </w:r>
                                  <w:r w:rsidR="008C2F16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8D037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9469D1C" w14:textId="127C7C5B" w:rsidR="00727BE8" w:rsidRDefault="00862D90" w:rsidP="00944C3D">
                            <w:r>
                              <w:t>202</w:t>
                            </w:r>
                            <w:r w:rsidR="008C2F16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3ECAD85A" wp14:editId="13B5A799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316409" w14:textId="632055E6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ECAD85A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D316409" w14:textId="632055E6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4D8FDC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38DCFE8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26DCBBB" w14:textId="228EFCA7" w:rsidR="00727BE8" w:rsidRDefault="007A7F92" w:rsidP="00503750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06DAD2A9" wp14:editId="47A5112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E178C9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DAD2A9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0E178C9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13D04855" wp14:editId="4AD1050C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D6B006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D04855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CD6B006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8739B6D" wp14:editId="51FBC449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23B14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739B6D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1623B14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461E876E" wp14:editId="5AE70E8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339FEC" w14:textId="0CFDCA45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1E87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B339FEC" w14:textId="0CFDCA45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1C3E50D8" wp14:editId="5015641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1B34D8" w14:textId="19EEFBA5" w:rsidR="00727BE8" w:rsidRDefault="007B5FD9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3E50D8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91B34D8" w14:textId="19EEFBA5" w:rsidR="00727BE8" w:rsidRDefault="007B5FD9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1DB025B1" wp14:editId="062342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86C6FB" w14:textId="4EF60E74" w:rsidR="00727BE8" w:rsidRDefault="007B5FD9" w:rsidP="00944C3D">
                                  <w:r>
                                    <w:t>202</w:t>
                                  </w:r>
                                  <w:r w:rsidR="008C2F16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B025B1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C86C6FB" w14:textId="4EF60E74" w:rsidR="00727BE8" w:rsidRDefault="007B5FD9" w:rsidP="00944C3D">
                            <w:r>
                              <w:t>202</w:t>
                            </w:r>
                            <w:r w:rsidR="008C2F16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09A2CC20" wp14:editId="1B3D7358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ED7851" w14:textId="6A8C4EF1" w:rsidR="00727BE8" w:rsidRDefault="007B5FD9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9A2CC20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05ED7851" w14:textId="6A8C4EF1" w:rsidR="00727BE8" w:rsidRDefault="007B5FD9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92D6D3F" w14:textId="77777777" w:rsidR="00727BE8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C4D916" w14:textId="77777777" w:rsidR="00727BE8" w:rsidRPr="00ED0163" w:rsidRDefault="00727BE8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2235869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567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5C5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8531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0D9F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6E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408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94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1CBD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5FD0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D9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17C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7597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3EF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DCA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C6A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BED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E01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64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0D52C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DD2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F2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900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314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45E5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147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5EF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F8D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76120E3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9A6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2803AC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FFF7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16C4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3B3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E18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734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2C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96A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807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C56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E515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46D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E40A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800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A5E1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76E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062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96CF8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52FEF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CA41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DEB4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0776FB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C6D7D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B11EA9" w14:textId="77777777" w:rsidR="00727BE8" w:rsidRPr="00ED0163" w:rsidRDefault="00727BE8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239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A114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89B8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4A7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D0A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A1B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CEBE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6DA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05E853F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77D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D2C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8B57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5E0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A9B5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608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BC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B80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63DE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1BB0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1F6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D42E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4E6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DE5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DFCC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6D1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EC53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45A1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5505E46" w14:textId="7827F1FC" w:rsidR="00727BE8" w:rsidRPr="00ED0163" w:rsidRDefault="007B5FD9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D69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0A0793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BC0F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A10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77E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B2D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C2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6F5B3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A704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82D3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C208A9E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A49A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186F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794CB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03D6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C0891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8D83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6B25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774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9126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C46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D0A5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378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491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F0D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89A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A90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3FAE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C2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DC58BB" w14:textId="2F7B4B95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4A3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534B3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D2C6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634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A8C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B5A6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40E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FCA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D6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1A3E7AB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2A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CD8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0BC9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F75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B8D7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3EA8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7224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B64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9B6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4A16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4C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D35C8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1B4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2E85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A18F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5D01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58B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AE46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</w:tcPr>
          <w:p w14:paraId="78393CA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6D8A87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0C38F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97682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281A9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34060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C5A7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A9BC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C71FB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17D9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0FAF3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196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C8F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AF5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579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128B334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FB72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6EC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33CC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88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84C6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F14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79DF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7E42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BBAF6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45AE5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EB7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2EBF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2412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06DB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EFF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FF4C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37AF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9E4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46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60B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33759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63C94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2D13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3B1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F9EC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95A9D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4508E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8D8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C5E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0E92B1C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AC8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3A9399" w14:textId="720C796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457D8C6A" wp14:editId="22D21F6E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62EA4E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7D8C6A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662EA4E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3D1F3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E33C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99901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3933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85CFF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8E87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49EE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4108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0369F" w14:textId="48DA9AAF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7C809F76" wp14:editId="2371A861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74295</wp:posOffset>
                      </wp:positionV>
                      <wp:extent cx="256222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5622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000FE6" w14:textId="027EE926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  <w:r w:rsidR="00881159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 xml:space="preserve"> </w:t>
                                  </w:r>
                                  <w:r w:rsidR="006D73DE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20</w:t>
                                  </w:r>
                                  <w:r w:rsidR="00C451FC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21568714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809F76" id="_x0000_s1042" type="#_x0000_t202" style="position:absolute;margin-left:-2.55pt;margin-top:5.85pt;width:201.7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" stroked="f">
                      <v:textbox>
                        <w:txbxContent>
                          <w:p w14:paraId="54000FE6" w14:textId="027EE926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  <w:r w:rsidR="00881159">
                              <w:rPr>
                                <w:rFonts w:ascii="Arial" w:hAnsi="Arial"/>
                                <w:lang w:eastAsia="sk-SK"/>
                              </w:rPr>
                              <w:t xml:space="preserve"> </w:t>
                            </w:r>
                            <w:r w:rsidR="006D73DE">
                              <w:rPr>
                                <w:rFonts w:ascii="Arial" w:hAnsi="Arial"/>
                                <w:lang w:eastAsia="sk-SK"/>
                              </w:rPr>
                              <w:t>20</w:t>
                            </w:r>
                            <w:r w:rsidR="00C451FC">
                              <w:rPr>
                                <w:rFonts w:ascii="Arial" w:hAnsi="Arial"/>
                                <w:lang w:eastAsia="sk-SK"/>
                              </w:rPr>
                              <w:t>21568714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C52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45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2D6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BF7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71572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9849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0F7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1685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FBC3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B16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E0E5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8704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728E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833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BF878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06E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E11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FA9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E903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A3D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5136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ADA0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7657207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7C1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257DB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555A5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B0646" w14:textId="04CFF857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6D7273B7" wp14:editId="1CB91E6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99668E" w14:textId="693B89AB" w:rsidR="00727BE8" w:rsidRPr="00391121" w:rsidRDefault="006D73D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</w:t>
                                  </w:r>
                                  <w:r w:rsidR="00C451FC">
                                    <w:rPr>
                                      <w:rFonts w:ascii="Arial" w:hAnsi="Arial" w:cs="Arial"/>
                                    </w:rPr>
                                    <w:t>6122599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7273B7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3199668E" w14:textId="693B89AB" w:rsidR="00727BE8" w:rsidRPr="00391121" w:rsidRDefault="006D73D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</w:t>
                            </w:r>
                            <w:r w:rsidR="00C451FC">
                              <w:rPr>
                                <w:rFonts w:ascii="Arial" w:hAnsi="Arial" w:cs="Arial"/>
                              </w:rPr>
                              <w:t>6122599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77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651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08D8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7B90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2C1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D470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FC7F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C2772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614D7C" w14:textId="3020D39B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66AB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7C3A" w14:textId="58488EE0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3F6C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382BE" w14:textId="7662A26B" w:rsidR="00727BE8" w:rsidRPr="00ED0163" w:rsidRDefault="00B82BEA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ACE2B70" wp14:editId="41F92054">
                      <wp:simplePos x="0" y="0"/>
                      <wp:positionH relativeFrom="column">
                        <wp:posOffset>-3138805</wp:posOffset>
                      </wp:positionH>
                      <wp:positionV relativeFrom="paragraph">
                        <wp:posOffset>-5048885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315C69" w14:textId="04D494BB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2021349330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CE2B70" id="_x0000_s1044" type="#_x0000_t202" style="position:absolute;margin-left:-247.15pt;margin-top:-397.55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">
                      <v:textbox style="mso-fit-shape-to-text:t">
                        <w:txbxContent>
                          <w:p w14:paraId="50315C69" w14:textId="04D494BB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2021349330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B6C0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CC4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F23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96B2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19E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59A7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3E67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CC97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A954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258C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4141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D34E0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2DDA34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D470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5F379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8900A6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D3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A495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FAAB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848A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6A59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C3E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00D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FBBA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ADF1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DBF8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A7C2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AE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DC7F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1383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5BC1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70F44D6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8F5E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E9E5FE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12715" w14:textId="0E17D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3265608C" wp14:editId="31C28292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30B4E6" w14:textId="11C44D8C" w:rsidR="00862D90" w:rsidRPr="00391121" w:rsidRDefault="007B5F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Spoločenstvo vlastníkov bytov</w:t>
                                  </w:r>
                                  <w:r w:rsidR="001821BF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4B6AFD">
                                    <w:rPr>
                                      <w:rFonts w:ascii="Arial" w:hAnsi="Arial" w:cs="Arial"/>
                                    </w:rPr>
                                    <w:t>č.427/I,II,III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265608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730B4E6" w14:textId="11C44D8C" w:rsidR="00862D90" w:rsidRPr="00391121" w:rsidRDefault="007B5F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Spoločenstvo vlastníkov bytov</w:t>
                            </w:r>
                            <w:r w:rsidR="001821BF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4B6AFD">
                              <w:rPr>
                                <w:rFonts w:ascii="Arial" w:hAnsi="Arial" w:cs="Arial"/>
                              </w:rPr>
                              <w:t>č.427/I,II,III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5437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B24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3A49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D73A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4B3FE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FB0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9061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DA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DE6A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81F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EC0E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EDE5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859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1AA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F6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B528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79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B0AA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4D8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0AD2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69BC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10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8855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AFF78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7D43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559B4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329C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D06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9CDF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2070F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E9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32F3916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4AC8A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3B0187B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C03C6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DDA8C8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E88C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E179A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F8B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688B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A2E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C91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7F12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5B9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CA25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C44F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7E600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755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CC44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2D9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4174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D1F0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DC70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2AA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300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F77B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B1BB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391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30C6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1B65D9" w14:textId="77777777" w:rsidTr="007C6EC2">
        <w:trPr>
          <w:gridAfter w:val="1"/>
          <w:wAfter w:w="9" w:type="dxa"/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DD630" w14:textId="4558162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7635B42C" wp14:editId="7CF45B1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FCE99D" w14:textId="0DE5A923" w:rsidR="00727BE8" w:rsidRPr="00391121" w:rsidRDefault="00C451FC" w:rsidP="00C451FC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proofErr w:type="spellStart"/>
                                  <w:r w:rsidR="004B6AFD">
                                    <w:rPr>
                                      <w:rFonts w:ascii="Arial" w:hAnsi="Arial" w:cs="Arial"/>
                                    </w:rPr>
                                    <w:t>Rozvadze</w:t>
                                  </w:r>
                                  <w:proofErr w:type="spellEnd"/>
                                  <w:r w:rsidR="004B6AFD">
                                    <w:rPr>
                                      <w:rFonts w:ascii="Arial" w:hAnsi="Arial" w:cs="Arial"/>
                                    </w:rPr>
                                    <w:t xml:space="preserve"> Trenčianske Stankovce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5B42C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0FCE99D" w14:textId="0DE5A923" w:rsidR="00727BE8" w:rsidRPr="00391121" w:rsidRDefault="00C451FC" w:rsidP="00C451FC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proofErr w:type="spellStart"/>
                            <w:r w:rsidR="004B6AFD">
                              <w:rPr>
                                <w:rFonts w:ascii="Arial" w:hAnsi="Arial" w:cs="Arial"/>
                              </w:rPr>
                              <w:t>Rozvadze</w:t>
                            </w:r>
                            <w:proofErr w:type="spellEnd"/>
                            <w:r w:rsidR="004B6AFD">
                              <w:rPr>
                                <w:rFonts w:ascii="Arial" w:hAnsi="Arial" w:cs="Arial"/>
                              </w:rPr>
                              <w:t xml:space="preserve"> Trenčianske Stankovce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FEB7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1F9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C7D3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7B80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5C40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3CED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6EFA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9274E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C21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2AC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CC1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6CF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3DA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917F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9B14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2DA5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101F5D" w14:textId="49076020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054DE99C" wp14:editId="0879F06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EC60A5" w14:textId="356A47AA" w:rsidR="00727BE8" w:rsidRDefault="004B6AFD" w:rsidP="00944C3D">
                                  <w:r>
                                    <w:t>427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4DE99C" id="_x0000_s1047" type="#_x0000_t202" style="position:absolute;margin-left:1.75pt;margin-top:-21.85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74EC60A5" w14:textId="356A47AA" w:rsidR="00727BE8" w:rsidRDefault="004B6AFD" w:rsidP="00944C3D">
                            <w:r>
                              <w:t>427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01D1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98B5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967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F675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3C12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EA4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FEBEF06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1F31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BF30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195" w:type="dxa"/>
            <w:gridSpan w:val="4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7376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4D5D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1B6847" w14:textId="34C81425" w:rsidR="00727BE8" w:rsidRDefault="00EF3123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56DB498C" wp14:editId="4F5B0418">
                      <wp:simplePos x="0" y="0"/>
                      <wp:positionH relativeFrom="column">
                        <wp:posOffset>1270635</wp:posOffset>
                      </wp:positionH>
                      <wp:positionV relativeFrom="paragraph">
                        <wp:posOffset>97155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A2833D" w14:textId="4E96E5E8" w:rsidR="00727BE8" w:rsidRPr="00391121" w:rsidRDefault="001821B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Trenč</w:t>
                                  </w:r>
                                  <w:r w:rsidR="00EB0F26">
                                    <w:t>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6DB498C" id="_x0000_s1048" type="#_x0000_t202" style="position:absolute;margin-left:100.05pt;margin-top:7.65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">
                      <v:textbox>
                        <w:txbxContent>
                          <w:p w14:paraId="2AA2833D" w14:textId="4E96E5E8" w:rsidR="00727BE8" w:rsidRPr="00391121" w:rsidRDefault="001821B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Trenč</w:t>
                            </w:r>
                            <w:r w:rsidR="00EB0F26">
                              <w:t>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A7F9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1907AF43" wp14:editId="533F366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25778" w14:textId="0D801196" w:rsidR="00727BE8" w:rsidRPr="00391121" w:rsidRDefault="00862D9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t>9</w:t>
                                  </w:r>
                                  <w:r w:rsidR="004B6AFD">
                                    <w:t>13 11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07AF43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7fj+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RRpihs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r7fj+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01225778" w14:textId="0D801196" w:rsidR="00727BE8" w:rsidRPr="00391121" w:rsidRDefault="00862D9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t>9</w:t>
                            </w:r>
                            <w:r w:rsidR="004B6AFD">
                              <w:t>13 11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D7C2B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FAB560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0F88A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B620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E042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D7C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06D13FF0" w14:textId="3CD6FC9B" w:rsidR="00727BE8" w:rsidRPr="00ED0163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35A16025" wp14:editId="166BB3A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012EC3" w14:textId="644EBDBE" w:rsidR="00727BE8" w:rsidRPr="00391121" w:rsidRDefault="004917E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032/7442223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A1602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6012EC3" w14:textId="644EBDBE" w:rsidR="00727BE8" w:rsidRPr="00391121" w:rsidRDefault="004917E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032/7442223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E84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A7074D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73FC13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E506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42A84A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E2EC2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12DFAA3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42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992794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73430BC1" w14:textId="55834904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0AF22E95" wp14:editId="5CF8F2B1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F4995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22E95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0F4995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26D41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33C4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BC25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A471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35F08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96D9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CD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BF16F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4D59FB0A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554A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5F1A9C9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F5B5E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512EF8" w14:textId="51B5B916" w:rsidR="00727BE8" w:rsidRDefault="007A7F92" w:rsidP="00503750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07F1B404" wp14:editId="785E38CB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DB9E5B" w14:textId="637F089F" w:rsidR="00727BE8" w:rsidRPr="00391121" w:rsidRDefault="004917E0" w:rsidP="004917E0">
                                  <w:pPr>
                                    <w:spacing w:line="480" w:lineRule="auto"/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marcela.hornakova@eresproperty.sk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ab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F1B404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EDB9E5B" w14:textId="637F089F" w:rsidR="00727BE8" w:rsidRPr="00391121" w:rsidRDefault="004917E0" w:rsidP="004917E0">
                            <w:pPr>
                              <w:spacing w:line="480" w:lineRule="auto"/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marcela.hornakova@eresproperty.sk</w:t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>
                              <w:rPr>
                                <w:rFonts w:ascii="Arial" w:hAnsi="Arial" w:cs="Arial"/>
                              </w:rPr>
                              <w:tab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883D32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4498BE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48961A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5299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C9C7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AAEB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3E54A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1D21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25DD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332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A8A16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498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9139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179E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6E31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0465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6659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6B3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489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BEA48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A4D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F561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5B64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F5F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2355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75012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BA238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F0BE1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B8607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6C49FAB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0009C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8E3875" w14:textId="688F6CBE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62D90">
              <w:rPr>
                <w:rFonts w:ascii="Arial" w:hAnsi="Arial"/>
                <w:lang w:eastAsia="sk-SK"/>
              </w:rPr>
              <w:t xml:space="preserve"> </w:t>
            </w:r>
            <w:r w:rsidR="006D73DE">
              <w:rPr>
                <w:rFonts w:ascii="Arial" w:hAnsi="Arial"/>
                <w:lang w:eastAsia="sk-SK"/>
              </w:rPr>
              <w:t>2</w:t>
            </w:r>
            <w:r w:rsidR="00C451FC">
              <w:rPr>
                <w:rFonts w:ascii="Arial" w:hAnsi="Arial"/>
                <w:lang w:eastAsia="sk-SK"/>
              </w:rPr>
              <w:t>9</w:t>
            </w:r>
            <w:r w:rsidR="00D66C50">
              <w:rPr>
                <w:rFonts w:ascii="Arial" w:hAnsi="Arial"/>
                <w:lang w:eastAsia="sk-SK"/>
              </w:rPr>
              <w:t>.</w:t>
            </w:r>
            <w:r w:rsidR="008C2F16">
              <w:rPr>
                <w:rFonts w:ascii="Arial" w:hAnsi="Arial"/>
                <w:lang w:eastAsia="sk-SK"/>
              </w:rPr>
              <w:t>5</w:t>
            </w:r>
            <w:r w:rsidR="00D66C50">
              <w:rPr>
                <w:rFonts w:ascii="Arial" w:hAnsi="Arial"/>
                <w:lang w:eastAsia="sk-SK"/>
              </w:rPr>
              <w:t>.202</w:t>
            </w:r>
            <w:r w:rsidR="008C2F16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25188B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468" w:type="dxa"/>
            <w:gridSpan w:val="1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99EA5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63153D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6AB7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1CD28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E9BC3EA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02E1FD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48764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2198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1B9F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77F93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1A1A8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C71C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91C1B5E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8B7DB2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06007D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1AA4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18DB4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A08AC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9F8F4A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E3D8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F0914D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652DA7C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394B21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82187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178D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B5309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714CC1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E68F0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243B3B5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1A71897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0B49DB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12268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CEEB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56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959C4E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E423F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F5C4D1D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2A521A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ADBABB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56E1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20F6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B6B62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576725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900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AC4F217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73073E4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7EC32F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6BB7D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78C764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60CB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3A2839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9F6A7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353EC4" w14:textId="77777777" w:rsidTr="007C6EC2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088042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3D13C43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5BB52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468" w:type="dxa"/>
            <w:gridSpan w:val="1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132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16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E4B10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06843D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006BD2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B82BEA" w:rsidRPr="00ED0163" w14:paraId="56F5A3B9" w14:textId="77777777" w:rsidTr="007C6EC2">
        <w:trPr>
          <w:gridAfter w:val="1"/>
          <w:wAfter w:w="9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5B93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18EA4C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853680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2CB1F0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571150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E41433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8BCE80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21F2EB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14FDCD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FD85DC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A92792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03FA4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484F4A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BAB003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A3419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CD619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260BE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BA3E7F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A071EBD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3305F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6797FC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E277FB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5B261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D1D49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FD6802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2FF07F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CE1B0F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94E3DC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9A503E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A92FA5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9A1A7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9F7338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80C77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71F38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C9787AF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3D2D0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F520F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FE58C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FA0BB3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3AD63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037EBE5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617E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3471A1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9C15FAA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A7FDF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6A0458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D979FD7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CDBA82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1CE26E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CB80E4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081B12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E036F9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4DD8711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193776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157CD23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06565B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CFC3D69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73CCED9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7C38AD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43B2B4A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9C9FE68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1531A00B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BD58BAE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3A5C6934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063CC550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646A443C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5BC89826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81C84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2ED9A9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0509FA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0096266" w14:textId="77777777" w:rsidR="00727BE8" w:rsidRDefault="00727BE8" w:rsidP="00503750">
            <w:pPr>
              <w:rPr>
                <w:rFonts w:ascii="Arial" w:hAnsi="Arial"/>
                <w:lang w:eastAsia="sk-SK"/>
              </w:rPr>
            </w:pPr>
          </w:p>
          <w:p w14:paraId="23109449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E1574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834BCF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1062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B96AEA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EB759B7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AF9B6E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EA3AD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CE1420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AE9ED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E0FB26E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B3D257D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3D40C3F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8E68C9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FABCC60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CC6B13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347678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B1A6C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657B0DA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7A81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4F0827F" w14:textId="77777777" w:rsidR="00727BE8" w:rsidRPr="00ED0163" w:rsidRDefault="00727BE8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B47F5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46BBB" w14:textId="77777777" w:rsidR="00727BE8" w:rsidRPr="00ED0163" w:rsidRDefault="00727BE8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2896D24A" w14:textId="77777777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3D0E31CE" w14:textId="77777777" w:rsidR="00727BE8" w:rsidRDefault="00727BE8" w:rsidP="00944C3D">
      <w:pPr>
        <w:rPr>
          <w:rFonts w:ascii="Arial" w:hAnsi="Arial"/>
        </w:rPr>
      </w:pPr>
    </w:p>
    <w:p w14:paraId="64998C44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1A7042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F56A116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96E91E6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11DFF44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57AB2BD2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CBD03EF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27EC9B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A4CD03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FDC0F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8455C2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2E0918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0D0613" w14:textId="5B2B6835" w:rsidR="00727BE8" w:rsidRPr="008D0433" w:rsidRDefault="006D73D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</w:t>
            </w:r>
            <w:r w:rsidR="004B6AFD">
              <w:rPr>
                <w:rFonts w:ascii="Arial" w:hAnsi="Arial" w:cs="Arial"/>
                <w:sz w:val="16"/>
                <w:szCs w:val="16"/>
              </w:rPr>
              <w:t xml:space="preserve"> Jaroslav Čierňava</w:t>
            </w:r>
          </w:p>
        </w:tc>
        <w:tc>
          <w:tcPr>
            <w:tcW w:w="3260" w:type="dxa"/>
            <w:vAlign w:val="center"/>
          </w:tcPr>
          <w:p w14:paraId="7DAECB3C" w14:textId="253BD295" w:rsidR="00727BE8" w:rsidRPr="008D0433" w:rsidRDefault="004B6AF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35B7AFD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D94C5D7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3B04F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F3B32C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D18DA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49A4001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F76A5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5A66B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C88BB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C96429A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B85D86C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8CC9635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2BAB232E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F7170D4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E025C0B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B91E278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518FC949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6A9F29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0CC01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64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2C6F11B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429C6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21C2DC95" w14:textId="2B49B32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B94F45B" w14:textId="456B1A0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B7FEC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06637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C2337A7" w14:textId="09E5F1D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1AF6EE" w14:textId="38D2CBEC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4595E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5A343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1371BF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0DC99AD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D600C4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2A938A9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7937AE7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82E257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4465A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1CCBD1E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23F367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E1A81D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9F4484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B84F16D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62EE08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F69681A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79CB6FFA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0C93D56A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E6F064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45058D7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143CFD38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396CE6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1D0D7E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63F6F5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75ED95B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2CB06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1C0006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DBD7A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D5095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36953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4A522E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E37C0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B706A3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6D349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2B3101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A7D13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2A6B046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FC51212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56530F90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B88DBAE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C60904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7F8BED7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6223A9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2D66A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AC8D5D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5BF53A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7F9AF6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0CB9615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D4960EC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318078B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BE61B4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5B04DD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7A6FC6A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2C2E10C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7E456FF6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E524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9C4B6F7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2AABD26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1CB4C8B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E84C688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1F10079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6C1362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D4691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7741978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A5F24B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1E8F4236" w14:textId="77777777" w:rsidTr="00503750">
        <w:trPr>
          <w:trHeight w:val="302"/>
        </w:trPr>
        <w:tc>
          <w:tcPr>
            <w:tcW w:w="4510" w:type="dxa"/>
          </w:tcPr>
          <w:p w14:paraId="45005C3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9DF59F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88B2F5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A4424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515455B0" w14:textId="77777777" w:rsidTr="00503750">
        <w:trPr>
          <w:trHeight w:val="302"/>
        </w:trPr>
        <w:tc>
          <w:tcPr>
            <w:tcW w:w="4510" w:type="dxa"/>
          </w:tcPr>
          <w:p w14:paraId="78EBCFB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98D290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76BC13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BDF51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C373CE7" w14:textId="77777777" w:rsidTr="00503750">
        <w:trPr>
          <w:trHeight w:val="302"/>
        </w:trPr>
        <w:tc>
          <w:tcPr>
            <w:tcW w:w="4510" w:type="dxa"/>
          </w:tcPr>
          <w:p w14:paraId="2B6828F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5F75D8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CBAB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97D6F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3EC85B3" w14:textId="77777777" w:rsidTr="00503750">
        <w:trPr>
          <w:trHeight w:val="302"/>
        </w:trPr>
        <w:tc>
          <w:tcPr>
            <w:tcW w:w="4510" w:type="dxa"/>
          </w:tcPr>
          <w:p w14:paraId="2E2848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A7432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6D0733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5E02B5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A6F7012" w14:textId="77777777" w:rsidTr="00503750">
        <w:trPr>
          <w:trHeight w:val="327"/>
        </w:trPr>
        <w:tc>
          <w:tcPr>
            <w:tcW w:w="4510" w:type="dxa"/>
          </w:tcPr>
          <w:p w14:paraId="13D1E1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5CC2FF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5583F4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580D4C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2B2898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2C1490D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C1C5F0D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37773BB5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43A5B41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DCBB7E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0B5B43A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740428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1D539747" w14:textId="77777777" w:rsidTr="00503750">
        <w:tc>
          <w:tcPr>
            <w:tcW w:w="2302" w:type="dxa"/>
            <w:vAlign w:val="center"/>
          </w:tcPr>
          <w:p w14:paraId="0745FAF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2BA4E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05973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2BC44E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AD46E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71863A6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57C431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4B2674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54389D75" w14:textId="77777777" w:rsidTr="00503750">
        <w:tc>
          <w:tcPr>
            <w:tcW w:w="15593" w:type="dxa"/>
            <w:gridSpan w:val="8"/>
            <w:vAlign w:val="center"/>
          </w:tcPr>
          <w:p w14:paraId="2ADF512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1EC35568" w14:textId="77777777" w:rsidTr="00503750">
        <w:tc>
          <w:tcPr>
            <w:tcW w:w="2302" w:type="dxa"/>
            <w:vAlign w:val="center"/>
          </w:tcPr>
          <w:p w14:paraId="1AFD61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7F327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0B80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1D8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540C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2A42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F424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FF8C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B4981F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6B04A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4345F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3C63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3E7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B55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B3C6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E94BE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10D85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4A7BF1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E0C99B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7183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1A1E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CE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4496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539F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187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73F5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6FCCFF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5A94E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80EF0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022D59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368A04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D993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90B725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2E254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5925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20D53EFE" w14:textId="77777777" w:rsidTr="00503750">
        <w:tc>
          <w:tcPr>
            <w:tcW w:w="2302" w:type="dxa"/>
            <w:vAlign w:val="center"/>
          </w:tcPr>
          <w:p w14:paraId="0BC3E22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C778F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7949B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CE5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D66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F596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6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206BD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FF028E" w14:textId="77777777" w:rsidTr="00503750">
        <w:tc>
          <w:tcPr>
            <w:tcW w:w="15593" w:type="dxa"/>
            <w:gridSpan w:val="8"/>
            <w:vAlign w:val="center"/>
          </w:tcPr>
          <w:p w14:paraId="2FDE58B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6F12C0E4" w14:textId="77777777" w:rsidTr="00503750">
        <w:tc>
          <w:tcPr>
            <w:tcW w:w="2302" w:type="dxa"/>
            <w:vAlign w:val="center"/>
          </w:tcPr>
          <w:p w14:paraId="7511EEC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C0154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25E6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CCA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FD14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1ABA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6BC8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E5199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15166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7ED6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5EF27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D2A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81E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11FF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80CC1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218F5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854E2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9A8C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D0A13A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6A11FD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4F9F9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A998C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56E4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7ABE1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DBA5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066AA2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79F210" w14:textId="77777777" w:rsidTr="00503750">
        <w:tc>
          <w:tcPr>
            <w:tcW w:w="2302" w:type="dxa"/>
            <w:vAlign w:val="center"/>
          </w:tcPr>
          <w:p w14:paraId="3D12F7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BB327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8C225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0E9A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52CF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DEEF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8D8B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24BD2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4503EE4" w14:textId="77777777" w:rsidTr="00503750">
        <w:tc>
          <w:tcPr>
            <w:tcW w:w="15593" w:type="dxa"/>
            <w:gridSpan w:val="8"/>
            <w:vAlign w:val="center"/>
          </w:tcPr>
          <w:p w14:paraId="7D4828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53F84DB" w14:textId="77777777" w:rsidTr="00503750">
        <w:tc>
          <w:tcPr>
            <w:tcW w:w="2302" w:type="dxa"/>
            <w:vAlign w:val="center"/>
          </w:tcPr>
          <w:p w14:paraId="2589957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A37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633C6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10A6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C2767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468BD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6F993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5497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DD971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60D896A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0178C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2839C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160D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8E0CC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8DDA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FFA7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BBE3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A589AB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B8F2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17EBEF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5C6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F3B9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136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714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BAD5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8D6B4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2FA16B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434533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66965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55CE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CDDF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6D4D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34245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29FB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998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F3BCB6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150438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E97475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3F789E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7189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B5E57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3210B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896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6D9C7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17846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25B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C9B17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C985D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57081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DF05E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F2E9D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0236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E238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FCB5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78866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A98F47" w14:textId="77777777" w:rsidR="00727BE8" w:rsidRDefault="00727BE8" w:rsidP="00944C3D">
      <w:pPr>
        <w:rPr>
          <w:rFonts w:ascii="Arial" w:hAnsi="Arial"/>
          <w:b/>
        </w:rPr>
      </w:pPr>
    </w:p>
    <w:p w14:paraId="69EA4BFD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A9755EB" w14:textId="77777777" w:rsidTr="00503750">
        <w:tc>
          <w:tcPr>
            <w:tcW w:w="1944" w:type="dxa"/>
            <w:vAlign w:val="center"/>
          </w:tcPr>
          <w:p w14:paraId="5C7227C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26C518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80CB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58100D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E365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00C29C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44FC194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663572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C13FAC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25880B7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F2DB5F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47AAB2B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09EAAB26" w14:textId="77777777" w:rsidTr="00503750">
        <w:tc>
          <w:tcPr>
            <w:tcW w:w="15685" w:type="dxa"/>
            <w:gridSpan w:val="12"/>
            <w:vAlign w:val="center"/>
          </w:tcPr>
          <w:p w14:paraId="1AC81C1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344F8351" w14:textId="77777777" w:rsidTr="00503750">
        <w:tc>
          <w:tcPr>
            <w:tcW w:w="1944" w:type="dxa"/>
            <w:vAlign w:val="center"/>
          </w:tcPr>
          <w:p w14:paraId="0AB48FE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011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93AE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98A0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F4FABA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E79C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EC8B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9EA6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54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888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F49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5685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C6DB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96D7A4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7F85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C9EA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C18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EDC9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4E57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7A970D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01A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CB40E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AD0B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9304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2961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86A7E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089B7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E640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DBB45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6C39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DBBE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19FF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B645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24E3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94A1F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B391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EB8A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3223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A2056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7E41A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4D72C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DD327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898B2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1513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29B97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4622BC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D94EA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502AC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22AED4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8201A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2AE1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7E34D5A8" w14:textId="77777777" w:rsidTr="00503750">
        <w:tc>
          <w:tcPr>
            <w:tcW w:w="1944" w:type="dxa"/>
            <w:vAlign w:val="center"/>
          </w:tcPr>
          <w:p w14:paraId="0EB590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6596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D2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EF398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40F8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C31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111C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83B4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5B97A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9396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0A67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5E2CB08" w14:textId="77777777" w:rsidTr="00503750">
        <w:tc>
          <w:tcPr>
            <w:tcW w:w="15685" w:type="dxa"/>
            <w:gridSpan w:val="12"/>
            <w:vAlign w:val="center"/>
          </w:tcPr>
          <w:p w14:paraId="4BF58B0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2A7A4F9" w14:textId="77777777" w:rsidTr="00503750">
        <w:tc>
          <w:tcPr>
            <w:tcW w:w="1944" w:type="dxa"/>
            <w:vAlign w:val="center"/>
          </w:tcPr>
          <w:p w14:paraId="0893BCB0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6BA6A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8364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BF75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0E65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A5750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BD3ED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210F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5DA2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23C4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A31BF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826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595DA94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470BB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3DC9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EB98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6415C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4788C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B87F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FB02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90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4D4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05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238A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36F72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5BE35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0EF584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9196C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5463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8796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3A7C9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DFE2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201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02E51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07C1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9A6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9600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8DCF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4799738" w14:textId="77777777" w:rsidTr="00503750">
        <w:tc>
          <w:tcPr>
            <w:tcW w:w="1944" w:type="dxa"/>
            <w:vAlign w:val="center"/>
          </w:tcPr>
          <w:p w14:paraId="672C55E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AE8F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884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131BE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1DD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55AE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21A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AA21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C5B7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0CF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05FB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30867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6099EC1" w14:textId="77777777" w:rsidTr="00503750">
        <w:tc>
          <w:tcPr>
            <w:tcW w:w="15685" w:type="dxa"/>
            <w:gridSpan w:val="12"/>
            <w:vAlign w:val="center"/>
          </w:tcPr>
          <w:p w14:paraId="67AAFF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7E35440" w14:textId="77777777" w:rsidTr="00503750">
        <w:tc>
          <w:tcPr>
            <w:tcW w:w="1944" w:type="dxa"/>
            <w:vAlign w:val="center"/>
          </w:tcPr>
          <w:p w14:paraId="5A1C13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2316A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102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F2FD6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48F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6226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64DD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9CC1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B584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9FB6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1669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D4A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DC43F6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723F7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9D1A1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24F5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6F512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E40D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DA5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FC56BF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CBF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F858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C55D2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80BB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CA3F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3CE182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27ED0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0BC72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8769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8AF37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FD02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613C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26C25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9DDBC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85FF9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1AB6C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868E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AEF27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BA98B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48183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7A973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AD08C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DB7A3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40F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CA78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8717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B45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B8FA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5EB6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862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DE2DF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ED64F7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B940E1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97B016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34745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030D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C7AD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6922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C4C9F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28FA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76B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59C23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118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CCFB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C819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782A1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F893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EF256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DE74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E199E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D256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5817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D8EBD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098F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789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ECCB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552B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78223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691E4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328BB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A270D6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739F00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3F08B5C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4BAEF1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272894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18831B9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C3205A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60FD5A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FA507D6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8C5453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2FE44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E1D106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92A7B0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1DBD9C2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698946E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0C0B707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DE6B41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682F5E9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920BD18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6AAC339A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803063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3711D37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41EAE05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55C1EDEC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B449347" w14:textId="7ABD5AC6" w:rsidR="00727BE8" w:rsidRPr="008D0433" w:rsidRDefault="0034483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Poistná zmluva</w:t>
            </w:r>
            <w:r w:rsidR="00EB0F26">
              <w:rPr>
                <w:rFonts w:ascii="Arial" w:hAnsi="Arial" w:cs="Arial"/>
                <w:sz w:val="16"/>
                <w:szCs w:val="16"/>
              </w:rPr>
              <w:t xml:space="preserve"> ALLIANZ </w:t>
            </w:r>
            <w:r w:rsidR="00881159" w:rsidRPr="00881159">
              <w:rPr>
                <w:rFonts w:ascii="Arial" w:hAnsi="Arial" w:cs="Arial"/>
                <w:sz w:val="16"/>
                <w:szCs w:val="16"/>
              </w:rPr>
              <w:t>, a.s</w:t>
            </w:r>
          </w:p>
        </w:tc>
        <w:tc>
          <w:tcPr>
            <w:tcW w:w="2977" w:type="dxa"/>
            <w:vAlign w:val="center"/>
          </w:tcPr>
          <w:p w14:paraId="40D3000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B5FD43" w14:textId="0C028820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A69F793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BD156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8FE5E3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171161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63EBB5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E4BC69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C0DDF2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B35B3C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FA722C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EECC8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929C19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1F3C60B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7E916551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001834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51597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85F14A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02A72A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220AFF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B0A8B5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2A60FDC6" w14:textId="77777777" w:rsidTr="00503750">
        <w:trPr>
          <w:trHeight w:val="1073"/>
        </w:trPr>
        <w:tc>
          <w:tcPr>
            <w:tcW w:w="3614" w:type="dxa"/>
            <w:vMerge/>
          </w:tcPr>
          <w:p w14:paraId="2AE8E2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33D1E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1ACF844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611998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C3C1A8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D1726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61E7AF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5B1712BD" w14:textId="77777777" w:rsidTr="00503750">
        <w:trPr>
          <w:trHeight w:val="283"/>
        </w:trPr>
        <w:tc>
          <w:tcPr>
            <w:tcW w:w="3614" w:type="dxa"/>
          </w:tcPr>
          <w:p w14:paraId="65F461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B5903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0EC67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84A1A5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DE275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3C9F6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050E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3BF0AD7" w14:textId="77777777" w:rsidTr="00503750">
        <w:trPr>
          <w:trHeight w:val="283"/>
        </w:trPr>
        <w:tc>
          <w:tcPr>
            <w:tcW w:w="3614" w:type="dxa"/>
          </w:tcPr>
          <w:p w14:paraId="1F36C53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3784D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3EF69F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C033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291B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A5423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8D5F90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1376F465" w14:textId="77777777" w:rsidTr="00503750">
        <w:trPr>
          <w:trHeight w:val="283"/>
        </w:trPr>
        <w:tc>
          <w:tcPr>
            <w:tcW w:w="3614" w:type="dxa"/>
          </w:tcPr>
          <w:p w14:paraId="530F7B4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3F9FE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89FCA8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529F60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D0924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D89AE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602C61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58A807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3D6F0A6E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67EFF673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BCE8778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D3003C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60E9707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3EA6A2BF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8C4D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1EA9F8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0F6586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5AB46C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C64F4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0DD1A1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D3F758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68D396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2DEF6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3594605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9BE537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676F99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8416D62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10E18C7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D94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EA8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0AC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D5D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03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7061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53BC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8E6BF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5134A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F5E9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65BA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1FF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B5C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3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BC8F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AC4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F22BF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071CF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D0C18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79CB6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05B2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95A7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5486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AEFF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F9C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B48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21CA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576D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2C2B1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5E7F41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FC803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CF33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02B1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D649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6F704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61A1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257ED2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C36C1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158B2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B887D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3B27D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7376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18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0DD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11B1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5D1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DA634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9867147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BB8544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1B1453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B474E7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6F5A0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09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15A5F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8CB1F3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937A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C085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5A6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A4531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9DA0C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D9ED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470C5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48A6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1D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B34A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44E7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62AD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B57D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AEF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D60713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2D150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38BC2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A200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0AD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1E5E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18C9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F8C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60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72E7C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3AE33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E45B5F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91FF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0FA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8017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B50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2687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21B1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97C0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C979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29CB20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02B27A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1EAF27B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672650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035AE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3F3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F834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9B06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448F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2B6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EE6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9073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986514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4092A83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4C03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1DD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13A1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39CE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AA9D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59FA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EE33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B373F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C043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E6AB1E3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5E375AF5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0CA94ED6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64215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03DAE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96E6A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BEF64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DF48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5DA28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F64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40BADE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0DA5E6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4D75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BA5B50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1E2BD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3842187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2F073D31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3521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73165F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D22A41A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FE69B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F2962AD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1BB433E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580F646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18CD80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3487F5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F4A6E5F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57901D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2E493C7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AA1C8D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BA2ECF9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469D28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ABDE5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2174791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221254B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CA0A11D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1951B17A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6E1243EC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C4B430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3F98DEF0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0E416E3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7F2E8A4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377B8C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19BC7D3A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6F1CD15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940F3E0" w14:textId="77777777" w:rsidTr="00417853">
        <w:trPr>
          <w:trHeight w:val="437"/>
        </w:trPr>
        <w:tc>
          <w:tcPr>
            <w:tcW w:w="2506" w:type="dxa"/>
          </w:tcPr>
          <w:p w14:paraId="66AD644B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24ED798C" w14:textId="1DFC51B4" w:rsidR="00727BE8" w:rsidRPr="008C56AB" w:rsidRDefault="00320FD9" w:rsidP="00C451F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</w:t>
            </w:r>
            <w:r w:rsidR="004B6AFD">
              <w:rPr>
                <w:rFonts w:ascii="Arial" w:hAnsi="Arial" w:cs="Arial"/>
                <w:sz w:val="18"/>
                <w:szCs w:val="18"/>
              </w:rPr>
              <w:t>193,81</w:t>
            </w:r>
          </w:p>
        </w:tc>
        <w:tc>
          <w:tcPr>
            <w:tcW w:w="1325" w:type="dxa"/>
            <w:vAlign w:val="center"/>
          </w:tcPr>
          <w:p w14:paraId="455CC3B4" w14:textId="4CF5C9D6" w:rsidR="00727BE8" w:rsidRPr="008C56AB" w:rsidRDefault="008C2F16" w:rsidP="008C2F1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4B6AFD">
              <w:rPr>
                <w:rFonts w:ascii="Arial" w:hAnsi="Arial" w:cs="Arial"/>
                <w:sz w:val="18"/>
                <w:szCs w:val="18"/>
              </w:rPr>
              <w:t>2800,00</w:t>
            </w:r>
          </w:p>
        </w:tc>
        <w:tc>
          <w:tcPr>
            <w:tcW w:w="1234" w:type="dxa"/>
            <w:vAlign w:val="center"/>
          </w:tcPr>
          <w:p w14:paraId="12CCB40C" w14:textId="528490C9" w:rsidR="00727BE8" w:rsidRPr="008C56AB" w:rsidRDefault="008C2F16" w:rsidP="00D91F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</w:t>
            </w:r>
            <w:r w:rsidR="004B6AFD">
              <w:rPr>
                <w:rFonts w:ascii="Arial" w:hAnsi="Arial" w:cs="Arial"/>
                <w:sz w:val="18"/>
                <w:szCs w:val="18"/>
              </w:rPr>
              <w:t>2787,64</w:t>
            </w:r>
          </w:p>
        </w:tc>
        <w:tc>
          <w:tcPr>
            <w:tcW w:w="1978" w:type="dxa"/>
            <w:vAlign w:val="center"/>
          </w:tcPr>
          <w:p w14:paraId="5223FA2A" w14:textId="79D668DC" w:rsidR="00727BE8" w:rsidRPr="008C56AB" w:rsidRDefault="004B6AFD" w:rsidP="00843AD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206,17</w:t>
            </w:r>
          </w:p>
        </w:tc>
      </w:tr>
      <w:tr w:rsidR="00727BE8" w:rsidRPr="008D0433" w14:paraId="3B70330C" w14:textId="77777777" w:rsidTr="00F512B3">
        <w:trPr>
          <w:trHeight w:val="540"/>
        </w:trPr>
        <w:tc>
          <w:tcPr>
            <w:tcW w:w="2506" w:type="dxa"/>
          </w:tcPr>
          <w:p w14:paraId="5BD8B150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23173B3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D471E5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C64EC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6C7D62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49BE75FE" w14:textId="77777777" w:rsidTr="00417853">
        <w:trPr>
          <w:trHeight w:val="630"/>
        </w:trPr>
        <w:tc>
          <w:tcPr>
            <w:tcW w:w="2506" w:type="dxa"/>
          </w:tcPr>
          <w:p w14:paraId="5A631DC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779A9D8" w14:textId="6CE445AB" w:rsidR="00727BE8" w:rsidRPr="008C56AB" w:rsidRDefault="00CA6BF2" w:rsidP="00F512B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4B6AFD">
              <w:rPr>
                <w:rFonts w:ascii="Arial" w:hAnsi="Arial" w:cs="Arial"/>
                <w:sz w:val="18"/>
                <w:szCs w:val="18"/>
              </w:rPr>
              <w:t>71110,59</w:t>
            </w:r>
          </w:p>
        </w:tc>
        <w:tc>
          <w:tcPr>
            <w:tcW w:w="1325" w:type="dxa"/>
            <w:vAlign w:val="center"/>
          </w:tcPr>
          <w:p w14:paraId="01757B72" w14:textId="1BEEFD1E" w:rsidR="00727BE8" w:rsidRPr="008C56AB" w:rsidRDefault="004B6AF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70869,66</w:t>
            </w:r>
          </w:p>
        </w:tc>
        <w:tc>
          <w:tcPr>
            <w:tcW w:w="1234" w:type="dxa"/>
            <w:vAlign w:val="center"/>
          </w:tcPr>
          <w:p w14:paraId="130D6BD4" w14:textId="4776C3B6" w:rsidR="00727BE8" w:rsidRPr="008C56AB" w:rsidRDefault="004B6AF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52510,24</w:t>
            </w:r>
          </w:p>
        </w:tc>
        <w:tc>
          <w:tcPr>
            <w:tcW w:w="1978" w:type="dxa"/>
            <w:vAlign w:val="center"/>
          </w:tcPr>
          <w:p w14:paraId="04EE6C54" w14:textId="562BAAD1" w:rsidR="00727BE8" w:rsidRPr="008C56AB" w:rsidRDefault="004B6AFD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89497,01</w:t>
            </w:r>
          </w:p>
        </w:tc>
      </w:tr>
      <w:tr w:rsidR="00727BE8" w:rsidRPr="008D0433" w14:paraId="0ECA6881" w14:textId="77777777" w:rsidTr="00417853">
        <w:trPr>
          <w:trHeight w:val="420"/>
        </w:trPr>
        <w:tc>
          <w:tcPr>
            <w:tcW w:w="2506" w:type="dxa"/>
          </w:tcPr>
          <w:p w14:paraId="2AC17E8F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C20F7AF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7CAD634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3B887CB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E25E4E0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6F8FF8A" w14:textId="77777777" w:rsidTr="00417853">
        <w:trPr>
          <w:trHeight w:val="437"/>
        </w:trPr>
        <w:tc>
          <w:tcPr>
            <w:tcW w:w="2506" w:type="dxa"/>
          </w:tcPr>
          <w:p w14:paraId="0617CB8C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9E8738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45A5E32E" w14:textId="58EFEE82" w:rsidR="00727BE8" w:rsidRPr="008C56AB" w:rsidRDefault="00A00540" w:rsidP="002B178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</w:t>
            </w:r>
            <w:r w:rsidR="008C2F16">
              <w:rPr>
                <w:rFonts w:ascii="Arial" w:hAnsi="Arial" w:cs="Arial"/>
                <w:sz w:val="18"/>
                <w:szCs w:val="18"/>
              </w:rPr>
              <w:t xml:space="preserve"> 0</w:t>
            </w:r>
          </w:p>
        </w:tc>
        <w:tc>
          <w:tcPr>
            <w:tcW w:w="1234" w:type="dxa"/>
            <w:vAlign w:val="center"/>
          </w:tcPr>
          <w:p w14:paraId="08093853" w14:textId="70BE72D6" w:rsidR="00727BE8" w:rsidRPr="008C56AB" w:rsidRDefault="008C2F16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978" w:type="dxa"/>
            <w:vAlign w:val="center"/>
          </w:tcPr>
          <w:p w14:paraId="64C28F1C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776A09E" w14:textId="77777777" w:rsidTr="00417853">
        <w:trPr>
          <w:trHeight w:val="420"/>
        </w:trPr>
        <w:tc>
          <w:tcPr>
            <w:tcW w:w="2506" w:type="dxa"/>
          </w:tcPr>
          <w:p w14:paraId="697006DB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09C3E278" w14:textId="47EB9D8E" w:rsidR="00727BE8" w:rsidRPr="008C56AB" w:rsidRDefault="00320FD9" w:rsidP="00022772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</w:t>
            </w:r>
            <w:r w:rsidR="004B6AFD">
              <w:rPr>
                <w:rFonts w:ascii="Arial" w:hAnsi="Arial" w:cs="Arial"/>
                <w:b/>
                <w:sz w:val="18"/>
                <w:szCs w:val="18"/>
              </w:rPr>
              <w:t>71304,4</w:t>
            </w:r>
          </w:p>
        </w:tc>
        <w:tc>
          <w:tcPr>
            <w:tcW w:w="1325" w:type="dxa"/>
            <w:vAlign w:val="center"/>
          </w:tcPr>
          <w:p w14:paraId="3AD3C014" w14:textId="38ACF5E7" w:rsidR="00727BE8" w:rsidRPr="008C56AB" w:rsidRDefault="004B6AFD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73669,66</w:t>
            </w:r>
          </w:p>
        </w:tc>
        <w:tc>
          <w:tcPr>
            <w:tcW w:w="1234" w:type="dxa"/>
            <w:vAlign w:val="center"/>
          </w:tcPr>
          <w:p w14:paraId="687C98BA" w14:textId="3EA9BB44" w:rsidR="00727BE8" w:rsidRPr="008C56AB" w:rsidRDefault="00320FD9" w:rsidP="00D91F43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5</w:t>
            </w:r>
            <w:r w:rsidR="004B6AFD">
              <w:rPr>
                <w:rFonts w:ascii="Arial" w:hAnsi="Arial" w:cs="Arial"/>
                <w:b/>
                <w:sz w:val="18"/>
                <w:szCs w:val="18"/>
              </w:rPr>
              <w:t>5</w:t>
            </w:r>
            <w:r w:rsidR="00BF01F7">
              <w:rPr>
                <w:rFonts w:ascii="Arial" w:hAnsi="Arial" w:cs="Arial"/>
                <w:b/>
                <w:sz w:val="18"/>
                <w:szCs w:val="18"/>
              </w:rPr>
              <w:t> 297,88</w:t>
            </w:r>
          </w:p>
        </w:tc>
        <w:tc>
          <w:tcPr>
            <w:tcW w:w="1978" w:type="dxa"/>
            <w:vAlign w:val="center"/>
          </w:tcPr>
          <w:p w14:paraId="0EFC1321" w14:textId="1F90721E" w:rsidR="00727BE8" w:rsidRPr="008C56AB" w:rsidRDefault="00BF01F7" w:rsidP="00843AD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89703,18</w:t>
            </w:r>
          </w:p>
        </w:tc>
      </w:tr>
    </w:tbl>
    <w:p w14:paraId="1CFCC01E" w14:textId="77777777" w:rsidR="00727BE8" w:rsidRDefault="00727BE8" w:rsidP="00944C3D">
      <w:pPr>
        <w:rPr>
          <w:rFonts w:ascii="Arial" w:hAnsi="Arial"/>
          <w:b/>
        </w:rPr>
      </w:pPr>
    </w:p>
    <w:p w14:paraId="2762F5F9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692EBB08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1A83185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3249950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BE601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51C930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2E616364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09EA3A88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40CA1B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249149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74AE045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2EA848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43FCBC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79D43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E0C396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60429A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38BF76D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70549F8A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3E79AD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5CF437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FF22E3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8E4E5E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5F73D36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9795C0D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3FCD66B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45EA6E6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4D99F2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8F3F7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274E80D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391435A" w14:textId="77777777" w:rsidTr="00503750">
        <w:tc>
          <w:tcPr>
            <w:tcW w:w="2835" w:type="dxa"/>
            <w:vAlign w:val="center"/>
          </w:tcPr>
          <w:p w14:paraId="39F7305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B071A0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A7D775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A595DA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16A262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46B4C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AB667A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6D1BB9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179A21" w14:textId="77777777" w:rsidR="00727BE8" w:rsidRPr="008C56AB" w:rsidRDefault="00BF01F7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80B5E2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CE8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1343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215B40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57DC1C3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2B3AE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22E41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9691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69F7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3CB3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AF8493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43252D7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47F1ED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BCE3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D361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409C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1BBF3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8213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85F07E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044ECCF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1A98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5335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3EC8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AB09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F897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158E0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0BF8EE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FD8EC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EE70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7B4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86D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10B5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CA1EB1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5AF66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A87CA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6B7E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DBB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7DFE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A045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C1B413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C3A3B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E6DB5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DA898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DC1A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F73B2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4A43F4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A1689E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3737517C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03DE4F3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185357D" w14:textId="77777777" w:rsidR="00727BE8" w:rsidRDefault="00727BE8" w:rsidP="00944C3D">
      <w:pPr>
        <w:rPr>
          <w:rFonts w:ascii="Arial" w:hAnsi="Arial"/>
          <w:b/>
        </w:rPr>
      </w:pPr>
    </w:p>
    <w:p w14:paraId="2E61D5E0" w14:textId="77777777" w:rsidR="00727BE8" w:rsidRDefault="00727BE8" w:rsidP="00944C3D">
      <w:pPr>
        <w:rPr>
          <w:rFonts w:ascii="Arial" w:hAnsi="Arial"/>
          <w:b/>
        </w:rPr>
      </w:pPr>
    </w:p>
    <w:p w14:paraId="7A56C791" w14:textId="77777777" w:rsidR="00727BE8" w:rsidRDefault="00727BE8" w:rsidP="00944C3D">
      <w:pPr>
        <w:rPr>
          <w:rFonts w:ascii="Arial" w:hAnsi="Arial"/>
          <w:b/>
        </w:rPr>
      </w:pPr>
    </w:p>
    <w:p w14:paraId="6E32F3AB" w14:textId="77777777" w:rsidR="00727BE8" w:rsidRDefault="00727BE8" w:rsidP="00944C3D">
      <w:pPr>
        <w:rPr>
          <w:rFonts w:ascii="Arial" w:hAnsi="Arial"/>
          <w:b/>
        </w:rPr>
      </w:pPr>
    </w:p>
    <w:p w14:paraId="33BAD9D6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E36EE5C" w14:textId="77777777" w:rsidTr="00503750">
        <w:tc>
          <w:tcPr>
            <w:tcW w:w="2835" w:type="dxa"/>
            <w:vAlign w:val="center"/>
          </w:tcPr>
          <w:p w14:paraId="2243C4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1CC9DF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7939D9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512703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F68DD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F5367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53A8C4E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C6320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11E98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878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1E9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11CD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FF1A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3C7A3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964C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7D0567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C51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9E44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C807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DCDEE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6B1E9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2A1D5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9B4B9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DBE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02C2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E3BD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D7F8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181D31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80A3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801C5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FECD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10DE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C41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E63B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2F51BB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8B9F59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36D078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C78D7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8B78D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A7525B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50F31C5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34604B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645EF4E9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4C8E2926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29E67C6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0A3FC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7433A570" w14:textId="77777777" w:rsidTr="00A324E2">
        <w:trPr>
          <w:trHeight w:val="699"/>
        </w:trPr>
        <w:tc>
          <w:tcPr>
            <w:tcW w:w="3401" w:type="dxa"/>
            <w:vMerge/>
          </w:tcPr>
          <w:p w14:paraId="04CD7B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5A1948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16EF44E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06DC08F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7C5EB11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57BDE0C8" w14:textId="2F30FB6B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</w:t>
            </w:r>
            <w:r w:rsidR="00E73001">
              <w:rPr>
                <w:rFonts w:ascii="Arial" w:hAnsi="Arial"/>
                <w:sz w:val="18"/>
                <w:szCs w:val="18"/>
              </w:rPr>
              <w:t xml:space="preserve">   </w:t>
            </w:r>
            <w:r>
              <w:rPr>
                <w:rFonts w:ascii="Arial" w:hAnsi="Arial"/>
                <w:sz w:val="18"/>
                <w:szCs w:val="18"/>
              </w:rPr>
              <w:t xml:space="preserve"> </w:t>
            </w:r>
            <w:r w:rsidR="00BF01F7">
              <w:rPr>
                <w:rFonts w:ascii="Arial" w:hAnsi="Arial"/>
                <w:sz w:val="18"/>
                <w:szCs w:val="18"/>
              </w:rPr>
              <w:t>34662,11</w:t>
            </w:r>
            <w:r>
              <w:rPr>
                <w:rFonts w:ascii="Arial" w:hAnsi="Arial"/>
                <w:sz w:val="18"/>
                <w:szCs w:val="18"/>
              </w:rPr>
              <w:t xml:space="preserve">      </w:t>
            </w:r>
          </w:p>
        </w:tc>
        <w:tc>
          <w:tcPr>
            <w:tcW w:w="2883" w:type="dxa"/>
            <w:vAlign w:val="center"/>
          </w:tcPr>
          <w:p w14:paraId="2A652F80" w14:textId="448936A2" w:rsidR="00727BE8" w:rsidRPr="008C56AB" w:rsidRDefault="008C2F16" w:rsidP="008C2F16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</w:t>
            </w:r>
            <w:r w:rsidR="00BF01F7">
              <w:rPr>
                <w:rFonts w:ascii="Arial" w:hAnsi="Arial"/>
                <w:sz w:val="18"/>
                <w:szCs w:val="18"/>
              </w:rPr>
              <w:t>33797,50</w:t>
            </w:r>
          </w:p>
        </w:tc>
      </w:tr>
      <w:tr w:rsidR="00727BE8" w:rsidRPr="00050529" w14:paraId="2F788453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425169F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485AE7F8" w14:textId="0713E4CC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83" w:type="dxa"/>
            <w:vAlign w:val="center"/>
          </w:tcPr>
          <w:p w14:paraId="6281FA9F" w14:textId="54DFD57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EE071BF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D792078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6ADF7DE6" w14:textId="21146E75" w:rsidR="00727BE8" w:rsidRPr="008C56AB" w:rsidRDefault="00E73001" w:rsidP="00E73001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</w:t>
            </w:r>
            <w:r w:rsidR="00BF01F7">
              <w:rPr>
                <w:rFonts w:ascii="Arial" w:hAnsi="Arial"/>
                <w:b/>
                <w:sz w:val="18"/>
                <w:szCs w:val="18"/>
              </w:rPr>
              <w:t>34662,11</w:t>
            </w:r>
          </w:p>
        </w:tc>
        <w:tc>
          <w:tcPr>
            <w:tcW w:w="2883" w:type="dxa"/>
            <w:vAlign w:val="center"/>
          </w:tcPr>
          <w:p w14:paraId="1AEDC663" w14:textId="0AE86222" w:rsidR="00727BE8" w:rsidRPr="008C56AB" w:rsidRDefault="00BF01F7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33797,50</w:t>
            </w:r>
          </w:p>
        </w:tc>
      </w:tr>
    </w:tbl>
    <w:p w14:paraId="7378858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71A851E7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1E930A3" w14:textId="77777777" w:rsidTr="00503750">
        <w:trPr>
          <w:trHeight w:val="593"/>
        </w:trPr>
        <w:tc>
          <w:tcPr>
            <w:tcW w:w="3497" w:type="dxa"/>
          </w:tcPr>
          <w:p w14:paraId="615B097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C8738D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A9CF1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7D128BC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FBAA1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B91C22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790D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087B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B89D84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3B7E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692D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B5ACC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D7C20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DFBFF4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E0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69DE0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27F8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6D21B3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6B76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59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1B0B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EA4D1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401C7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F23BD9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4E639F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49D9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29BC2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8224B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2C53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4939C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DE1BD2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1ACE6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ABA8A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733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8B277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3D6B33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2889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0F2AE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3EE9B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515608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5EA6BC8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D9BFF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AE7D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FF865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24DDE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60DB7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0AF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BDA28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764E2E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6265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EE22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11E2A0" w14:textId="77777777" w:rsidR="00727BE8" w:rsidRDefault="00727BE8" w:rsidP="00944C3D">
      <w:pPr>
        <w:rPr>
          <w:rFonts w:ascii="Arial" w:hAnsi="Arial"/>
          <w:b/>
        </w:rPr>
      </w:pPr>
    </w:p>
    <w:p w14:paraId="222FE114" w14:textId="77777777" w:rsidR="00727BE8" w:rsidRDefault="00727BE8" w:rsidP="00944C3D">
      <w:pPr>
        <w:rPr>
          <w:rFonts w:ascii="Arial" w:hAnsi="Arial"/>
          <w:b/>
        </w:rPr>
      </w:pPr>
    </w:p>
    <w:p w14:paraId="21DA84A6" w14:textId="77777777" w:rsidR="00727BE8" w:rsidRDefault="00727BE8" w:rsidP="00944C3D">
      <w:pPr>
        <w:rPr>
          <w:rFonts w:ascii="Arial" w:hAnsi="Arial"/>
          <w:b/>
        </w:rPr>
      </w:pPr>
    </w:p>
    <w:p w14:paraId="571F999D" w14:textId="77777777" w:rsidR="00727BE8" w:rsidRDefault="00727BE8" w:rsidP="00944C3D">
      <w:pPr>
        <w:rPr>
          <w:rFonts w:ascii="Arial" w:hAnsi="Arial"/>
          <w:b/>
        </w:rPr>
      </w:pPr>
    </w:p>
    <w:p w14:paraId="7254F68C" w14:textId="77777777" w:rsidR="00727BE8" w:rsidRDefault="00727BE8" w:rsidP="00944C3D">
      <w:pPr>
        <w:rPr>
          <w:rFonts w:ascii="Arial" w:hAnsi="Arial"/>
          <w:b/>
        </w:rPr>
      </w:pPr>
    </w:p>
    <w:p w14:paraId="408342E2" w14:textId="77777777" w:rsidR="00727BE8" w:rsidRDefault="00727BE8" w:rsidP="00944C3D">
      <w:pPr>
        <w:rPr>
          <w:rFonts w:ascii="Arial" w:hAnsi="Arial"/>
          <w:b/>
        </w:rPr>
      </w:pPr>
    </w:p>
    <w:p w14:paraId="06A9B2D8" w14:textId="77777777" w:rsidR="00727BE8" w:rsidRDefault="00727BE8" w:rsidP="00944C3D">
      <w:pPr>
        <w:rPr>
          <w:rFonts w:ascii="Arial" w:hAnsi="Arial"/>
          <w:b/>
        </w:rPr>
      </w:pPr>
    </w:p>
    <w:p w14:paraId="373EBAAC" w14:textId="77777777" w:rsidR="00727BE8" w:rsidRDefault="00727BE8" w:rsidP="00944C3D">
      <w:pPr>
        <w:rPr>
          <w:rFonts w:ascii="Arial" w:hAnsi="Arial"/>
          <w:b/>
        </w:rPr>
      </w:pPr>
    </w:p>
    <w:p w14:paraId="7C8C26C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2AB85BFB" w14:textId="77777777" w:rsidTr="00465313">
        <w:tc>
          <w:tcPr>
            <w:tcW w:w="2295" w:type="dxa"/>
            <w:vAlign w:val="center"/>
          </w:tcPr>
          <w:p w14:paraId="27B8BFB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75A0A3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2EBBCF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6273AC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5A06FFF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9979E7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8A8453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73B84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471543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052683EA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7DAD872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1BDD5552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19F6A0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4BB31CA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15E2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4CBAC5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A018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CD96AA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CBA4BB5" w14:textId="77777777" w:rsidTr="00465313">
        <w:tc>
          <w:tcPr>
            <w:tcW w:w="2295" w:type="dxa"/>
            <w:vAlign w:val="center"/>
          </w:tcPr>
          <w:p w14:paraId="151EFDAA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0F61230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5B2494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55FF7E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DB59F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6BC12B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CB87DA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E4F0B37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1F7545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586A811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08E81FA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C126B7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9B2418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688847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D306FE" w14:textId="77777777" w:rsidTr="008C2F16">
        <w:trPr>
          <w:trHeight w:val="667"/>
        </w:trPr>
        <w:tc>
          <w:tcPr>
            <w:tcW w:w="2295" w:type="dxa"/>
            <w:vAlign w:val="center"/>
          </w:tcPr>
          <w:p w14:paraId="396E4773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56B7D4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54DF4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AB511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656C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4104EBB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354DAC" w:rsidRPr="00050529" w14:paraId="46550385" w14:textId="77777777" w:rsidTr="00465313">
        <w:tc>
          <w:tcPr>
            <w:tcW w:w="2295" w:type="dxa"/>
            <w:vAlign w:val="center"/>
          </w:tcPr>
          <w:p w14:paraId="5EC03DBA" w14:textId="77777777" w:rsidR="00354DAC" w:rsidRPr="00050529" w:rsidRDefault="00354DAC" w:rsidP="00354DAC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00CE15D" w14:textId="35063F18" w:rsidR="00354DAC" w:rsidRPr="008C56AB" w:rsidRDefault="00BF01F7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60603,30</w:t>
            </w:r>
          </w:p>
        </w:tc>
        <w:tc>
          <w:tcPr>
            <w:tcW w:w="1195" w:type="dxa"/>
            <w:vAlign w:val="center"/>
          </w:tcPr>
          <w:p w14:paraId="59445FA0" w14:textId="57BD82E4" w:rsidR="00E70DE1" w:rsidRDefault="00E70DE1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  <w:p w14:paraId="592E69A0" w14:textId="327F7505" w:rsidR="00354DAC" w:rsidRPr="008C56AB" w:rsidRDefault="00BF01F7" w:rsidP="004E4937">
            <w:pPr>
              <w:spacing w:line="360" w:lineRule="auto"/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14964,62</w:t>
            </w:r>
          </w:p>
        </w:tc>
        <w:tc>
          <w:tcPr>
            <w:tcW w:w="1195" w:type="dxa"/>
            <w:vAlign w:val="center"/>
          </w:tcPr>
          <w:p w14:paraId="64970BD8" w14:textId="1B385196" w:rsidR="00354DAC" w:rsidRPr="008C56AB" w:rsidRDefault="00BF01F7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4069,49</w:t>
            </w:r>
          </w:p>
        </w:tc>
        <w:tc>
          <w:tcPr>
            <w:tcW w:w="1164" w:type="dxa"/>
            <w:vAlign w:val="center"/>
          </w:tcPr>
          <w:p w14:paraId="11AE4CD1" w14:textId="77777777" w:rsidR="00354DAC" w:rsidRPr="008C56AB" w:rsidRDefault="00354DAC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C59E41" w14:textId="3172A3C0" w:rsidR="00354DAC" w:rsidRPr="008C56AB" w:rsidRDefault="00BF01F7" w:rsidP="004E493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71498,43</w:t>
            </w:r>
          </w:p>
        </w:tc>
      </w:tr>
      <w:tr w:rsidR="00727BE8" w:rsidRPr="00050529" w14:paraId="67157AB1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674F25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0F81B21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9A2F4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F150B4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55EF4D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6E2D5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E48A55" w14:textId="77777777" w:rsidTr="00465313">
        <w:tc>
          <w:tcPr>
            <w:tcW w:w="2295" w:type="dxa"/>
            <w:vAlign w:val="center"/>
          </w:tcPr>
          <w:p w14:paraId="3E10C001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23A2A8D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23384E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D7ECB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45DDD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001AA0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27F3DBC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2C9BDD22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6018291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670541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E5643A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E6D52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300F3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686600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1DD8E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E192BC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9EDDA4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54DCD8F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77BAA5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E435B3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90F5E5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DA318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DDD98C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C7341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5126A26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2307AB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8E1AF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516B19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2A7E3D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EFB33" w14:textId="77777777" w:rsidTr="00465313">
        <w:tc>
          <w:tcPr>
            <w:tcW w:w="2295" w:type="dxa"/>
            <w:vAlign w:val="center"/>
          </w:tcPr>
          <w:p w14:paraId="393B286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D897F49" w14:textId="696A71D1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EE4F022" w14:textId="24E4488B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7FDD0F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EA1241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6F1560C" w14:textId="3DF6BCA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050529" w14:paraId="241101FC" w14:textId="77777777" w:rsidTr="00465313">
        <w:tc>
          <w:tcPr>
            <w:tcW w:w="2295" w:type="dxa"/>
            <w:vAlign w:val="center"/>
          </w:tcPr>
          <w:p w14:paraId="4977C2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126D5C5A" w14:textId="11112AB6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087CB6D9" w14:textId="2C4CB5FA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95" w:type="dxa"/>
            <w:vAlign w:val="center"/>
          </w:tcPr>
          <w:p w14:paraId="337F679E" w14:textId="0909D5CD" w:rsidR="00727BE8" w:rsidRPr="008C56AB" w:rsidRDefault="0034483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164" w:type="dxa"/>
            <w:vAlign w:val="center"/>
          </w:tcPr>
          <w:p w14:paraId="39B6E87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90230A5" w14:textId="19A09747" w:rsidR="00727BE8" w:rsidRPr="008C56AB" w:rsidRDefault="009F0517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354DAC" w:rsidRPr="00050529" w14:paraId="7207FEA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B85E46F" w14:textId="77777777" w:rsidR="00354DAC" w:rsidRPr="00050529" w:rsidRDefault="00354DAC" w:rsidP="00354DAC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1A993F88" w14:textId="74BDDEF6" w:rsidR="00BF01F7" w:rsidRPr="008C56AB" w:rsidRDefault="00BF01F7" w:rsidP="00BF01F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60603,30</w:t>
            </w:r>
          </w:p>
        </w:tc>
        <w:tc>
          <w:tcPr>
            <w:tcW w:w="1195" w:type="dxa"/>
            <w:vAlign w:val="center"/>
          </w:tcPr>
          <w:p w14:paraId="042709A5" w14:textId="0EB3F1E7" w:rsidR="00354DAC" w:rsidRPr="008C56AB" w:rsidRDefault="00BF01F7" w:rsidP="00354DAC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14964,62</w:t>
            </w:r>
          </w:p>
        </w:tc>
        <w:tc>
          <w:tcPr>
            <w:tcW w:w="1195" w:type="dxa"/>
            <w:vAlign w:val="center"/>
          </w:tcPr>
          <w:p w14:paraId="68A9AC1F" w14:textId="6BE526B8" w:rsidR="00354DAC" w:rsidRPr="008C56AB" w:rsidRDefault="00BF01F7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4069,49</w:t>
            </w:r>
          </w:p>
        </w:tc>
        <w:tc>
          <w:tcPr>
            <w:tcW w:w="1164" w:type="dxa"/>
            <w:vAlign w:val="center"/>
          </w:tcPr>
          <w:p w14:paraId="503D0F68" w14:textId="77777777" w:rsidR="00354DAC" w:rsidRPr="008C56AB" w:rsidRDefault="00354DAC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184E312" w14:textId="09AB444D" w:rsidR="00354DAC" w:rsidRPr="008C56AB" w:rsidRDefault="00BF01F7" w:rsidP="00354DAC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71498,43</w:t>
            </w:r>
          </w:p>
        </w:tc>
      </w:tr>
    </w:tbl>
    <w:p w14:paraId="37C15A0F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FA8C20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0522AE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5827379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8C8188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FE2CF3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4BA5C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AE1831" w14:textId="4C2A80B3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C00F3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B3357E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12786F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15543A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74D1055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ECD35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6822B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0309820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5F89B5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9AD5F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C0E26E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F287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6CC7B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1360F8C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67EC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BFC5A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C0D830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3BB86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A844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DE0CA3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7C2D3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214F5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4ED1EC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4D17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4302B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DCCBBC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686C51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9D2192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11D926A" w14:textId="0FFF31E9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10E4F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43383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CFF59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C00F4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1BBF15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C7E7FFE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EE57E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A96E03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3C069CE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AF51F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FE980FE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7DC9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E949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E57986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B5D96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A94FD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76867A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37BEFEE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52AB3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E7F612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979E1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54555F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0006044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0E3202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D1979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AB01A06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EDD8D7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569A4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96911D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87EDF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DC0BBF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5F835D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67902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1CB9A5B7" w14:textId="77777777" w:rsidTr="00503750">
        <w:tc>
          <w:tcPr>
            <w:tcW w:w="2835" w:type="dxa"/>
            <w:vAlign w:val="center"/>
          </w:tcPr>
          <w:p w14:paraId="7ACD1DE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A00775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EF116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47BA39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63FA56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B9608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6D260BF" w14:textId="77777777" w:rsidTr="00503750">
        <w:tc>
          <w:tcPr>
            <w:tcW w:w="2835" w:type="dxa"/>
            <w:vAlign w:val="center"/>
          </w:tcPr>
          <w:p w14:paraId="191722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2795F14A" w14:textId="32D51F22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  <w:r w:rsidR="008C2F16">
              <w:rPr>
                <w:rFonts w:ascii="Arial" w:hAnsi="Arial"/>
                <w:sz w:val="18"/>
                <w:szCs w:val="18"/>
              </w:rPr>
              <w:t>0,0</w:t>
            </w:r>
          </w:p>
        </w:tc>
        <w:tc>
          <w:tcPr>
            <w:tcW w:w="1418" w:type="dxa"/>
            <w:vAlign w:val="center"/>
          </w:tcPr>
          <w:p w14:paraId="3E566A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4D94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459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724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BFB1E23" w14:textId="77777777" w:rsidTr="00503750">
        <w:tc>
          <w:tcPr>
            <w:tcW w:w="2835" w:type="dxa"/>
            <w:vAlign w:val="center"/>
          </w:tcPr>
          <w:p w14:paraId="3FD658D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D1B786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E65B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62B8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5548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BFD9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DE0CEA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BC0048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07B54E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75579F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F349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19BA7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3D0B22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7D86789" w14:textId="77777777" w:rsidTr="00503750">
        <w:tc>
          <w:tcPr>
            <w:tcW w:w="2835" w:type="dxa"/>
            <w:vAlign w:val="center"/>
          </w:tcPr>
          <w:p w14:paraId="6466020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8689EB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9E64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73BA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BC09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B42A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418EC0F" w14:textId="77777777" w:rsidTr="00503750">
        <w:tc>
          <w:tcPr>
            <w:tcW w:w="2835" w:type="dxa"/>
            <w:vAlign w:val="center"/>
          </w:tcPr>
          <w:p w14:paraId="6408A23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A4357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824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0DC7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B9F3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B404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FC48A67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B24C7B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0F00F6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A4C7C3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908159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BEF0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195452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7B03CD01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1FE8F98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D7B5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6B1A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AD6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F33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CF4E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DCA243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3A49CAC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0"/>
        <w:gridCol w:w="1730"/>
        <w:gridCol w:w="1610"/>
        <w:gridCol w:w="1550"/>
        <w:gridCol w:w="1832"/>
      </w:tblGrid>
      <w:tr w:rsidR="00727BE8" w:rsidRPr="008D0433" w14:paraId="031014B1" w14:textId="77777777" w:rsidTr="00503750">
        <w:tc>
          <w:tcPr>
            <w:tcW w:w="2552" w:type="dxa"/>
            <w:vAlign w:val="center"/>
          </w:tcPr>
          <w:p w14:paraId="3BF4A6A8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33AA52A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2830849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685A6A3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6FAAB5D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0AED7DEE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1AF6745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BD9DD42" w14:textId="77777777" w:rsidR="00727BE8" w:rsidRPr="008C56AB" w:rsidRDefault="00BF01F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0A31E6" w14:textId="6FE80419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2292762" w14:textId="654771EF" w:rsidR="00727BE8" w:rsidRPr="008C56AB" w:rsidRDefault="009F0517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0FD8CAEC" w14:textId="77777777" w:rsidR="00727BE8" w:rsidRPr="008C56AB" w:rsidRDefault="00BF01F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4E447E9B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5404BDC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54F206A3" w14:textId="419A2BAB" w:rsidR="00727BE8" w:rsidRPr="008C56AB" w:rsidRDefault="007C6EC2" w:rsidP="007C6EC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9" w:type="dxa"/>
            <w:vAlign w:val="center"/>
          </w:tcPr>
          <w:p w14:paraId="63F578A6" w14:textId="4E4B80D4" w:rsidR="00727BE8" w:rsidRPr="008C56AB" w:rsidRDefault="007C6EC2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29" w:type="dxa"/>
            <w:vAlign w:val="center"/>
          </w:tcPr>
          <w:p w14:paraId="5B22658C" w14:textId="495DD1DE" w:rsidR="00727BE8" w:rsidRPr="008C56AB" w:rsidRDefault="009F0517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013" w:type="dxa"/>
            <w:vAlign w:val="center"/>
          </w:tcPr>
          <w:p w14:paraId="519EA59E" w14:textId="08D9177A" w:rsidR="00727BE8" w:rsidRPr="008C56AB" w:rsidRDefault="00D66C50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4B9E2D7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A40267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5B76488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A10DE0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42285D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24B26DE" w14:textId="77777777" w:rsidTr="00503750">
        <w:tc>
          <w:tcPr>
            <w:tcW w:w="4395" w:type="dxa"/>
            <w:vMerge/>
          </w:tcPr>
          <w:p w14:paraId="63C92354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5D47E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9B279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A5D730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81F106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AC42B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32B7A5B9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3DB4B77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E130F62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C42311E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26311F5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6CDDB1C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8EF8422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7ACEAC2" w14:textId="0D4386B8" w:rsidR="00727BE8" w:rsidRPr="008C56AB" w:rsidRDefault="00BF01F7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</w:rPr>
              <w:t>44498,60</w:t>
            </w:r>
          </w:p>
        </w:tc>
        <w:tc>
          <w:tcPr>
            <w:tcW w:w="2835" w:type="dxa"/>
            <w:vAlign w:val="center"/>
          </w:tcPr>
          <w:p w14:paraId="71BBB685" w14:textId="1D7D5E6C" w:rsidR="00727BE8" w:rsidRDefault="00BF01F7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52866,86</w:t>
            </w:r>
          </w:p>
          <w:p w14:paraId="3FB70F96" w14:textId="6320CE3C" w:rsidR="0094344A" w:rsidRPr="008C56AB" w:rsidRDefault="0094344A" w:rsidP="00D66C50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  <w:tr w:rsidR="00727BE8" w:rsidRPr="00871039" w14:paraId="3151C79B" w14:textId="77777777" w:rsidTr="00503750">
        <w:tc>
          <w:tcPr>
            <w:tcW w:w="4395" w:type="dxa"/>
            <w:vAlign w:val="center"/>
          </w:tcPr>
          <w:p w14:paraId="0FF8FECD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E53AF40" w14:textId="6E050DCD" w:rsidR="00727BE8" w:rsidRPr="008C56AB" w:rsidRDefault="00BF01F7" w:rsidP="00BF01F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 xml:space="preserve">                  44498,6</w:t>
            </w:r>
          </w:p>
        </w:tc>
        <w:tc>
          <w:tcPr>
            <w:tcW w:w="2835" w:type="dxa"/>
            <w:vAlign w:val="center"/>
          </w:tcPr>
          <w:p w14:paraId="4B770D9B" w14:textId="2B1C0D03" w:rsidR="00727BE8" w:rsidRPr="008C56AB" w:rsidRDefault="00BF01F7" w:rsidP="0099136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52866,86</w:t>
            </w:r>
          </w:p>
        </w:tc>
      </w:tr>
      <w:tr w:rsidR="00727BE8" w:rsidRPr="00871039" w14:paraId="2AE8D36B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963460C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08311CD" w14:textId="77777777" w:rsidR="00727BE8" w:rsidRPr="008C56AB" w:rsidRDefault="00BF01F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4EBE57" w14:textId="77777777" w:rsidR="00727BE8" w:rsidRPr="008C56AB" w:rsidRDefault="00BF01F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58F06C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103721C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C3D6587" w14:textId="77777777" w:rsidR="00727BE8" w:rsidRPr="008C56AB" w:rsidRDefault="00BF01F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6CBF37" w14:textId="77777777" w:rsidR="00727BE8" w:rsidRPr="008C56AB" w:rsidRDefault="00BF01F7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6B6FDC8E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A76F50E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0A3C6F7" w14:textId="57BDEF79" w:rsidR="00727BE8" w:rsidRPr="008C56AB" w:rsidRDefault="00BF01F7" w:rsidP="00BF01F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 xml:space="preserve">                44 498,60</w:t>
            </w:r>
          </w:p>
        </w:tc>
        <w:tc>
          <w:tcPr>
            <w:tcW w:w="2835" w:type="dxa"/>
            <w:vAlign w:val="center"/>
          </w:tcPr>
          <w:p w14:paraId="0614EA5E" w14:textId="027AFDAE" w:rsidR="00727BE8" w:rsidRPr="008C56AB" w:rsidRDefault="00BF01F7" w:rsidP="0099136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52866,86</w:t>
            </w:r>
          </w:p>
        </w:tc>
      </w:tr>
    </w:tbl>
    <w:p w14:paraId="3D6D2D92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07A08CA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71A18DC6" w14:textId="77777777" w:rsidTr="00503750">
        <w:tc>
          <w:tcPr>
            <w:tcW w:w="4395" w:type="dxa"/>
            <w:vAlign w:val="center"/>
          </w:tcPr>
          <w:p w14:paraId="04B0038E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6F850DB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E6C08F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4AA816C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DC8EA2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7FCBB281" w14:textId="77777777" w:rsidR="00727BE8" w:rsidRPr="008C56AB" w:rsidRDefault="00BF01F7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48C04F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35A5E817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ECB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44B12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F1A79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6412D56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8C592F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0EA515E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E4633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64E5F4BC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D74F39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6AB2B0CA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51EA8" w14:textId="77777777" w:rsidR="00727BE8" w:rsidRPr="008C56AB" w:rsidRDefault="00BF01F7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DB0BF81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4EACB1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7E997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9D2F93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0AF74A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161A2A3E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4D359C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0E47A2D0" w14:textId="77777777" w:rsidTr="00503750">
        <w:tc>
          <w:tcPr>
            <w:tcW w:w="1843" w:type="dxa"/>
            <w:vAlign w:val="center"/>
          </w:tcPr>
          <w:p w14:paraId="3B27E52F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4901744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6D9415B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77ACF5A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1581CD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C567D87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D1A8AB2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6975711" w14:textId="77777777" w:rsidTr="00503750">
        <w:tc>
          <w:tcPr>
            <w:tcW w:w="1843" w:type="dxa"/>
            <w:vAlign w:val="center"/>
          </w:tcPr>
          <w:p w14:paraId="6D3DB85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3D6A77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CE37EC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83B6E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E0D1D4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29FB3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96A07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7D69C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6F3EC7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C42B9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C7F6F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5A891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4B3BD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44395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58B751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36D5631F" w14:textId="77777777" w:rsidTr="00503750">
        <w:tc>
          <w:tcPr>
            <w:tcW w:w="1843" w:type="dxa"/>
            <w:vAlign w:val="center"/>
          </w:tcPr>
          <w:p w14:paraId="0150D35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C8595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93DC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464878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FAF072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B1375C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1A58B1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6E9C10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48627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AF676FF" w14:textId="2A9649C9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C4019EF" w14:textId="1D51FE2F" w:rsidR="00727BE8" w:rsidRPr="00E05001" w:rsidRDefault="00E9726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.</w:t>
            </w:r>
          </w:p>
        </w:tc>
        <w:tc>
          <w:tcPr>
            <w:tcW w:w="1134" w:type="dxa"/>
            <w:vAlign w:val="center"/>
          </w:tcPr>
          <w:p w14:paraId="222FC50F" w14:textId="64BC581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DA7A51F" w14:textId="629973F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76537A" w14:textId="3402C3AA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6D5885" w14:textId="455FF049" w:rsidR="00727BE8" w:rsidRPr="00E05001" w:rsidRDefault="007C6EC2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</w:tr>
      <w:tr w:rsidR="00727BE8" w:rsidRPr="00E05001" w14:paraId="1B71232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0A00EA6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775EEAF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68FED1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045FC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4DB5CEA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884E02" w14:textId="6908119A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563C4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E5E7DE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A113F50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863342" w14:paraId="58AF8EC1" w14:textId="77777777" w:rsidTr="00503750">
        <w:trPr>
          <w:trHeight w:val="664"/>
        </w:trPr>
        <w:tc>
          <w:tcPr>
            <w:tcW w:w="3372" w:type="dxa"/>
          </w:tcPr>
          <w:p w14:paraId="32B6E0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E04136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2328F4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1BB2A34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20454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B2BDE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F4F0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39C250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F2F435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338662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B3F3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528C73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8459AE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15407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BA32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0287E3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86F1EA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9F889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EC46A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C5FD48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C7F7C38" w14:textId="77777777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381 Čas. Rozlíšenie </w:t>
            </w:r>
            <w:proofErr w:type="spellStart"/>
            <w:r>
              <w:rPr>
                <w:rFonts w:ascii="Arial" w:hAnsi="Arial"/>
                <w:sz w:val="16"/>
                <w:szCs w:val="16"/>
              </w:rPr>
              <w:t>zráž</w:t>
            </w:r>
            <w:proofErr w:type="spellEnd"/>
            <w:r>
              <w:rPr>
                <w:rFonts w:ascii="Arial" w:hAnsi="Arial"/>
                <w:sz w:val="16"/>
                <w:szCs w:val="16"/>
              </w:rPr>
              <w:t>. voda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1CD4192" w14:textId="286929D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940" w:type="dxa"/>
            <w:vAlign w:val="center"/>
          </w:tcPr>
          <w:p w14:paraId="2A593C02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55F0531C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368CA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6222F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879F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B133C2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4C1B8A78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6D540AF5" w14:textId="77777777" w:rsidTr="00503750">
        <w:tc>
          <w:tcPr>
            <w:tcW w:w="2835" w:type="dxa"/>
            <w:vAlign w:val="center"/>
          </w:tcPr>
          <w:p w14:paraId="579BF423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4F1B4B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17AD92D7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78E6FFD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0F1F51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45B5853" w14:textId="77777777" w:rsidTr="00503750">
        <w:tc>
          <w:tcPr>
            <w:tcW w:w="2835" w:type="dxa"/>
          </w:tcPr>
          <w:p w14:paraId="4C353B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2B6B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9D89A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59B94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C8DBB6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1F6C68CD" w14:textId="77777777" w:rsidTr="00503750">
        <w:tc>
          <w:tcPr>
            <w:tcW w:w="2835" w:type="dxa"/>
          </w:tcPr>
          <w:p w14:paraId="4F58564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AF37B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4F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097DC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F35E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D916EF3" w14:textId="77777777" w:rsidTr="00503750">
        <w:tc>
          <w:tcPr>
            <w:tcW w:w="2835" w:type="dxa"/>
          </w:tcPr>
          <w:p w14:paraId="1CFD43F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25E7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642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EC922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468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B95E4A1" w14:textId="77777777" w:rsidTr="00503750">
        <w:tc>
          <w:tcPr>
            <w:tcW w:w="2835" w:type="dxa"/>
            <w:vAlign w:val="center"/>
          </w:tcPr>
          <w:p w14:paraId="3F5A2C0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157FA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4090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6E8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B01B5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0AD0C5" w14:textId="77777777" w:rsidTr="00503750">
        <w:tc>
          <w:tcPr>
            <w:tcW w:w="2835" w:type="dxa"/>
            <w:vAlign w:val="center"/>
          </w:tcPr>
          <w:p w14:paraId="0070C63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171CC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B1E4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9D1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9CED69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34F8549" w14:textId="77777777" w:rsidTr="00503750">
        <w:tc>
          <w:tcPr>
            <w:tcW w:w="2835" w:type="dxa"/>
          </w:tcPr>
          <w:p w14:paraId="1CF7E9B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CDC4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EFDD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1E59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548A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C6AA9F9" w14:textId="77777777" w:rsidTr="00503750">
        <w:tc>
          <w:tcPr>
            <w:tcW w:w="2835" w:type="dxa"/>
          </w:tcPr>
          <w:p w14:paraId="2CB92DF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57244A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3888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EC5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2C64C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306212" w14:textId="77777777" w:rsidTr="00503750">
        <w:tc>
          <w:tcPr>
            <w:tcW w:w="2835" w:type="dxa"/>
          </w:tcPr>
          <w:p w14:paraId="33079A8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5C054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E8537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A166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5E6113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2F319E" w14:textId="77777777" w:rsidR="00727BE8" w:rsidRDefault="00727BE8" w:rsidP="00944C3D">
      <w:pPr>
        <w:rPr>
          <w:rFonts w:ascii="Arial" w:hAnsi="Arial"/>
          <w:b/>
        </w:rPr>
      </w:pPr>
    </w:p>
    <w:p w14:paraId="328F5583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1C5594D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FD057A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6BEC1E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F21DC3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10AECC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B2A2EE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09D814A7" w14:textId="77777777" w:rsidTr="00503750">
        <w:trPr>
          <w:trHeight w:val="443"/>
        </w:trPr>
        <w:tc>
          <w:tcPr>
            <w:tcW w:w="2560" w:type="dxa"/>
          </w:tcPr>
          <w:p w14:paraId="1A3B654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3A839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7A316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69C48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93EC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E8DBDF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19CF4C7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D675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FF2B4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D06F0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5784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6164BF2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EBD16A1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719E1E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6FD06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3FCDD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CB08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1E8EC75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06C65B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881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6480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B9A6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E22A3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FC3F9A0" w14:textId="77777777" w:rsidR="00727BE8" w:rsidRDefault="00727BE8" w:rsidP="00944C3D">
      <w:pPr>
        <w:rPr>
          <w:rFonts w:ascii="Arial" w:hAnsi="Arial"/>
          <w:b/>
        </w:rPr>
      </w:pPr>
    </w:p>
    <w:p w14:paraId="1C4C6703" w14:textId="77777777" w:rsidR="00727BE8" w:rsidRDefault="00727BE8" w:rsidP="00944C3D">
      <w:pPr>
        <w:rPr>
          <w:rFonts w:ascii="Arial" w:hAnsi="Arial"/>
          <w:b/>
        </w:rPr>
      </w:pPr>
    </w:p>
    <w:p w14:paraId="3A18A98B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F2D0FF6" w14:textId="77777777" w:rsidR="00727BE8" w:rsidRDefault="00727BE8" w:rsidP="00944C3D">
      <w:pPr>
        <w:rPr>
          <w:rFonts w:ascii="Arial" w:hAnsi="Arial"/>
          <w:b/>
        </w:rPr>
      </w:pPr>
    </w:p>
    <w:p w14:paraId="5ECA41B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54C440D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0489C5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CA1B32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262D6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B77347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7F804C6" w14:textId="0CF07A5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0DBC7CA" w14:textId="0092D2B9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A8C8280" w14:textId="1BAAB8A2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86D58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7250D3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37858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AE489C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C0EFC1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BBAC9C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DC9FE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5F03AD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EAB77B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588DC672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3BFCA87D" w14:textId="77777777" w:rsidTr="00503750">
        <w:trPr>
          <w:trHeight w:val="677"/>
        </w:trPr>
        <w:tc>
          <w:tcPr>
            <w:tcW w:w="3358" w:type="dxa"/>
          </w:tcPr>
          <w:p w14:paraId="5202D84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523120D2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1C4F52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E8CDD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D8916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D4F46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4AE9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E8F19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F2C83A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C33E0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2FCB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FA3DE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2DDD5C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35EA9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19B6E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CFDCD5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524AFC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78A4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E3D9E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599254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FBB185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A16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E0D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3A2BE2A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F388BD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7593F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DA52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566531C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018F2AC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028227F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6899F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3E85143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2D1A88FB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6442A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01FC02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2757AF1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E05DA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1A0227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66A9242C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9E5AAB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AD2739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DD8E4B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BA892B6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7D11243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15A62EA4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26B5DF5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57FDF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01B6523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A7C898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57F8AE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44B88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691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B61CE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14BF94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8FFC6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75F06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88FB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9774C6D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C0642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173872E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9D3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9FFC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0BBB67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C537D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A0526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9E025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E96C5A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2AC7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3F0B3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CD8B44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264959B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1CCB868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7CC365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704DC26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7227F41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2A3E37FA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5CB265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7D8B29DA" w14:textId="034A0C3B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5ED19B43" w14:textId="579696B0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18A970D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2FF6351B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13602AFF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6B5E3879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DB879D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375BD8AE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5994517E" w14:textId="2DAE1FAA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2A073726" w14:textId="2B498BE2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B4AF818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0DEE97E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15477615" w14:textId="34939667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7189B754" w14:textId="65240A94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A6A75" w14:paraId="482B65EC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161C7DD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E13B79B" w14:textId="4AC44F56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91" w:type="dxa"/>
            <w:vAlign w:val="center"/>
          </w:tcPr>
          <w:p w14:paraId="357798BD" w14:textId="26BA7848" w:rsidR="00727BE8" w:rsidRPr="008C56AB" w:rsidRDefault="009F0517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</w:tbl>
    <w:p w14:paraId="43F1F1B7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3D2D14C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52C21BAE" w14:textId="77777777" w:rsidTr="00503750">
        <w:tc>
          <w:tcPr>
            <w:tcW w:w="3686" w:type="dxa"/>
            <w:vAlign w:val="center"/>
          </w:tcPr>
          <w:p w14:paraId="39B425F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F20D73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9ECF6B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3BAA5E3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ACC17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D86071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9CA94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15D8C5C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1EC76A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7910A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254AF6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AB8A006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27225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05DBB1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6DF973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82DD9A5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DFE2DD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30F2C93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2036B67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3C2DCD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3161FBE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7B5F41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A617E9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942C3E6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5A432F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709093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50B222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D3D52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6B3009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744481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18E2E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6956C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93712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41E93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11359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42AA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D1C5FC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669972C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BD96C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1C56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5B62E876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492E8A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2F316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BB6D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7CD13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B73A08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7DE1F14B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144C3D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F2C8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FFFD2F0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04BB9AC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D1928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1EEE45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88680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2D99B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6C6EB7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0DD29AA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20B667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0A663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6A6DA0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83F1B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7DDE4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81055B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085FF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E568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CCD4A4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5B645C5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C9F780D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A6C760" w14:textId="77777777" w:rsidR="00727BE8" w:rsidRDefault="00727BE8" w:rsidP="00944C3D">
      <w:pPr>
        <w:rPr>
          <w:sz w:val="22"/>
          <w:szCs w:val="22"/>
        </w:rPr>
      </w:pPr>
    </w:p>
    <w:p w14:paraId="1B3BA264" w14:textId="77777777" w:rsidR="00727BE8" w:rsidRDefault="00727BE8" w:rsidP="00944C3D">
      <w:pPr>
        <w:rPr>
          <w:sz w:val="22"/>
          <w:szCs w:val="22"/>
        </w:rPr>
      </w:pPr>
    </w:p>
    <w:p w14:paraId="59D19B1C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93877A2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6652625B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943B7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EBA081E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1D6301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2D3292B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004C8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38552B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C21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22DDA283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832DC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222FF42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B730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7E6B97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BB032F7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19FE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E590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E9968C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96651C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55B9A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65178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D58180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E56639A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337F0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419D0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5CF9C5D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79F768C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B93D2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0F298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FE16F8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AE902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BDCDF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6474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239525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67F86F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568DF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403B8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1782A1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FB43D7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03D6771D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2E66687F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9C39E5D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509F218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B5B69B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5A44E0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1B5343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45566F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956C6D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CF391D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672E77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BDF6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7F181C0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656D567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2E9A9D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7C9BC66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D32D503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AF785D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64D57D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6D4E3A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EBE33F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222CEBF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1C625C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485DE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475B9768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1DBDBD4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A8D12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41146B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07300114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FCC47C6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7AEA4C5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097FCE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57A61B5B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A7449A7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7A3A4C1A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8689BE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295F0116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3CB97246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161B3A2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A48D2E8" w14:textId="77777777" w:rsidR="00F84B00" w:rsidRDefault="00F84B00">
      <w:r>
        <w:separator/>
      </w:r>
    </w:p>
  </w:endnote>
  <w:endnote w:type="continuationSeparator" w:id="0">
    <w:p w14:paraId="2EF4F6DC" w14:textId="77777777" w:rsidR="00F84B00" w:rsidRDefault="00F84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BEB483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5D1FAFA0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654A01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5D4A763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7DBE308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9A1938F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411326" w14:textId="77777777" w:rsidR="00F84B00" w:rsidRDefault="00F84B00">
      <w:r>
        <w:separator/>
      </w:r>
    </w:p>
  </w:footnote>
  <w:footnote w:type="continuationSeparator" w:id="0">
    <w:p w14:paraId="14A9E5ED" w14:textId="77777777" w:rsidR="00F84B00" w:rsidRDefault="00F84B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6407740">
    <w:abstractNumId w:val="13"/>
  </w:num>
  <w:num w:numId="2" w16cid:durableId="1890189458">
    <w:abstractNumId w:val="17"/>
  </w:num>
  <w:num w:numId="3" w16cid:durableId="1239562899">
    <w:abstractNumId w:val="8"/>
  </w:num>
  <w:num w:numId="4" w16cid:durableId="1561133426">
    <w:abstractNumId w:val="7"/>
  </w:num>
  <w:num w:numId="5" w16cid:durableId="68683362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7393162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88110584">
    <w:abstractNumId w:val="20"/>
  </w:num>
  <w:num w:numId="8" w16cid:durableId="240676932">
    <w:abstractNumId w:val="10"/>
  </w:num>
  <w:num w:numId="9" w16cid:durableId="1032809047">
    <w:abstractNumId w:val="0"/>
  </w:num>
  <w:num w:numId="10" w16cid:durableId="1522931105">
    <w:abstractNumId w:val="19"/>
  </w:num>
  <w:num w:numId="11" w16cid:durableId="1867717060">
    <w:abstractNumId w:val="6"/>
  </w:num>
  <w:num w:numId="12" w16cid:durableId="3749127">
    <w:abstractNumId w:val="9"/>
  </w:num>
  <w:num w:numId="13" w16cid:durableId="1391227464">
    <w:abstractNumId w:val="12"/>
  </w:num>
  <w:num w:numId="14" w16cid:durableId="680820046">
    <w:abstractNumId w:val="15"/>
  </w:num>
  <w:num w:numId="15" w16cid:durableId="875852583">
    <w:abstractNumId w:val="14"/>
  </w:num>
  <w:num w:numId="16" w16cid:durableId="31812057">
    <w:abstractNumId w:val="2"/>
  </w:num>
  <w:num w:numId="17" w16cid:durableId="33698408">
    <w:abstractNumId w:val="4"/>
  </w:num>
  <w:num w:numId="18" w16cid:durableId="1722974151">
    <w:abstractNumId w:val="11"/>
  </w:num>
  <w:num w:numId="19" w16cid:durableId="403381625">
    <w:abstractNumId w:val="5"/>
  </w:num>
  <w:num w:numId="20" w16cid:durableId="1256019976">
    <w:abstractNumId w:val="18"/>
  </w:num>
  <w:num w:numId="21" w16cid:durableId="802769951">
    <w:abstractNumId w:val="1"/>
  </w:num>
  <w:num w:numId="22" w16cid:durableId="574360273">
    <w:abstractNumId w:val="16"/>
  </w:num>
  <w:num w:numId="23" w16cid:durableId="78508210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2772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62FB4"/>
    <w:rsid w:val="00070A5B"/>
    <w:rsid w:val="000722C5"/>
    <w:rsid w:val="000772A5"/>
    <w:rsid w:val="00085147"/>
    <w:rsid w:val="000929AD"/>
    <w:rsid w:val="000954D3"/>
    <w:rsid w:val="000A4DCE"/>
    <w:rsid w:val="000B5B43"/>
    <w:rsid w:val="000B647F"/>
    <w:rsid w:val="000B7785"/>
    <w:rsid w:val="000C553E"/>
    <w:rsid w:val="000D134A"/>
    <w:rsid w:val="000D5039"/>
    <w:rsid w:val="000F0107"/>
    <w:rsid w:val="00105D55"/>
    <w:rsid w:val="00120F10"/>
    <w:rsid w:val="0012290E"/>
    <w:rsid w:val="0012652D"/>
    <w:rsid w:val="00131796"/>
    <w:rsid w:val="0013217B"/>
    <w:rsid w:val="0013478F"/>
    <w:rsid w:val="001377E9"/>
    <w:rsid w:val="001465C1"/>
    <w:rsid w:val="0015103D"/>
    <w:rsid w:val="00152B1C"/>
    <w:rsid w:val="0015454F"/>
    <w:rsid w:val="00163764"/>
    <w:rsid w:val="00164431"/>
    <w:rsid w:val="001664BB"/>
    <w:rsid w:val="001821BF"/>
    <w:rsid w:val="00187A66"/>
    <w:rsid w:val="0019621E"/>
    <w:rsid w:val="00197971"/>
    <w:rsid w:val="00197E0F"/>
    <w:rsid w:val="001A1E3F"/>
    <w:rsid w:val="001B51FA"/>
    <w:rsid w:val="001C3F86"/>
    <w:rsid w:val="001C54C0"/>
    <w:rsid w:val="001D225C"/>
    <w:rsid w:val="001D2AB6"/>
    <w:rsid w:val="001D430F"/>
    <w:rsid w:val="001D6748"/>
    <w:rsid w:val="001E33AE"/>
    <w:rsid w:val="001E538B"/>
    <w:rsid w:val="001F17B9"/>
    <w:rsid w:val="001F740D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239"/>
    <w:rsid w:val="00280B22"/>
    <w:rsid w:val="00284D29"/>
    <w:rsid w:val="00291963"/>
    <w:rsid w:val="00292243"/>
    <w:rsid w:val="0029467C"/>
    <w:rsid w:val="002B12D5"/>
    <w:rsid w:val="002B1789"/>
    <w:rsid w:val="002C13B3"/>
    <w:rsid w:val="002C5CE4"/>
    <w:rsid w:val="002D0906"/>
    <w:rsid w:val="002E4E32"/>
    <w:rsid w:val="002F002B"/>
    <w:rsid w:val="002F0156"/>
    <w:rsid w:val="002F1265"/>
    <w:rsid w:val="002F24B7"/>
    <w:rsid w:val="002F733E"/>
    <w:rsid w:val="002F74F8"/>
    <w:rsid w:val="003028FB"/>
    <w:rsid w:val="0030373C"/>
    <w:rsid w:val="0031248C"/>
    <w:rsid w:val="00315365"/>
    <w:rsid w:val="00320FD9"/>
    <w:rsid w:val="00325368"/>
    <w:rsid w:val="003277F2"/>
    <w:rsid w:val="00337128"/>
    <w:rsid w:val="00337BB7"/>
    <w:rsid w:val="00344831"/>
    <w:rsid w:val="00347D66"/>
    <w:rsid w:val="00354A2E"/>
    <w:rsid w:val="00354DAC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17E0"/>
    <w:rsid w:val="004920E3"/>
    <w:rsid w:val="004969BE"/>
    <w:rsid w:val="004A7E73"/>
    <w:rsid w:val="004B6AFD"/>
    <w:rsid w:val="004C1789"/>
    <w:rsid w:val="004C2826"/>
    <w:rsid w:val="004D77A8"/>
    <w:rsid w:val="004E1617"/>
    <w:rsid w:val="004E4937"/>
    <w:rsid w:val="004F29F4"/>
    <w:rsid w:val="004F4A5E"/>
    <w:rsid w:val="00503750"/>
    <w:rsid w:val="00506C67"/>
    <w:rsid w:val="00511537"/>
    <w:rsid w:val="005175EA"/>
    <w:rsid w:val="0052078E"/>
    <w:rsid w:val="0053372C"/>
    <w:rsid w:val="00572A39"/>
    <w:rsid w:val="00573DF0"/>
    <w:rsid w:val="00574918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F591F"/>
    <w:rsid w:val="0060758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93573"/>
    <w:rsid w:val="00695841"/>
    <w:rsid w:val="006A3399"/>
    <w:rsid w:val="006A789F"/>
    <w:rsid w:val="006B168A"/>
    <w:rsid w:val="006B2D46"/>
    <w:rsid w:val="006B4786"/>
    <w:rsid w:val="006C4CAE"/>
    <w:rsid w:val="006D73DE"/>
    <w:rsid w:val="006D7F5C"/>
    <w:rsid w:val="006E48BA"/>
    <w:rsid w:val="006E54EB"/>
    <w:rsid w:val="006F11AC"/>
    <w:rsid w:val="006F1BD7"/>
    <w:rsid w:val="006F31A6"/>
    <w:rsid w:val="007046D5"/>
    <w:rsid w:val="00704DEF"/>
    <w:rsid w:val="00707C93"/>
    <w:rsid w:val="00717689"/>
    <w:rsid w:val="0072033A"/>
    <w:rsid w:val="00720D29"/>
    <w:rsid w:val="0072558F"/>
    <w:rsid w:val="007266B9"/>
    <w:rsid w:val="00727BE8"/>
    <w:rsid w:val="0073029B"/>
    <w:rsid w:val="0073515E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A7F92"/>
    <w:rsid w:val="007B42AA"/>
    <w:rsid w:val="007B478D"/>
    <w:rsid w:val="007B5FD9"/>
    <w:rsid w:val="007C6EC2"/>
    <w:rsid w:val="007C71E0"/>
    <w:rsid w:val="007E020B"/>
    <w:rsid w:val="007F0FEA"/>
    <w:rsid w:val="007F1872"/>
    <w:rsid w:val="007F1ED3"/>
    <w:rsid w:val="007F63F2"/>
    <w:rsid w:val="007F7D88"/>
    <w:rsid w:val="00801080"/>
    <w:rsid w:val="00820918"/>
    <w:rsid w:val="00820DF6"/>
    <w:rsid w:val="00831863"/>
    <w:rsid w:val="0083409F"/>
    <w:rsid w:val="00843AD1"/>
    <w:rsid w:val="0086010C"/>
    <w:rsid w:val="00862D90"/>
    <w:rsid w:val="00863342"/>
    <w:rsid w:val="00871039"/>
    <w:rsid w:val="0087241F"/>
    <w:rsid w:val="00874C86"/>
    <w:rsid w:val="008767E1"/>
    <w:rsid w:val="00877CE1"/>
    <w:rsid w:val="00881159"/>
    <w:rsid w:val="00881D09"/>
    <w:rsid w:val="00894CCF"/>
    <w:rsid w:val="00897661"/>
    <w:rsid w:val="008A0E11"/>
    <w:rsid w:val="008A6A75"/>
    <w:rsid w:val="008A7BAA"/>
    <w:rsid w:val="008B2D38"/>
    <w:rsid w:val="008B4077"/>
    <w:rsid w:val="008B48E4"/>
    <w:rsid w:val="008C1980"/>
    <w:rsid w:val="008C2F16"/>
    <w:rsid w:val="008C3EC5"/>
    <w:rsid w:val="008C56AB"/>
    <w:rsid w:val="008D0433"/>
    <w:rsid w:val="008D6310"/>
    <w:rsid w:val="008F5EF1"/>
    <w:rsid w:val="0090277A"/>
    <w:rsid w:val="00917B6D"/>
    <w:rsid w:val="00917C1F"/>
    <w:rsid w:val="00924521"/>
    <w:rsid w:val="00924809"/>
    <w:rsid w:val="009265BB"/>
    <w:rsid w:val="00935402"/>
    <w:rsid w:val="009403FC"/>
    <w:rsid w:val="0094344A"/>
    <w:rsid w:val="0094468D"/>
    <w:rsid w:val="00944C3D"/>
    <w:rsid w:val="00951CD2"/>
    <w:rsid w:val="0096055A"/>
    <w:rsid w:val="00973A02"/>
    <w:rsid w:val="009838F5"/>
    <w:rsid w:val="00991363"/>
    <w:rsid w:val="009A278B"/>
    <w:rsid w:val="009B2521"/>
    <w:rsid w:val="009B4C58"/>
    <w:rsid w:val="009C6091"/>
    <w:rsid w:val="009D200B"/>
    <w:rsid w:val="009D30DB"/>
    <w:rsid w:val="009E0EE5"/>
    <w:rsid w:val="009E1BB8"/>
    <w:rsid w:val="009E6601"/>
    <w:rsid w:val="009F0517"/>
    <w:rsid w:val="009F2298"/>
    <w:rsid w:val="009F61B4"/>
    <w:rsid w:val="00A00540"/>
    <w:rsid w:val="00A02DF7"/>
    <w:rsid w:val="00A052AA"/>
    <w:rsid w:val="00A0740D"/>
    <w:rsid w:val="00A126AF"/>
    <w:rsid w:val="00A25EA7"/>
    <w:rsid w:val="00A31FEF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775B2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D74DE"/>
    <w:rsid w:val="00AE2196"/>
    <w:rsid w:val="00AE3594"/>
    <w:rsid w:val="00B025F9"/>
    <w:rsid w:val="00B036B5"/>
    <w:rsid w:val="00B1198E"/>
    <w:rsid w:val="00B20E3B"/>
    <w:rsid w:val="00B21506"/>
    <w:rsid w:val="00B216D1"/>
    <w:rsid w:val="00B21A23"/>
    <w:rsid w:val="00B24C48"/>
    <w:rsid w:val="00B30D51"/>
    <w:rsid w:val="00B34591"/>
    <w:rsid w:val="00B44140"/>
    <w:rsid w:val="00B44D10"/>
    <w:rsid w:val="00B461FE"/>
    <w:rsid w:val="00B50E60"/>
    <w:rsid w:val="00B5159F"/>
    <w:rsid w:val="00B54AA7"/>
    <w:rsid w:val="00B6597A"/>
    <w:rsid w:val="00B808E2"/>
    <w:rsid w:val="00B82BEA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BF01F7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51FC"/>
    <w:rsid w:val="00C46C20"/>
    <w:rsid w:val="00C52CD8"/>
    <w:rsid w:val="00C53EFA"/>
    <w:rsid w:val="00C6138D"/>
    <w:rsid w:val="00C6280A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6BF2"/>
    <w:rsid w:val="00CB5868"/>
    <w:rsid w:val="00CB6966"/>
    <w:rsid w:val="00CC5FBF"/>
    <w:rsid w:val="00CC6D24"/>
    <w:rsid w:val="00CD2022"/>
    <w:rsid w:val="00CD6DB7"/>
    <w:rsid w:val="00CE23A8"/>
    <w:rsid w:val="00CE28FD"/>
    <w:rsid w:val="00CF027B"/>
    <w:rsid w:val="00D009DF"/>
    <w:rsid w:val="00D01172"/>
    <w:rsid w:val="00D01B9C"/>
    <w:rsid w:val="00D03E3F"/>
    <w:rsid w:val="00D21FC4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23C7"/>
    <w:rsid w:val="00D64F09"/>
    <w:rsid w:val="00D66C50"/>
    <w:rsid w:val="00D83C37"/>
    <w:rsid w:val="00D84B5C"/>
    <w:rsid w:val="00D86E26"/>
    <w:rsid w:val="00D91F43"/>
    <w:rsid w:val="00DA1033"/>
    <w:rsid w:val="00DA1207"/>
    <w:rsid w:val="00DA4018"/>
    <w:rsid w:val="00DB1FF0"/>
    <w:rsid w:val="00DB4A38"/>
    <w:rsid w:val="00DB5C9B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DE1"/>
    <w:rsid w:val="00E73001"/>
    <w:rsid w:val="00E81521"/>
    <w:rsid w:val="00E85CCA"/>
    <w:rsid w:val="00E9202B"/>
    <w:rsid w:val="00E940C6"/>
    <w:rsid w:val="00E97266"/>
    <w:rsid w:val="00EA31BC"/>
    <w:rsid w:val="00EA6F2E"/>
    <w:rsid w:val="00EB0F26"/>
    <w:rsid w:val="00EC328A"/>
    <w:rsid w:val="00ED0163"/>
    <w:rsid w:val="00ED4DCA"/>
    <w:rsid w:val="00EE21BE"/>
    <w:rsid w:val="00EE25B5"/>
    <w:rsid w:val="00EE2E30"/>
    <w:rsid w:val="00EE423C"/>
    <w:rsid w:val="00EF3123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12B3"/>
    <w:rsid w:val="00F57F6C"/>
    <w:rsid w:val="00F62577"/>
    <w:rsid w:val="00F84B00"/>
    <w:rsid w:val="00F90544"/>
    <w:rsid w:val="00F918DE"/>
    <w:rsid w:val="00F91FC1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F0EBEF"/>
  <w15:docId w15:val="{C8378BED-64F1-4B9F-891F-25E36D846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sz w:val="20"/>
      <w:szCs w:val="20"/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basedOn w:val="Predvolenpsmoodseku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basedOn w:val="Predvolenpsmoodseku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basedOn w:val="Predvolenpsmoodseku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17</TotalTime>
  <Pages>16</Pages>
  <Words>2756</Words>
  <Characters>31667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2</cp:lastModifiedBy>
  <cp:revision>3</cp:revision>
  <cp:lastPrinted>2024-05-29T09:00:00Z</cp:lastPrinted>
  <dcterms:created xsi:type="dcterms:W3CDTF">2024-05-29T09:09:00Z</dcterms:created>
  <dcterms:modified xsi:type="dcterms:W3CDTF">2024-06-18T14:12:00Z</dcterms:modified>
</cp:coreProperties>
</file>