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491D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</w:t>
            </w:r>
            <w:r w:rsidR="00F91FC1"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8075958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C2F16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2FA8"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28075958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C2F16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9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EL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Oo2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iENhC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30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BF01F7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CA6BF2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127C7C5B" w:rsidR="00727BE8" w:rsidRDefault="00862D90" w:rsidP="00944C3D">
                                  <w:r>
                                    <w:t>202</w:t>
                                  </w:r>
                                  <w:r w:rsidR="008C2F1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127C7C5B" w:rsidR="00727BE8" w:rsidRDefault="00862D90" w:rsidP="00944C3D">
                            <w:r>
                              <w:t>202</w:t>
                            </w:r>
                            <w:r w:rsidR="008C2F1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CFDCA45" w:rsidR="00727BE8" w:rsidRDefault="007B5FD9" w:rsidP="00944C3D">
                                  <w:r>
                                    <w:t>202</w:t>
                                  </w:r>
                                  <w:r w:rsidR="008C2F1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CFDCA45" w:rsidR="00727BE8" w:rsidRDefault="007B5FD9" w:rsidP="00944C3D">
                            <w:r>
                              <w:t>202</w:t>
                            </w:r>
                            <w:r w:rsidR="008C2F1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4EF60E74" w:rsidR="00727BE8" w:rsidRDefault="007B5FD9" w:rsidP="00944C3D">
                                  <w:r>
                                    <w:t>202</w:t>
                                  </w:r>
                                  <w:r w:rsidR="008C2F1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4EF60E74" w:rsidR="00727BE8" w:rsidRDefault="007B5FD9" w:rsidP="00944C3D">
                            <w:r>
                              <w:t>202</w:t>
                            </w:r>
                            <w:r w:rsidR="008C2F1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027EE926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6D73DE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</w:t>
                                  </w:r>
                                  <w:r w:rsidR="00C451FC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21568714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027EE926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6D73DE">
                              <w:rPr>
                                <w:rFonts w:ascii="Arial" w:hAnsi="Arial"/>
                                <w:lang w:eastAsia="sk-SK"/>
                              </w:rPr>
                              <w:t>20</w:t>
                            </w:r>
                            <w:r w:rsidR="00C451FC">
                              <w:rPr>
                                <w:rFonts w:ascii="Arial" w:hAnsi="Arial"/>
                                <w:lang w:eastAsia="sk-SK"/>
                              </w:rPr>
                              <w:t>21568714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693B89AB" w:rsidR="00727BE8" w:rsidRPr="00391121" w:rsidRDefault="006D73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C451FC">
                                    <w:rPr>
                                      <w:rFonts w:ascii="Arial" w:hAnsi="Arial" w:cs="Arial"/>
                                    </w:rPr>
                                    <w:t>6122599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693B89AB" w:rsidR="00727BE8" w:rsidRPr="00391121" w:rsidRDefault="006D73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C451FC">
                              <w:rPr>
                                <w:rFonts w:ascii="Arial" w:hAnsi="Arial" w:cs="Arial"/>
                              </w:rPr>
                              <w:t>6122599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11C44D8C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B6AFD">
                                    <w:rPr>
                                      <w:rFonts w:ascii="Arial" w:hAnsi="Arial" w:cs="Arial"/>
                                    </w:rPr>
                                    <w:t>č.427/I,II,III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6560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11C44D8C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B6AFD">
                              <w:rPr>
                                <w:rFonts w:ascii="Arial" w:hAnsi="Arial" w:cs="Arial"/>
                              </w:rPr>
                              <w:t>č.427/I,II,III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0DE5A923" w:rsidR="00727BE8" w:rsidRPr="00391121" w:rsidRDefault="00C451FC" w:rsidP="00C451F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proofErr w:type="spellStart"/>
                                  <w:r w:rsidR="004B6AFD">
                                    <w:rPr>
                                      <w:rFonts w:ascii="Arial" w:hAnsi="Arial" w:cs="Arial"/>
                                    </w:rPr>
                                    <w:t>Rozvadze</w:t>
                                  </w:r>
                                  <w:proofErr w:type="spellEnd"/>
                                  <w:r w:rsidR="004B6AFD">
                                    <w:rPr>
                                      <w:rFonts w:ascii="Arial" w:hAnsi="Arial" w:cs="Arial"/>
                                    </w:rPr>
                                    <w:t xml:space="preserve"> Trenčianske Stankovce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0DE5A923" w:rsidR="00727BE8" w:rsidRPr="00391121" w:rsidRDefault="00C451FC" w:rsidP="00C451F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proofErr w:type="spellStart"/>
                            <w:r w:rsidR="004B6AFD">
                              <w:rPr>
                                <w:rFonts w:ascii="Arial" w:hAnsi="Arial" w:cs="Arial"/>
                              </w:rPr>
                              <w:t>Rozvadze</w:t>
                            </w:r>
                            <w:proofErr w:type="spellEnd"/>
                            <w:r w:rsidR="004B6AFD">
                              <w:rPr>
                                <w:rFonts w:ascii="Arial" w:hAnsi="Arial" w:cs="Arial"/>
                              </w:rPr>
                              <w:t xml:space="preserve"> Trenčianske Stankovce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356A47AA" w:rsidR="00727BE8" w:rsidRDefault="004B6AFD" w:rsidP="00944C3D">
                                  <w:r>
                                    <w:t>427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356A47AA" w:rsidR="00727BE8" w:rsidRDefault="004B6AFD" w:rsidP="00944C3D">
                            <w:r>
                              <w:t>427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4E96E5E8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</w:t>
                                  </w:r>
                                  <w:r w:rsidR="00EB0F26">
                                    <w:t>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4E96E5E8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</w:t>
                            </w:r>
                            <w:r w:rsidR="00EB0F26">
                              <w:t>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0D801196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</w:t>
                                  </w:r>
                                  <w:r w:rsidR="004B6AFD">
                                    <w:t>13 11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0D801196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</w:t>
                            </w:r>
                            <w:r w:rsidR="004B6AFD">
                              <w:t>13 11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688F6CB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6D73DE">
              <w:rPr>
                <w:rFonts w:ascii="Arial" w:hAnsi="Arial"/>
                <w:lang w:eastAsia="sk-SK"/>
              </w:rPr>
              <w:t>2</w:t>
            </w:r>
            <w:r w:rsidR="00C451FC">
              <w:rPr>
                <w:rFonts w:ascii="Arial" w:hAnsi="Arial"/>
                <w:lang w:eastAsia="sk-SK"/>
              </w:rPr>
              <w:t>9</w:t>
            </w:r>
            <w:r w:rsidR="00D66C50">
              <w:rPr>
                <w:rFonts w:ascii="Arial" w:hAnsi="Arial"/>
                <w:lang w:eastAsia="sk-SK"/>
              </w:rPr>
              <w:t>.</w:t>
            </w:r>
            <w:r w:rsidR="008C2F16">
              <w:rPr>
                <w:rFonts w:ascii="Arial" w:hAnsi="Arial"/>
                <w:lang w:eastAsia="sk-SK"/>
              </w:rPr>
              <w:t>5</w:t>
            </w:r>
            <w:r w:rsidR="00D66C50">
              <w:rPr>
                <w:rFonts w:ascii="Arial" w:hAnsi="Arial"/>
                <w:lang w:eastAsia="sk-SK"/>
              </w:rPr>
              <w:t>.202</w:t>
            </w:r>
            <w:r w:rsidR="008C2F16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5B2B6835" w:rsidR="00727BE8" w:rsidRPr="008D0433" w:rsidRDefault="006D73DE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</w:t>
            </w:r>
            <w:r w:rsidR="004B6AFD">
              <w:rPr>
                <w:rFonts w:ascii="Arial" w:hAnsi="Arial" w:cs="Arial"/>
                <w:sz w:val="16"/>
                <w:szCs w:val="16"/>
              </w:rPr>
              <w:t xml:space="preserve"> Jaroslav Čierňava</w:t>
            </w:r>
          </w:p>
        </w:tc>
        <w:tc>
          <w:tcPr>
            <w:tcW w:w="3260" w:type="dxa"/>
            <w:vAlign w:val="center"/>
          </w:tcPr>
          <w:p w14:paraId="7DAECB3C" w14:textId="253BD295" w:rsidR="00727BE8" w:rsidRPr="008D0433" w:rsidRDefault="004B6AF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2B49B32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B94F45B" w14:textId="456B1A0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09E5F1D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E1AF6EE" w14:textId="38D2CBEC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7ABD5AC6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EB0F26">
              <w:rPr>
                <w:rFonts w:ascii="Arial" w:hAnsi="Arial" w:cs="Arial"/>
                <w:sz w:val="16"/>
                <w:szCs w:val="16"/>
              </w:rPr>
              <w:t xml:space="preserve"> ALLIANZ </w:t>
            </w:r>
            <w:r w:rsidR="00881159" w:rsidRPr="00881159">
              <w:rPr>
                <w:rFonts w:ascii="Arial" w:hAnsi="Arial" w:cs="Arial"/>
                <w:sz w:val="16"/>
                <w:szCs w:val="16"/>
              </w:rPr>
              <w:t>, a.s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1DFC51B4" w:rsidR="00727BE8" w:rsidRPr="008C56AB" w:rsidRDefault="00320FD9" w:rsidP="00C451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4B6AFD">
              <w:rPr>
                <w:rFonts w:ascii="Arial" w:hAnsi="Arial" w:cs="Arial"/>
                <w:sz w:val="18"/>
                <w:szCs w:val="18"/>
              </w:rPr>
              <w:t>193,81</w:t>
            </w:r>
          </w:p>
        </w:tc>
        <w:tc>
          <w:tcPr>
            <w:tcW w:w="1325" w:type="dxa"/>
            <w:vAlign w:val="center"/>
          </w:tcPr>
          <w:p w14:paraId="455CC3B4" w14:textId="4CF5C9D6" w:rsidR="00727BE8" w:rsidRPr="008C56AB" w:rsidRDefault="008C2F16" w:rsidP="008C2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4B6AFD">
              <w:rPr>
                <w:rFonts w:ascii="Arial" w:hAnsi="Arial" w:cs="Arial"/>
                <w:sz w:val="18"/>
                <w:szCs w:val="18"/>
              </w:rPr>
              <w:t>2800,00</w:t>
            </w:r>
          </w:p>
        </w:tc>
        <w:tc>
          <w:tcPr>
            <w:tcW w:w="1234" w:type="dxa"/>
            <w:vAlign w:val="center"/>
          </w:tcPr>
          <w:p w14:paraId="12CCB40C" w14:textId="528490C9" w:rsidR="00727BE8" w:rsidRPr="008C56AB" w:rsidRDefault="008C2F16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4B6AFD">
              <w:rPr>
                <w:rFonts w:ascii="Arial" w:hAnsi="Arial" w:cs="Arial"/>
                <w:sz w:val="18"/>
                <w:szCs w:val="18"/>
              </w:rPr>
              <w:t>2787,64</w:t>
            </w:r>
          </w:p>
        </w:tc>
        <w:tc>
          <w:tcPr>
            <w:tcW w:w="1978" w:type="dxa"/>
            <w:vAlign w:val="center"/>
          </w:tcPr>
          <w:p w14:paraId="5223FA2A" w14:textId="79D668DC" w:rsidR="00727BE8" w:rsidRPr="008C56AB" w:rsidRDefault="004B6AFD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206,17</w:t>
            </w:r>
          </w:p>
        </w:tc>
      </w:tr>
      <w:tr w:rsidR="00727BE8" w:rsidRPr="008D0433" w14:paraId="3B70330C" w14:textId="77777777" w:rsidTr="00F512B3">
        <w:trPr>
          <w:trHeight w:val="54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6CE445AB" w:rsidR="00727BE8" w:rsidRPr="008C56AB" w:rsidRDefault="00CA6BF2" w:rsidP="00F512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4B6AFD">
              <w:rPr>
                <w:rFonts w:ascii="Arial" w:hAnsi="Arial" w:cs="Arial"/>
                <w:sz w:val="18"/>
                <w:szCs w:val="18"/>
              </w:rPr>
              <w:t>71110,59</w:t>
            </w:r>
          </w:p>
        </w:tc>
        <w:tc>
          <w:tcPr>
            <w:tcW w:w="1325" w:type="dxa"/>
            <w:vAlign w:val="center"/>
          </w:tcPr>
          <w:p w14:paraId="01757B72" w14:textId="1BEEFD1E" w:rsidR="00727BE8" w:rsidRPr="008C56AB" w:rsidRDefault="004B6AF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70869,66</w:t>
            </w:r>
          </w:p>
        </w:tc>
        <w:tc>
          <w:tcPr>
            <w:tcW w:w="1234" w:type="dxa"/>
            <w:vAlign w:val="center"/>
          </w:tcPr>
          <w:p w14:paraId="130D6BD4" w14:textId="4776C3B6" w:rsidR="00727BE8" w:rsidRPr="008C56AB" w:rsidRDefault="004B6AF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52510,24</w:t>
            </w:r>
          </w:p>
        </w:tc>
        <w:tc>
          <w:tcPr>
            <w:tcW w:w="1978" w:type="dxa"/>
            <w:vAlign w:val="center"/>
          </w:tcPr>
          <w:p w14:paraId="04EE6C54" w14:textId="562BAAD1" w:rsidR="00727BE8" w:rsidRPr="008C56AB" w:rsidRDefault="004B6AF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89497,01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58EFEE82" w:rsidR="00727BE8" w:rsidRPr="008C56AB" w:rsidRDefault="00A00540" w:rsidP="002B1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8C2F16"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1234" w:type="dxa"/>
            <w:vAlign w:val="center"/>
          </w:tcPr>
          <w:p w14:paraId="08093853" w14:textId="70BE72D6" w:rsidR="00727BE8" w:rsidRPr="008C56AB" w:rsidRDefault="008C2F1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47EB9D8E" w:rsidR="00727BE8" w:rsidRPr="008C56AB" w:rsidRDefault="00320FD9" w:rsidP="0002277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="004B6AFD">
              <w:rPr>
                <w:rFonts w:ascii="Arial" w:hAnsi="Arial" w:cs="Arial"/>
                <w:b/>
                <w:sz w:val="18"/>
                <w:szCs w:val="18"/>
              </w:rPr>
              <w:t>71304,4</w:t>
            </w:r>
          </w:p>
        </w:tc>
        <w:tc>
          <w:tcPr>
            <w:tcW w:w="1325" w:type="dxa"/>
            <w:vAlign w:val="center"/>
          </w:tcPr>
          <w:p w14:paraId="3AD3C014" w14:textId="38ACF5E7" w:rsidR="00727BE8" w:rsidRPr="008C56AB" w:rsidRDefault="004B6AFD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73669,66</w:t>
            </w:r>
          </w:p>
        </w:tc>
        <w:tc>
          <w:tcPr>
            <w:tcW w:w="1234" w:type="dxa"/>
            <w:vAlign w:val="center"/>
          </w:tcPr>
          <w:p w14:paraId="687C98BA" w14:textId="3EA9BB44" w:rsidR="00727BE8" w:rsidRPr="008C56AB" w:rsidRDefault="00320FD9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5</w:t>
            </w:r>
            <w:r w:rsidR="004B6AF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F01F7">
              <w:rPr>
                <w:rFonts w:ascii="Arial" w:hAnsi="Arial" w:cs="Arial"/>
                <w:b/>
                <w:sz w:val="18"/>
                <w:szCs w:val="18"/>
              </w:rPr>
              <w:t> 297,88</w:t>
            </w:r>
          </w:p>
        </w:tc>
        <w:tc>
          <w:tcPr>
            <w:tcW w:w="1978" w:type="dxa"/>
            <w:vAlign w:val="center"/>
          </w:tcPr>
          <w:p w14:paraId="0EFC1321" w14:textId="1F90721E" w:rsidR="00727BE8" w:rsidRPr="008C56AB" w:rsidRDefault="00BF01F7" w:rsidP="00843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89703,18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BF01F7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2F30FB6B" w:rsidR="00727BE8" w:rsidRPr="008C56AB" w:rsidRDefault="008C2F16" w:rsidP="008C2F1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</w:t>
            </w:r>
            <w:r w:rsidR="00E73001">
              <w:rPr>
                <w:rFonts w:ascii="Arial" w:hAnsi="Arial"/>
                <w:sz w:val="18"/>
                <w:szCs w:val="18"/>
              </w:rPr>
              <w:t xml:space="preserve">   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BF01F7">
              <w:rPr>
                <w:rFonts w:ascii="Arial" w:hAnsi="Arial"/>
                <w:sz w:val="18"/>
                <w:szCs w:val="18"/>
              </w:rPr>
              <w:t>34662,11</w:t>
            </w:r>
            <w:r>
              <w:rPr>
                <w:rFonts w:ascii="Arial" w:hAnsi="Arial"/>
                <w:sz w:val="18"/>
                <w:szCs w:val="18"/>
              </w:rPr>
              <w:t xml:space="preserve">      </w:t>
            </w:r>
          </w:p>
        </w:tc>
        <w:tc>
          <w:tcPr>
            <w:tcW w:w="2883" w:type="dxa"/>
            <w:vAlign w:val="center"/>
          </w:tcPr>
          <w:p w14:paraId="2A652F80" w14:textId="448936A2" w:rsidR="00727BE8" w:rsidRPr="008C56AB" w:rsidRDefault="008C2F16" w:rsidP="008C2F1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</w:t>
            </w:r>
            <w:r w:rsidR="00BF01F7">
              <w:rPr>
                <w:rFonts w:ascii="Arial" w:hAnsi="Arial"/>
                <w:sz w:val="18"/>
                <w:szCs w:val="18"/>
              </w:rPr>
              <w:t>33797,50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21146E75" w:rsidR="00727BE8" w:rsidRPr="008C56AB" w:rsidRDefault="00E73001" w:rsidP="00E7300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</w:t>
            </w:r>
            <w:r w:rsidR="00BF01F7">
              <w:rPr>
                <w:rFonts w:ascii="Arial" w:hAnsi="Arial"/>
                <w:b/>
                <w:sz w:val="18"/>
                <w:szCs w:val="18"/>
              </w:rPr>
              <w:t>34662,11</w:t>
            </w:r>
          </w:p>
        </w:tc>
        <w:tc>
          <w:tcPr>
            <w:tcW w:w="2883" w:type="dxa"/>
            <w:vAlign w:val="center"/>
          </w:tcPr>
          <w:p w14:paraId="1AEDC663" w14:textId="0AE86222" w:rsidR="00727BE8" w:rsidRPr="008C56AB" w:rsidRDefault="00BF01F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33797,50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8C2F16">
        <w:trPr>
          <w:trHeight w:val="667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354DAC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354DAC" w:rsidRPr="00050529" w:rsidRDefault="00354DAC" w:rsidP="00354DAC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35063F18" w:rsidR="00354DAC" w:rsidRPr="008C56AB" w:rsidRDefault="00BF01F7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60603,30</w:t>
            </w:r>
          </w:p>
        </w:tc>
        <w:tc>
          <w:tcPr>
            <w:tcW w:w="1195" w:type="dxa"/>
            <w:vAlign w:val="center"/>
          </w:tcPr>
          <w:p w14:paraId="59445FA0" w14:textId="57BD82E4" w:rsidR="00E70DE1" w:rsidRDefault="00E70DE1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92E69A0" w14:textId="327F7505" w:rsidR="00354DAC" w:rsidRPr="008C56AB" w:rsidRDefault="00BF01F7" w:rsidP="004E4937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14964,62</w:t>
            </w:r>
          </w:p>
        </w:tc>
        <w:tc>
          <w:tcPr>
            <w:tcW w:w="1195" w:type="dxa"/>
            <w:vAlign w:val="center"/>
          </w:tcPr>
          <w:p w14:paraId="64970BD8" w14:textId="1B385196" w:rsidR="00354DAC" w:rsidRPr="008C56AB" w:rsidRDefault="00BF01F7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4069,49</w:t>
            </w:r>
          </w:p>
        </w:tc>
        <w:tc>
          <w:tcPr>
            <w:tcW w:w="1164" w:type="dxa"/>
            <w:vAlign w:val="center"/>
          </w:tcPr>
          <w:p w14:paraId="11AE4CD1" w14:textId="77777777" w:rsidR="00354DAC" w:rsidRPr="008C56AB" w:rsidRDefault="00354DAC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3172A3C0" w:rsidR="00354DAC" w:rsidRPr="008C56AB" w:rsidRDefault="00BF01F7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71498,43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354DAC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354DAC" w:rsidRPr="00050529" w:rsidRDefault="00354DAC" w:rsidP="00354DAC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74BDDEF6" w:rsidR="00BF01F7" w:rsidRPr="008C56AB" w:rsidRDefault="00BF01F7" w:rsidP="00BF01F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60603,30</w:t>
            </w:r>
          </w:p>
        </w:tc>
        <w:tc>
          <w:tcPr>
            <w:tcW w:w="1195" w:type="dxa"/>
            <w:vAlign w:val="center"/>
          </w:tcPr>
          <w:p w14:paraId="042709A5" w14:textId="0EB3F1E7" w:rsidR="00354DAC" w:rsidRPr="008C56AB" w:rsidRDefault="00BF01F7" w:rsidP="00354DAC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14964,62</w:t>
            </w:r>
          </w:p>
        </w:tc>
        <w:tc>
          <w:tcPr>
            <w:tcW w:w="1195" w:type="dxa"/>
            <w:vAlign w:val="center"/>
          </w:tcPr>
          <w:p w14:paraId="68A9AC1F" w14:textId="6BE526B8" w:rsidR="00354DAC" w:rsidRPr="008C56AB" w:rsidRDefault="00BF01F7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4069,49</w:t>
            </w:r>
          </w:p>
        </w:tc>
        <w:tc>
          <w:tcPr>
            <w:tcW w:w="1164" w:type="dxa"/>
            <w:vAlign w:val="center"/>
          </w:tcPr>
          <w:p w14:paraId="503D0F68" w14:textId="77777777" w:rsidR="00354DAC" w:rsidRPr="008C56AB" w:rsidRDefault="00354DAC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09AB444D" w:rsidR="00354DAC" w:rsidRPr="008C56AB" w:rsidRDefault="00BF01F7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71498,43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32D51F22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  <w:r w:rsidR="008C2F16">
              <w:rPr>
                <w:rFonts w:ascii="Arial" w:hAnsi="Arial"/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BF01F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BF01F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0D4386B8" w:rsidR="00727BE8" w:rsidRPr="008C56AB" w:rsidRDefault="00BF01F7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44498,60</w:t>
            </w:r>
          </w:p>
        </w:tc>
        <w:tc>
          <w:tcPr>
            <w:tcW w:w="2835" w:type="dxa"/>
            <w:vAlign w:val="center"/>
          </w:tcPr>
          <w:p w14:paraId="71BBB685" w14:textId="1D7D5E6C" w:rsidR="00727BE8" w:rsidRDefault="00BF01F7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52866,86</w:t>
            </w:r>
          </w:p>
          <w:p w14:paraId="3FB70F96" w14:textId="6320CE3C" w:rsidR="0094344A" w:rsidRPr="008C56AB" w:rsidRDefault="0094344A" w:rsidP="00D66C5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6E050DCD" w:rsidR="00727BE8" w:rsidRPr="008C56AB" w:rsidRDefault="00BF01F7" w:rsidP="00BF01F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44498,6</w:t>
            </w:r>
          </w:p>
        </w:tc>
        <w:tc>
          <w:tcPr>
            <w:tcW w:w="2835" w:type="dxa"/>
            <w:vAlign w:val="center"/>
          </w:tcPr>
          <w:p w14:paraId="4B770D9B" w14:textId="2B1C0D03" w:rsidR="00727BE8" w:rsidRPr="008C56AB" w:rsidRDefault="00BF01F7" w:rsidP="0099136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52866,86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BF01F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BF01F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BF01F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BF01F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57BDEF79" w:rsidR="00727BE8" w:rsidRPr="008C56AB" w:rsidRDefault="00BF01F7" w:rsidP="00BF01F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   44 498,60</w:t>
            </w:r>
          </w:p>
        </w:tc>
        <w:tc>
          <w:tcPr>
            <w:tcW w:w="2835" w:type="dxa"/>
            <w:vAlign w:val="center"/>
          </w:tcPr>
          <w:p w14:paraId="0614EA5E" w14:textId="027AFDAE" w:rsidR="00727BE8" w:rsidRPr="008C56AB" w:rsidRDefault="00BF01F7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52866,86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BF01F7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29973F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3402C3A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455FF049" w:rsidR="00727BE8" w:rsidRPr="00E05001" w:rsidRDefault="007C6EC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8D2E8" w14:textId="77777777" w:rsidR="00F84B00" w:rsidRDefault="00F84B00">
      <w:r>
        <w:separator/>
      </w:r>
    </w:p>
  </w:endnote>
  <w:endnote w:type="continuationSeparator" w:id="0">
    <w:p w14:paraId="2EF4F6DC" w14:textId="77777777" w:rsidR="00F84B00" w:rsidRDefault="00F8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11326" w14:textId="77777777" w:rsidR="00F84B00" w:rsidRDefault="00F84B00">
      <w:r>
        <w:separator/>
      </w:r>
    </w:p>
  </w:footnote>
  <w:footnote w:type="continuationSeparator" w:id="0">
    <w:p w14:paraId="14A9E5ED" w14:textId="77777777" w:rsidR="00F84B00" w:rsidRDefault="00F8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  <w:num w:numId="22" w16cid:durableId="574360273">
    <w:abstractNumId w:val="16"/>
  </w:num>
  <w:num w:numId="23" w16cid:durableId="785082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2772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A4DCE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1796"/>
    <w:rsid w:val="0013217B"/>
    <w:rsid w:val="0013478F"/>
    <w:rsid w:val="001377E9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239"/>
    <w:rsid w:val="00280B22"/>
    <w:rsid w:val="00284D29"/>
    <w:rsid w:val="00291963"/>
    <w:rsid w:val="00292243"/>
    <w:rsid w:val="0029467C"/>
    <w:rsid w:val="002B12D5"/>
    <w:rsid w:val="002B1789"/>
    <w:rsid w:val="002C13B3"/>
    <w:rsid w:val="002C5CE4"/>
    <w:rsid w:val="002D0906"/>
    <w:rsid w:val="002E4E32"/>
    <w:rsid w:val="002F002B"/>
    <w:rsid w:val="002F0156"/>
    <w:rsid w:val="002F1265"/>
    <w:rsid w:val="002F24B7"/>
    <w:rsid w:val="002F733E"/>
    <w:rsid w:val="002F74F8"/>
    <w:rsid w:val="003028FB"/>
    <w:rsid w:val="0030373C"/>
    <w:rsid w:val="0031248C"/>
    <w:rsid w:val="00315365"/>
    <w:rsid w:val="00320FD9"/>
    <w:rsid w:val="00325368"/>
    <w:rsid w:val="003277F2"/>
    <w:rsid w:val="00337128"/>
    <w:rsid w:val="00337BB7"/>
    <w:rsid w:val="00344831"/>
    <w:rsid w:val="00347D66"/>
    <w:rsid w:val="00354A2E"/>
    <w:rsid w:val="00354DAC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B6AFD"/>
    <w:rsid w:val="004C1789"/>
    <w:rsid w:val="004C2826"/>
    <w:rsid w:val="004D77A8"/>
    <w:rsid w:val="004E1617"/>
    <w:rsid w:val="004E4937"/>
    <w:rsid w:val="004F29F4"/>
    <w:rsid w:val="004F4A5E"/>
    <w:rsid w:val="00503750"/>
    <w:rsid w:val="00506C67"/>
    <w:rsid w:val="00511537"/>
    <w:rsid w:val="005175EA"/>
    <w:rsid w:val="0052078E"/>
    <w:rsid w:val="0053372C"/>
    <w:rsid w:val="00572A39"/>
    <w:rsid w:val="00573DF0"/>
    <w:rsid w:val="00574918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5F591F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3573"/>
    <w:rsid w:val="00695841"/>
    <w:rsid w:val="006A3399"/>
    <w:rsid w:val="006A789F"/>
    <w:rsid w:val="006B168A"/>
    <w:rsid w:val="006B2D46"/>
    <w:rsid w:val="006B4786"/>
    <w:rsid w:val="006C4CAE"/>
    <w:rsid w:val="006D73D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1ED3"/>
    <w:rsid w:val="007F63F2"/>
    <w:rsid w:val="007F7D88"/>
    <w:rsid w:val="00801080"/>
    <w:rsid w:val="00820918"/>
    <w:rsid w:val="00820DF6"/>
    <w:rsid w:val="00831863"/>
    <w:rsid w:val="0083409F"/>
    <w:rsid w:val="00843AD1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2F16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03FC"/>
    <w:rsid w:val="0094344A"/>
    <w:rsid w:val="0094468D"/>
    <w:rsid w:val="00944C3D"/>
    <w:rsid w:val="00951CD2"/>
    <w:rsid w:val="0096055A"/>
    <w:rsid w:val="00973A02"/>
    <w:rsid w:val="009838F5"/>
    <w:rsid w:val="00991363"/>
    <w:rsid w:val="009A278B"/>
    <w:rsid w:val="009B2521"/>
    <w:rsid w:val="009B4C58"/>
    <w:rsid w:val="009C6091"/>
    <w:rsid w:val="009D200B"/>
    <w:rsid w:val="009D30DB"/>
    <w:rsid w:val="009E0EE5"/>
    <w:rsid w:val="009E1BB8"/>
    <w:rsid w:val="009E6601"/>
    <w:rsid w:val="009F0517"/>
    <w:rsid w:val="009F2298"/>
    <w:rsid w:val="009F61B4"/>
    <w:rsid w:val="00A00540"/>
    <w:rsid w:val="00A02DF7"/>
    <w:rsid w:val="00A052AA"/>
    <w:rsid w:val="00A0740D"/>
    <w:rsid w:val="00A126AF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775B2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D74DE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BF01F7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51FC"/>
    <w:rsid w:val="00C46C20"/>
    <w:rsid w:val="00C52CD8"/>
    <w:rsid w:val="00C53EFA"/>
    <w:rsid w:val="00C6138D"/>
    <w:rsid w:val="00C6280A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6BF2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23C7"/>
    <w:rsid w:val="00D64F09"/>
    <w:rsid w:val="00D66C50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B5C9B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DE1"/>
    <w:rsid w:val="00E73001"/>
    <w:rsid w:val="00E81521"/>
    <w:rsid w:val="00E85CCA"/>
    <w:rsid w:val="00E9202B"/>
    <w:rsid w:val="00E940C6"/>
    <w:rsid w:val="00E97266"/>
    <w:rsid w:val="00EA31BC"/>
    <w:rsid w:val="00EA6F2E"/>
    <w:rsid w:val="00EB0F26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12B3"/>
    <w:rsid w:val="00F57F6C"/>
    <w:rsid w:val="00F62577"/>
    <w:rsid w:val="00F84B00"/>
    <w:rsid w:val="00F90544"/>
    <w:rsid w:val="00F918DE"/>
    <w:rsid w:val="00F91FC1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17</TotalTime>
  <Pages>16</Pages>
  <Words>2756</Words>
  <Characters>31667</Characters>
  <Application>Microsoft Office Word</Application>
  <DocSecurity>0</DocSecurity>
  <Lines>263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3</cp:revision>
  <cp:lastPrinted>2024-05-29T09:00:00Z</cp:lastPrinted>
  <dcterms:created xsi:type="dcterms:W3CDTF">2024-05-29T09:09:00Z</dcterms:created>
  <dcterms:modified xsi:type="dcterms:W3CDTF">2024-06-18T14:12:00Z</dcterms:modified>
</cp:coreProperties>
</file>