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Korymont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44077211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Hapákova 2277/7, 080 06 Ľubotice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TOYOTA YARIS HYBRID: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Citroen Jumpy: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notebook Apple: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odpisová metóda –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MacBook: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101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</w:t>
      </w:r>
      <w:r>
        <w:rPr>
          <w:rFonts w:cs="Arial" w:ascii="Arial" w:hAnsi="Arial"/>
          <w:sz w:val="22"/>
          <w:szCs w:val="22"/>
        </w:rPr>
        <w:t>odpisová metóda –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 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44077211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2022575302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1">
    <w:name w:val="WW8Num2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2z3">
    <w:name w:val="WW8Num2z3"/>
    <w:qFormat/>
    <w:rPr/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Arial" w:hAnsi="Arial" w:eastAsia="Times New Roman" w:cs="Aria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eastAsia="Times New Roman" w:cs="Aria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Arial" w:hAnsi="Arial" w:eastAsia="Times New Roman" w:cs="Aria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Arial" w:hAnsi="Arial" w:eastAsia="Times New Roman" w:cs="Aria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Arial" w:hAnsi="Arial" w:eastAsia="Times New Roman" w:cs="Aria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2z1">
    <w:name w:val="WW8Num12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2z3">
    <w:name w:val="WW8Num12z3"/>
    <w:qFormat/>
    <w:rPr/>
  </w:style>
  <w:style w:type="character" w:styleId="WW8Num13z0">
    <w:name w:val="WW8Num13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3z1">
    <w:name w:val="WW8Num13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3z2">
    <w:name w:val="WW8Num13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LibreOffice/6.0.3.2$Windows_x86 LibreOffice_project/8f48d515416608e3a835360314dac7e47fd0b821</Application>
  <Pages>3</Pages>
  <Words>1071</Words>
  <Characters>6426</Characters>
  <CharactersWithSpaces>7852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2024-06-04T16:59:00Z</dcterms:created>
  <dc:creator>maria</dc:creator>
  <dc:description/>
  <cp:keywords/>
  <dc:language>sk-SK</dc:language>
  <cp:lastModifiedBy>Alena Slaninková</cp:lastModifiedBy>
  <dcterms:modified xsi:type="dcterms:W3CDTF">2024-06-04T16:59:00Z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