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31. 12. 2023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000000" w:rsidP="000669B7">
                                  <w:fldSimple w:instr=" MERGEFIELD  aDMDO  \* MERGEFORMAT ">
                                    <w:r w:rsidR="00BB37EB" w:rsidRPr="00BB3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PFEwIAACo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">
                      <v:textbox>
                        <w:txbxContent>
                          <w:p w:rsidR="00D71752" w:rsidRDefault="00000000" w:rsidP="000669B7">
                            <w:fldSimple w:instr=" MERGEFIELD  aDMDO  \* MERGEFORMAT ">
                              <w:r w:rsidR="00BB37EB" w:rsidRPr="00BB37E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000000" w:rsidP="000669B7">
                                  <w:fldSimple w:instr=" MERGEFIELD  aDRDO  \* MERGEFORMAT ">
                                    <w:r w:rsidR="00BB37EB" w:rsidRPr="00BB3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J4Fg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">
                      <v:textbox>
                        <w:txbxContent>
                          <w:p w:rsidR="00D71752" w:rsidRDefault="00000000" w:rsidP="000669B7">
                            <w:fldSimple w:instr=" MERGEFIELD  aDRDO  \* MERGEFORMAT ">
                              <w:r w:rsidR="00BB37EB" w:rsidRPr="00BB37EB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B37EB" w:rsidRPr="006D56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3BGAIAADE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B37EB" w:rsidRPr="006D56C5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000000" w:rsidP="000669B7">
                                  <w:fldSimple w:instr=" MERGEFIELD  aDMOD  \* MERGEFORMAT ">
                                    <w:r w:rsidR="00BB37EB" w:rsidRPr="00BB3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9EGAIAADE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">
                      <v:textbox>
                        <w:txbxContent>
                          <w:p w:rsidR="00D71752" w:rsidRDefault="00000000" w:rsidP="000669B7">
                            <w:fldSimple w:instr=" MERGEFIELD  aDMOD  \* MERGEFORMAT ">
                              <w:r w:rsidR="00BB37EB" w:rsidRPr="00BB37E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BB37EB" w:rsidRPr="006D56C5">
              <w:rPr>
                <w:color w:val="FFFFFF" w:themeColor="background1"/>
              </w:rPr>
              <w:t>34100733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BB37EB" w:rsidRPr="006D56C5">
              <w:rPr>
                <w:color w:val="FFFFFF" w:themeColor="background1"/>
              </w:rPr>
              <w:t>2020404067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000000" w:rsidP="000669B7">
                                  <w:fldSimple w:instr=" MERGEFIELD  aDRODo  \* MERGEFORMAT ">
                                    <w:r w:rsidR="00BB37EB" w:rsidRPr="00BB3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    <v:textbox>
                        <w:txbxContent>
                          <w:p w:rsidR="00D71752" w:rsidRDefault="00000000" w:rsidP="000669B7">
                            <w:fldSimple w:instr=" MERGEFIELD  aDRODo  \* MERGEFORMAT ">
                              <w:r w:rsidR="00BB37EB" w:rsidRPr="00BB37E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000000" w:rsidP="000669B7">
                                  <w:fldSimple w:instr=" MERGEFIELD  aDRDOo  \* MERGEFORMAT ">
                                    <w:r w:rsidR="00BB37EB" w:rsidRPr="00BB3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">
                      <v:textbox>
                        <w:txbxContent>
                          <w:p w:rsidR="00D71752" w:rsidRDefault="00000000" w:rsidP="000669B7">
                            <w:fldSimple w:instr=" MERGEFIELD  aDRDOo  \* MERGEFORMAT ">
                              <w:r w:rsidR="00BB37EB" w:rsidRPr="00BB37E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000000" w:rsidP="000669B7">
                                  <w:fldSimple w:instr=" MERGEFIELD  aDMDO  \* MERGEFORMAT ">
                                    <w:r w:rsidR="00BB37EB" w:rsidRPr="00BB3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">
                      <v:textbox>
                        <w:txbxContent>
                          <w:p w:rsidR="00D71752" w:rsidRDefault="00000000" w:rsidP="000669B7">
                            <w:fldSimple w:instr=" MERGEFIELD  aDMDO  \* MERGEFORMAT ">
                              <w:r w:rsidR="00BB37EB" w:rsidRPr="00BB37E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000000" w:rsidP="000669B7">
                                  <w:fldSimple w:instr=" MERGEFIELD  aDMOD  \* MERGEFORMAT ">
                                    <w:r w:rsidR="00BB37EB" w:rsidRPr="00BB3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DRlPJHeAAAACQEAAA8AAAAAAAAAAAAAAAAAcgQAAGRycy9kb3ducmV2LnhtbFBLBQYA&#10;AAAABAAEAPMAAAB9BQAAAAA=&#10;">
                      <v:textbox>
                        <w:txbxContent>
                          <w:p w:rsidR="00D71752" w:rsidRDefault="00000000" w:rsidP="000669B7">
                            <w:fldSimple w:instr=" MERGEFIELD  aDMOD  \* MERGEFORMAT ">
                              <w:r w:rsidR="00BB37EB" w:rsidRPr="00BB37E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BB37EB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1.1.1994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hl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">
                      <v:textbox>
                        <w:txbxContent>
                          <w:p w:rsidR="00D71752" w:rsidRPr="00391121" w:rsidRDefault="00BB37EB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1.1.1994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  <w:r w:rsidR="00BB37EB"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B37EB" w:rsidRPr="006D56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34100733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B37EB" w:rsidRPr="006D56C5">
                              <w:rPr>
                                <w:rFonts w:ascii="Arial" w:hAnsi="Arial" w:cs="Arial"/>
                                <w:noProof/>
                              </w:rPr>
                              <w:t>34100733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B37EB" w:rsidRPr="006D56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2020404067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ZM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">
                      <v:textbox style="mso-fit-shape-to-text:t"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B37EB" w:rsidRPr="006D56C5">
                              <w:rPr>
                                <w:rFonts w:ascii="Arial" w:hAnsi="Arial" w:cs="Arial"/>
                                <w:noProof/>
                              </w:rPr>
                              <w:t>2020404067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BB37EB" w:rsidP="000669B7">
                                  <w:r>
                                    <w:t>68</w:t>
                                  </w:r>
                                  <w:r w:rsidR="00000000">
                                    <w:fldChar w:fldCharType="begin"/>
                                  </w:r>
                                  <w:r w:rsidR="00000000">
                                    <w:instrText xml:space="preserve"> MERGEFIELD  aSUB_SKNACE12  \* MERGEFORMAT </w:instrText>
                                  </w:r>
                                  <w:r w:rsidR="00000000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N9GA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">
                      <v:textbox>
                        <w:txbxContent>
                          <w:p w:rsidR="00D71752" w:rsidRDefault="00BB37EB" w:rsidP="000669B7">
                            <w:r>
                              <w:t>68</w:t>
                            </w:r>
                            <w:r w:rsidR="00000000">
                              <w:fldChar w:fldCharType="begin"/>
                            </w:r>
                            <w:r w:rsidR="00000000">
                              <w:instrText xml:space="preserve"> MERGEFIELD  aSUB_SKNACE12  \* MERGEFORMAT </w:instrText>
                            </w:r>
                            <w:r w:rsidR="00000000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BB37EB" w:rsidP="000669B7">
                                  <w:r>
                                    <w:t>320</w:t>
                                  </w:r>
                                  <w:r w:rsidR="00000000">
                                    <w:fldChar w:fldCharType="begin"/>
                                  </w:r>
                                  <w:r w:rsidR="00000000">
                                    <w:instrText xml:space="preserve"> MERGEFIELD  aSUB_SKNACE34  \* MERGEFORMAT </w:instrText>
                                  </w:r>
                                  <w:r w:rsidR="00000000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">
                      <v:textbox>
                        <w:txbxContent>
                          <w:p w:rsidR="00D71752" w:rsidRDefault="00BB37EB" w:rsidP="000669B7">
                            <w:r>
                              <w:t>320</w:t>
                            </w:r>
                            <w:r w:rsidR="00000000">
                              <w:fldChar w:fldCharType="begin"/>
                            </w:r>
                            <w:r w:rsidR="00000000">
                              <w:instrText xml:space="preserve"> MERGEFIELD  aSUB_SKNACE34  \* MERGEFORMAT </w:instrText>
                            </w:r>
                            <w:r w:rsidR="00000000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000000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l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">
                      <v:textbox>
                        <w:txbxContent>
                          <w:p w:rsidR="00D71752" w:rsidRDefault="00000000" w:rsidP="000669B7"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B37EB" w:rsidRPr="006D56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BYTREAL Tlmače s.r.o.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B37EB" w:rsidRPr="006D56C5">
                              <w:rPr>
                                <w:rFonts w:ascii="Arial" w:hAnsi="Arial" w:cs="Arial"/>
                                <w:noProof/>
                              </w:rPr>
                              <w:t>BYTREAL Tlmače s.r.o.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000000" w:rsidP="000669B7">
                                  <w:fldSimple w:instr=" MERGEFIELD  aSUB_ULICA_CISLO  \* MERGEFORMAT ">
                                    <w:r w:rsidR="00BB37EB" w:rsidRPr="00BB37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WQFw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">
                      <v:textbox>
                        <w:txbxContent>
                          <w:p w:rsidR="00D71752" w:rsidRDefault="00000000" w:rsidP="000669B7">
                            <w:fldSimple w:instr=" MERGEFIELD  aSUB_ULICA_CISLO  \* MERGEFORMAT ">
                              <w:r w:rsidR="00BB37EB" w:rsidRPr="00BB37EB">
                                <w:rPr>
                                  <w:rFonts w:ascii="Arial" w:hAnsi="Arial" w:cs="Arial"/>
                                  <w:noProof/>
                                </w:rPr>
                                <w:t>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B37EB" w:rsidRPr="006D56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Kotlárska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B37EB" w:rsidRPr="006D56C5">
                              <w:rPr>
                                <w:rFonts w:ascii="Arial" w:hAnsi="Arial" w:cs="Arial"/>
                                <w:noProof/>
                              </w:rPr>
                              <w:t>Kotlárska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B37EB" w:rsidRPr="006D56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Tlmače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jaGQIAADM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B37EB" w:rsidRPr="006D56C5">
                              <w:rPr>
                                <w:rFonts w:ascii="Arial" w:hAnsi="Arial" w:cs="Arial"/>
                                <w:noProof/>
                              </w:rPr>
                              <w:t>Tlmače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B37EB" w:rsidRPr="006D56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93521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e7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B37EB" w:rsidRPr="006D56C5">
                              <w:rPr>
                                <w:rFonts w:ascii="Arial" w:hAnsi="Arial" w:cs="Arial"/>
                                <w:noProof/>
                              </w:rPr>
                              <w:t>93521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B37EB" w:rsidRPr="006D56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036/6340192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hcGw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B37EB" w:rsidRPr="006D56C5">
                              <w:rPr>
                                <w:rFonts w:ascii="Arial" w:hAnsi="Arial" w:cs="Arial"/>
                                <w:noProof/>
                              </w:rPr>
                              <w:t>036/6340192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  <w:r w:rsidR="00BB37EB">
              <w:rPr>
                <w:rFonts w:ascii="Arial Narrow" w:hAnsi="Arial Narrow"/>
                <w:sz w:val="22"/>
                <w:szCs w:val="22"/>
                <w:lang w:eastAsia="sk-SK"/>
              </w:rPr>
              <w:t>27.6.2024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  <w:r w:rsidR="00BB37EB">
              <w:rPr>
                <w:rFonts w:ascii="Arial Narrow" w:hAnsi="Arial Narrow"/>
                <w:sz w:val="22"/>
                <w:szCs w:val="22"/>
                <w:lang w:eastAsia="sk-SK"/>
              </w:rPr>
              <w:t>27.6.2024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">
                <v:textbox inset="0,0,1.5mm">
                  <w:txbxContent>
                    <w:p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BB37E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BB37E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BB37E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BB37E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BB37E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BB37EB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-7037.58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-7037.58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-7037.58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-7037.58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14075.16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14075.16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14075.16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14075.16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8611.61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29445.00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2422.70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40479.31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2422.70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2422.70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8611.61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29445.00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38056.61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-8611.61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-29445.00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-38056.61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-8611.61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-29445.00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-38056.61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17223.22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58890.00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2422.70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78535.92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17223.22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58890.00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76113.22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Obchodné meno </w:t>
            </w:r>
            <w:r w:rsidRPr="0073029B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5633.04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164382.89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170015.93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účtovného </w:t>
            </w:r>
            <w:r w:rsidRPr="0073029B">
              <w:lastRenderedPageBreak/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účtovného </w:t>
            </w:r>
            <w:r w:rsidRPr="0073029B">
              <w:lastRenderedPageBreak/>
              <w:t>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/>
                <w:noProof/>
                <w:sz w:val="18"/>
                <w:szCs w:val="18"/>
              </w:rPr>
              <w:t>27711.83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23668.41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bCs/>
                <w:noProof/>
                <w:sz w:val="18"/>
                <w:szCs w:val="18"/>
              </w:rPr>
              <w:t>4043.42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1259.13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603.03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740.10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1122.06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129151.10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21094.29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150245.39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B37EB" w:rsidRPr="006D56C5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46FD7" w:rsidRDefault="00D46FD7">
      <w:r>
        <w:separator/>
      </w:r>
    </w:p>
  </w:endnote>
  <w:endnote w:type="continuationSeparator" w:id="0">
    <w:p w:rsidR="00D46FD7" w:rsidRDefault="00D4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46FD7" w:rsidRDefault="00D46FD7">
      <w:r>
        <w:separator/>
      </w:r>
    </w:p>
  </w:footnote>
  <w:footnote w:type="continuationSeparator" w:id="0">
    <w:p w:rsidR="00D46FD7" w:rsidRDefault="00D46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BB37EB">
            <w:rPr>
              <w:noProof/>
            </w:rPr>
            <w:t>34100733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BB37EB">
            <w:rPr>
              <w:noProof/>
            </w:rPr>
            <w:t>2020404067</w:t>
          </w:r>
          <w:r w:rsidR="007A6FE5">
            <w:rPr>
              <w:noProof/>
            </w:rPr>
            <w:fldChar w:fldCharType="end"/>
          </w:r>
        </w:p>
      </w:tc>
    </w:tr>
  </w:tbl>
  <w:p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BB37EB">
              <w:rPr>
                <w:noProof/>
              </w:rPr>
              <w:t>34100733</w:t>
            </w:r>
          </w:fldSimple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MERGEFIELD  aSUB_DIC  \* MERGEFORMAT ">
            <w:r w:rsidR="00BB37EB">
              <w:rPr>
                <w:noProof/>
              </w:rPr>
              <w:t>2020404067</w:t>
            </w:r>
          </w:fldSimple>
        </w:p>
      </w:tc>
    </w:tr>
  </w:tbl>
  <w:p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728080">
    <w:abstractNumId w:val="6"/>
  </w:num>
  <w:num w:numId="2" w16cid:durableId="645817773">
    <w:abstractNumId w:val="8"/>
  </w:num>
  <w:num w:numId="3" w16cid:durableId="1309476555">
    <w:abstractNumId w:val="4"/>
  </w:num>
  <w:num w:numId="4" w16cid:durableId="1467041999">
    <w:abstractNumId w:val="3"/>
  </w:num>
  <w:num w:numId="5" w16cid:durableId="50679190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326120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6036547">
    <w:abstractNumId w:val="10"/>
  </w:num>
  <w:num w:numId="8" w16cid:durableId="1638148367">
    <w:abstractNumId w:val="0"/>
  </w:num>
  <w:num w:numId="9" w16cid:durableId="553086047">
    <w:abstractNumId w:val="9"/>
  </w:num>
  <w:num w:numId="10" w16cid:durableId="292179771">
    <w:abstractNumId w:val="5"/>
  </w:num>
  <w:num w:numId="11" w16cid:durableId="1151486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1"/>
    <w:docVar w:name="arg2" w:val="driver=asa17;DBF=C:\ANASOFT\data\tlmace.db;DBN=tlmace;ENG=sql;links=tcpip{IP=192.168.1.36};uid=jenesova;pwd=0077189441259jenesova;con=finus(10.15)"/>
    <w:docVar w:name="arg3" w:val="0"/>
    <w:docVar w:name="arg4" w:val="C:\Users\Bytreal\AppData\Local\Temp\107828.doc"/>
    <w:docVar w:name="arg5" w:val="1"/>
  </w:docVars>
  <w:rsids>
    <w:rsidRoot w:val="00BB37EB"/>
    <w:rsid w:val="0000202E"/>
    <w:rsid w:val="000053B0"/>
    <w:rsid w:val="00011EDC"/>
    <w:rsid w:val="000234F7"/>
    <w:rsid w:val="0002470E"/>
    <w:rsid w:val="00030DEB"/>
    <w:rsid w:val="000422B9"/>
    <w:rsid w:val="000461D1"/>
    <w:rsid w:val="000465D3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3641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37EB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6FD7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349500"/>
  <w15:docId w15:val="{2AABE5BD-74A0-4C1D-952C-90DF1145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2C95-E242-4354-BAC6-6A660E28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6</TotalTime>
  <Pages>23</Pages>
  <Words>7926</Words>
  <Characters>45181</Characters>
  <Application>Microsoft Office Word</Application>
  <DocSecurity>0</DocSecurity>
  <Lines>376</Lines>
  <Paragraphs>106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Bytreal</dc:creator>
  <cp:lastModifiedBy>Bytreal</cp:lastModifiedBy>
  <cp:revision>1</cp:revision>
  <cp:lastPrinted>2009-07-30T10:15:00Z</cp:lastPrinted>
  <dcterms:created xsi:type="dcterms:W3CDTF">2024-06-27T07:18:00Z</dcterms:created>
  <dcterms:modified xsi:type="dcterms:W3CDTF">2024-06-27T07:27:00Z</dcterms:modified>
</cp:coreProperties>
</file>