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8576EA" w14:paraId="446644FE" w14:textId="77777777" w:rsidTr="008576EA">
        <w:tc>
          <w:tcPr>
            <w:tcW w:w="3061" w:type="dxa"/>
            <w:shd w:val="clear" w:color="auto" w:fill="auto"/>
            <w:vAlign w:val="center"/>
          </w:tcPr>
          <w:p w14:paraId="5B0630DB" w14:textId="77777777" w:rsidR="00D90FC4" w:rsidRPr="008576EA" w:rsidRDefault="00D90FC4" w:rsidP="008576EA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576EA">
              <w:rPr>
                <w:sz w:val="22"/>
                <w:szCs w:val="22"/>
                <w:lang w:eastAsia="sk-SK"/>
              </w:rPr>
              <w:t>Poznámky</w:t>
            </w:r>
            <w:r w:rsidR="006D5959" w:rsidRPr="008576EA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8576EA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576EA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8576EA">
              <w:rPr>
                <w:sz w:val="22"/>
                <w:szCs w:val="22"/>
                <w:lang w:eastAsia="sk-SK"/>
              </w:rPr>
              <w:t>–</w:t>
            </w:r>
            <w:r w:rsidRPr="008576EA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8576EA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8D31A7" w14:textId="77777777" w:rsidR="00D90FC4" w:rsidRPr="008576EA" w:rsidRDefault="00D90FC4" w:rsidP="008576E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8576EA">
              <w:rPr>
                <w:b/>
                <w:bCs/>
                <w:sz w:val="22"/>
                <w:szCs w:val="22"/>
              </w:rPr>
              <w:t>I</w:t>
            </w:r>
            <w:r w:rsidR="00EC177A" w:rsidRPr="008576E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shd w:val="clear" w:color="auto" w:fill="auto"/>
          </w:tcPr>
          <w:p w14:paraId="1EB6A352" w14:textId="77777777" w:rsidR="00D90FC4" w:rsidRPr="008576EA" w:rsidRDefault="00AA0F52" w:rsidP="008576E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14:paraId="5FA4377C" w14:textId="77777777" w:rsidR="00D90FC4" w:rsidRPr="008576EA" w:rsidRDefault="00126175" w:rsidP="0012617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shd w:val="clear" w:color="auto" w:fill="auto"/>
          </w:tcPr>
          <w:p w14:paraId="39F180D1" w14:textId="77777777" w:rsidR="00D90FC4" w:rsidRPr="008576EA" w:rsidRDefault="00126175" w:rsidP="0012617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shd w:val="clear" w:color="auto" w:fill="auto"/>
          </w:tcPr>
          <w:p w14:paraId="00E79391" w14:textId="77777777" w:rsidR="00D90FC4" w:rsidRPr="008576EA" w:rsidRDefault="00126175" w:rsidP="0012617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14:paraId="4F14D9A6" w14:textId="77777777" w:rsidR="00D90FC4" w:rsidRPr="008576EA" w:rsidRDefault="00126175" w:rsidP="0012617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14:paraId="6DEE8314" w14:textId="77777777" w:rsidR="00D90FC4" w:rsidRPr="008576EA" w:rsidRDefault="00126175" w:rsidP="0012617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14:paraId="72279065" w14:textId="77777777" w:rsidR="00D90FC4" w:rsidRPr="008576EA" w:rsidRDefault="00126175" w:rsidP="0012617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shd w:val="clear" w:color="auto" w:fill="auto"/>
          </w:tcPr>
          <w:p w14:paraId="72DB75E3" w14:textId="77777777" w:rsidR="00D90FC4" w:rsidRPr="008576EA" w:rsidRDefault="00126175" w:rsidP="0012617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</w:tcPr>
          <w:p w14:paraId="684687C3" w14:textId="77777777" w:rsidR="00D90FC4" w:rsidRPr="008576EA" w:rsidRDefault="00D90FC4" w:rsidP="008576E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8576EA">
              <w:rPr>
                <w:b/>
                <w:bCs/>
                <w:sz w:val="22"/>
                <w:szCs w:val="22"/>
              </w:rPr>
              <w:t>/</w:t>
            </w:r>
            <w:r w:rsidR="00EC177A" w:rsidRPr="008576E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shd w:val="clear" w:color="auto" w:fill="auto"/>
          </w:tcPr>
          <w:p w14:paraId="74D33F3E" w14:textId="77777777" w:rsidR="00D90FC4" w:rsidRPr="008576EA" w:rsidRDefault="00D90FC4" w:rsidP="008576E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672E33F1" w14:textId="77777777" w:rsidR="00D90FC4" w:rsidRPr="008576EA" w:rsidRDefault="00D90FC4" w:rsidP="008576E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728B9FA8" w14:textId="77777777" w:rsidR="00D90FC4" w:rsidRPr="008576EA" w:rsidRDefault="00D90FC4" w:rsidP="008576E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7178DA94" w14:textId="77777777" w:rsidR="00D90FC4" w:rsidRPr="008576EA" w:rsidRDefault="00D90FC4" w:rsidP="008576E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2271AD66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7E15F5D2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2B847C57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14A2E39C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48028E85" w14:textId="77777777" w:rsidR="00D21159" w:rsidRPr="00D21159" w:rsidRDefault="00126175" w:rsidP="00D2115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Roboto" w:hAnsi="Roboto"/>
          <w:color w:val="434040"/>
          <w:sz w:val="21"/>
          <w:szCs w:val="21"/>
          <w:lang w:eastAsia="sk-SK"/>
        </w:rPr>
      </w:pPr>
      <w:r>
        <w:rPr>
          <w:b/>
          <w:sz w:val="22"/>
          <w:szCs w:val="22"/>
        </w:rPr>
        <w:t>MATERSKÁ ŠKOLA Reformovanej kresťanskej cirkvi s vyučovacím jazykom maďarským</w:t>
      </w:r>
      <w:r w:rsidR="00C2716B">
        <w:rPr>
          <w:b/>
          <w:sz w:val="22"/>
          <w:szCs w:val="22"/>
        </w:rPr>
        <w:t xml:space="preserve">, </w:t>
      </w:r>
      <w:r w:rsidR="00D21159" w:rsidRPr="00D21159">
        <w:rPr>
          <w:rFonts w:ascii="Roboto" w:hAnsi="Roboto"/>
          <w:b/>
          <w:bCs/>
          <w:color w:val="434040"/>
          <w:sz w:val="21"/>
          <w:szCs w:val="21"/>
          <w:lang w:eastAsia="sk-SK"/>
        </w:rPr>
        <w:t>IČO</w:t>
      </w:r>
      <w:r w:rsidR="00325962">
        <w:rPr>
          <w:rFonts w:ascii="Roboto" w:hAnsi="Roboto"/>
          <w:b/>
          <w:bCs/>
          <w:color w:val="434040"/>
          <w:sz w:val="21"/>
          <w:szCs w:val="21"/>
          <w:lang w:eastAsia="sk-SK"/>
        </w:rPr>
        <w:t xml:space="preserve"> </w:t>
      </w:r>
      <w:r w:rsidR="00D21159" w:rsidRPr="00D21159">
        <w:rPr>
          <w:rFonts w:ascii="Roboto" w:hAnsi="Roboto"/>
          <w:color w:val="434040"/>
          <w:sz w:val="21"/>
          <w:szCs w:val="21"/>
          <w:lang w:eastAsia="sk-SK"/>
        </w:rPr>
        <w:t>5</w:t>
      </w:r>
      <w:r>
        <w:rPr>
          <w:rFonts w:ascii="Roboto" w:hAnsi="Roboto"/>
          <w:color w:val="434040"/>
          <w:sz w:val="21"/>
          <w:szCs w:val="21"/>
          <w:lang w:eastAsia="sk-SK"/>
        </w:rPr>
        <w:t>3255593</w:t>
      </w:r>
    </w:p>
    <w:p w14:paraId="25225CA9" w14:textId="77777777" w:rsidR="00D21159" w:rsidRPr="00D21159" w:rsidRDefault="00126175" w:rsidP="00D21159">
      <w:pPr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Roboto" w:hAnsi="Roboto"/>
          <w:color w:val="434040"/>
          <w:sz w:val="21"/>
          <w:szCs w:val="21"/>
          <w:lang w:eastAsia="sk-SK"/>
        </w:rPr>
      </w:pPr>
      <w:r>
        <w:rPr>
          <w:rFonts w:ascii="Roboto" w:hAnsi="Roboto"/>
          <w:b/>
          <w:bCs/>
          <w:color w:val="434040"/>
          <w:sz w:val="21"/>
          <w:szCs w:val="21"/>
          <w:lang w:eastAsia="sk-SK"/>
        </w:rPr>
        <w:t> </w:t>
      </w:r>
      <w:r w:rsidR="00D21159" w:rsidRPr="00D21159">
        <w:rPr>
          <w:rFonts w:ascii="Roboto" w:hAnsi="Roboto"/>
          <w:b/>
          <w:bCs/>
          <w:color w:val="434040"/>
          <w:sz w:val="21"/>
          <w:szCs w:val="21"/>
          <w:lang w:eastAsia="sk-SK"/>
        </w:rPr>
        <w:t>Sídlo</w:t>
      </w:r>
      <w:r>
        <w:rPr>
          <w:rFonts w:ascii="Roboto" w:hAnsi="Roboto"/>
          <w:color w:val="434040"/>
          <w:sz w:val="21"/>
          <w:szCs w:val="21"/>
          <w:lang w:eastAsia="sk-SK"/>
        </w:rPr>
        <w:t xml:space="preserve"> Strelecká ulica 9, </w:t>
      </w:r>
      <w:r w:rsidR="00D21159" w:rsidRPr="00D21159">
        <w:rPr>
          <w:rFonts w:ascii="Roboto" w:hAnsi="Roboto"/>
          <w:color w:val="434040"/>
          <w:sz w:val="21"/>
          <w:szCs w:val="21"/>
          <w:lang w:eastAsia="sk-SK"/>
        </w:rPr>
        <w:t xml:space="preserve"> 93101 Šamorín </w:t>
      </w:r>
    </w:p>
    <w:p w14:paraId="324978CA" w14:textId="77777777" w:rsidR="00D21159" w:rsidRPr="00D21159" w:rsidRDefault="00D21159" w:rsidP="00D21159">
      <w:pPr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Roboto" w:hAnsi="Roboto"/>
          <w:color w:val="434040"/>
          <w:sz w:val="21"/>
          <w:szCs w:val="21"/>
          <w:lang w:eastAsia="sk-SK"/>
        </w:rPr>
      </w:pPr>
      <w:r w:rsidRPr="00D21159">
        <w:rPr>
          <w:rFonts w:ascii="Roboto" w:hAnsi="Roboto"/>
          <w:b/>
          <w:bCs/>
          <w:color w:val="434040"/>
          <w:sz w:val="21"/>
          <w:szCs w:val="21"/>
          <w:lang w:eastAsia="sk-SK"/>
        </w:rPr>
        <w:t>Dátum vzniku</w:t>
      </w:r>
      <w:r w:rsidRPr="00D21159">
        <w:rPr>
          <w:rFonts w:ascii="Roboto" w:hAnsi="Roboto"/>
          <w:color w:val="434040"/>
          <w:sz w:val="21"/>
          <w:szCs w:val="21"/>
          <w:lang w:eastAsia="sk-SK"/>
        </w:rPr>
        <w:t xml:space="preserve"> </w:t>
      </w:r>
      <w:r w:rsidR="00325962">
        <w:rPr>
          <w:rFonts w:ascii="Roboto" w:hAnsi="Roboto"/>
          <w:color w:val="434040"/>
          <w:sz w:val="21"/>
          <w:szCs w:val="21"/>
          <w:lang w:eastAsia="sk-SK"/>
        </w:rPr>
        <w:t>: 19</w:t>
      </w:r>
      <w:r w:rsidRPr="00D21159">
        <w:rPr>
          <w:rFonts w:ascii="Roboto" w:hAnsi="Roboto"/>
          <w:color w:val="434040"/>
          <w:sz w:val="21"/>
          <w:szCs w:val="21"/>
          <w:lang w:eastAsia="sk-SK"/>
        </w:rPr>
        <w:t>.</w:t>
      </w:r>
      <w:r w:rsidR="00325962">
        <w:rPr>
          <w:rFonts w:ascii="Roboto" w:hAnsi="Roboto"/>
          <w:color w:val="434040"/>
          <w:sz w:val="21"/>
          <w:szCs w:val="21"/>
          <w:lang w:eastAsia="sk-SK"/>
        </w:rPr>
        <w:t xml:space="preserve"> augusta</w:t>
      </w:r>
      <w:r w:rsidRPr="00D21159">
        <w:rPr>
          <w:rFonts w:ascii="Roboto" w:hAnsi="Roboto"/>
          <w:color w:val="434040"/>
          <w:sz w:val="21"/>
          <w:szCs w:val="21"/>
          <w:lang w:eastAsia="sk-SK"/>
        </w:rPr>
        <w:t xml:space="preserve"> 20</w:t>
      </w:r>
      <w:r w:rsidR="00325962">
        <w:rPr>
          <w:rFonts w:ascii="Roboto" w:hAnsi="Roboto"/>
          <w:color w:val="434040"/>
          <w:sz w:val="21"/>
          <w:szCs w:val="21"/>
          <w:lang w:eastAsia="sk-SK"/>
        </w:rPr>
        <w:t>20</w:t>
      </w:r>
      <w:r w:rsidRPr="00D21159">
        <w:rPr>
          <w:rFonts w:ascii="Roboto" w:hAnsi="Roboto"/>
          <w:color w:val="434040"/>
          <w:sz w:val="21"/>
          <w:szCs w:val="21"/>
          <w:lang w:eastAsia="sk-SK"/>
        </w:rPr>
        <w:t xml:space="preserve"> </w:t>
      </w:r>
    </w:p>
    <w:p w14:paraId="47ABBC77" w14:textId="77777777" w:rsidR="00D21159" w:rsidRPr="00D21159" w:rsidRDefault="00D21159" w:rsidP="00D21159">
      <w:pPr>
        <w:numPr>
          <w:ilvl w:val="1"/>
          <w:numId w:val="12"/>
        </w:numPr>
        <w:shd w:val="clear" w:color="auto" w:fill="FFFFFF"/>
        <w:spacing w:before="0" w:after="0" w:line="240" w:lineRule="auto"/>
        <w:jc w:val="left"/>
        <w:rPr>
          <w:rFonts w:ascii="Roboto" w:hAnsi="Roboto"/>
          <w:color w:val="434040"/>
          <w:sz w:val="21"/>
          <w:szCs w:val="21"/>
          <w:lang w:eastAsia="sk-SK"/>
        </w:rPr>
      </w:pPr>
      <w:r w:rsidRPr="00D21159">
        <w:rPr>
          <w:rFonts w:ascii="Roboto" w:hAnsi="Roboto"/>
          <w:b/>
          <w:bCs/>
          <w:color w:val="434040"/>
          <w:sz w:val="21"/>
          <w:szCs w:val="21"/>
          <w:lang w:eastAsia="sk-SK"/>
        </w:rPr>
        <w:t>Právna forma</w:t>
      </w:r>
      <w:r w:rsidR="00325962">
        <w:rPr>
          <w:rFonts w:ascii="Roboto" w:hAnsi="Roboto"/>
          <w:b/>
          <w:bCs/>
          <w:color w:val="434040"/>
          <w:sz w:val="21"/>
          <w:szCs w:val="21"/>
          <w:lang w:eastAsia="sk-SK"/>
        </w:rPr>
        <w:t xml:space="preserve">: </w:t>
      </w:r>
      <w:r>
        <w:rPr>
          <w:rFonts w:ascii="Roboto" w:hAnsi="Roboto"/>
          <w:b/>
          <w:bCs/>
          <w:color w:val="434040"/>
          <w:sz w:val="21"/>
          <w:szCs w:val="21"/>
          <w:lang w:eastAsia="sk-SK"/>
        </w:rPr>
        <w:t xml:space="preserve"> </w:t>
      </w:r>
      <w:r w:rsidR="00325962">
        <w:rPr>
          <w:rFonts w:ascii="Roboto" w:hAnsi="Roboto"/>
          <w:b/>
          <w:bCs/>
          <w:color w:val="434040"/>
          <w:sz w:val="21"/>
          <w:szCs w:val="21"/>
          <w:lang w:eastAsia="sk-SK"/>
        </w:rPr>
        <w:t>nezisková organizácia</w:t>
      </w:r>
    </w:p>
    <w:p w14:paraId="226A0E54" w14:textId="77777777" w:rsidR="00D21159" w:rsidRPr="00D21159" w:rsidRDefault="00D21159" w:rsidP="00D21159">
      <w:pPr>
        <w:pStyle w:val="Odsekzoznamu"/>
        <w:numPr>
          <w:ilvl w:val="0"/>
          <w:numId w:val="12"/>
        </w:numPr>
        <w:shd w:val="clear" w:color="auto" w:fill="FFFFFF"/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  <w:r w:rsidRPr="00D21159">
        <w:rPr>
          <w:rFonts w:ascii="Roboto" w:hAnsi="Roboto"/>
          <w:b/>
          <w:bCs/>
          <w:color w:val="434040"/>
          <w:sz w:val="21"/>
          <w:szCs w:val="21"/>
          <w:lang w:eastAsia="sk-SK"/>
        </w:rPr>
        <w:t>SK NACE</w:t>
      </w:r>
      <w:r w:rsidRPr="00D21159">
        <w:rPr>
          <w:rFonts w:ascii="Roboto" w:hAnsi="Roboto"/>
          <w:color w:val="434040"/>
          <w:sz w:val="21"/>
          <w:szCs w:val="21"/>
          <w:lang w:eastAsia="sk-SK"/>
        </w:rPr>
        <w:t xml:space="preserve"> podľa Štatistického úradu SR: </w:t>
      </w:r>
    </w:p>
    <w:p w14:paraId="59B471F9" w14:textId="77777777" w:rsidR="00D21159" w:rsidRPr="00D21159" w:rsidRDefault="00D21159" w:rsidP="00D21159">
      <w:pPr>
        <w:pStyle w:val="Odsekzoznamu"/>
        <w:shd w:val="clear" w:color="auto" w:fill="FFFFFF"/>
        <w:spacing w:before="0" w:after="0" w:line="240" w:lineRule="auto"/>
        <w:ind w:left="965"/>
        <w:jc w:val="left"/>
        <w:rPr>
          <w:rFonts w:ascii="Times New Roman" w:hAnsi="Times New Roman" w:cs="Times New Roman"/>
          <w:sz w:val="24"/>
          <w:lang w:eastAsia="sk-SK"/>
        </w:rPr>
      </w:pPr>
      <w:r>
        <w:rPr>
          <w:rFonts w:ascii="Roboto" w:hAnsi="Roboto"/>
          <w:color w:val="434040"/>
          <w:sz w:val="21"/>
          <w:szCs w:val="21"/>
          <w:lang w:eastAsia="sk-SK"/>
        </w:rPr>
        <w:t xml:space="preserve">          </w:t>
      </w:r>
      <w:r w:rsidR="00325962">
        <w:rPr>
          <w:rFonts w:ascii="Roboto" w:hAnsi="Roboto"/>
          <w:color w:val="434040"/>
          <w:sz w:val="21"/>
          <w:szCs w:val="21"/>
          <w:lang w:eastAsia="sk-SK"/>
        </w:rPr>
        <w:t>85.10.0 Predškolská výchova</w:t>
      </w:r>
      <w:r w:rsidRPr="00D21159">
        <w:rPr>
          <w:rFonts w:ascii="Roboto" w:hAnsi="Roboto"/>
          <w:color w:val="434040"/>
          <w:sz w:val="21"/>
          <w:szCs w:val="21"/>
          <w:lang w:eastAsia="sk-SK"/>
        </w:rPr>
        <w:t xml:space="preserve"> </w:t>
      </w:r>
    </w:p>
    <w:p w14:paraId="7A8545E7" w14:textId="77777777" w:rsidR="00D21159" w:rsidRPr="00D21159" w:rsidRDefault="00D21159" w:rsidP="00D21159">
      <w:pPr>
        <w:numPr>
          <w:ilvl w:val="1"/>
          <w:numId w:val="13"/>
        </w:numPr>
        <w:shd w:val="clear" w:color="auto" w:fill="FFFFFF"/>
        <w:spacing w:before="0" w:after="0" w:line="240" w:lineRule="auto"/>
        <w:jc w:val="left"/>
        <w:rPr>
          <w:rFonts w:ascii="Roboto" w:hAnsi="Roboto"/>
          <w:color w:val="434040"/>
          <w:sz w:val="21"/>
          <w:szCs w:val="21"/>
          <w:lang w:eastAsia="sk-SK"/>
        </w:rPr>
      </w:pPr>
      <w:r w:rsidRPr="00D21159">
        <w:rPr>
          <w:rFonts w:ascii="Roboto" w:hAnsi="Roboto"/>
          <w:b/>
          <w:bCs/>
          <w:color w:val="434040"/>
          <w:sz w:val="21"/>
          <w:szCs w:val="21"/>
          <w:lang w:eastAsia="sk-SK"/>
        </w:rPr>
        <w:t>Druh vlastníctva</w:t>
      </w:r>
      <w:r>
        <w:rPr>
          <w:rFonts w:ascii="Roboto" w:hAnsi="Roboto"/>
          <w:b/>
          <w:bCs/>
          <w:color w:val="434040"/>
          <w:sz w:val="21"/>
          <w:szCs w:val="21"/>
          <w:lang w:eastAsia="sk-SK"/>
        </w:rPr>
        <w:t xml:space="preserve"> </w:t>
      </w:r>
      <w:r w:rsidRPr="00D21159">
        <w:rPr>
          <w:rFonts w:ascii="Roboto" w:hAnsi="Roboto"/>
          <w:color w:val="434040"/>
          <w:sz w:val="21"/>
          <w:szCs w:val="21"/>
          <w:lang w:eastAsia="sk-SK"/>
        </w:rPr>
        <w:t>Združ.,</w:t>
      </w:r>
      <w:proofErr w:type="spellStart"/>
      <w:r w:rsidRPr="00D21159">
        <w:rPr>
          <w:rFonts w:ascii="Roboto" w:hAnsi="Roboto"/>
          <w:color w:val="434040"/>
          <w:sz w:val="21"/>
          <w:szCs w:val="21"/>
          <w:lang w:eastAsia="sk-SK"/>
        </w:rPr>
        <w:t>p.strany,cirkvi</w:t>
      </w:r>
      <w:proofErr w:type="spellEnd"/>
    </w:p>
    <w:p w14:paraId="65D7B710" w14:textId="77777777" w:rsidR="00432BEA" w:rsidRPr="00432BEA" w:rsidRDefault="00432BEA" w:rsidP="00CD361E">
      <w:pPr>
        <w:spacing w:before="0" w:line="240" w:lineRule="auto"/>
        <w:rPr>
          <w:b/>
          <w:sz w:val="22"/>
          <w:szCs w:val="22"/>
        </w:rPr>
      </w:pPr>
    </w:p>
    <w:p w14:paraId="1F96BC4D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74C2A77E" w14:textId="77777777" w:rsidR="00F06188" w:rsidRDefault="00AB7BAE" w:rsidP="00F06188">
      <w:pPr>
        <w:spacing w:before="0" w:after="0" w:line="240" w:lineRule="auto"/>
        <w:rPr>
          <w:b/>
          <w:szCs w:val="20"/>
        </w:rPr>
      </w:pPr>
      <w:r w:rsidRPr="00325962">
        <w:rPr>
          <w:b/>
          <w:szCs w:val="20"/>
        </w:rPr>
        <w:t>Štatutárnym zástupcom účtovnej jednotky je podľa zák. 308/91 §4 zák. 192/93</w:t>
      </w:r>
      <w:r w:rsidR="00D21159" w:rsidRPr="00325962">
        <w:rPr>
          <w:b/>
          <w:szCs w:val="20"/>
        </w:rPr>
        <w:t xml:space="preserve"> </w:t>
      </w:r>
      <w:r w:rsidR="00325962" w:rsidRPr="00325962">
        <w:rPr>
          <w:b/>
          <w:szCs w:val="20"/>
        </w:rPr>
        <w:t>Bc</w:t>
      </w:r>
      <w:r w:rsidR="0087294D">
        <w:rPr>
          <w:b/>
          <w:szCs w:val="20"/>
        </w:rPr>
        <w:t>.</w:t>
      </w:r>
      <w:r w:rsidR="00325962" w:rsidRPr="00325962">
        <w:rPr>
          <w:b/>
          <w:szCs w:val="20"/>
        </w:rPr>
        <w:t xml:space="preserve"> Diana </w:t>
      </w:r>
      <w:proofErr w:type="spellStart"/>
      <w:r w:rsidR="00325962" w:rsidRPr="00325962">
        <w:rPr>
          <w:b/>
          <w:szCs w:val="20"/>
        </w:rPr>
        <w:t>Komzsik</w:t>
      </w:r>
      <w:proofErr w:type="spellEnd"/>
    </w:p>
    <w:p w14:paraId="6AA07E96" w14:textId="77777777" w:rsidR="00325962" w:rsidRPr="00325962" w:rsidRDefault="00325962" w:rsidP="00F06188">
      <w:pPr>
        <w:spacing w:before="0" w:after="0" w:line="240" w:lineRule="auto"/>
        <w:rPr>
          <w:szCs w:val="20"/>
        </w:rPr>
      </w:pPr>
    </w:p>
    <w:p w14:paraId="2A253D66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71B14406" w14:textId="77777777" w:rsidR="00F06188" w:rsidRPr="00861DBC" w:rsidRDefault="00F06188" w:rsidP="00AB7BAE">
      <w:pPr>
        <w:spacing w:line="240" w:lineRule="auto"/>
        <w:rPr>
          <w:szCs w:val="20"/>
        </w:rPr>
      </w:pPr>
      <w:r w:rsidRPr="00861DBC">
        <w:rPr>
          <w:szCs w:val="20"/>
        </w:rPr>
        <w:t xml:space="preserve">Účtovná jednotka </w:t>
      </w:r>
      <w:r w:rsidR="00AB7BAE">
        <w:rPr>
          <w:szCs w:val="20"/>
        </w:rPr>
        <w:t>je ako cirkevná organizácia zriadená a riadená osobitnými štatútmi, ktoré vyplývajú z ústavy. Bez podnikateľskej činnosti.</w:t>
      </w:r>
    </w:p>
    <w:p w14:paraId="388B8F71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14:paraId="5D0AC63A" w14:textId="77777777" w:rsidR="00432BEA" w:rsidRPr="00AB7BAE" w:rsidRDefault="00AB7BAE" w:rsidP="00CD361E">
      <w:pPr>
        <w:spacing w:before="0" w:line="240" w:lineRule="auto"/>
        <w:rPr>
          <w:szCs w:val="20"/>
        </w:rPr>
      </w:pPr>
      <w:r>
        <w:rPr>
          <w:szCs w:val="20"/>
        </w:rPr>
        <w:t>Činnosť ú</w:t>
      </w:r>
      <w:r w:rsidR="00432BEA" w:rsidRPr="00AB7BAE">
        <w:rPr>
          <w:szCs w:val="20"/>
        </w:rPr>
        <w:t>čtovn</w:t>
      </w:r>
      <w:r>
        <w:rPr>
          <w:szCs w:val="20"/>
        </w:rPr>
        <w:t>ej</w:t>
      </w:r>
      <w:r w:rsidR="00432BEA" w:rsidRPr="00AB7BAE">
        <w:rPr>
          <w:szCs w:val="20"/>
        </w:rPr>
        <w:t xml:space="preserve"> jednotk</w:t>
      </w:r>
      <w:r w:rsidR="00325962">
        <w:rPr>
          <w:szCs w:val="20"/>
        </w:rPr>
        <w:t>y</w:t>
      </w:r>
      <w:r w:rsidR="00432BEA" w:rsidRPr="00AB7BAE">
        <w:rPr>
          <w:szCs w:val="20"/>
        </w:rPr>
        <w:t xml:space="preserve"> </w:t>
      </w:r>
      <w:r>
        <w:rPr>
          <w:szCs w:val="20"/>
        </w:rPr>
        <w:t xml:space="preserve">riadi </w:t>
      </w:r>
      <w:r w:rsidR="00325962">
        <w:rPr>
          <w:szCs w:val="20"/>
        </w:rPr>
        <w:t>riaditeľka materskej školy</w:t>
      </w:r>
      <w:r>
        <w:rPr>
          <w:szCs w:val="20"/>
        </w:rPr>
        <w:t xml:space="preserve">, od </w:t>
      </w:r>
      <w:r w:rsidR="00325962">
        <w:rPr>
          <w:szCs w:val="20"/>
        </w:rPr>
        <w:t>augusta 2020</w:t>
      </w:r>
      <w:r>
        <w:rPr>
          <w:szCs w:val="20"/>
        </w:rPr>
        <w:t xml:space="preserve"> má </w:t>
      </w:r>
      <w:r w:rsidR="00B01967">
        <w:rPr>
          <w:szCs w:val="20"/>
        </w:rPr>
        <w:t>v priemere 15</w:t>
      </w:r>
      <w:r>
        <w:rPr>
          <w:szCs w:val="20"/>
        </w:rPr>
        <w:t xml:space="preserve"> zamestnanc</w:t>
      </w:r>
      <w:r w:rsidR="00B01967">
        <w:rPr>
          <w:szCs w:val="20"/>
        </w:rPr>
        <w:t>ov</w:t>
      </w:r>
      <w:r>
        <w:rPr>
          <w:szCs w:val="20"/>
        </w:rPr>
        <w:t>.</w:t>
      </w:r>
    </w:p>
    <w:p w14:paraId="016399A8" w14:textId="77777777" w:rsidR="00F33C07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650A7BCD" w14:textId="77777777" w:rsidR="00861DBC" w:rsidRPr="00D90FC4" w:rsidRDefault="00861DBC" w:rsidP="00F722A3">
      <w:pPr>
        <w:spacing w:before="0" w:line="240" w:lineRule="auto"/>
        <w:rPr>
          <w:sz w:val="22"/>
          <w:szCs w:val="22"/>
        </w:rPr>
      </w:pPr>
      <w:r w:rsidRPr="00AB7BAE">
        <w:rPr>
          <w:szCs w:val="20"/>
        </w:rPr>
        <w:t>Účtovná jednotka nemá vo svojej zriaďovateľskej pôsobnosti iné organizácie</w:t>
      </w:r>
      <w:r>
        <w:rPr>
          <w:sz w:val="22"/>
          <w:szCs w:val="22"/>
        </w:rPr>
        <w:t>.</w:t>
      </w:r>
    </w:p>
    <w:p w14:paraId="5E3C4309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4 a"/>
        </w:smartTagPr>
        <w:r w:rsidR="002239DB" w:rsidRPr="00AF7913">
          <w:rPr>
            <w:sz w:val="22"/>
            <w:szCs w:val="22"/>
          </w:rPr>
          <w:t>4 a</w:t>
        </w:r>
      </w:smartTag>
      <w:r w:rsidR="002239DB" w:rsidRPr="00AF7913">
        <w:rPr>
          <w:sz w:val="22"/>
          <w:szCs w:val="22"/>
        </w:rPr>
        <w:t xml:space="preserve">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48E49439" w14:textId="77777777" w:rsidR="00863CBA" w:rsidRPr="00D90FC4" w:rsidRDefault="00C5145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4173464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0941801A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30DC1986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6CBE660" w14:textId="77777777" w:rsidR="00861DBC" w:rsidRPr="00861DBC" w:rsidRDefault="00861DBC" w:rsidP="00CD361E">
      <w:pPr>
        <w:spacing w:before="0" w:line="240" w:lineRule="auto"/>
        <w:rPr>
          <w:b/>
          <w:sz w:val="22"/>
          <w:szCs w:val="22"/>
        </w:rPr>
      </w:pPr>
      <w:r w:rsidRPr="00861DBC">
        <w:rPr>
          <w:b/>
          <w:sz w:val="22"/>
          <w:szCs w:val="22"/>
        </w:rPr>
        <w:t>Áno.</w:t>
      </w:r>
    </w:p>
    <w:p w14:paraId="5751A94B" w14:textId="77777777" w:rsidR="00C54A7E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72D899D4" w14:textId="77777777" w:rsidR="00861DBC" w:rsidRPr="00861DBC" w:rsidRDefault="00861DBC" w:rsidP="00CD361E">
      <w:pPr>
        <w:spacing w:before="0" w:line="240" w:lineRule="auto"/>
        <w:rPr>
          <w:b/>
          <w:sz w:val="22"/>
          <w:szCs w:val="22"/>
        </w:rPr>
      </w:pPr>
      <w:r w:rsidRPr="00861DBC">
        <w:rPr>
          <w:b/>
          <w:sz w:val="22"/>
          <w:szCs w:val="22"/>
        </w:rPr>
        <w:t>Žiadne.</w:t>
      </w:r>
    </w:p>
    <w:p w14:paraId="7A92565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5B066ED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20D6187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5075BDE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5003795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30522B4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5B5369F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2A14BF1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78F2813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0A54AC0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6D5811C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66AE266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4205139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57CE5D1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22D5A97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79D26AC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18584C5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0E763214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676BD5C5" w14:textId="77777777" w:rsidR="00861DBC" w:rsidRPr="00861DBC" w:rsidRDefault="00861DBC" w:rsidP="00CD361E">
      <w:pPr>
        <w:spacing w:before="0" w:line="240" w:lineRule="auto"/>
        <w:rPr>
          <w:b/>
          <w:sz w:val="22"/>
          <w:szCs w:val="22"/>
        </w:rPr>
      </w:pPr>
      <w:r w:rsidRPr="00861DBC">
        <w:rPr>
          <w:b/>
          <w:sz w:val="22"/>
          <w:szCs w:val="22"/>
        </w:rPr>
        <w:t>V súlade so zákonom č. 431/2002 o účtovníctve.</w:t>
      </w:r>
    </w:p>
    <w:p w14:paraId="2EF4E2B9" w14:textId="77777777"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3AAAC3A" w14:textId="77777777" w:rsidR="00861DBC" w:rsidRPr="00861DBC" w:rsidRDefault="00861DBC" w:rsidP="00861DBC">
      <w:pPr>
        <w:spacing w:before="0" w:line="240" w:lineRule="auto"/>
        <w:rPr>
          <w:b/>
          <w:sz w:val="22"/>
          <w:szCs w:val="22"/>
        </w:rPr>
      </w:pPr>
      <w:r w:rsidRPr="00861DBC">
        <w:rPr>
          <w:b/>
          <w:sz w:val="22"/>
          <w:szCs w:val="22"/>
        </w:rPr>
        <w:t>V súlade so zákonom č. 431/2002 o účtovníctve.</w:t>
      </w:r>
    </w:p>
    <w:p w14:paraId="459DD874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5385BA7F" w14:textId="77777777" w:rsidR="00861DBC" w:rsidRPr="00861DBC" w:rsidRDefault="00913C28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Negatívne.</w:t>
      </w:r>
    </w:p>
    <w:p w14:paraId="4C508A9B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48E2286F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27361925" w14:textId="77777777" w:rsidR="00DB1285" w:rsidRDefault="00DB1285" w:rsidP="00913C28">
      <w:pPr>
        <w:spacing w:before="0" w:line="240" w:lineRule="auto"/>
        <w:jc w:val="center"/>
        <w:rPr>
          <w:b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913C28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  <w:r w:rsidR="00913C28">
        <w:rPr>
          <w:b/>
          <w:bCs/>
          <w:sz w:val="22"/>
          <w:szCs w:val="22"/>
        </w:rPr>
        <w:t xml:space="preserve"> – </w:t>
      </w:r>
    </w:p>
    <w:p w14:paraId="616F6CB7" w14:textId="77777777" w:rsidR="00913C28" w:rsidRPr="00913C28" w:rsidRDefault="00913C28" w:rsidP="00913C28">
      <w:pPr>
        <w:spacing w:before="0" w:line="24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NEGATÍVNE.</w:t>
      </w:r>
    </w:p>
    <w:p w14:paraId="0AAAA53D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4F91D932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29462A4F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03D1D5B2" w14:textId="77777777" w:rsidR="00913C28" w:rsidRPr="001A084D" w:rsidRDefault="00C07F8A" w:rsidP="00913C2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23FFBB99" w14:textId="77777777" w:rsidR="00861DBC" w:rsidRPr="001A084D" w:rsidRDefault="00DB1285" w:rsidP="00861DB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  <w:r w:rsidR="00861DBC">
        <w:rPr>
          <w:sz w:val="22"/>
          <w:szCs w:val="22"/>
        </w:rPr>
        <w:t xml:space="preserve"> </w:t>
      </w:r>
    </w:p>
    <w:p w14:paraId="24CC9D52" w14:textId="77777777" w:rsidR="00913C28" w:rsidRPr="001A084D" w:rsidRDefault="00054FC8" w:rsidP="00913C28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58BC2A3B" w14:textId="77777777" w:rsidR="00913C28" w:rsidRPr="001A084D" w:rsidRDefault="00DB1285" w:rsidP="00913C28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A084D">
        <w:rPr>
          <w:sz w:val="22"/>
          <w:szCs w:val="22"/>
        </w:rPr>
        <w:t xml:space="preserve"> </w:t>
      </w:r>
      <w:r w:rsidR="00177903" w:rsidRPr="001A084D">
        <w:rPr>
          <w:sz w:val="22"/>
          <w:szCs w:val="22"/>
        </w:rPr>
        <w:t xml:space="preserve">Údaje o štruktúre dlhodobého finančného majetku za </w:t>
      </w:r>
      <w:r w:rsidR="00F914BA" w:rsidRPr="001A084D">
        <w:rPr>
          <w:sz w:val="22"/>
          <w:szCs w:val="22"/>
        </w:rPr>
        <w:t xml:space="preserve">bežné </w:t>
      </w:r>
      <w:r w:rsidR="00177903" w:rsidRPr="001A084D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1A084D">
        <w:rPr>
          <w:sz w:val="22"/>
          <w:szCs w:val="22"/>
        </w:rPr>
        <w:t xml:space="preserve">bežného </w:t>
      </w:r>
      <w:r w:rsidR="00177903" w:rsidRPr="001A084D">
        <w:rPr>
          <w:sz w:val="22"/>
          <w:szCs w:val="22"/>
        </w:rPr>
        <w:t xml:space="preserve">účtovného obdobia v jednotlivých </w:t>
      </w:r>
      <w:r w:rsidR="00F530C7" w:rsidRPr="001A084D">
        <w:rPr>
          <w:sz w:val="22"/>
          <w:szCs w:val="22"/>
        </w:rPr>
        <w:t>pol</w:t>
      </w:r>
      <w:r w:rsidR="00177903" w:rsidRPr="001A084D">
        <w:rPr>
          <w:sz w:val="22"/>
          <w:szCs w:val="22"/>
        </w:rPr>
        <w:t>ožkách dlhodobého  finančného  majetku.</w:t>
      </w:r>
    </w:p>
    <w:p w14:paraId="45ACF24C" w14:textId="77777777" w:rsidR="00913C28" w:rsidRPr="001A084D" w:rsidRDefault="00E774EB" w:rsidP="00913C28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16D837C9" w14:textId="77777777" w:rsidR="00913C28" w:rsidRPr="001A084D" w:rsidRDefault="00E774EB" w:rsidP="00913C28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7FE0DC41" w14:textId="77777777" w:rsidR="00913C28" w:rsidRPr="001A084D" w:rsidRDefault="00DB5C6F" w:rsidP="00913C28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14:paraId="706E9954" w14:textId="77777777" w:rsidR="00913C28" w:rsidRPr="001A084D" w:rsidRDefault="00DB5C6F" w:rsidP="00913C28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5DFD251F" w14:textId="77777777" w:rsidR="00913C28" w:rsidRPr="001A084D" w:rsidRDefault="009B4F0F" w:rsidP="00913C28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53860EF8" w14:textId="77777777" w:rsidR="00913C28" w:rsidRPr="001A084D" w:rsidRDefault="009B4F0F" w:rsidP="00913C28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58F931D5" w14:textId="77777777" w:rsidR="00913C28" w:rsidRPr="001A084D" w:rsidRDefault="00DB1285" w:rsidP="001A084D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6AF9AE3D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079E4FA7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5F6265F3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5CEE0287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31E3DA6C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0D3F31DC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4C68897B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616F153D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7D8EB207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6650B3D2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410F741A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08E5EA1B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7752CD6B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3E9F8A3E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0987367B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2341CAE0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2E10C413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543ED86E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0A01D166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02CAFCF1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40565695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4B447257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1BE346C7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791F0B98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370CB51D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7D8CECC7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26486EE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05991D06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5DFB2A5F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07956B63" w14:textId="77777777"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</w:t>
      </w:r>
      <w:r w:rsidR="00913C28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strát</w:t>
      </w:r>
    </w:p>
    <w:p w14:paraId="0A456586" w14:textId="77777777" w:rsidR="00DB1285" w:rsidRPr="00D90FC4" w:rsidRDefault="00CC3EE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23546DC5" w14:textId="77777777" w:rsidR="00645BCA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7903D8DC" w14:textId="77777777" w:rsidR="00CC3EE5" w:rsidRPr="00CC3EE5" w:rsidRDefault="00CC3EE5" w:rsidP="00CD361E">
      <w:pPr>
        <w:spacing w:before="0" w:line="240" w:lineRule="auto"/>
        <w:rPr>
          <w:szCs w:val="20"/>
        </w:rPr>
      </w:pPr>
      <w:r w:rsidRPr="00CC3EE5">
        <w:rPr>
          <w:szCs w:val="20"/>
        </w:rPr>
        <w:t>Účtovná jednotka ako cirkevná organizácia prijíma milodary a dary do zvončeka od členov  a</w:t>
      </w:r>
      <w:r>
        <w:rPr>
          <w:szCs w:val="20"/>
        </w:rPr>
        <w:t xml:space="preserve"> dobrovoľných </w:t>
      </w:r>
      <w:r w:rsidRPr="00CC3EE5">
        <w:rPr>
          <w:szCs w:val="20"/>
        </w:rPr>
        <w:t>darcov</w:t>
      </w:r>
      <w:r>
        <w:rPr>
          <w:szCs w:val="20"/>
        </w:rPr>
        <w:t>.</w:t>
      </w:r>
    </w:p>
    <w:p w14:paraId="23A355E7" w14:textId="77777777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4C233AA3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7E8D502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0E482F27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024595F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4296809D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22D0F21D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44E4FC4E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1FB017E7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4191AB0C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0C5BB2B2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34E30725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0495DDED" w14:textId="77777777"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046F8B84" w14:textId="77777777" w:rsidR="00913C28" w:rsidRPr="00913C28" w:rsidRDefault="00913C28" w:rsidP="00913C28">
      <w:pPr>
        <w:spacing w:before="0" w:line="24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NEGATÍVNE.</w:t>
      </w:r>
    </w:p>
    <w:p w14:paraId="4648063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54226B54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477C5413" w14:textId="77777777" w:rsidR="00DB1285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07B23F96" w14:textId="77777777" w:rsidR="00913C28" w:rsidRPr="00913C28" w:rsidRDefault="00913C28" w:rsidP="00913C28">
      <w:pPr>
        <w:spacing w:before="0" w:line="24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NEGATÍVNE.</w:t>
      </w:r>
    </w:p>
    <w:p w14:paraId="5C3E196F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55629D2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4333B53D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1BCB75C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FD301DD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CFB530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60AD01E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b) povinnosť z opčných obchodov,</w:t>
      </w:r>
    </w:p>
    <w:p w14:paraId="682F6E0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7E9E1F8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132D1F7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451DF253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28E633EB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22628914" w14:textId="77777777"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14:paraId="39317B6A" w14:textId="77777777" w:rsidR="00503A66" w:rsidRPr="00D90FC4" w:rsidRDefault="0092228E" w:rsidP="00503A66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421149" w:rsidRPr="00D90FC4">
        <w:rPr>
          <w:b/>
          <w:sz w:val="22"/>
          <w:szCs w:val="22"/>
        </w:rPr>
        <w:t xml:space="preserve">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1"/>
        <w:gridCol w:w="2410"/>
        <w:gridCol w:w="2552"/>
      </w:tblGrid>
      <w:tr w:rsidR="00503A66" w:rsidRPr="00D90FC4" w14:paraId="246DBBF9" w14:textId="77777777" w:rsidTr="00781B64">
        <w:tc>
          <w:tcPr>
            <w:tcW w:w="4961" w:type="dxa"/>
          </w:tcPr>
          <w:p w14:paraId="3A585F5C" w14:textId="77777777" w:rsidR="00503A66" w:rsidRPr="0092228E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B4F1BB2" w14:textId="77777777" w:rsidR="00503A66" w:rsidRPr="0092228E" w:rsidRDefault="00781B64" w:rsidP="00781B64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>Bežné</w:t>
            </w:r>
            <w:r w:rsidR="00503A66" w:rsidRPr="0092228E">
              <w:rPr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54E65C3F" w14:textId="77777777" w:rsidR="00503A66" w:rsidRPr="0092228E" w:rsidRDefault="00781B64" w:rsidP="00D8122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92228E">
              <w:rPr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D90FC4" w14:paraId="76A63660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0D10631" w14:textId="77777777" w:rsidR="00503A66" w:rsidRPr="0092228E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DE74B43" w14:textId="77777777" w:rsidR="00503A66" w:rsidRPr="0092228E" w:rsidRDefault="00126175" w:rsidP="0087294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87294D">
              <w:rPr>
                <w:sz w:val="16"/>
                <w:szCs w:val="16"/>
              </w:rPr>
              <w:t>7</w:t>
            </w:r>
          </w:p>
        </w:tc>
        <w:tc>
          <w:tcPr>
            <w:tcW w:w="2552" w:type="dxa"/>
            <w:vAlign w:val="center"/>
          </w:tcPr>
          <w:p w14:paraId="7D3F0B6C" w14:textId="77777777" w:rsidR="00503A66" w:rsidRPr="0092228E" w:rsidRDefault="00415642" w:rsidP="0041564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503A66" w:rsidRPr="00D90FC4" w14:paraId="10DB2F58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18102B9" w14:textId="77777777" w:rsidR="00503A66" w:rsidRPr="0092228E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2D526B2B" w14:textId="77777777" w:rsidR="00503A66" w:rsidRPr="0092228E" w:rsidRDefault="00126175" w:rsidP="0012617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  <w:vAlign w:val="center"/>
          </w:tcPr>
          <w:p w14:paraId="4DE6230B" w14:textId="77777777" w:rsidR="00503A66" w:rsidRPr="0092228E" w:rsidRDefault="0041564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503A66" w:rsidRPr="00D90FC4" w14:paraId="55480C8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3B40E59" w14:textId="77777777" w:rsidR="00503A66" w:rsidRPr="0092228E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D973BD4" w14:textId="77777777" w:rsidR="00503A66" w:rsidRPr="0092228E" w:rsidRDefault="00913C2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14:paraId="5DDF2980" w14:textId="77777777" w:rsidR="00503A66" w:rsidRPr="0092228E" w:rsidRDefault="00913C2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0</w:t>
            </w:r>
          </w:p>
        </w:tc>
      </w:tr>
      <w:tr w:rsidR="00503A66" w:rsidRPr="00D90FC4" w14:paraId="74490D39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814BE7A" w14:textId="77777777" w:rsidR="00503A66" w:rsidRPr="0092228E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P</w:t>
            </w:r>
            <w:r w:rsidR="00503A66" w:rsidRPr="0092228E">
              <w:rPr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5EDC33B2" w14:textId="77777777" w:rsidR="00503A66" w:rsidRPr="0092228E" w:rsidRDefault="00913C2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14:paraId="40B82AA7" w14:textId="77777777" w:rsidR="00503A66" w:rsidRPr="0092228E" w:rsidRDefault="00913C2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0</w:t>
            </w:r>
          </w:p>
        </w:tc>
      </w:tr>
    </w:tbl>
    <w:p w14:paraId="318D4BA1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9935F7">
          <w:footerReference w:type="default" r:id="rId7"/>
          <w:headerReference w:type="first" r:id="rId8"/>
          <w:footerReference w:type="first" r:id="rId9"/>
          <w:pgSz w:w="11906" w:h="16838"/>
          <w:pgMar w:top="851" w:right="851" w:bottom="851" w:left="851" w:header="709" w:footer="0" w:gutter="0"/>
          <w:pgNumType w:start="1"/>
          <w:cols w:space="708"/>
          <w:docGrid w:linePitch="272"/>
        </w:sectPr>
      </w:pPr>
    </w:p>
    <w:p w14:paraId="149B2626" w14:textId="77777777" w:rsidR="00913C28" w:rsidRDefault="00CC3EE5" w:rsidP="00913C28">
      <w:pPr>
        <w:spacing w:before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503A66" w:rsidRPr="00D90FC4">
        <w:rPr>
          <w:b/>
          <w:sz w:val="22"/>
          <w:szCs w:val="22"/>
        </w:rPr>
        <w:t xml:space="preserve">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  <w:r w:rsidR="00913C28">
        <w:rPr>
          <w:b/>
          <w:sz w:val="22"/>
          <w:szCs w:val="22"/>
        </w:rPr>
        <w:t xml:space="preserve"> </w:t>
      </w:r>
    </w:p>
    <w:p w14:paraId="1F133E4C" w14:textId="77777777" w:rsidR="000B3567" w:rsidRPr="00CC3EE5" w:rsidRDefault="000B3567" w:rsidP="00CD361E">
      <w:pPr>
        <w:spacing w:before="0" w:line="240" w:lineRule="auto"/>
        <w:rPr>
          <w:b/>
          <w:szCs w:val="20"/>
        </w:rPr>
      </w:pPr>
      <w:r w:rsidRPr="00CC3EE5">
        <w:rPr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7410EB2E" w14:textId="77777777" w:rsidTr="007C00B1">
        <w:tc>
          <w:tcPr>
            <w:tcW w:w="2377" w:type="dxa"/>
            <w:vAlign w:val="center"/>
          </w:tcPr>
          <w:p w14:paraId="4049AFD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65EAC655" w14:textId="77777777" w:rsidR="00166358" w:rsidRPr="00CC3EE5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7AC789CF" w14:textId="77777777" w:rsidR="00166358" w:rsidRPr="00CC3EE5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53FECFB8" w14:textId="77777777" w:rsidR="00166358" w:rsidRPr="00CC3EE5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7173BA0E" w14:textId="77777777" w:rsidR="00166358" w:rsidRPr="00CC3EE5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7FB5A0B8" w14:textId="77777777" w:rsidR="00166358" w:rsidRPr="00CC3EE5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75E3B9F0" w14:textId="77777777" w:rsidR="00166358" w:rsidRPr="00CC3EE5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3C611935" w14:textId="77777777" w:rsidR="00166358" w:rsidRPr="00CC3EE5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Spolu</w:t>
            </w:r>
          </w:p>
        </w:tc>
      </w:tr>
      <w:tr w:rsidR="007C00B1" w:rsidRPr="00D90FC4" w14:paraId="29ECDA70" w14:textId="77777777" w:rsidTr="007C00B1">
        <w:tc>
          <w:tcPr>
            <w:tcW w:w="2377" w:type="dxa"/>
            <w:vAlign w:val="center"/>
          </w:tcPr>
          <w:p w14:paraId="481B3740" w14:textId="77777777" w:rsidR="00166358" w:rsidRPr="00CC3EE5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Prvotné ocenenie</w:t>
            </w:r>
            <w:r w:rsidRPr="00CC3EE5">
              <w:rPr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57236FA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58079D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CCE40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9459C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45302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5675E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F52DD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E9D806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E84D725" w14:textId="77777777" w:rsidR="00166358" w:rsidRPr="00CC3EE5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493EAC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460901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85B13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EBFDB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714FE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C13963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762CB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65CE8C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B53E429" w14:textId="77777777" w:rsidR="00166358" w:rsidRPr="00CC3EE5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7C64AC3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D2FCA7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7632A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83310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5FD92A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F086E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57360F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25E646A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655A3750" w14:textId="77777777" w:rsidR="00166358" w:rsidRPr="00CC3EE5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5108D40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AB9D8F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C57B2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1392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F32B9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DD3D3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783479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A545EE1" w14:textId="77777777" w:rsidTr="007C00B1">
        <w:tc>
          <w:tcPr>
            <w:tcW w:w="2377" w:type="dxa"/>
            <w:vAlign w:val="center"/>
          </w:tcPr>
          <w:p w14:paraId="5A3F1A50" w14:textId="77777777" w:rsidR="00166358" w:rsidRPr="00CC3EE5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 xml:space="preserve">Stav </w:t>
            </w:r>
            <w:r w:rsidR="00532997" w:rsidRPr="00CC3EE5">
              <w:rPr>
                <w:sz w:val="16"/>
                <w:szCs w:val="16"/>
              </w:rPr>
              <w:t>na konci</w:t>
            </w:r>
            <w:r w:rsidRPr="00CC3EE5">
              <w:rPr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1E146C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A661B3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2EC04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945A8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C6115D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38F2F6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71922A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ACBBD35" w14:textId="77777777" w:rsidTr="007C00B1">
        <w:tc>
          <w:tcPr>
            <w:tcW w:w="2377" w:type="dxa"/>
            <w:vAlign w:val="center"/>
          </w:tcPr>
          <w:p w14:paraId="61C8A644" w14:textId="77777777" w:rsidR="00166358" w:rsidRPr="00CC3EE5" w:rsidRDefault="00166358" w:rsidP="00D8122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 xml:space="preserve">Oprávky – </w:t>
            </w:r>
            <w:r w:rsidRPr="00CC3EE5">
              <w:rPr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699F784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5D7675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A412A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6C644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5039A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BFD20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E8DF5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21C845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526561F" w14:textId="77777777" w:rsidR="00166358" w:rsidRPr="00CC3EE5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6AC2C21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C9DF77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2AEEF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1E3AB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BE84A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F3A0C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6CF5B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E3115C0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6B0DE36E" w14:textId="77777777" w:rsidR="00166358" w:rsidRPr="00CC3EE5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0EDAED6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D20E0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871610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0A37FB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6852B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3A4DC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C6016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F95F677" w14:textId="77777777" w:rsidTr="007C00B1">
        <w:tc>
          <w:tcPr>
            <w:tcW w:w="2377" w:type="dxa"/>
            <w:vAlign w:val="center"/>
          </w:tcPr>
          <w:p w14:paraId="7C1C4335" w14:textId="77777777" w:rsidR="00166358" w:rsidRPr="00CC3EE5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 xml:space="preserve">Stav </w:t>
            </w:r>
            <w:r w:rsidR="00532997" w:rsidRPr="00CC3EE5">
              <w:rPr>
                <w:sz w:val="16"/>
                <w:szCs w:val="16"/>
              </w:rPr>
              <w:t>na konci</w:t>
            </w:r>
            <w:r w:rsidRPr="00CC3EE5">
              <w:rPr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34B4E0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FC38A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174D8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05A6C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DC1AB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BFA23C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63AFA0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DDF6E2A" w14:textId="77777777" w:rsidTr="007C00B1">
        <w:tc>
          <w:tcPr>
            <w:tcW w:w="2377" w:type="dxa"/>
            <w:vAlign w:val="center"/>
          </w:tcPr>
          <w:p w14:paraId="171D27F9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CC3EE5">
              <w:rPr>
                <w:b/>
                <w:sz w:val="16"/>
                <w:szCs w:val="16"/>
              </w:rPr>
              <w:t>Opravné položky</w:t>
            </w:r>
            <w:r w:rsidRPr="00CC3EE5">
              <w:rPr>
                <w:sz w:val="16"/>
                <w:szCs w:val="16"/>
              </w:rPr>
              <w:t xml:space="preserve"> – stav </w:t>
            </w:r>
            <w:r w:rsidR="00532997" w:rsidRPr="00CC3EE5">
              <w:rPr>
                <w:sz w:val="16"/>
                <w:szCs w:val="16"/>
              </w:rPr>
              <w:t xml:space="preserve">na začiatku bežného </w:t>
            </w:r>
            <w:r w:rsidRPr="00CC3EE5">
              <w:rPr>
                <w:sz w:val="16"/>
                <w:szCs w:val="16"/>
              </w:rPr>
              <w:t>účtovné</w:t>
            </w:r>
            <w:r w:rsidR="00532997" w:rsidRPr="00CC3EE5">
              <w:rPr>
                <w:sz w:val="16"/>
                <w:szCs w:val="16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54932EC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7698C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9CF05B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1C3DD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7E1A1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BB667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564D4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31C300F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5F92252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04A78E6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0FB5D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C0464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F54388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0A6C9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3F5926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FDA12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A9466EE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6B6C6F9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3A01B9E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46307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BEBCC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5D96F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75EFE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8241A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1D3C0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AC04BCA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6A3D8D81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66A6DE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C07CB5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10322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5FE2F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92384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85D7E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B7B5A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7DA52306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4E285DD9" w14:textId="77777777" w:rsidR="00322D87" w:rsidRPr="00CC3EE5" w:rsidRDefault="00322D87" w:rsidP="00D8122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CC3EE5">
              <w:rPr>
                <w:b/>
                <w:sz w:val="18"/>
                <w:szCs w:val="18"/>
              </w:rPr>
              <w:t>Zostatková hodnota</w:t>
            </w:r>
          </w:p>
        </w:tc>
      </w:tr>
      <w:tr w:rsidR="00322D87" w:rsidRPr="00D90FC4" w14:paraId="297F0DEE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433D8B2D" w14:textId="77777777" w:rsidR="00322D87" w:rsidRPr="00CC3EE5" w:rsidRDefault="00322D87" w:rsidP="005329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 xml:space="preserve">Stav </w:t>
            </w:r>
            <w:r w:rsidR="00532997" w:rsidRPr="00CC3EE5">
              <w:rPr>
                <w:sz w:val="16"/>
                <w:szCs w:val="16"/>
              </w:rPr>
              <w:t xml:space="preserve">na začiatku bežného </w:t>
            </w:r>
            <w:r w:rsidR="00C113D7" w:rsidRPr="00CC3EE5">
              <w:rPr>
                <w:sz w:val="16"/>
                <w:szCs w:val="16"/>
              </w:rPr>
              <w:t xml:space="preserve">účtovného </w:t>
            </w:r>
            <w:r w:rsidRPr="00CC3EE5">
              <w:rPr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2B1109B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7ADF56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ABBD3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87CB0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851E7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EEA14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4AE304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32001DE2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0A4619CA" w14:textId="77777777" w:rsidR="00322D87" w:rsidRPr="00CC3EE5" w:rsidRDefault="00322D87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 xml:space="preserve">Stav </w:t>
            </w:r>
            <w:r w:rsidR="00532997" w:rsidRPr="00CC3EE5">
              <w:rPr>
                <w:sz w:val="16"/>
                <w:szCs w:val="16"/>
              </w:rPr>
              <w:t>na konci</w:t>
            </w:r>
            <w:r w:rsidRPr="00CC3EE5">
              <w:rPr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E5801F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4F772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09B15F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A790A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655FB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15AB6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5E341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987394C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63ADFC69" w14:textId="77777777" w:rsidR="00322D87" w:rsidRPr="00913C28" w:rsidRDefault="000B3567" w:rsidP="00913C28">
      <w:pPr>
        <w:spacing w:before="0" w:line="240" w:lineRule="auto"/>
        <w:jc w:val="center"/>
        <w:rPr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  <w:r w:rsidR="00913C28">
        <w:rPr>
          <w:b/>
          <w:sz w:val="22"/>
          <w:szCs w:val="22"/>
        </w:rPr>
        <w:t xml:space="preserve"> </w:t>
      </w:r>
    </w:p>
    <w:tbl>
      <w:tblPr>
        <w:tblW w:w="1097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8"/>
        <w:gridCol w:w="860"/>
        <w:gridCol w:w="861"/>
        <w:gridCol w:w="860"/>
        <w:gridCol w:w="996"/>
        <w:gridCol w:w="996"/>
        <w:gridCol w:w="1146"/>
        <w:gridCol w:w="831"/>
        <w:gridCol w:w="876"/>
        <w:gridCol w:w="1056"/>
        <w:gridCol w:w="966"/>
        <w:gridCol w:w="621"/>
      </w:tblGrid>
      <w:tr w:rsidR="00A13D6A" w:rsidRPr="0092228E" w14:paraId="57A309C3" w14:textId="77777777" w:rsidTr="0004197F">
        <w:tc>
          <w:tcPr>
            <w:tcW w:w="906" w:type="dxa"/>
            <w:vAlign w:val="center"/>
          </w:tcPr>
          <w:p w14:paraId="24B9464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861" w:type="dxa"/>
            <w:vAlign w:val="center"/>
          </w:tcPr>
          <w:p w14:paraId="72C8D39F" w14:textId="77777777" w:rsidR="00A13D6A" w:rsidRPr="00CC3EE5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Pozemky</w:t>
            </w:r>
          </w:p>
        </w:tc>
        <w:tc>
          <w:tcPr>
            <w:tcW w:w="861" w:type="dxa"/>
            <w:vAlign w:val="center"/>
          </w:tcPr>
          <w:p w14:paraId="1D6B7AD1" w14:textId="77777777" w:rsidR="00A13D6A" w:rsidRPr="00CC3EE5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861" w:type="dxa"/>
            <w:vAlign w:val="center"/>
          </w:tcPr>
          <w:p w14:paraId="3F5367BC" w14:textId="77777777" w:rsidR="00A13D6A" w:rsidRPr="00CC3EE5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Stavby</w:t>
            </w:r>
          </w:p>
        </w:tc>
        <w:tc>
          <w:tcPr>
            <w:tcW w:w="996" w:type="dxa"/>
            <w:vAlign w:val="center"/>
          </w:tcPr>
          <w:p w14:paraId="7DBF7FE5" w14:textId="77777777" w:rsidR="00A13D6A" w:rsidRPr="00CC3EE5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996" w:type="dxa"/>
            <w:vAlign w:val="center"/>
          </w:tcPr>
          <w:p w14:paraId="369A63E9" w14:textId="77777777" w:rsidR="00A13D6A" w:rsidRPr="00CC3EE5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Dopravné prostriedky</w:t>
            </w:r>
          </w:p>
        </w:tc>
        <w:tc>
          <w:tcPr>
            <w:tcW w:w="1146" w:type="dxa"/>
            <w:vAlign w:val="center"/>
          </w:tcPr>
          <w:p w14:paraId="5BF7B4E3" w14:textId="77777777" w:rsidR="00A13D6A" w:rsidRPr="00CC3EE5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831" w:type="dxa"/>
            <w:vAlign w:val="center"/>
          </w:tcPr>
          <w:p w14:paraId="48E36119" w14:textId="77777777" w:rsidR="00A13D6A" w:rsidRPr="00CC3EE5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876" w:type="dxa"/>
            <w:vAlign w:val="center"/>
          </w:tcPr>
          <w:p w14:paraId="5610E6DB" w14:textId="77777777" w:rsidR="00A13D6A" w:rsidRPr="00CC3EE5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056" w:type="dxa"/>
            <w:vAlign w:val="center"/>
          </w:tcPr>
          <w:p w14:paraId="6175332D" w14:textId="77777777" w:rsidR="00A13D6A" w:rsidRPr="00CC3EE5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966" w:type="dxa"/>
            <w:vAlign w:val="center"/>
          </w:tcPr>
          <w:p w14:paraId="68393A75" w14:textId="77777777" w:rsidR="00A13D6A" w:rsidRPr="00CC3EE5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621" w:type="dxa"/>
            <w:vAlign w:val="center"/>
          </w:tcPr>
          <w:p w14:paraId="76849708" w14:textId="77777777" w:rsidR="00A13D6A" w:rsidRPr="0092228E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Spolu</w:t>
            </w:r>
          </w:p>
        </w:tc>
      </w:tr>
      <w:tr w:rsidR="00A13D6A" w:rsidRPr="00D90FC4" w14:paraId="4EEFE8B2" w14:textId="77777777" w:rsidTr="0004197F">
        <w:tc>
          <w:tcPr>
            <w:tcW w:w="906" w:type="dxa"/>
            <w:vAlign w:val="center"/>
          </w:tcPr>
          <w:p w14:paraId="24BA616C" w14:textId="77777777" w:rsidR="00A13D6A" w:rsidRPr="00CC3EE5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bookmarkStart w:id="0" w:name="_Hlk485637139"/>
            <w:r w:rsidRPr="00CC3EE5">
              <w:rPr>
                <w:b/>
                <w:sz w:val="16"/>
                <w:szCs w:val="16"/>
              </w:rPr>
              <w:t>Prvotné ocenenie</w:t>
            </w:r>
            <w:r w:rsidRPr="00CC3EE5">
              <w:rPr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861" w:type="dxa"/>
          </w:tcPr>
          <w:p w14:paraId="1D382F13" w14:textId="77777777" w:rsidR="00A13D6A" w:rsidRPr="00CC3EE5" w:rsidRDefault="00C2716B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1" w:type="dxa"/>
            <w:vAlign w:val="center"/>
          </w:tcPr>
          <w:p w14:paraId="0F72A048" w14:textId="77777777"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</w:tcPr>
          <w:p w14:paraId="3B7B9C5C" w14:textId="77777777" w:rsidR="00A13D6A" w:rsidRPr="00CC3EE5" w:rsidRDefault="00C2716B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6" w:type="dxa"/>
          </w:tcPr>
          <w:p w14:paraId="102A43BA" w14:textId="77777777" w:rsidR="00A13D6A" w:rsidRPr="00CC3EE5" w:rsidRDefault="00C2716B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6" w:type="dxa"/>
          </w:tcPr>
          <w:p w14:paraId="4074E2EE" w14:textId="77777777"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6" w:type="dxa"/>
          </w:tcPr>
          <w:p w14:paraId="5F328C51" w14:textId="77777777"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31" w:type="dxa"/>
          </w:tcPr>
          <w:p w14:paraId="313DE0AF" w14:textId="77777777"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6" w:type="dxa"/>
          </w:tcPr>
          <w:p w14:paraId="2DE16A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14:paraId="3BC24A71" w14:textId="77777777" w:rsidR="00A13D6A" w:rsidRPr="0004197F" w:rsidRDefault="00C2716B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66" w:type="dxa"/>
          </w:tcPr>
          <w:p w14:paraId="27AE9E0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</w:tcPr>
          <w:p w14:paraId="70F054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bookmarkEnd w:id="0"/>
      <w:tr w:rsidR="00A13D6A" w:rsidRPr="00D90FC4" w14:paraId="52F3E573" w14:textId="77777777" w:rsidTr="0004197F">
        <w:trPr>
          <w:trHeight w:val="401"/>
        </w:trPr>
        <w:tc>
          <w:tcPr>
            <w:tcW w:w="906" w:type="dxa"/>
            <w:vAlign w:val="center"/>
          </w:tcPr>
          <w:p w14:paraId="64BECF40" w14:textId="77777777" w:rsidR="00A13D6A" w:rsidRPr="00CC3EE5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861" w:type="dxa"/>
          </w:tcPr>
          <w:p w14:paraId="0721BB3F" w14:textId="77777777"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  <w:vAlign w:val="center"/>
          </w:tcPr>
          <w:p w14:paraId="34191011" w14:textId="77777777"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</w:tcPr>
          <w:p w14:paraId="408A2E26" w14:textId="77777777"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</w:tcPr>
          <w:p w14:paraId="101936B5" w14:textId="77777777"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</w:tcPr>
          <w:p w14:paraId="32547B7F" w14:textId="77777777"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6" w:type="dxa"/>
          </w:tcPr>
          <w:p w14:paraId="6E128463" w14:textId="77777777"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31" w:type="dxa"/>
          </w:tcPr>
          <w:p w14:paraId="576DAE38" w14:textId="77777777"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6" w:type="dxa"/>
          </w:tcPr>
          <w:p w14:paraId="25C175A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14:paraId="09CC7E2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66" w:type="dxa"/>
          </w:tcPr>
          <w:p w14:paraId="0510BE9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</w:tcPr>
          <w:p w14:paraId="6E6C7C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A368CA7" w14:textId="77777777" w:rsidTr="0004197F">
        <w:trPr>
          <w:trHeight w:val="421"/>
        </w:trPr>
        <w:tc>
          <w:tcPr>
            <w:tcW w:w="906" w:type="dxa"/>
            <w:vAlign w:val="center"/>
          </w:tcPr>
          <w:p w14:paraId="71B642B8" w14:textId="77777777" w:rsidR="00A13D6A" w:rsidRPr="00CC3EE5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861" w:type="dxa"/>
          </w:tcPr>
          <w:p w14:paraId="782A73CB" w14:textId="77777777"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  <w:vAlign w:val="center"/>
          </w:tcPr>
          <w:p w14:paraId="0FA922C4" w14:textId="77777777"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</w:tcPr>
          <w:p w14:paraId="66A781F5" w14:textId="77777777"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</w:tcPr>
          <w:p w14:paraId="43317C28" w14:textId="77777777"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</w:tcPr>
          <w:p w14:paraId="5C74D070" w14:textId="77777777"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6" w:type="dxa"/>
          </w:tcPr>
          <w:p w14:paraId="086D4497" w14:textId="77777777"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31" w:type="dxa"/>
          </w:tcPr>
          <w:p w14:paraId="62ECF78C" w14:textId="77777777"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6" w:type="dxa"/>
          </w:tcPr>
          <w:p w14:paraId="37E193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14:paraId="63E531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66" w:type="dxa"/>
          </w:tcPr>
          <w:p w14:paraId="6A999FD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</w:tcPr>
          <w:p w14:paraId="2295DC7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010C148" w14:textId="77777777" w:rsidTr="009C31B3">
        <w:trPr>
          <w:trHeight w:val="577"/>
        </w:trPr>
        <w:tc>
          <w:tcPr>
            <w:tcW w:w="906" w:type="dxa"/>
            <w:vAlign w:val="center"/>
          </w:tcPr>
          <w:p w14:paraId="49BEC5F3" w14:textId="77777777" w:rsidR="00A13D6A" w:rsidRPr="00CC3EE5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>presuny</w:t>
            </w:r>
          </w:p>
        </w:tc>
        <w:tc>
          <w:tcPr>
            <w:tcW w:w="861" w:type="dxa"/>
          </w:tcPr>
          <w:p w14:paraId="36BCC89B" w14:textId="77777777"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  <w:vAlign w:val="center"/>
          </w:tcPr>
          <w:p w14:paraId="0368A72C" w14:textId="77777777"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</w:tcPr>
          <w:p w14:paraId="60E1F3B0" w14:textId="77777777"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</w:tcPr>
          <w:p w14:paraId="574E8353" w14:textId="77777777"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</w:tcPr>
          <w:p w14:paraId="7A10DF91" w14:textId="77777777"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6" w:type="dxa"/>
          </w:tcPr>
          <w:p w14:paraId="745DA466" w14:textId="77777777"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31" w:type="dxa"/>
          </w:tcPr>
          <w:p w14:paraId="4778DE75" w14:textId="77777777"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6" w:type="dxa"/>
          </w:tcPr>
          <w:p w14:paraId="02FAFC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14:paraId="71BB7D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66" w:type="dxa"/>
          </w:tcPr>
          <w:p w14:paraId="40D68B0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</w:tcPr>
          <w:p w14:paraId="01A05CB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197F" w:rsidRPr="00D90FC4" w14:paraId="413A6A8D" w14:textId="77777777" w:rsidTr="0004197F">
        <w:tc>
          <w:tcPr>
            <w:tcW w:w="906" w:type="dxa"/>
            <w:vAlign w:val="center"/>
          </w:tcPr>
          <w:p w14:paraId="1DD38581" w14:textId="77777777" w:rsidR="0004197F" w:rsidRPr="00CC3EE5" w:rsidRDefault="0004197F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>Stav na konci bežného účtovného obdobia</w:t>
            </w:r>
          </w:p>
        </w:tc>
        <w:tc>
          <w:tcPr>
            <w:tcW w:w="861" w:type="dxa"/>
          </w:tcPr>
          <w:p w14:paraId="56B57A7E" w14:textId="77777777" w:rsidR="0004197F" w:rsidRPr="00CC3EE5" w:rsidRDefault="00C2716B" w:rsidP="00BA2D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1" w:type="dxa"/>
            <w:vAlign w:val="center"/>
          </w:tcPr>
          <w:p w14:paraId="0B291239" w14:textId="77777777" w:rsidR="0004197F" w:rsidRPr="00CC3EE5" w:rsidRDefault="0004197F" w:rsidP="00BA2D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</w:tcPr>
          <w:p w14:paraId="41ACD9CB" w14:textId="77777777" w:rsidR="0004197F" w:rsidRPr="00CC3EE5" w:rsidRDefault="00C2716B" w:rsidP="00BA2D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6" w:type="dxa"/>
          </w:tcPr>
          <w:p w14:paraId="1F2C065B" w14:textId="77777777" w:rsidR="0004197F" w:rsidRPr="00CC3EE5" w:rsidRDefault="00C2716B" w:rsidP="00BA2D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6" w:type="dxa"/>
          </w:tcPr>
          <w:p w14:paraId="76FCA114" w14:textId="77777777" w:rsidR="0004197F" w:rsidRPr="00CC3EE5" w:rsidRDefault="0004197F" w:rsidP="00BA2D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6" w:type="dxa"/>
          </w:tcPr>
          <w:p w14:paraId="54BC7C2B" w14:textId="77777777" w:rsidR="0004197F" w:rsidRPr="00CC3EE5" w:rsidRDefault="0004197F" w:rsidP="00BA2D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31" w:type="dxa"/>
          </w:tcPr>
          <w:p w14:paraId="5DF459DB" w14:textId="77777777" w:rsidR="0004197F" w:rsidRPr="00CC3EE5" w:rsidRDefault="0004197F" w:rsidP="00BA2D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6" w:type="dxa"/>
          </w:tcPr>
          <w:p w14:paraId="02281768" w14:textId="77777777" w:rsidR="0004197F" w:rsidRPr="00D90FC4" w:rsidRDefault="0004197F" w:rsidP="00BA2D6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14:paraId="57169306" w14:textId="77777777" w:rsidR="0004197F" w:rsidRPr="0004197F" w:rsidRDefault="00C2716B" w:rsidP="00BA2D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66" w:type="dxa"/>
          </w:tcPr>
          <w:p w14:paraId="18132766" w14:textId="77777777" w:rsidR="0004197F" w:rsidRPr="00D90FC4" w:rsidRDefault="0004197F" w:rsidP="00BA2D6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</w:tcPr>
          <w:p w14:paraId="31DB32D9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197F" w:rsidRPr="00D90FC4" w14:paraId="03ED9C29" w14:textId="77777777" w:rsidTr="0004197F">
        <w:tc>
          <w:tcPr>
            <w:tcW w:w="906" w:type="dxa"/>
            <w:vAlign w:val="center"/>
          </w:tcPr>
          <w:p w14:paraId="79167424" w14:textId="77777777" w:rsidR="0004197F" w:rsidRPr="00CC3EE5" w:rsidRDefault="0004197F" w:rsidP="00A13D6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 xml:space="preserve">Oprávky – </w:t>
            </w:r>
            <w:r w:rsidRPr="00CC3EE5">
              <w:rPr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861" w:type="dxa"/>
          </w:tcPr>
          <w:p w14:paraId="6D728FDF" w14:textId="77777777"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</w:tcPr>
          <w:p w14:paraId="5F065585" w14:textId="77777777"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</w:tcPr>
          <w:p w14:paraId="110BC4BB" w14:textId="77777777"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</w:tcPr>
          <w:p w14:paraId="0B87059D" w14:textId="77777777"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</w:tcPr>
          <w:p w14:paraId="55EF1D0B" w14:textId="77777777"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6" w:type="dxa"/>
          </w:tcPr>
          <w:p w14:paraId="513A1400" w14:textId="77777777"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31" w:type="dxa"/>
          </w:tcPr>
          <w:p w14:paraId="3C1E1825" w14:textId="77777777"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6" w:type="dxa"/>
          </w:tcPr>
          <w:p w14:paraId="69911C9B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14:paraId="7F0345FD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66" w:type="dxa"/>
          </w:tcPr>
          <w:p w14:paraId="3BA0F964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</w:tcPr>
          <w:p w14:paraId="298C3C2F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197F" w:rsidRPr="00D90FC4" w14:paraId="18BAD902" w14:textId="77777777" w:rsidTr="0004197F">
        <w:trPr>
          <w:trHeight w:val="426"/>
        </w:trPr>
        <w:tc>
          <w:tcPr>
            <w:tcW w:w="906" w:type="dxa"/>
            <w:vAlign w:val="center"/>
          </w:tcPr>
          <w:p w14:paraId="4D8C9681" w14:textId="77777777" w:rsidR="0004197F" w:rsidRPr="00CC3EE5" w:rsidRDefault="0004197F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861" w:type="dxa"/>
          </w:tcPr>
          <w:p w14:paraId="2576A2E3" w14:textId="77777777"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</w:tcPr>
          <w:p w14:paraId="5353B801" w14:textId="77777777"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</w:tcPr>
          <w:p w14:paraId="4DC6DA86" w14:textId="77777777"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</w:tcPr>
          <w:p w14:paraId="60BA308D" w14:textId="77777777"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</w:tcPr>
          <w:p w14:paraId="61E58450" w14:textId="77777777"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6" w:type="dxa"/>
          </w:tcPr>
          <w:p w14:paraId="3D11CAE7" w14:textId="77777777"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31" w:type="dxa"/>
          </w:tcPr>
          <w:p w14:paraId="6EA1D196" w14:textId="77777777"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6" w:type="dxa"/>
          </w:tcPr>
          <w:p w14:paraId="50F2673F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14:paraId="7E6FAA2F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66" w:type="dxa"/>
          </w:tcPr>
          <w:p w14:paraId="1CE0C629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</w:tcPr>
          <w:p w14:paraId="761EDABF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197F" w:rsidRPr="00D90FC4" w14:paraId="6B327A4B" w14:textId="77777777" w:rsidTr="0004197F">
        <w:trPr>
          <w:trHeight w:val="439"/>
        </w:trPr>
        <w:tc>
          <w:tcPr>
            <w:tcW w:w="906" w:type="dxa"/>
            <w:vAlign w:val="center"/>
          </w:tcPr>
          <w:p w14:paraId="5323F2E0" w14:textId="77777777" w:rsidR="0004197F" w:rsidRPr="00CC3EE5" w:rsidRDefault="0004197F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861" w:type="dxa"/>
          </w:tcPr>
          <w:p w14:paraId="25294A5A" w14:textId="77777777"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</w:tcPr>
          <w:p w14:paraId="3C162368" w14:textId="77777777"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</w:tcPr>
          <w:p w14:paraId="385915E9" w14:textId="77777777"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</w:tcPr>
          <w:p w14:paraId="4CAA7046" w14:textId="77777777"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</w:tcPr>
          <w:p w14:paraId="41A20519" w14:textId="77777777"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6" w:type="dxa"/>
          </w:tcPr>
          <w:p w14:paraId="7FAA577C" w14:textId="77777777"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31" w:type="dxa"/>
          </w:tcPr>
          <w:p w14:paraId="44EB3438" w14:textId="77777777"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6" w:type="dxa"/>
          </w:tcPr>
          <w:p w14:paraId="0E3F3212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14:paraId="29709B55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66" w:type="dxa"/>
          </w:tcPr>
          <w:p w14:paraId="6003C798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</w:tcPr>
          <w:p w14:paraId="0C0D0982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197F" w:rsidRPr="00D90FC4" w14:paraId="6475A7BF" w14:textId="77777777" w:rsidTr="0004197F">
        <w:tc>
          <w:tcPr>
            <w:tcW w:w="906" w:type="dxa"/>
            <w:vAlign w:val="center"/>
          </w:tcPr>
          <w:p w14:paraId="0A8A86AF" w14:textId="77777777" w:rsidR="0004197F" w:rsidRPr="00CC3EE5" w:rsidRDefault="0004197F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>Stav na konci bežného účtovného obdobia</w:t>
            </w:r>
          </w:p>
        </w:tc>
        <w:tc>
          <w:tcPr>
            <w:tcW w:w="861" w:type="dxa"/>
          </w:tcPr>
          <w:p w14:paraId="7F5DAFBA" w14:textId="77777777"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</w:tcPr>
          <w:p w14:paraId="482B6FB3" w14:textId="77777777"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</w:tcPr>
          <w:p w14:paraId="45690D0E" w14:textId="77777777"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</w:tcPr>
          <w:p w14:paraId="6A26A28F" w14:textId="77777777"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</w:tcPr>
          <w:p w14:paraId="673724EF" w14:textId="77777777"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6" w:type="dxa"/>
          </w:tcPr>
          <w:p w14:paraId="4990CE9F" w14:textId="77777777"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31" w:type="dxa"/>
          </w:tcPr>
          <w:p w14:paraId="535395E2" w14:textId="77777777"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6" w:type="dxa"/>
          </w:tcPr>
          <w:p w14:paraId="48A9DD10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14:paraId="3792801C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66" w:type="dxa"/>
          </w:tcPr>
          <w:p w14:paraId="0A498F16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</w:tcPr>
          <w:p w14:paraId="4302FB76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197F" w:rsidRPr="00D90FC4" w14:paraId="4D7A058E" w14:textId="77777777" w:rsidTr="0004197F">
        <w:tc>
          <w:tcPr>
            <w:tcW w:w="906" w:type="dxa"/>
            <w:vAlign w:val="center"/>
          </w:tcPr>
          <w:p w14:paraId="10B127FA" w14:textId="77777777" w:rsidR="0004197F" w:rsidRPr="00CC3EE5" w:rsidRDefault="0004197F" w:rsidP="005329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Opravné položky</w:t>
            </w:r>
            <w:r w:rsidRPr="00CC3EE5">
              <w:rPr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861" w:type="dxa"/>
          </w:tcPr>
          <w:p w14:paraId="77575046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1" w:type="dxa"/>
          </w:tcPr>
          <w:p w14:paraId="6BAF7EF2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1" w:type="dxa"/>
          </w:tcPr>
          <w:p w14:paraId="46A5EAF2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6332871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53A371C8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</w:tcPr>
          <w:p w14:paraId="4050F3BA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1" w:type="dxa"/>
          </w:tcPr>
          <w:p w14:paraId="7CA2F9E3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76" w:type="dxa"/>
          </w:tcPr>
          <w:p w14:paraId="13597912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14:paraId="6A8667E6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66" w:type="dxa"/>
          </w:tcPr>
          <w:p w14:paraId="414CE3E2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</w:tcPr>
          <w:p w14:paraId="3DCF1C35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197F" w:rsidRPr="00D90FC4" w14:paraId="75E8298B" w14:textId="77777777" w:rsidTr="0004197F">
        <w:trPr>
          <w:trHeight w:val="309"/>
        </w:trPr>
        <w:tc>
          <w:tcPr>
            <w:tcW w:w="906" w:type="dxa"/>
            <w:vAlign w:val="center"/>
          </w:tcPr>
          <w:p w14:paraId="5D33EC6E" w14:textId="77777777" w:rsidR="0004197F" w:rsidRPr="00D90FC4" w:rsidRDefault="0004197F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861" w:type="dxa"/>
          </w:tcPr>
          <w:p w14:paraId="2C021B9E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1" w:type="dxa"/>
          </w:tcPr>
          <w:p w14:paraId="67EA4633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1" w:type="dxa"/>
          </w:tcPr>
          <w:p w14:paraId="21940F83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823C72B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F9C8767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</w:tcPr>
          <w:p w14:paraId="53033888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1" w:type="dxa"/>
          </w:tcPr>
          <w:p w14:paraId="3D9CA980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76" w:type="dxa"/>
          </w:tcPr>
          <w:p w14:paraId="3E1F6326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14:paraId="552B85DD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66" w:type="dxa"/>
          </w:tcPr>
          <w:p w14:paraId="01BB600E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</w:tcPr>
          <w:p w14:paraId="0C60BABA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197F" w:rsidRPr="00D90FC4" w14:paraId="24FB05BD" w14:textId="77777777" w:rsidTr="0004197F">
        <w:trPr>
          <w:trHeight w:val="337"/>
        </w:trPr>
        <w:tc>
          <w:tcPr>
            <w:tcW w:w="906" w:type="dxa"/>
            <w:vAlign w:val="center"/>
          </w:tcPr>
          <w:p w14:paraId="668E9E43" w14:textId="77777777" w:rsidR="0004197F" w:rsidRPr="00CC3EE5" w:rsidRDefault="0004197F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861" w:type="dxa"/>
          </w:tcPr>
          <w:p w14:paraId="085A6D19" w14:textId="77777777"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</w:tcPr>
          <w:p w14:paraId="10181C1F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1" w:type="dxa"/>
          </w:tcPr>
          <w:p w14:paraId="07FB820B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56B89CFD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036B6A35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</w:tcPr>
          <w:p w14:paraId="4AD633FE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1" w:type="dxa"/>
          </w:tcPr>
          <w:p w14:paraId="16956EB8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76" w:type="dxa"/>
          </w:tcPr>
          <w:p w14:paraId="7DC53B58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14:paraId="12828925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66" w:type="dxa"/>
          </w:tcPr>
          <w:p w14:paraId="34D412C1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</w:tcPr>
          <w:p w14:paraId="46E04670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197F" w:rsidRPr="00D90FC4" w14:paraId="5B59B9A0" w14:textId="77777777" w:rsidTr="0004197F">
        <w:trPr>
          <w:trHeight w:val="337"/>
        </w:trPr>
        <w:tc>
          <w:tcPr>
            <w:tcW w:w="906" w:type="dxa"/>
            <w:vAlign w:val="center"/>
          </w:tcPr>
          <w:p w14:paraId="4D17EF56" w14:textId="77777777" w:rsidR="0004197F" w:rsidRPr="00CC3EE5" w:rsidRDefault="0004197F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>Stav na konci bežného účtovného obdobia</w:t>
            </w:r>
          </w:p>
        </w:tc>
        <w:tc>
          <w:tcPr>
            <w:tcW w:w="861" w:type="dxa"/>
          </w:tcPr>
          <w:p w14:paraId="2A45A19E" w14:textId="77777777"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</w:tcPr>
          <w:p w14:paraId="4C55E90A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1" w:type="dxa"/>
          </w:tcPr>
          <w:p w14:paraId="16D9F8C8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329C375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343C3F30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</w:tcPr>
          <w:p w14:paraId="0650EC8F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1" w:type="dxa"/>
          </w:tcPr>
          <w:p w14:paraId="698FCE70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76" w:type="dxa"/>
          </w:tcPr>
          <w:p w14:paraId="4CEF8A22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14:paraId="1C932653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66" w:type="dxa"/>
          </w:tcPr>
          <w:p w14:paraId="54320E2D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</w:tcPr>
          <w:p w14:paraId="1F56ADE4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197F" w:rsidRPr="00D90FC4" w14:paraId="6F52E1B9" w14:textId="77777777" w:rsidTr="0004197F">
        <w:trPr>
          <w:trHeight w:val="361"/>
        </w:trPr>
        <w:tc>
          <w:tcPr>
            <w:tcW w:w="10977" w:type="dxa"/>
            <w:gridSpan w:val="12"/>
            <w:vAlign w:val="center"/>
          </w:tcPr>
          <w:p w14:paraId="1C331900" w14:textId="77777777" w:rsidR="0004197F" w:rsidRPr="00CC3EE5" w:rsidRDefault="0004197F" w:rsidP="00A13D6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Zostatková hodnota</w:t>
            </w:r>
          </w:p>
        </w:tc>
      </w:tr>
      <w:tr w:rsidR="0004197F" w:rsidRPr="00D90FC4" w14:paraId="431BBB42" w14:textId="77777777" w:rsidTr="0004197F">
        <w:trPr>
          <w:trHeight w:val="361"/>
        </w:trPr>
        <w:tc>
          <w:tcPr>
            <w:tcW w:w="906" w:type="dxa"/>
            <w:vAlign w:val="center"/>
          </w:tcPr>
          <w:p w14:paraId="59AA7668" w14:textId="77777777" w:rsidR="0004197F" w:rsidRPr="00CC3EE5" w:rsidRDefault="0004197F" w:rsidP="005329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861" w:type="dxa"/>
          </w:tcPr>
          <w:p w14:paraId="7B8D6BE3" w14:textId="77777777"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</w:tcPr>
          <w:p w14:paraId="7B70EA2F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1" w:type="dxa"/>
          </w:tcPr>
          <w:p w14:paraId="35D4FDB1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7154970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6AF3B3C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</w:tcPr>
          <w:p w14:paraId="5B8035B3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1" w:type="dxa"/>
          </w:tcPr>
          <w:p w14:paraId="60990A1D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76" w:type="dxa"/>
          </w:tcPr>
          <w:p w14:paraId="6A25DE90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14:paraId="49D826F5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66" w:type="dxa"/>
          </w:tcPr>
          <w:p w14:paraId="045B6D62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</w:tcPr>
          <w:p w14:paraId="427FFD0D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197F" w:rsidRPr="00D90FC4" w14:paraId="4622DBF2" w14:textId="77777777" w:rsidTr="0004197F">
        <w:trPr>
          <w:trHeight w:val="361"/>
        </w:trPr>
        <w:tc>
          <w:tcPr>
            <w:tcW w:w="906" w:type="dxa"/>
            <w:vAlign w:val="center"/>
          </w:tcPr>
          <w:p w14:paraId="19EB9D29" w14:textId="77777777" w:rsidR="0004197F" w:rsidRPr="00CC3EE5" w:rsidRDefault="0004197F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>Stav na konci bežného účtovného obdobia</w:t>
            </w:r>
          </w:p>
        </w:tc>
        <w:tc>
          <w:tcPr>
            <w:tcW w:w="861" w:type="dxa"/>
          </w:tcPr>
          <w:p w14:paraId="7EF8DAA0" w14:textId="77777777"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</w:tcPr>
          <w:p w14:paraId="2BE816D3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1" w:type="dxa"/>
          </w:tcPr>
          <w:p w14:paraId="01C0694F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D94A835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5B05CF0C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</w:tcPr>
          <w:p w14:paraId="08E4EF61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1" w:type="dxa"/>
          </w:tcPr>
          <w:p w14:paraId="51C024EB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76" w:type="dxa"/>
          </w:tcPr>
          <w:p w14:paraId="53552C8D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14:paraId="059B0D9E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66" w:type="dxa"/>
          </w:tcPr>
          <w:p w14:paraId="28662B8F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</w:tcPr>
          <w:p w14:paraId="72A1D986" w14:textId="77777777"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25CACE7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7861F986" w14:textId="77777777" w:rsidR="00322D87" w:rsidRDefault="00CC3EE5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8B61EE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8B61EE"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="008B61EE" w:rsidRPr="00D90FC4">
        <w:rPr>
          <w:b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4 a"/>
        </w:smartTagPr>
        <w:r w:rsidR="008B61EE" w:rsidRPr="00D90FC4">
          <w:rPr>
            <w:b/>
            <w:sz w:val="22"/>
            <w:szCs w:val="22"/>
          </w:rPr>
          <w:t>4</w:t>
        </w:r>
        <w:r w:rsidR="003A732E">
          <w:rPr>
            <w:b/>
            <w:sz w:val="22"/>
            <w:szCs w:val="22"/>
          </w:rPr>
          <w:t xml:space="preserve"> a</w:t>
        </w:r>
      </w:smartTag>
      <w:r w:rsidR="003A732E">
        <w:rPr>
          <w:b/>
          <w:sz w:val="22"/>
          <w:szCs w:val="22"/>
        </w:rPr>
        <w:t xml:space="preserve">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  <w:r w:rsidR="00913C28">
        <w:rPr>
          <w:b/>
          <w:sz w:val="22"/>
          <w:szCs w:val="22"/>
        </w:rPr>
        <w:t xml:space="preserve"> </w:t>
      </w:r>
    </w:p>
    <w:p w14:paraId="61AE8130" w14:textId="77777777" w:rsidR="00913C28" w:rsidRPr="00913C28" w:rsidRDefault="00913C28" w:rsidP="00913C28">
      <w:pPr>
        <w:spacing w:before="0" w:line="24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NEGATÍVNE.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CC3EE5" w14:paraId="03A30784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7E9F03D9" w14:textId="77777777" w:rsidR="00E774EB" w:rsidRPr="00CC3EE5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35638DE0" w14:textId="77777777" w:rsidR="00E774EB" w:rsidRPr="00CC3EE5" w:rsidRDefault="00E774EB" w:rsidP="002239DB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C3EE5">
              <w:rPr>
                <w:b/>
                <w:bCs/>
                <w:sz w:val="16"/>
                <w:szCs w:val="16"/>
              </w:rPr>
              <w:t xml:space="preserve">Podielové cenné papiere a podiely v ovládanej </w:t>
            </w:r>
            <w:r w:rsidR="002239DB" w:rsidRPr="00CC3EE5">
              <w:rPr>
                <w:b/>
                <w:bCs/>
                <w:sz w:val="16"/>
                <w:szCs w:val="16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14:paraId="47468F89" w14:textId="77777777" w:rsidR="00E774EB" w:rsidRPr="00CC3EE5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C3EE5">
              <w:rPr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78FD4758" w14:textId="77777777" w:rsidR="00E774EB" w:rsidRPr="00CC3EE5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C3EE5">
              <w:rPr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27A6ED3C" w14:textId="77777777" w:rsidR="00E774EB" w:rsidRPr="00CC3EE5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C3EE5">
              <w:rPr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49E7F0C9" w14:textId="77777777" w:rsidR="00E774EB" w:rsidRPr="00CC3EE5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C3EE5">
              <w:rPr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620D2EA0" w14:textId="77777777" w:rsidR="00E774EB" w:rsidRPr="00CC3EE5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C3EE5">
              <w:rPr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2EC2A7A3" w14:textId="77777777" w:rsidR="00E774EB" w:rsidRPr="00CC3EE5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C3EE5">
              <w:rPr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7CA5E730" w14:textId="77777777" w:rsidR="00E774EB" w:rsidRPr="00CC3EE5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C3EE5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E774EB" w:rsidRPr="0068569D" w14:paraId="35D95858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2063F5CC" w14:textId="77777777" w:rsidR="00E774EB" w:rsidRPr="00CC3EE5" w:rsidRDefault="00E774EB" w:rsidP="0068569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Prvotné ocenenie</w:t>
            </w:r>
          </w:p>
        </w:tc>
      </w:tr>
      <w:tr w:rsidR="00E774EB" w:rsidRPr="007002DC" w14:paraId="347A60BD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E1EFB83" w14:textId="77777777" w:rsidR="00E774EB" w:rsidRPr="00CC3EE5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35A3BEB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65D90CB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52CA6B5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A853A7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242151E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D50073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7231FCA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02B6A8E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05B47ACD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5DDFCB1" w14:textId="77777777" w:rsidR="00E774EB" w:rsidRPr="00CC3EE5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4033EE7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23500EB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51525BC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5F96AE9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32B4A88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7B21C6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6F99C8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10F798F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30A47105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7D7C4FD" w14:textId="77777777" w:rsidR="00E774EB" w:rsidRPr="00CC3EE5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2BAD18C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2A9CF96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63183C6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3D23BC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234BD42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F17937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6823E1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3D95A33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3C3BEFA6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F908B15" w14:textId="77777777" w:rsidR="00E774EB" w:rsidRPr="00CC3EE5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57347C4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1391370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44F8724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0A445E1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7BD970F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FCF95C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9B31D9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2781DE5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7D5ED710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2657BAF" w14:textId="77777777" w:rsidR="00E774EB" w:rsidRPr="00CC3EE5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6A46D43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A494F6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2977E61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77C267E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7819E70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4C1FCF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7111A94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D98E39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13E78034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3A6D7327" w14:textId="77777777" w:rsidR="00E774EB" w:rsidRPr="00CC3EE5" w:rsidRDefault="00E774EB" w:rsidP="0068569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Opravné položky</w:t>
            </w:r>
          </w:p>
        </w:tc>
      </w:tr>
      <w:tr w:rsidR="00E774EB" w:rsidRPr="007002DC" w14:paraId="38E2333F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32E06FC" w14:textId="77777777" w:rsidR="00E774EB" w:rsidRPr="00CC3EE5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07CEBEF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1803C1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F8EAAC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F398AE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D91884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325913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33FBB4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F00484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7679D2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8D4D519" w14:textId="77777777" w:rsidR="00E774EB" w:rsidRPr="00CC3EE5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77FFF86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1EA26F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EE6BD8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500F8E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1594CE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9E8CA9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2B08F9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A818F6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60131AA5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D043A6E" w14:textId="77777777" w:rsidR="00E774EB" w:rsidRPr="00CC3EE5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lastRenderedPageBreak/>
              <w:t>Úbytky</w:t>
            </w:r>
          </w:p>
        </w:tc>
        <w:tc>
          <w:tcPr>
            <w:tcW w:w="2127" w:type="dxa"/>
            <w:vAlign w:val="center"/>
          </w:tcPr>
          <w:p w14:paraId="06426B6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D1EEEF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6C1409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ED7745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A96E9C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A93254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A0AC2A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9DB608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332D76C6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7F21298" w14:textId="77777777" w:rsidR="00E774EB" w:rsidRPr="00CC3EE5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7CC0253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2607A3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A3D2B2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7AE5B2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6EBC01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D35BCF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19E9AC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CA3CE4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1207CFCB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723262DE" w14:textId="77777777" w:rsidR="00E774EB" w:rsidRPr="00CC3EE5" w:rsidRDefault="00E774EB" w:rsidP="0068569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Zostatková hodnota </w:t>
            </w:r>
          </w:p>
        </w:tc>
      </w:tr>
      <w:tr w:rsidR="00E774EB" w:rsidRPr="007002DC" w14:paraId="551F9D66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0BB5D03" w14:textId="77777777" w:rsidR="00E774EB" w:rsidRPr="00CC3EE5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3EEC13C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1BEC0E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DFA7BE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D70835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06CA94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3A7EE5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C6FC47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D0036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202263D4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38E62C1F" w14:textId="77777777" w:rsidR="00E774EB" w:rsidRPr="00CC3EE5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7137617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4A3525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89AEFA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AE9CDD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68A6C9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7750BF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058C92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92A203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25C75EF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10253B54" w14:textId="77777777" w:rsidR="00E774EB" w:rsidRPr="00913C28" w:rsidRDefault="00CC3EE5" w:rsidP="00913C28">
      <w:pPr>
        <w:spacing w:before="0" w:line="24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E774EB" w:rsidRPr="003A732E">
        <w:rPr>
          <w:b/>
          <w:sz w:val="22"/>
          <w:szCs w:val="22"/>
        </w:rPr>
        <w:t xml:space="preserve">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09841405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7F61AF66" w14:textId="77777777" w:rsidR="00E774EB" w:rsidRPr="0092228E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2228E">
              <w:rPr>
                <w:b/>
                <w:bCs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6192CA7F" w14:textId="77777777" w:rsidR="00E774EB" w:rsidRPr="0092228E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2228E">
              <w:rPr>
                <w:b/>
                <w:bCs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576F6073" w14:textId="77777777" w:rsidR="00E774EB" w:rsidRPr="0092228E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2228E">
              <w:rPr>
                <w:b/>
                <w:bCs/>
                <w:sz w:val="16"/>
                <w:szCs w:val="16"/>
              </w:rPr>
              <w:t>Podiel účtovnej jednotky na hlasovacích právach</w:t>
            </w:r>
          </w:p>
          <w:p w14:paraId="66D3EE59" w14:textId="77777777" w:rsidR="00E774EB" w:rsidRPr="0092228E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2228E">
              <w:rPr>
                <w:b/>
                <w:bCs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B6BAC9D" w14:textId="77777777" w:rsidR="00E774EB" w:rsidRPr="0092228E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2228E">
              <w:rPr>
                <w:b/>
                <w:bCs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CC9EC89" w14:textId="77777777" w:rsidR="00E774EB" w:rsidRPr="0092228E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2228E">
              <w:rPr>
                <w:b/>
                <w:bCs/>
                <w:sz w:val="16"/>
                <w:szCs w:val="16"/>
              </w:rPr>
              <w:t>Účtovná hodnota ku koncu</w:t>
            </w:r>
          </w:p>
        </w:tc>
      </w:tr>
      <w:tr w:rsidR="00E774EB" w:rsidRPr="003A732E" w14:paraId="63E61D69" w14:textId="77777777" w:rsidTr="00053F31">
        <w:trPr>
          <w:trHeight w:val="1073"/>
        </w:trPr>
        <w:tc>
          <w:tcPr>
            <w:tcW w:w="1630" w:type="dxa"/>
            <w:vMerge/>
          </w:tcPr>
          <w:p w14:paraId="2B00CBE6" w14:textId="77777777" w:rsidR="00E774EB" w:rsidRPr="0092228E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589B065A" w14:textId="77777777" w:rsidR="00E774EB" w:rsidRPr="0092228E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4E4F95B1" w14:textId="77777777" w:rsidR="00E774EB" w:rsidRPr="0092228E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E2E8FD3" w14:textId="77777777" w:rsidR="00E774EB" w:rsidRPr="0092228E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2228E">
              <w:rPr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3B507A67" w14:textId="77777777" w:rsidR="00E774EB" w:rsidRPr="0092228E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2228E">
              <w:rPr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97498B6" w14:textId="77777777" w:rsidR="00E774EB" w:rsidRPr="0092228E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2228E">
              <w:rPr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2913490C" w14:textId="77777777" w:rsidR="00E774EB" w:rsidRPr="0092228E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2228E">
              <w:rPr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</w:tr>
      <w:tr w:rsidR="00E774EB" w:rsidRPr="007002DC" w14:paraId="2534CCB3" w14:textId="77777777" w:rsidTr="00053F31">
        <w:trPr>
          <w:trHeight w:val="283"/>
        </w:trPr>
        <w:tc>
          <w:tcPr>
            <w:tcW w:w="1630" w:type="dxa"/>
          </w:tcPr>
          <w:p w14:paraId="0E032D0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AE2030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B9B464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EE44C7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2755507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EFB93C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4622BB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6DA75F98" w14:textId="77777777" w:rsidTr="00053F31">
        <w:trPr>
          <w:trHeight w:val="283"/>
        </w:trPr>
        <w:tc>
          <w:tcPr>
            <w:tcW w:w="1630" w:type="dxa"/>
          </w:tcPr>
          <w:p w14:paraId="759DBD1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6C72A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E76386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85F47F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5A58F2E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16B3A6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9AD050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F70C156" w14:textId="77777777" w:rsidTr="00053F31">
        <w:trPr>
          <w:trHeight w:val="283"/>
        </w:trPr>
        <w:tc>
          <w:tcPr>
            <w:tcW w:w="1630" w:type="dxa"/>
          </w:tcPr>
          <w:p w14:paraId="490B39F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EBA7F6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63B7979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53F8CF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210BFE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79E82F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7122DB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3B5E3BF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63EEF89E" w14:textId="77777777" w:rsidR="00322D87" w:rsidRPr="00D90FC4" w:rsidRDefault="00CC3EE5" w:rsidP="00CC3EE5">
      <w:pPr>
        <w:spacing w:before="0" w:line="240" w:lineRule="auto"/>
        <w:ind w:left="4" w:firstLine="1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T</w:t>
      </w:r>
      <w:r w:rsidR="004B091D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B091D"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žkách krátkodobého finančného majetku</w:t>
      </w:r>
    </w:p>
    <w:p w14:paraId="61C4A442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5"/>
        <w:gridCol w:w="3394"/>
        <w:gridCol w:w="1985"/>
        <w:gridCol w:w="2268"/>
        <w:gridCol w:w="3543"/>
      </w:tblGrid>
      <w:tr w:rsidR="00587A0B" w:rsidRPr="008576EA" w14:paraId="06876F8E" w14:textId="77777777" w:rsidTr="008576EA">
        <w:tc>
          <w:tcPr>
            <w:tcW w:w="3055" w:type="dxa"/>
            <w:shd w:val="clear" w:color="auto" w:fill="auto"/>
            <w:vAlign w:val="center"/>
          </w:tcPr>
          <w:p w14:paraId="4FDE502B" w14:textId="77777777" w:rsidR="00587A0B" w:rsidRPr="008576EA" w:rsidRDefault="00587A0B" w:rsidP="008576EA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8576EA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shd w:val="clear" w:color="auto" w:fill="auto"/>
            <w:vAlign w:val="center"/>
          </w:tcPr>
          <w:p w14:paraId="1EB65372" w14:textId="77777777" w:rsidR="00587A0B" w:rsidRPr="008576EA" w:rsidRDefault="00587A0B" w:rsidP="008576EA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8576EA">
              <w:rPr>
                <w:b/>
                <w:sz w:val="16"/>
                <w:szCs w:val="16"/>
              </w:rPr>
              <w:t xml:space="preserve">Stav na začiatku </w:t>
            </w:r>
            <w:r w:rsidR="00800315" w:rsidRPr="008576EA">
              <w:rPr>
                <w:b/>
                <w:sz w:val="16"/>
                <w:szCs w:val="16"/>
              </w:rPr>
              <w:t xml:space="preserve">bežného </w:t>
            </w:r>
            <w:r w:rsidRPr="008576EA">
              <w:rPr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3ABFD60" w14:textId="77777777" w:rsidR="00587A0B" w:rsidRPr="008576EA" w:rsidRDefault="00A231FB" w:rsidP="008576EA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8576EA">
              <w:rPr>
                <w:b/>
                <w:sz w:val="16"/>
                <w:szCs w:val="16"/>
              </w:rPr>
              <w:t>P</w:t>
            </w:r>
            <w:r w:rsidR="00587A0B" w:rsidRPr="008576EA">
              <w:rPr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824383A" w14:textId="77777777" w:rsidR="00587A0B" w:rsidRPr="008576EA" w:rsidRDefault="00587A0B" w:rsidP="008576EA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8576EA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08DAF35" w14:textId="77777777" w:rsidR="00587A0B" w:rsidRPr="008576EA" w:rsidRDefault="00587A0B" w:rsidP="008576EA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8576EA">
              <w:rPr>
                <w:b/>
                <w:sz w:val="16"/>
                <w:szCs w:val="16"/>
              </w:rPr>
              <w:t xml:space="preserve">Stav na konci </w:t>
            </w:r>
            <w:r w:rsidR="00800315" w:rsidRPr="008576EA">
              <w:rPr>
                <w:b/>
                <w:sz w:val="16"/>
                <w:szCs w:val="16"/>
              </w:rPr>
              <w:t xml:space="preserve">bežného </w:t>
            </w:r>
            <w:r w:rsidRPr="008576EA">
              <w:rPr>
                <w:b/>
                <w:sz w:val="16"/>
                <w:szCs w:val="16"/>
              </w:rPr>
              <w:t>účtovného obdobia</w:t>
            </w:r>
          </w:p>
        </w:tc>
      </w:tr>
      <w:tr w:rsidR="00587A0B" w:rsidRPr="008576EA" w14:paraId="42200679" w14:textId="77777777" w:rsidTr="008576EA">
        <w:tc>
          <w:tcPr>
            <w:tcW w:w="3055" w:type="dxa"/>
            <w:shd w:val="clear" w:color="auto" w:fill="auto"/>
          </w:tcPr>
          <w:p w14:paraId="14CF5243" w14:textId="77777777"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  <w:r w:rsidRPr="008576EA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  <w:shd w:val="clear" w:color="auto" w:fill="auto"/>
          </w:tcPr>
          <w:p w14:paraId="7093863D" w14:textId="77777777"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6691D150" w14:textId="77777777"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0317CD59" w14:textId="77777777"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543" w:type="dxa"/>
            <w:shd w:val="clear" w:color="auto" w:fill="auto"/>
          </w:tcPr>
          <w:p w14:paraId="432D764B" w14:textId="77777777"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587A0B" w:rsidRPr="008576EA" w14:paraId="51F23781" w14:textId="77777777" w:rsidTr="008576EA">
        <w:tc>
          <w:tcPr>
            <w:tcW w:w="3055" w:type="dxa"/>
            <w:shd w:val="clear" w:color="auto" w:fill="auto"/>
          </w:tcPr>
          <w:p w14:paraId="61A517A9" w14:textId="77777777"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  <w:r w:rsidRPr="008576EA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  <w:shd w:val="clear" w:color="auto" w:fill="auto"/>
          </w:tcPr>
          <w:p w14:paraId="1589A815" w14:textId="77777777"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5D01E081" w14:textId="77777777"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2C0E9B84" w14:textId="77777777"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543" w:type="dxa"/>
            <w:shd w:val="clear" w:color="auto" w:fill="auto"/>
          </w:tcPr>
          <w:p w14:paraId="4770EAF3" w14:textId="77777777"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587A0B" w:rsidRPr="008576EA" w14:paraId="08824CF3" w14:textId="77777777" w:rsidTr="008576EA">
        <w:tc>
          <w:tcPr>
            <w:tcW w:w="3055" w:type="dxa"/>
            <w:shd w:val="clear" w:color="auto" w:fill="auto"/>
          </w:tcPr>
          <w:p w14:paraId="544837CA" w14:textId="77777777" w:rsidR="00587A0B" w:rsidRPr="008576EA" w:rsidRDefault="00A231FB" w:rsidP="008576EA">
            <w:pPr>
              <w:spacing w:before="0" w:line="240" w:lineRule="auto"/>
              <w:rPr>
                <w:sz w:val="16"/>
                <w:szCs w:val="16"/>
              </w:rPr>
            </w:pPr>
            <w:r w:rsidRPr="008576EA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  <w:shd w:val="clear" w:color="auto" w:fill="auto"/>
          </w:tcPr>
          <w:p w14:paraId="719117BF" w14:textId="77777777"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6648F2A5" w14:textId="77777777"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17919250" w14:textId="77777777"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543" w:type="dxa"/>
            <w:shd w:val="clear" w:color="auto" w:fill="auto"/>
          </w:tcPr>
          <w:p w14:paraId="46A6CFE5" w14:textId="77777777"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587A0B" w:rsidRPr="008576EA" w14:paraId="08A193D0" w14:textId="77777777" w:rsidTr="008576EA">
        <w:tc>
          <w:tcPr>
            <w:tcW w:w="3055" w:type="dxa"/>
            <w:shd w:val="clear" w:color="auto" w:fill="auto"/>
          </w:tcPr>
          <w:p w14:paraId="09CEC811" w14:textId="77777777" w:rsidR="00587A0B" w:rsidRPr="008576EA" w:rsidRDefault="00A231FB" w:rsidP="008576EA">
            <w:pPr>
              <w:spacing w:before="0" w:line="240" w:lineRule="auto"/>
              <w:rPr>
                <w:sz w:val="16"/>
                <w:szCs w:val="16"/>
              </w:rPr>
            </w:pPr>
            <w:r w:rsidRPr="008576EA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  <w:shd w:val="clear" w:color="auto" w:fill="auto"/>
          </w:tcPr>
          <w:p w14:paraId="5CDDFA15" w14:textId="77777777"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4ACFE386" w14:textId="77777777"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24587B1A" w14:textId="77777777"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543" w:type="dxa"/>
            <w:shd w:val="clear" w:color="auto" w:fill="auto"/>
          </w:tcPr>
          <w:p w14:paraId="71774BBD" w14:textId="77777777"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587A0B" w:rsidRPr="008576EA" w14:paraId="76709DBF" w14:textId="77777777" w:rsidTr="008576EA">
        <w:tc>
          <w:tcPr>
            <w:tcW w:w="3055" w:type="dxa"/>
            <w:shd w:val="clear" w:color="auto" w:fill="auto"/>
          </w:tcPr>
          <w:p w14:paraId="39B059AC" w14:textId="77777777" w:rsidR="00587A0B" w:rsidRPr="008576EA" w:rsidRDefault="00A231FB" w:rsidP="008576EA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8576EA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  <w:shd w:val="clear" w:color="auto" w:fill="auto"/>
          </w:tcPr>
          <w:p w14:paraId="3D6CDD6C" w14:textId="77777777"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14774C15" w14:textId="77777777"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3FAE7EEC" w14:textId="77777777"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543" w:type="dxa"/>
            <w:shd w:val="clear" w:color="auto" w:fill="auto"/>
          </w:tcPr>
          <w:p w14:paraId="2447ED8A" w14:textId="77777777"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A231FB" w:rsidRPr="008576EA" w14:paraId="03AE54F2" w14:textId="77777777" w:rsidTr="008576EA">
        <w:tc>
          <w:tcPr>
            <w:tcW w:w="3055" w:type="dxa"/>
            <w:shd w:val="clear" w:color="auto" w:fill="auto"/>
          </w:tcPr>
          <w:p w14:paraId="5960A7B0" w14:textId="77777777" w:rsidR="00A231FB" w:rsidRPr="008576EA" w:rsidRDefault="00A231FB" w:rsidP="008576EA">
            <w:pPr>
              <w:spacing w:before="0" w:line="240" w:lineRule="auto"/>
              <w:rPr>
                <w:b/>
                <w:sz w:val="16"/>
                <w:szCs w:val="16"/>
              </w:rPr>
            </w:pPr>
            <w:r w:rsidRPr="008576EA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  <w:shd w:val="clear" w:color="auto" w:fill="auto"/>
          </w:tcPr>
          <w:p w14:paraId="6C0DFC27" w14:textId="77777777" w:rsidR="00A231FB" w:rsidRPr="008576EA" w:rsidRDefault="00913C28" w:rsidP="008576EA">
            <w:pPr>
              <w:spacing w:before="0" w:line="240" w:lineRule="auto"/>
              <w:rPr>
                <w:b/>
                <w:sz w:val="16"/>
                <w:szCs w:val="16"/>
              </w:rPr>
            </w:pPr>
            <w:r w:rsidRPr="008576EA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6F8F4F9D" w14:textId="77777777" w:rsidR="00A231FB" w:rsidRPr="008576EA" w:rsidRDefault="00913C28" w:rsidP="008576EA">
            <w:pPr>
              <w:spacing w:before="0" w:line="240" w:lineRule="auto"/>
              <w:rPr>
                <w:b/>
                <w:sz w:val="16"/>
                <w:szCs w:val="16"/>
              </w:rPr>
            </w:pPr>
            <w:r w:rsidRPr="008576EA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67EE2628" w14:textId="77777777" w:rsidR="00A231FB" w:rsidRPr="008576EA" w:rsidRDefault="00913C28" w:rsidP="008576EA">
            <w:pPr>
              <w:spacing w:before="0" w:line="240" w:lineRule="auto"/>
              <w:rPr>
                <w:b/>
                <w:sz w:val="16"/>
                <w:szCs w:val="16"/>
              </w:rPr>
            </w:pPr>
            <w:r w:rsidRPr="008576EA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3543" w:type="dxa"/>
            <w:shd w:val="clear" w:color="auto" w:fill="auto"/>
          </w:tcPr>
          <w:p w14:paraId="363AAA91" w14:textId="77777777" w:rsidR="00A231FB" w:rsidRPr="008576EA" w:rsidRDefault="00913C28" w:rsidP="008576EA">
            <w:pPr>
              <w:spacing w:before="0" w:line="240" w:lineRule="auto"/>
              <w:rPr>
                <w:b/>
                <w:sz w:val="16"/>
                <w:szCs w:val="16"/>
              </w:rPr>
            </w:pPr>
            <w:r w:rsidRPr="008576EA">
              <w:rPr>
                <w:b/>
                <w:sz w:val="16"/>
                <w:szCs w:val="16"/>
              </w:rPr>
              <w:t>0</w:t>
            </w:r>
          </w:p>
        </w:tc>
      </w:tr>
    </w:tbl>
    <w:p w14:paraId="51FD7A57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044B3ED1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9"/>
        <w:gridCol w:w="2914"/>
        <w:gridCol w:w="4252"/>
        <w:gridCol w:w="3260"/>
      </w:tblGrid>
      <w:tr w:rsidR="00E774EB" w:rsidRPr="00477BE9" w14:paraId="67F3B3AF" w14:textId="77777777" w:rsidTr="00053F31">
        <w:tc>
          <w:tcPr>
            <w:tcW w:w="3819" w:type="dxa"/>
            <w:vAlign w:val="center"/>
          </w:tcPr>
          <w:p w14:paraId="55B577EB" w14:textId="77777777" w:rsidR="00E774EB" w:rsidRPr="0092228E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2228E">
              <w:rPr>
                <w:rFonts w:ascii="Arial" w:hAnsi="Arial"/>
                <w:b/>
                <w:bCs/>
                <w:sz w:val="16"/>
                <w:szCs w:val="16"/>
              </w:rPr>
              <w:lastRenderedPageBreak/>
              <w:t>Krátkodobý finančný  majetok</w:t>
            </w:r>
          </w:p>
        </w:tc>
        <w:tc>
          <w:tcPr>
            <w:tcW w:w="2914" w:type="dxa"/>
            <w:vAlign w:val="center"/>
          </w:tcPr>
          <w:p w14:paraId="2DC661B7" w14:textId="77777777" w:rsidR="00E774EB" w:rsidRPr="0092228E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2228E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2E9F802D" w14:textId="77777777" w:rsidR="00E774EB" w:rsidRPr="0092228E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2228E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3804F7E5" w14:textId="77777777" w:rsidR="00E774EB" w:rsidRPr="0092228E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2228E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31A6D2DA" w14:textId="77777777" w:rsidR="00E774EB" w:rsidRPr="0092228E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2228E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6D6DD77C" w14:textId="77777777" w:rsidTr="00053F31">
        <w:tc>
          <w:tcPr>
            <w:tcW w:w="3819" w:type="dxa"/>
            <w:vAlign w:val="center"/>
          </w:tcPr>
          <w:p w14:paraId="0B412D26" w14:textId="77777777" w:rsidR="00E774EB" w:rsidRPr="0092228E" w:rsidRDefault="00E774EB" w:rsidP="003A732E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5E6DC5D9" w14:textId="77777777" w:rsidR="00E774EB" w:rsidRPr="0092228E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44BF4C4" w14:textId="77777777" w:rsidR="00E774EB" w:rsidRPr="0092228E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0F9E25C" w14:textId="77777777" w:rsidR="00E774EB" w:rsidRPr="0092228E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654AD949" w14:textId="77777777" w:rsidTr="00053F31">
        <w:tc>
          <w:tcPr>
            <w:tcW w:w="3819" w:type="dxa"/>
            <w:vAlign w:val="center"/>
          </w:tcPr>
          <w:p w14:paraId="29F097C0" w14:textId="77777777" w:rsidR="00E774EB" w:rsidRPr="0092228E" w:rsidRDefault="00E774EB" w:rsidP="003A732E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0DFA6337" w14:textId="77777777" w:rsidR="00E774EB" w:rsidRPr="0092228E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9BCECE0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FD83A8C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46483477" w14:textId="77777777" w:rsidTr="00053F31">
        <w:tc>
          <w:tcPr>
            <w:tcW w:w="3819" w:type="dxa"/>
            <w:vAlign w:val="center"/>
          </w:tcPr>
          <w:p w14:paraId="037EA9DA" w14:textId="77777777" w:rsidR="00E774EB" w:rsidRPr="0092228E" w:rsidRDefault="00E774EB" w:rsidP="003A732E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2D46CBFD" w14:textId="77777777" w:rsidR="00E774EB" w:rsidRPr="0092228E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00C80CE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AB614C9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07B89729" w14:textId="77777777" w:rsidTr="00053F31">
        <w:tc>
          <w:tcPr>
            <w:tcW w:w="3819" w:type="dxa"/>
            <w:vAlign w:val="center"/>
          </w:tcPr>
          <w:p w14:paraId="5B11A414" w14:textId="77777777" w:rsidR="00E774EB" w:rsidRPr="0092228E" w:rsidRDefault="00E774EB" w:rsidP="003A732E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4ED06DDA" w14:textId="77777777" w:rsidR="00E774EB" w:rsidRPr="0092228E" w:rsidRDefault="00913C28" w:rsidP="00053F31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92228E"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4252" w:type="dxa"/>
          </w:tcPr>
          <w:p w14:paraId="2D133530" w14:textId="77777777" w:rsidR="00E774EB" w:rsidRPr="00477BE9" w:rsidRDefault="00913C28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260" w:type="dxa"/>
          </w:tcPr>
          <w:p w14:paraId="54EC48FB" w14:textId="77777777" w:rsidR="00E774EB" w:rsidRPr="00477BE9" w:rsidRDefault="00913C28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14:paraId="4F8BA86E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3BC96811" w14:textId="77777777" w:rsidR="009D2887" w:rsidRPr="00D90FC4" w:rsidRDefault="0092228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781B6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81B64"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92228E" w14:paraId="53097530" w14:textId="77777777" w:rsidTr="00800315">
        <w:tc>
          <w:tcPr>
            <w:tcW w:w="2197" w:type="dxa"/>
            <w:vAlign w:val="center"/>
          </w:tcPr>
          <w:p w14:paraId="38AA216D" w14:textId="77777777" w:rsidR="00CA17C9" w:rsidRPr="0092228E" w:rsidRDefault="00CA17C9" w:rsidP="00587A0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71D136D9" w14:textId="77777777" w:rsidR="00CA17C9" w:rsidRPr="0092228E" w:rsidRDefault="00CA17C9" w:rsidP="00587A0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02322463" w14:textId="77777777" w:rsidR="00CA17C9" w:rsidRPr="0092228E" w:rsidRDefault="00CA17C9" w:rsidP="00587A0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58AA9FB0" w14:textId="77777777" w:rsidR="00CA17C9" w:rsidRPr="0092228E" w:rsidRDefault="00CA17C9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24BD05D9" w14:textId="77777777" w:rsidR="00CA17C9" w:rsidRPr="0092228E" w:rsidRDefault="00CA17C9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02961753" w14:textId="77777777" w:rsidR="00CA17C9" w:rsidRPr="0092228E" w:rsidRDefault="00CA17C9" w:rsidP="00BF60F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92228E">
              <w:rPr>
                <w:b/>
                <w:sz w:val="16"/>
                <w:szCs w:val="16"/>
                <w:lang w:eastAsia="sk-SK"/>
              </w:rPr>
              <w:t>na konci</w:t>
            </w:r>
            <w:r w:rsidRPr="0092228E">
              <w:rPr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3A732E" w:rsidRPr="0092228E" w14:paraId="12393F87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2CE18876" w14:textId="77777777" w:rsidR="003A732E" w:rsidRPr="0092228E" w:rsidRDefault="003A732E" w:rsidP="00CA17C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Materiál</w:t>
            </w:r>
          </w:p>
        </w:tc>
        <w:tc>
          <w:tcPr>
            <w:tcW w:w="2551" w:type="dxa"/>
          </w:tcPr>
          <w:p w14:paraId="633CCF10" w14:textId="77777777" w:rsidR="003A732E" w:rsidRPr="0092228E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2EE07B7F" w14:textId="77777777" w:rsidR="003A732E" w:rsidRPr="0092228E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74EE7314" w14:textId="77777777" w:rsidR="003A732E" w:rsidRPr="0092228E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7AC1AC17" w14:textId="77777777" w:rsidR="003A732E" w:rsidRPr="0092228E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72F3E8DC" w14:textId="77777777" w:rsidR="003A732E" w:rsidRPr="0092228E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A17C9" w:rsidRPr="0092228E" w14:paraId="594FF901" w14:textId="77777777" w:rsidTr="00800315">
        <w:tc>
          <w:tcPr>
            <w:tcW w:w="2197" w:type="dxa"/>
            <w:vAlign w:val="center"/>
          </w:tcPr>
          <w:p w14:paraId="3946DE68" w14:textId="77777777" w:rsidR="00CA17C9" w:rsidRPr="0092228E" w:rsidRDefault="00CA17C9" w:rsidP="00CA17C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6ECF16BE" w14:textId="77777777"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19A8647F" w14:textId="77777777"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6C241E25" w14:textId="77777777"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40A5729E" w14:textId="77777777"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262AF6EF" w14:textId="77777777"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A17C9" w:rsidRPr="0092228E" w14:paraId="27612C6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C106E75" w14:textId="77777777" w:rsidR="00CA17C9" w:rsidRPr="0092228E" w:rsidRDefault="00CA17C9" w:rsidP="00CA17C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4D6A6934" w14:textId="77777777"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0652BC8C" w14:textId="77777777"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2F17F35E" w14:textId="77777777"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44E032F1" w14:textId="77777777"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680F2090" w14:textId="77777777"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A17C9" w:rsidRPr="0092228E" w14:paraId="4F81448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5F20B97" w14:textId="77777777" w:rsidR="00CA17C9" w:rsidRPr="0092228E" w:rsidRDefault="00CA17C9" w:rsidP="00CA17C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41B39053" w14:textId="77777777"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20B48C48" w14:textId="77777777"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49766E9D" w14:textId="77777777"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5F7E4950" w14:textId="77777777"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0ACF5875" w14:textId="77777777"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A17C9" w:rsidRPr="0092228E" w14:paraId="3B9C2E0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D2F3947" w14:textId="77777777" w:rsidR="00CA17C9" w:rsidRPr="0092228E" w:rsidRDefault="00CA17C9" w:rsidP="00CA17C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07B515CA" w14:textId="77777777"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49119450" w14:textId="77777777"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4273A82A" w14:textId="77777777"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6A072AB2" w14:textId="77777777"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2FFDEDE5" w14:textId="77777777"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A17C9" w:rsidRPr="0092228E" w14:paraId="15607A0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19D9E99" w14:textId="77777777" w:rsidR="00CA17C9" w:rsidRPr="0092228E" w:rsidRDefault="00CA17C9" w:rsidP="00CA17C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46DA434D" w14:textId="77777777"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3E54B438" w14:textId="77777777"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52929A9D" w14:textId="77777777"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5D4263CE" w14:textId="77777777"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56FBCFD1" w14:textId="77777777"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A17C9" w:rsidRPr="0092228E" w14:paraId="58604F7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136A7CD" w14:textId="77777777" w:rsidR="00CA17C9" w:rsidRPr="0092228E" w:rsidRDefault="00CA17C9" w:rsidP="00CA17C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18D038F8" w14:textId="77777777" w:rsidR="00CA17C9" w:rsidRPr="0092228E" w:rsidRDefault="00913C28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14:paraId="07263F3D" w14:textId="77777777" w:rsidR="00CA17C9" w:rsidRPr="0092228E" w:rsidRDefault="00913C28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126" w:type="dxa"/>
          </w:tcPr>
          <w:p w14:paraId="6154C307" w14:textId="77777777" w:rsidR="00CA17C9" w:rsidRPr="0092228E" w:rsidRDefault="00913C28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268" w:type="dxa"/>
          </w:tcPr>
          <w:p w14:paraId="0BCAC268" w14:textId="77777777" w:rsidR="00CA17C9" w:rsidRPr="0092228E" w:rsidRDefault="00913C28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693" w:type="dxa"/>
          </w:tcPr>
          <w:p w14:paraId="7C90C19B" w14:textId="77777777" w:rsidR="00CA17C9" w:rsidRPr="0092228E" w:rsidRDefault="00913C28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</w:tr>
    </w:tbl>
    <w:p w14:paraId="01D67C1B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1C63B76E" w14:textId="77777777" w:rsidR="007621A8" w:rsidRPr="00D90FC4" w:rsidRDefault="0092228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621A8"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="007621A8"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5D0A06F0" w14:textId="77777777" w:rsidTr="00800315">
        <w:tc>
          <w:tcPr>
            <w:tcW w:w="2197" w:type="dxa"/>
            <w:vAlign w:val="center"/>
          </w:tcPr>
          <w:p w14:paraId="3880C377" w14:textId="77777777" w:rsidR="007621A8" w:rsidRPr="0092228E" w:rsidRDefault="007621A8" w:rsidP="0080031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3ED7882B" w14:textId="77777777" w:rsidR="007621A8" w:rsidRPr="0092228E" w:rsidRDefault="007621A8" w:rsidP="0080031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6D8FAE96" w14:textId="77777777" w:rsidR="007621A8" w:rsidRPr="0092228E" w:rsidRDefault="007621A8" w:rsidP="0080031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3C29AFF2" w14:textId="77777777" w:rsidR="007621A8" w:rsidRPr="0092228E" w:rsidRDefault="007621A8" w:rsidP="0080031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264FAFB5" w14:textId="77777777" w:rsidR="007621A8" w:rsidRPr="0092228E" w:rsidRDefault="007621A8" w:rsidP="0080031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5A146F98" w14:textId="77777777" w:rsidR="007621A8" w:rsidRPr="0092228E" w:rsidRDefault="007621A8" w:rsidP="0080031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92228E">
              <w:rPr>
                <w:b/>
                <w:sz w:val="16"/>
                <w:szCs w:val="16"/>
                <w:lang w:eastAsia="sk-SK"/>
              </w:rPr>
              <w:t>na konci</w:t>
            </w:r>
            <w:r w:rsidRPr="0092228E">
              <w:rPr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60000C42" w14:textId="77777777" w:rsidTr="00800315">
        <w:tc>
          <w:tcPr>
            <w:tcW w:w="2197" w:type="dxa"/>
            <w:vAlign w:val="center"/>
          </w:tcPr>
          <w:p w14:paraId="64B91487" w14:textId="77777777" w:rsidR="007621A8" w:rsidRPr="0092228E" w:rsidRDefault="007621A8" w:rsidP="00587A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2B557C1A" w14:textId="77777777" w:rsidR="007621A8" w:rsidRPr="0092228E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0986AAFE" w14:textId="77777777" w:rsidR="007621A8" w:rsidRPr="0092228E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0E5A98EF" w14:textId="77777777" w:rsidR="007621A8" w:rsidRPr="0092228E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44A9C751" w14:textId="77777777" w:rsidR="007621A8" w:rsidRPr="0092228E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405034A2" w14:textId="77777777" w:rsidR="007621A8" w:rsidRPr="0092228E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7621A8" w:rsidRPr="00D90FC4" w14:paraId="175416E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CE31EE8" w14:textId="77777777" w:rsidR="007621A8" w:rsidRPr="0092228E" w:rsidRDefault="007621A8" w:rsidP="00587A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3025AFCE" w14:textId="77777777" w:rsidR="007621A8" w:rsidRPr="0092228E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30D63FB0" w14:textId="77777777" w:rsidR="007621A8" w:rsidRPr="0092228E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26561237" w14:textId="77777777" w:rsidR="007621A8" w:rsidRPr="0092228E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4F058233" w14:textId="77777777" w:rsidR="007621A8" w:rsidRPr="0092228E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2160BD8A" w14:textId="77777777" w:rsidR="007621A8" w:rsidRPr="0092228E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7621A8" w:rsidRPr="00D90FC4" w14:paraId="132BB75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FFF3F23" w14:textId="77777777" w:rsidR="007621A8" w:rsidRPr="0092228E" w:rsidRDefault="007621A8" w:rsidP="00587A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4E25E36D" w14:textId="77777777" w:rsidR="007621A8" w:rsidRPr="0092228E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1E92B1E7" w14:textId="77777777" w:rsidR="007621A8" w:rsidRPr="0092228E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7CBFB492" w14:textId="77777777" w:rsidR="007621A8" w:rsidRPr="0092228E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617F3415" w14:textId="77777777" w:rsidR="007621A8" w:rsidRPr="0092228E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67FDEAF5" w14:textId="77777777" w:rsidR="007621A8" w:rsidRPr="0092228E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7621A8" w:rsidRPr="00D90FC4" w14:paraId="2DA8B69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F251B2A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1D8FC13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EF46C91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1F5CDB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DE2CE68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1156AA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3F655C4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C72CF93" w14:textId="77777777" w:rsidR="007621A8" w:rsidRPr="0092228E" w:rsidRDefault="007621A8" w:rsidP="00587A0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lastRenderedPageBreak/>
              <w:t>Pohľadávky spolu</w:t>
            </w:r>
          </w:p>
        </w:tc>
        <w:tc>
          <w:tcPr>
            <w:tcW w:w="2551" w:type="dxa"/>
          </w:tcPr>
          <w:p w14:paraId="1B920944" w14:textId="77777777" w:rsidR="007621A8" w:rsidRPr="0092228E" w:rsidRDefault="00913C28" w:rsidP="00587A0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14:paraId="4C7A432E" w14:textId="77777777" w:rsidR="007621A8" w:rsidRPr="0092228E" w:rsidRDefault="00913C28" w:rsidP="00587A0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126" w:type="dxa"/>
          </w:tcPr>
          <w:p w14:paraId="09700E83" w14:textId="77777777" w:rsidR="007621A8" w:rsidRPr="0092228E" w:rsidRDefault="00913C28" w:rsidP="00587A0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268" w:type="dxa"/>
          </w:tcPr>
          <w:p w14:paraId="2AE9600E" w14:textId="77777777" w:rsidR="007621A8" w:rsidRPr="0092228E" w:rsidRDefault="00913C28" w:rsidP="00587A0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693" w:type="dxa"/>
          </w:tcPr>
          <w:p w14:paraId="5616AFDC" w14:textId="77777777" w:rsidR="007621A8" w:rsidRPr="0092228E" w:rsidRDefault="00913C28" w:rsidP="00587A0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</w:tr>
    </w:tbl>
    <w:p w14:paraId="2E928D20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473CE356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05EA2480" w14:textId="77777777" w:rsidR="00503A66" w:rsidRPr="00D90FC4" w:rsidRDefault="0092228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="007621A8"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="007621A8"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="007621A8"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3"/>
        <w:gridCol w:w="3827"/>
        <w:gridCol w:w="4394"/>
      </w:tblGrid>
      <w:tr w:rsidR="00503A66" w:rsidRPr="00D90FC4" w14:paraId="27BE7DD7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0286F634" w14:textId="77777777" w:rsidR="00503A66" w:rsidRPr="0092228E" w:rsidRDefault="00503A66" w:rsidP="00BE73E5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0E9FE91C" w14:textId="77777777" w:rsidR="00503A66" w:rsidRPr="0092228E" w:rsidRDefault="00503A66" w:rsidP="007621A8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92228E">
              <w:rPr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D90FC4" w14:paraId="7B809C5E" w14:textId="77777777" w:rsidTr="00800315">
        <w:tc>
          <w:tcPr>
            <w:tcW w:w="4323" w:type="dxa"/>
            <w:vMerge/>
          </w:tcPr>
          <w:p w14:paraId="51EE6118" w14:textId="77777777" w:rsidR="00503A66" w:rsidRPr="0092228E" w:rsidRDefault="00503A66" w:rsidP="00BE73E5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410FB434" w14:textId="77777777" w:rsidR="00503A66" w:rsidRPr="0092228E" w:rsidRDefault="00503A66" w:rsidP="00BE73E5">
            <w:pPr>
              <w:spacing w:before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12810A9B" w14:textId="77777777" w:rsidR="00503A66" w:rsidRPr="0092228E" w:rsidRDefault="00503A66" w:rsidP="007621A8">
            <w:pPr>
              <w:spacing w:before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19DDBA92" w14:textId="77777777" w:rsidTr="00800315">
        <w:tc>
          <w:tcPr>
            <w:tcW w:w="4323" w:type="dxa"/>
            <w:vAlign w:val="center"/>
          </w:tcPr>
          <w:p w14:paraId="0FFBCDF8" w14:textId="77777777" w:rsidR="00503A66" w:rsidRPr="0092228E" w:rsidRDefault="00503A66" w:rsidP="007621A8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4A195479" w14:textId="77777777" w:rsidR="00503A66" w:rsidRPr="0092228E" w:rsidRDefault="00503A66" w:rsidP="007621A8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48CA7455" w14:textId="77777777" w:rsidR="00503A66" w:rsidRPr="0092228E" w:rsidRDefault="00503A66" w:rsidP="007621A8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03A66" w:rsidRPr="00D90FC4" w14:paraId="5A38182D" w14:textId="77777777" w:rsidTr="00800315">
        <w:tc>
          <w:tcPr>
            <w:tcW w:w="4323" w:type="dxa"/>
            <w:vAlign w:val="center"/>
          </w:tcPr>
          <w:p w14:paraId="6A4B36C6" w14:textId="77777777" w:rsidR="00503A66" w:rsidRPr="0092228E" w:rsidRDefault="00503A66" w:rsidP="007621A8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62812B8F" w14:textId="77777777" w:rsidR="00503A66" w:rsidRPr="0092228E" w:rsidRDefault="00503A66" w:rsidP="007621A8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107100CB" w14:textId="77777777" w:rsidR="00503A66" w:rsidRPr="0092228E" w:rsidRDefault="00503A66" w:rsidP="007621A8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03A66" w:rsidRPr="00D90FC4" w14:paraId="4946A68C" w14:textId="77777777" w:rsidTr="00800315">
        <w:tc>
          <w:tcPr>
            <w:tcW w:w="4323" w:type="dxa"/>
            <w:vAlign w:val="center"/>
          </w:tcPr>
          <w:p w14:paraId="35046B89" w14:textId="77777777" w:rsidR="00503A66" w:rsidRPr="0092228E" w:rsidRDefault="00503A66" w:rsidP="007621A8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059E43E9" w14:textId="77777777" w:rsidR="00503A66" w:rsidRPr="0092228E" w:rsidRDefault="00913C28" w:rsidP="007621A8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394" w:type="dxa"/>
            <w:vAlign w:val="center"/>
          </w:tcPr>
          <w:p w14:paraId="239FECA8" w14:textId="77777777" w:rsidR="00503A66" w:rsidRPr="0092228E" w:rsidRDefault="00913C28" w:rsidP="007621A8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</w:tr>
    </w:tbl>
    <w:p w14:paraId="36702792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07AAD64C" w14:textId="77777777" w:rsidR="009D2887" w:rsidRPr="00D90FC4" w:rsidRDefault="0092228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7621A8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34CFD5D8" w14:textId="77777777" w:rsidTr="0004197F">
        <w:tc>
          <w:tcPr>
            <w:tcW w:w="2622" w:type="dxa"/>
            <w:vAlign w:val="center"/>
          </w:tcPr>
          <w:p w14:paraId="3FEBD54F" w14:textId="77777777" w:rsidR="00ED293C" w:rsidRPr="0092228E" w:rsidRDefault="00ED293C" w:rsidP="004B091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55631E46" w14:textId="77777777" w:rsidR="00ED293C" w:rsidRPr="0092228E" w:rsidRDefault="00ED293C" w:rsidP="004B091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92228E">
              <w:rPr>
                <w:b/>
                <w:sz w:val="16"/>
                <w:szCs w:val="16"/>
                <w:lang w:eastAsia="sk-SK"/>
              </w:rPr>
              <w:t>na začiatku bežného</w:t>
            </w:r>
            <w:r w:rsidRPr="0092228E">
              <w:rPr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568D56D1" w14:textId="77777777" w:rsidR="00ED293C" w:rsidRPr="0092228E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Prírastky</w:t>
            </w:r>
          </w:p>
          <w:p w14:paraId="074885A4" w14:textId="77777777" w:rsidR="00ED293C" w:rsidRPr="0092228E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043BA5C5" w14:textId="77777777" w:rsidR="00ED293C" w:rsidRPr="0092228E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Úbytky</w:t>
            </w:r>
          </w:p>
          <w:p w14:paraId="7F532B16" w14:textId="77777777" w:rsidR="00ED293C" w:rsidRPr="0092228E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34A8F7DC" w14:textId="77777777" w:rsidR="00ED293C" w:rsidRPr="0092228E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Presuny</w:t>
            </w:r>
          </w:p>
          <w:p w14:paraId="513978FB" w14:textId="77777777" w:rsidR="00ED293C" w:rsidRPr="0092228E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24E308A8" w14:textId="77777777" w:rsidR="00ED293C" w:rsidRPr="0092228E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92228E">
              <w:rPr>
                <w:b/>
                <w:sz w:val="16"/>
                <w:szCs w:val="16"/>
                <w:lang w:eastAsia="sk-SK"/>
              </w:rPr>
              <w:t>na konci</w:t>
            </w:r>
            <w:r w:rsidRPr="0092228E">
              <w:rPr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03F4957C" w14:textId="77777777" w:rsidTr="0004197F">
        <w:trPr>
          <w:trHeight w:val="391"/>
        </w:trPr>
        <w:tc>
          <w:tcPr>
            <w:tcW w:w="14245" w:type="dxa"/>
            <w:gridSpan w:val="6"/>
            <w:vAlign w:val="center"/>
          </w:tcPr>
          <w:p w14:paraId="244B9DE1" w14:textId="77777777" w:rsidR="004B091D" w:rsidRPr="0092228E" w:rsidRDefault="004B091D" w:rsidP="005724D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92228E">
              <w:rPr>
                <w:b/>
                <w:sz w:val="16"/>
                <w:szCs w:val="16"/>
              </w:rPr>
              <w:t>Imanie a fondy</w:t>
            </w:r>
          </w:p>
        </w:tc>
      </w:tr>
      <w:tr w:rsidR="00ED293C" w:rsidRPr="00D90FC4" w14:paraId="24D3E28A" w14:textId="77777777" w:rsidTr="0004197F">
        <w:trPr>
          <w:trHeight w:val="391"/>
        </w:trPr>
        <w:tc>
          <w:tcPr>
            <w:tcW w:w="2622" w:type="dxa"/>
            <w:vAlign w:val="center"/>
          </w:tcPr>
          <w:p w14:paraId="59177A3B" w14:textId="77777777"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74B90E82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7A6E92B3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7EFED86E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11C1FA76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59B23624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D90FC4" w14:paraId="2DDFB8F3" w14:textId="77777777" w:rsidTr="0004197F">
        <w:tc>
          <w:tcPr>
            <w:tcW w:w="2622" w:type="dxa"/>
            <w:vAlign w:val="center"/>
          </w:tcPr>
          <w:p w14:paraId="6FA68B57" w14:textId="77777777" w:rsidR="00ED293C" w:rsidRPr="0092228E" w:rsidRDefault="004B091D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z</w:t>
            </w:r>
            <w:r w:rsidR="00ED293C" w:rsidRPr="0092228E">
              <w:rPr>
                <w:sz w:val="16"/>
                <w:szCs w:val="16"/>
              </w:rPr>
              <w:t xml:space="preserve"> toho: </w:t>
            </w:r>
          </w:p>
          <w:p w14:paraId="633C862F" w14:textId="77777777"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23F4A366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7B2D503A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146BA88D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012DD6DC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56985AC9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D90FC4" w14:paraId="65BB6D25" w14:textId="77777777" w:rsidTr="0004197F">
        <w:trPr>
          <w:trHeight w:val="391"/>
        </w:trPr>
        <w:tc>
          <w:tcPr>
            <w:tcW w:w="2622" w:type="dxa"/>
            <w:vAlign w:val="center"/>
          </w:tcPr>
          <w:p w14:paraId="7AC6FEBE" w14:textId="77777777"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3F27AF44" w14:textId="77777777"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07BA170" w14:textId="77777777"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1ED2871" w14:textId="77777777"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235607A" w14:textId="77777777"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4C2F19A" w14:textId="77777777"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D90FC4" w14:paraId="459056E4" w14:textId="77777777" w:rsidTr="0004197F">
        <w:trPr>
          <w:trHeight w:val="391"/>
        </w:trPr>
        <w:tc>
          <w:tcPr>
            <w:tcW w:w="2622" w:type="dxa"/>
            <w:vAlign w:val="center"/>
          </w:tcPr>
          <w:p w14:paraId="62571A3A" w14:textId="77777777"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42961197" w14:textId="77777777"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22DA4A0" w14:textId="77777777"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C114EA3" w14:textId="77777777"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F02AC1D" w14:textId="77777777"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491B9C3" w14:textId="77777777"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D90FC4" w14:paraId="4F52E012" w14:textId="77777777" w:rsidTr="0004197F">
        <w:tc>
          <w:tcPr>
            <w:tcW w:w="2622" w:type="dxa"/>
            <w:vAlign w:val="center"/>
          </w:tcPr>
          <w:p w14:paraId="4D6235A1" w14:textId="77777777"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4BB0424C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43EC2B29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56409DA8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07ED271A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3001C798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D90FC4" w14:paraId="774A17F0" w14:textId="77777777" w:rsidTr="0004197F">
        <w:trPr>
          <w:trHeight w:val="391"/>
        </w:trPr>
        <w:tc>
          <w:tcPr>
            <w:tcW w:w="2622" w:type="dxa"/>
            <w:vAlign w:val="center"/>
          </w:tcPr>
          <w:p w14:paraId="396AE1D0" w14:textId="77777777"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5465C925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5FE26F73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0CDA74E8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33C3B1DD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758B2CFF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D90FC4" w14:paraId="4BD20093" w14:textId="77777777" w:rsidTr="0004197F">
        <w:tc>
          <w:tcPr>
            <w:tcW w:w="2622" w:type="dxa"/>
            <w:vAlign w:val="center"/>
          </w:tcPr>
          <w:p w14:paraId="70854234" w14:textId="77777777"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4349B402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7D8B98F3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6F779584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59AFD0E1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48ED1F2E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3A732E" w:rsidRPr="00D90FC4" w14:paraId="6C5908F8" w14:textId="77777777" w:rsidTr="0004197F">
        <w:tc>
          <w:tcPr>
            <w:tcW w:w="2622" w:type="dxa"/>
            <w:vAlign w:val="center"/>
          </w:tcPr>
          <w:p w14:paraId="526CF193" w14:textId="77777777" w:rsidR="003A732E" w:rsidRPr="0092228E" w:rsidRDefault="003A732E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387C7D01" w14:textId="77777777" w:rsidR="003A732E" w:rsidRPr="0092228E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1AD458B8" w14:textId="77777777" w:rsidR="003A732E" w:rsidRPr="0092228E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5F5C5E03" w14:textId="77777777" w:rsidR="003A732E" w:rsidRPr="0092228E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758F8AC1" w14:textId="77777777" w:rsidR="003A732E" w:rsidRPr="0092228E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1ECAFD02" w14:textId="77777777" w:rsidR="003A732E" w:rsidRPr="0092228E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4B091D" w:rsidRPr="00D90FC4" w14:paraId="323A6C7F" w14:textId="77777777" w:rsidTr="0004197F">
        <w:trPr>
          <w:trHeight w:val="391"/>
        </w:trPr>
        <w:tc>
          <w:tcPr>
            <w:tcW w:w="14245" w:type="dxa"/>
            <w:gridSpan w:val="6"/>
            <w:vAlign w:val="center"/>
          </w:tcPr>
          <w:p w14:paraId="2EBA0ABB" w14:textId="77777777" w:rsidR="004B091D" w:rsidRPr="0092228E" w:rsidRDefault="004B091D" w:rsidP="00CD361E">
            <w:pPr>
              <w:spacing w:before="0" w:after="0" w:line="240" w:lineRule="auto"/>
              <w:rPr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Fondy zo zisku</w:t>
            </w:r>
          </w:p>
        </w:tc>
      </w:tr>
      <w:tr w:rsidR="00ED293C" w:rsidRPr="00D90FC4" w14:paraId="5A6AD64D" w14:textId="77777777" w:rsidTr="0004197F">
        <w:trPr>
          <w:trHeight w:val="391"/>
        </w:trPr>
        <w:tc>
          <w:tcPr>
            <w:tcW w:w="2622" w:type="dxa"/>
            <w:vAlign w:val="center"/>
          </w:tcPr>
          <w:p w14:paraId="0660FF55" w14:textId="77777777"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52302663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1C3D7AE2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7D9FFE8C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7DF547E0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45D368DE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D90FC4" w14:paraId="301BC145" w14:textId="77777777" w:rsidTr="0004197F">
        <w:trPr>
          <w:trHeight w:val="391"/>
        </w:trPr>
        <w:tc>
          <w:tcPr>
            <w:tcW w:w="2622" w:type="dxa"/>
            <w:vAlign w:val="center"/>
          </w:tcPr>
          <w:p w14:paraId="4FAC3704" w14:textId="77777777"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1CC775A3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2AF8B83F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22C10E0C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6344AEEF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5CF7F917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D90FC4" w14:paraId="42E5216E" w14:textId="77777777" w:rsidTr="0004197F">
        <w:trPr>
          <w:trHeight w:val="391"/>
        </w:trPr>
        <w:tc>
          <w:tcPr>
            <w:tcW w:w="2622" w:type="dxa"/>
            <w:vAlign w:val="center"/>
          </w:tcPr>
          <w:p w14:paraId="33D24CB5" w14:textId="77777777"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lastRenderedPageBreak/>
              <w:t>Ostatné fondy</w:t>
            </w:r>
          </w:p>
        </w:tc>
        <w:tc>
          <w:tcPr>
            <w:tcW w:w="2977" w:type="dxa"/>
          </w:tcPr>
          <w:p w14:paraId="25D59106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0D2961C8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0798FDE4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1350CB34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1D904649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D90FC4" w14:paraId="4B0655DA" w14:textId="77777777" w:rsidTr="0004197F">
        <w:tc>
          <w:tcPr>
            <w:tcW w:w="2622" w:type="dxa"/>
            <w:vAlign w:val="center"/>
          </w:tcPr>
          <w:p w14:paraId="6B405AAA" w14:textId="77777777"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2228E">
              <w:rPr>
                <w:sz w:val="16"/>
                <w:szCs w:val="16"/>
              </w:rPr>
              <w:t>Nevysporiadaný</w:t>
            </w:r>
            <w:proofErr w:type="spellEnd"/>
            <w:r w:rsidRPr="0092228E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1EE32691" w14:textId="45FF474C" w:rsidR="00ED293C" w:rsidRPr="0092228E" w:rsidRDefault="00FD4D03" w:rsidP="000F6F26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23888,83</w:t>
            </w:r>
          </w:p>
        </w:tc>
        <w:tc>
          <w:tcPr>
            <w:tcW w:w="1984" w:type="dxa"/>
          </w:tcPr>
          <w:p w14:paraId="0B4B576E" w14:textId="76DB2EBF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6465C6C3" w14:textId="4BF1A890" w:rsidR="00ED293C" w:rsidRPr="0092228E" w:rsidRDefault="00FD4D03" w:rsidP="00CD361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-13310,05</w:t>
            </w:r>
          </w:p>
        </w:tc>
        <w:tc>
          <w:tcPr>
            <w:tcW w:w="1984" w:type="dxa"/>
          </w:tcPr>
          <w:p w14:paraId="2F8722B3" w14:textId="77777777"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6E4AEA2B" w14:textId="760C501E" w:rsidR="00ED293C" w:rsidRPr="0092228E" w:rsidRDefault="00FD4D03" w:rsidP="000F6F26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10578,78</w:t>
            </w:r>
          </w:p>
        </w:tc>
      </w:tr>
      <w:tr w:rsidR="0087294D" w:rsidRPr="00D90FC4" w14:paraId="664C59A0" w14:textId="77777777" w:rsidTr="0004197F">
        <w:tc>
          <w:tcPr>
            <w:tcW w:w="2622" w:type="dxa"/>
            <w:vAlign w:val="center"/>
          </w:tcPr>
          <w:p w14:paraId="4D186B21" w14:textId="77777777" w:rsidR="0087294D" w:rsidRPr="0092228E" w:rsidRDefault="0087294D" w:rsidP="008729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3CD2B026" w14:textId="577DE240" w:rsidR="0087294D" w:rsidRPr="00126175" w:rsidRDefault="0087294D" w:rsidP="0087294D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FD4D03">
              <w:rPr>
                <w:sz w:val="16"/>
                <w:szCs w:val="16"/>
              </w:rPr>
              <w:t>2209,73</w:t>
            </w:r>
          </w:p>
        </w:tc>
        <w:tc>
          <w:tcPr>
            <w:tcW w:w="1984" w:type="dxa"/>
          </w:tcPr>
          <w:p w14:paraId="79BC6F81" w14:textId="77777777" w:rsidR="0087294D" w:rsidRPr="00D90FC4" w:rsidRDefault="0087294D" w:rsidP="0087294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D0E8F90" w14:textId="77777777" w:rsidR="0087294D" w:rsidRPr="00D90FC4" w:rsidRDefault="0087294D" w:rsidP="0087294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2A67023" w14:textId="77777777" w:rsidR="0087294D" w:rsidRPr="00D90FC4" w:rsidRDefault="0087294D" w:rsidP="0087294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628CCFA" w14:textId="10DC84B1" w:rsidR="0087294D" w:rsidRPr="00126175" w:rsidRDefault="0087294D" w:rsidP="008729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7294D" w:rsidRPr="00D90FC4" w14:paraId="3FAFABCD" w14:textId="77777777" w:rsidTr="0004197F">
        <w:trPr>
          <w:trHeight w:val="391"/>
        </w:trPr>
        <w:tc>
          <w:tcPr>
            <w:tcW w:w="2622" w:type="dxa"/>
            <w:vAlign w:val="center"/>
          </w:tcPr>
          <w:p w14:paraId="1A1741EB" w14:textId="77777777" w:rsidR="0087294D" w:rsidRPr="0092228E" w:rsidRDefault="0087294D" w:rsidP="008729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09489257" w14:textId="77777777" w:rsidR="0087294D" w:rsidRPr="00D90FC4" w:rsidRDefault="0087294D" w:rsidP="0087294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022CF66" w14:textId="77777777" w:rsidR="0087294D" w:rsidRPr="00D90FC4" w:rsidRDefault="0087294D" w:rsidP="0087294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127B53F3" w14:textId="77777777" w:rsidR="0087294D" w:rsidRPr="00D90FC4" w:rsidRDefault="0087294D" w:rsidP="0087294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2050473A" w14:textId="77777777" w:rsidR="0087294D" w:rsidRPr="00D90FC4" w:rsidRDefault="0087294D" w:rsidP="0087294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42C94D84" w14:textId="77777777" w:rsidR="0087294D" w:rsidRPr="00D90FC4" w:rsidRDefault="0087294D" w:rsidP="0087294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515EB20F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38E1DA71" w14:textId="77777777" w:rsidR="00EB13F8" w:rsidRPr="00D90FC4" w:rsidRDefault="0092228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F60F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F60F1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="00BF60F1"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="00BF60F1"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="00BF60F1"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="00BF60F1"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7"/>
        <w:gridCol w:w="4963"/>
      </w:tblGrid>
      <w:tr w:rsidR="00BF60F1" w:rsidRPr="00D90FC4" w14:paraId="3C42AAB3" w14:textId="77777777" w:rsidTr="0004197F">
        <w:trPr>
          <w:trHeight w:val="765"/>
        </w:trPr>
        <w:tc>
          <w:tcPr>
            <w:tcW w:w="6487" w:type="dxa"/>
            <w:noWrap/>
            <w:vAlign w:val="center"/>
          </w:tcPr>
          <w:p w14:paraId="4B85F798" w14:textId="77777777" w:rsidR="00BF60F1" w:rsidRPr="0092228E" w:rsidRDefault="00BF60F1" w:rsidP="00BF60F1">
            <w:pPr>
              <w:pStyle w:val="TopHeader"/>
              <w:rPr>
                <w:rFonts w:cs="Arial"/>
                <w:sz w:val="16"/>
                <w:szCs w:val="16"/>
              </w:rPr>
            </w:pPr>
            <w:r w:rsidRPr="0092228E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6D785430" w14:textId="77777777" w:rsidR="00BF60F1" w:rsidRPr="0092228E" w:rsidRDefault="00BF60F1" w:rsidP="00BF60F1">
            <w:pPr>
              <w:pStyle w:val="TopHeader"/>
              <w:rPr>
                <w:rFonts w:cs="Arial"/>
                <w:sz w:val="16"/>
                <w:szCs w:val="16"/>
              </w:rPr>
            </w:pPr>
            <w:r w:rsidRPr="0092228E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D90FC4" w14:paraId="144F9418" w14:textId="77777777" w:rsidTr="0004197F">
        <w:trPr>
          <w:trHeight w:val="330"/>
        </w:trPr>
        <w:tc>
          <w:tcPr>
            <w:tcW w:w="6487" w:type="dxa"/>
            <w:noWrap/>
            <w:vAlign w:val="center"/>
          </w:tcPr>
          <w:p w14:paraId="649B7934" w14:textId="77777777" w:rsidR="00BF60F1" w:rsidRPr="0092228E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92228E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3B85BA79" w14:textId="77777777" w:rsidR="00BF60F1" w:rsidRPr="0092228E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D90FC4" w14:paraId="7A493CDC" w14:textId="77777777" w:rsidTr="0004197F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BF111EB" w14:textId="77777777" w:rsidR="00BF60F1" w:rsidRPr="0092228E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92228E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D90FC4" w14:paraId="0559FF02" w14:textId="77777777" w:rsidTr="0004197F">
        <w:trPr>
          <w:trHeight w:val="330"/>
        </w:trPr>
        <w:tc>
          <w:tcPr>
            <w:tcW w:w="6487" w:type="dxa"/>
            <w:noWrap/>
            <w:vAlign w:val="center"/>
          </w:tcPr>
          <w:p w14:paraId="66B0B19D" w14:textId="77777777" w:rsidR="00BF60F1" w:rsidRPr="0092228E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92228E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239AD13E" w14:textId="77777777" w:rsidR="00BF60F1" w:rsidRPr="0092228E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D90FC4" w14:paraId="521E78BD" w14:textId="77777777" w:rsidTr="0004197F">
        <w:trPr>
          <w:trHeight w:val="330"/>
        </w:trPr>
        <w:tc>
          <w:tcPr>
            <w:tcW w:w="6487" w:type="dxa"/>
            <w:noWrap/>
            <w:vAlign w:val="center"/>
          </w:tcPr>
          <w:p w14:paraId="6898AE24" w14:textId="77777777" w:rsidR="00BF60F1" w:rsidRPr="0092228E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92228E">
              <w:rPr>
                <w:color w:val="000000"/>
                <w:sz w:val="16"/>
                <w:szCs w:val="16"/>
              </w:rPr>
              <w:t>Prídel do f</w:t>
            </w:r>
            <w:r w:rsidRPr="0092228E">
              <w:rPr>
                <w:sz w:val="16"/>
                <w:szCs w:val="16"/>
              </w:rPr>
              <w:t>ondu tvorené</w:t>
            </w:r>
            <w:r w:rsidR="003C4612" w:rsidRPr="0092228E">
              <w:rPr>
                <w:sz w:val="16"/>
                <w:szCs w:val="16"/>
              </w:rPr>
              <w:t>ho</w:t>
            </w:r>
            <w:r w:rsidRPr="0092228E">
              <w:rPr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445D80AE" w14:textId="77777777" w:rsidR="00BF60F1" w:rsidRPr="0092228E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D90FC4" w14:paraId="362F6490" w14:textId="77777777" w:rsidTr="0004197F">
        <w:trPr>
          <w:trHeight w:val="330"/>
        </w:trPr>
        <w:tc>
          <w:tcPr>
            <w:tcW w:w="6487" w:type="dxa"/>
            <w:noWrap/>
            <w:vAlign w:val="center"/>
          </w:tcPr>
          <w:p w14:paraId="760AC937" w14:textId="77777777" w:rsidR="00BF60F1" w:rsidRPr="0092228E" w:rsidRDefault="00BF60F1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92228E">
              <w:rPr>
                <w:color w:val="000000"/>
                <w:sz w:val="16"/>
                <w:szCs w:val="16"/>
              </w:rPr>
              <w:t>Prídel do fondu</w:t>
            </w:r>
            <w:r w:rsidR="003C4612" w:rsidRPr="0092228E">
              <w:rPr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16D64C07" w14:textId="77777777" w:rsidR="00BF60F1" w:rsidRPr="0092228E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D90FC4" w14:paraId="7118A6CF" w14:textId="77777777" w:rsidTr="0004197F">
        <w:trPr>
          <w:trHeight w:val="330"/>
        </w:trPr>
        <w:tc>
          <w:tcPr>
            <w:tcW w:w="6487" w:type="dxa"/>
            <w:noWrap/>
            <w:vAlign w:val="center"/>
          </w:tcPr>
          <w:p w14:paraId="5331AEBF" w14:textId="77777777" w:rsidR="00BF60F1" w:rsidRPr="0092228E" w:rsidRDefault="00BF60F1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92228E">
              <w:rPr>
                <w:color w:val="000000"/>
                <w:sz w:val="16"/>
                <w:szCs w:val="16"/>
              </w:rPr>
              <w:t xml:space="preserve">Prídel </w:t>
            </w:r>
            <w:r w:rsidR="003C4612" w:rsidRPr="0092228E">
              <w:rPr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3409A556" w14:textId="77777777" w:rsidR="00BF60F1" w:rsidRPr="0092228E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C4612" w:rsidRPr="00D90FC4" w14:paraId="0B108637" w14:textId="77777777" w:rsidTr="0004197F">
        <w:trPr>
          <w:trHeight w:val="330"/>
        </w:trPr>
        <w:tc>
          <w:tcPr>
            <w:tcW w:w="6487" w:type="dxa"/>
            <w:noWrap/>
            <w:vAlign w:val="center"/>
          </w:tcPr>
          <w:p w14:paraId="59C459D8" w14:textId="77777777" w:rsidR="003C4612" w:rsidRPr="0092228E" w:rsidRDefault="003C4612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92228E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5CB79D0B" w14:textId="77777777" w:rsidR="003C4612" w:rsidRPr="0092228E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C4612" w:rsidRPr="00D90FC4" w14:paraId="555A20AF" w14:textId="77777777" w:rsidTr="0004197F">
        <w:trPr>
          <w:trHeight w:val="330"/>
        </w:trPr>
        <w:tc>
          <w:tcPr>
            <w:tcW w:w="6487" w:type="dxa"/>
            <w:noWrap/>
            <w:vAlign w:val="center"/>
          </w:tcPr>
          <w:p w14:paraId="13F9AFF2" w14:textId="77777777" w:rsidR="003C4612" w:rsidRPr="0092228E" w:rsidRDefault="003C4612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92228E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6CDF80B9" w14:textId="77777777" w:rsidR="003C4612" w:rsidRPr="0092228E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D90FC4" w14:paraId="693C69A0" w14:textId="77777777" w:rsidTr="0004197F">
        <w:trPr>
          <w:trHeight w:val="330"/>
        </w:trPr>
        <w:tc>
          <w:tcPr>
            <w:tcW w:w="6487" w:type="dxa"/>
            <w:noWrap/>
            <w:vAlign w:val="center"/>
          </w:tcPr>
          <w:p w14:paraId="7DA4AD91" w14:textId="77777777" w:rsidR="00BF60F1" w:rsidRPr="0092228E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92228E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31A38545" w14:textId="77777777" w:rsidR="00BF60F1" w:rsidRPr="0092228E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D90FC4" w14:paraId="6F7B836F" w14:textId="77777777" w:rsidTr="0004197F">
        <w:trPr>
          <w:trHeight w:val="330"/>
        </w:trPr>
        <w:tc>
          <w:tcPr>
            <w:tcW w:w="6487" w:type="dxa"/>
            <w:noWrap/>
            <w:vAlign w:val="center"/>
          </w:tcPr>
          <w:p w14:paraId="4DAD1CDB" w14:textId="77777777" w:rsidR="00BF60F1" w:rsidRPr="0092228E" w:rsidRDefault="003C4612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92228E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0538CF76" w14:textId="77777777" w:rsidR="00BF60F1" w:rsidRPr="0092228E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D90FC4" w14:paraId="338FE5CE" w14:textId="77777777" w:rsidTr="0004197F">
        <w:trPr>
          <w:trHeight w:val="330"/>
        </w:trPr>
        <w:tc>
          <w:tcPr>
            <w:tcW w:w="6487" w:type="dxa"/>
            <w:noWrap/>
            <w:vAlign w:val="center"/>
          </w:tcPr>
          <w:p w14:paraId="706E218C" w14:textId="77777777" w:rsidR="00BF60F1" w:rsidRPr="0092228E" w:rsidRDefault="003C4612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92228E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92228E">
              <w:rPr>
                <w:color w:val="000000"/>
                <w:sz w:val="16"/>
                <w:szCs w:val="16"/>
              </w:rPr>
              <w:t>n</w:t>
            </w:r>
            <w:r w:rsidRPr="0092228E">
              <w:rPr>
                <w:sz w:val="16"/>
                <w:szCs w:val="16"/>
              </w:rPr>
              <w:t>evysporiadaného</w:t>
            </w:r>
            <w:proofErr w:type="spellEnd"/>
            <w:r w:rsidRPr="0092228E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C09EB2C" w14:textId="77777777" w:rsidR="00BF60F1" w:rsidRPr="0092228E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D90FC4" w14:paraId="5081E07F" w14:textId="77777777" w:rsidTr="0004197F">
        <w:trPr>
          <w:trHeight w:val="330"/>
        </w:trPr>
        <w:tc>
          <w:tcPr>
            <w:tcW w:w="6487" w:type="dxa"/>
            <w:noWrap/>
            <w:vAlign w:val="center"/>
          </w:tcPr>
          <w:p w14:paraId="326FDC1D" w14:textId="77777777" w:rsidR="00BF60F1" w:rsidRPr="0092228E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92228E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85C1AEE" w14:textId="77777777" w:rsidR="00BF60F1" w:rsidRPr="0092228E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D90FC4" w14:paraId="4EDB0819" w14:textId="77777777" w:rsidTr="0004197F">
        <w:trPr>
          <w:trHeight w:val="330"/>
        </w:trPr>
        <w:tc>
          <w:tcPr>
            <w:tcW w:w="6487" w:type="dxa"/>
            <w:noWrap/>
            <w:vAlign w:val="center"/>
          </w:tcPr>
          <w:p w14:paraId="218E3F48" w14:textId="77777777" w:rsidR="00BF60F1" w:rsidRPr="0092228E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92228E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691E6A25" w14:textId="77777777" w:rsidR="00BF60F1" w:rsidRPr="0092228E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D90FC4" w14:paraId="7FA57883" w14:textId="77777777" w:rsidTr="0004197F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3D28E2F" w14:textId="77777777" w:rsidR="00BF60F1" w:rsidRPr="0092228E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92228E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D90FC4" w14:paraId="79C92B6C" w14:textId="77777777" w:rsidTr="0004197F">
        <w:trPr>
          <w:trHeight w:val="330"/>
        </w:trPr>
        <w:tc>
          <w:tcPr>
            <w:tcW w:w="6487" w:type="dxa"/>
            <w:noWrap/>
            <w:vAlign w:val="center"/>
          </w:tcPr>
          <w:p w14:paraId="0A0D38D2" w14:textId="77777777" w:rsidR="00BF60F1" w:rsidRPr="0092228E" w:rsidRDefault="00BF60F1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92228E">
              <w:rPr>
                <w:color w:val="000000"/>
                <w:sz w:val="16"/>
                <w:szCs w:val="16"/>
              </w:rPr>
              <w:t>Zo zák</w:t>
            </w:r>
            <w:r w:rsidR="003C4612" w:rsidRPr="0092228E">
              <w:rPr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38499440" w14:textId="77777777" w:rsidR="00BF60F1" w:rsidRPr="0092228E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D90FC4" w14:paraId="1518B2C4" w14:textId="77777777" w:rsidTr="0004197F">
        <w:trPr>
          <w:trHeight w:val="330"/>
        </w:trPr>
        <w:tc>
          <w:tcPr>
            <w:tcW w:w="6487" w:type="dxa"/>
            <w:noWrap/>
            <w:vAlign w:val="center"/>
          </w:tcPr>
          <w:p w14:paraId="3593B5B6" w14:textId="77777777" w:rsidR="00BF60F1" w:rsidRPr="0092228E" w:rsidRDefault="00BF60F1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92228E">
              <w:rPr>
                <w:color w:val="000000"/>
                <w:sz w:val="16"/>
                <w:szCs w:val="16"/>
              </w:rPr>
              <w:t>Z</w:t>
            </w:r>
            <w:r w:rsidR="003C4612" w:rsidRPr="0092228E">
              <w:rPr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7EAEDB1C" w14:textId="77777777" w:rsidR="00BF60F1" w:rsidRPr="0092228E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C4612" w:rsidRPr="00D90FC4" w14:paraId="75BAEB15" w14:textId="77777777" w:rsidTr="0004197F">
        <w:trPr>
          <w:trHeight w:val="330"/>
        </w:trPr>
        <w:tc>
          <w:tcPr>
            <w:tcW w:w="6487" w:type="dxa"/>
            <w:noWrap/>
            <w:vAlign w:val="center"/>
          </w:tcPr>
          <w:p w14:paraId="6F8ECAC3" w14:textId="77777777" w:rsidR="003C4612" w:rsidRPr="0092228E" w:rsidRDefault="003C4612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92228E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54059892" w14:textId="77777777" w:rsidR="003C4612" w:rsidRPr="0092228E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C4612" w:rsidRPr="00D90FC4" w14:paraId="150BECA7" w14:textId="77777777" w:rsidTr="0004197F">
        <w:trPr>
          <w:trHeight w:val="330"/>
        </w:trPr>
        <w:tc>
          <w:tcPr>
            <w:tcW w:w="6487" w:type="dxa"/>
            <w:noWrap/>
            <w:vAlign w:val="center"/>
          </w:tcPr>
          <w:p w14:paraId="1ED980DD" w14:textId="77777777" w:rsidR="003C4612" w:rsidRPr="0092228E" w:rsidRDefault="003C4612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92228E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1931580F" w14:textId="77777777" w:rsidR="003C4612" w:rsidRPr="0092228E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D90FC4" w14:paraId="18242EE5" w14:textId="77777777" w:rsidTr="0004197F">
        <w:trPr>
          <w:trHeight w:val="330"/>
        </w:trPr>
        <w:tc>
          <w:tcPr>
            <w:tcW w:w="6487" w:type="dxa"/>
            <w:noWrap/>
            <w:vAlign w:val="center"/>
          </w:tcPr>
          <w:p w14:paraId="058274CD" w14:textId="77777777" w:rsidR="00BF60F1" w:rsidRPr="0092228E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92228E">
              <w:rPr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78C77D70" w14:textId="77777777" w:rsidR="00BF60F1" w:rsidRPr="0092228E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D90FC4" w14:paraId="4F2236D5" w14:textId="77777777" w:rsidTr="0004197F">
        <w:trPr>
          <w:trHeight w:val="330"/>
        </w:trPr>
        <w:tc>
          <w:tcPr>
            <w:tcW w:w="6487" w:type="dxa"/>
            <w:noWrap/>
            <w:vAlign w:val="center"/>
          </w:tcPr>
          <w:p w14:paraId="3F27CEC0" w14:textId="77777777" w:rsidR="00BF60F1" w:rsidRPr="0092228E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92228E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="004A32A4" w:rsidRPr="0092228E">
              <w:rPr>
                <w:color w:val="000000"/>
                <w:sz w:val="16"/>
                <w:szCs w:val="16"/>
              </w:rPr>
              <w:t>n</w:t>
            </w:r>
            <w:r w:rsidR="004A32A4" w:rsidRPr="0092228E">
              <w:rPr>
                <w:sz w:val="16"/>
                <w:szCs w:val="16"/>
              </w:rPr>
              <w:t>evysporiadaného</w:t>
            </w:r>
            <w:proofErr w:type="spellEnd"/>
            <w:r w:rsidR="004A32A4" w:rsidRPr="0092228E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75336121" w14:textId="0D1036BB" w:rsidR="00BF60F1" w:rsidRPr="0092228E" w:rsidRDefault="00FD4D03" w:rsidP="00F43E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-13310,,05</w:t>
            </w:r>
          </w:p>
        </w:tc>
      </w:tr>
      <w:tr w:rsidR="00BF60F1" w:rsidRPr="00D90FC4" w14:paraId="06C7CE22" w14:textId="77777777" w:rsidTr="0004197F">
        <w:trPr>
          <w:trHeight w:val="330"/>
        </w:trPr>
        <w:tc>
          <w:tcPr>
            <w:tcW w:w="6487" w:type="dxa"/>
            <w:noWrap/>
            <w:vAlign w:val="center"/>
          </w:tcPr>
          <w:p w14:paraId="6E9E6F5B" w14:textId="77777777" w:rsidR="00BF60F1" w:rsidRPr="0092228E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92228E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F22D810" w14:textId="77777777" w:rsidR="00BF60F1" w:rsidRPr="0092228E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3A3BAC8B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1E572132" w14:textId="77777777" w:rsidR="004A32A4" w:rsidRPr="00D90FC4" w:rsidRDefault="0092228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4A32A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A32A4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4A32A4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4A32A4"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="004A32A4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="004A32A4"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92228E" w14:paraId="68AEC7D7" w14:textId="77777777" w:rsidTr="00C953EB">
        <w:tc>
          <w:tcPr>
            <w:tcW w:w="2905" w:type="dxa"/>
            <w:vAlign w:val="center"/>
          </w:tcPr>
          <w:p w14:paraId="0FA146B2" w14:textId="77777777" w:rsidR="00ED293C" w:rsidRPr="0092228E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3921D1BD" w14:textId="77777777" w:rsidR="00ED293C" w:rsidRPr="0092228E" w:rsidRDefault="00ED293C" w:rsidP="004A32A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92228E">
              <w:rPr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92228E">
              <w:rPr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6178068A" w14:textId="77777777" w:rsidR="00ED293C" w:rsidRPr="0092228E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549FD5E4" w14:textId="77777777" w:rsidR="00ED293C" w:rsidRPr="0092228E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12DD6C0A" w14:textId="77777777" w:rsidR="00ED293C" w:rsidRPr="0092228E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538677CD" w14:textId="77777777" w:rsidR="00ED293C" w:rsidRPr="0092228E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92228E">
              <w:rPr>
                <w:b/>
                <w:sz w:val="16"/>
                <w:szCs w:val="16"/>
                <w:lang w:eastAsia="sk-SK"/>
              </w:rPr>
              <w:t>na konci</w:t>
            </w:r>
            <w:r w:rsidRPr="0092228E">
              <w:rPr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4EB7395D" w14:textId="77777777" w:rsidTr="00C953EB">
        <w:tc>
          <w:tcPr>
            <w:tcW w:w="2905" w:type="dxa"/>
            <w:vAlign w:val="center"/>
          </w:tcPr>
          <w:p w14:paraId="1435712E" w14:textId="77777777" w:rsidR="00ED293C" w:rsidRPr="0092228E" w:rsidRDefault="00ED293C" w:rsidP="00C953E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61439EA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A2ADF5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9C7B31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D2DB40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D61098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6242251" w14:textId="77777777" w:rsidTr="00C953EB">
        <w:tc>
          <w:tcPr>
            <w:tcW w:w="2905" w:type="dxa"/>
            <w:vAlign w:val="center"/>
          </w:tcPr>
          <w:p w14:paraId="66207CE6" w14:textId="77777777" w:rsidR="00ED293C" w:rsidRPr="0092228E" w:rsidRDefault="00ED293C" w:rsidP="00C953E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076474C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3E0950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9C1801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F5AB5D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5FEAC4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1979DFD" w14:textId="77777777" w:rsidTr="00C953EB">
        <w:tc>
          <w:tcPr>
            <w:tcW w:w="2905" w:type="dxa"/>
            <w:vAlign w:val="center"/>
          </w:tcPr>
          <w:p w14:paraId="73456772" w14:textId="77777777" w:rsidR="00ED293C" w:rsidRPr="0092228E" w:rsidRDefault="00ED293C" w:rsidP="00C953E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489E8171" w14:textId="77777777" w:rsidR="00ED293C" w:rsidRPr="0092228E" w:rsidRDefault="00ED293C" w:rsidP="00A7625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03D89DCD" w14:textId="77777777" w:rsidR="00ED293C" w:rsidRPr="0092228E" w:rsidRDefault="00ED293C" w:rsidP="00A7625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282A7B78" w14:textId="77777777" w:rsidR="00ED293C" w:rsidRPr="0092228E" w:rsidRDefault="00ED293C" w:rsidP="00A7625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00CF74B4" w14:textId="77777777" w:rsidR="00ED293C" w:rsidRPr="0092228E" w:rsidRDefault="00ED293C" w:rsidP="00A7625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1BCC328" w14:textId="77777777" w:rsidR="00ED293C" w:rsidRPr="0092228E" w:rsidRDefault="00ED293C" w:rsidP="00A7625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</w:tr>
      <w:tr w:rsidR="00ED293C" w:rsidRPr="00D90FC4" w14:paraId="0D260196" w14:textId="77777777" w:rsidTr="00C953EB">
        <w:tc>
          <w:tcPr>
            <w:tcW w:w="2905" w:type="dxa"/>
            <w:vAlign w:val="center"/>
          </w:tcPr>
          <w:p w14:paraId="2094CAB1" w14:textId="77777777" w:rsidR="00ED293C" w:rsidRPr="0092228E" w:rsidRDefault="00ED293C" w:rsidP="00C953E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0730A6FB" w14:textId="77777777" w:rsidR="00ED293C" w:rsidRPr="0092228E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7082AFA1" w14:textId="77777777" w:rsidR="00ED293C" w:rsidRPr="0092228E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60989DC6" w14:textId="77777777" w:rsidR="00ED293C" w:rsidRPr="0092228E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59E994E9" w14:textId="77777777" w:rsidR="00ED293C" w:rsidRPr="0092228E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7102A2A1" w14:textId="77777777" w:rsidR="00ED293C" w:rsidRPr="0092228E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D90FC4" w14:paraId="4CA14201" w14:textId="77777777" w:rsidTr="00C953EB">
        <w:tc>
          <w:tcPr>
            <w:tcW w:w="2905" w:type="dxa"/>
            <w:vAlign w:val="center"/>
          </w:tcPr>
          <w:p w14:paraId="06179E27" w14:textId="77777777" w:rsidR="00ED293C" w:rsidRPr="0092228E" w:rsidRDefault="00ED293C" w:rsidP="00C953E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531AFCA8" w14:textId="77777777" w:rsidR="00ED293C" w:rsidRPr="0092228E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4D5BA59A" w14:textId="77777777" w:rsidR="00ED293C" w:rsidRPr="0092228E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4FECE65A" w14:textId="77777777" w:rsidR="00ED293C" w:rsidRPr="0092228E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4E4DE9A1" w14:textId="77777777" w:rsidR="00ED293C" w:rsidRPr="0092228E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1E08A4A6" w14:textId="77777777" w:rsidR="00ED293C" w:rsidRPr="0092228E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D90FC4" w14:paraId="69DD93F9" w14:textId="77777777" w:rsidTr="00C953EB">
        <w:tc>
          <w:tcPr>
            <w:tcW w:w="2905" w:type="dxa"/>
            <w:vAlign w:val="center"/>
          </w:tcPr>
          <w:p w14:paraId="616E0810" w14:textId="77777777" w:rsidR="00ED293C" w:rsidRPr="0092228E" w:rsidRDefault="00ED293C" w:rsidP="00C953E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553836A3" w14:textId="77777777" w:rsidR="00ED293C" w:rsidRPr="0092228E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6894E979" w14:textId="77777777" w:rsidR="00ED293C" w:rsidRPr="0092228E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33CDB421" w14:textId="77777777" w:rsidR="00ED293C" w:rsidRPr="0092228E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7584226A" w14:textId="77777777" w:rsidR="00ED293C" w:rsidRPr="0092228E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692920D6" w14:textId="77777777" w:rsidR="00ED293C" w:rsidRPr="0092228E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D90FC4" w14:paraId="6C2C1A62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74829650" w14:textId="77777777" w:rsidR="00ED293C" w:rsidRPr="0092228E" w:rsidRDefault="00ED293C" w:rsidP="00C953E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50CD799E" w14:textId="77777777" w:rsidR="00ED293C" w:rsidRPr="0092228E" w:rsidRDefault="001A084D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0</w:t>
            </w:r>
          </w:p>
        </w:tc>
        <w:tc>
          <w:tcPr>
            <w:tcW w:w="1985" w:type="dxa"/>
            <w:vAlign w:val="center"/>
          </w:tcPr>
          <w:p w14:paraId="75BF744B" w14:textId="77777777" w:rsidR="00ED293C" w:rsidRPr="0092228E" w:rsidRDefault="001A084D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4CDD4F8A" w14:textId="77777777" w:rsidR="00ED293C" w:rsidRPr="0092228E" w:rsidRDefault="001A084D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0</w:t>
            </w:r>
          </w:p>
        </w:tc>
        <w:tc>
          <w:tcPr>
            <w:tcW w:w="2126" w:type="dxa"/>
            <w:vAlign w:val="center"/>
          </w:tcPr>
          <w:p w14:paraId="6141495B" w14:textId="77777777" w:rsidR="00ED293C" w:rsidRPr="0092228E" w:rsidRDefault="001A084D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0</w:t>
            </w:r>
          </w:p>
        </w:tc>
        <w:tc>
          <w:tcPr>
            <w:tcW w:w="2693" w:type="dxa"/>
            <w:vAlign w:val="center"/>
          </w:tcPr>
          <w:p w14:paraId="20A81B4D" w14:textId="77777777" w:rsidR="00ED293C" w:rsidRPr="0092228E" w:rsidRDefault="001A084D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0</w:t>
            </w:r>
          </w:p>
        </w:tc>
      </w:tr>
    </w:tbl>
    <w:p w14:paraId="72FD1164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719129D4" w14:textId="77777777" w:rsidR="009D2887" w:rsidRPr="00D90FC4" w:rsidRDefault="0092228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46E3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B46E31"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90"/>
        <w:gridCol w:w="3118"/>
        <w:gridCol w:w="3544"/>
      </w:tblGrid>
      <w:tr w:rsidR="00ED293C" w:rsidRPr="00D90FC4" w14:paraId="0D07D5D5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68FE97A2" w14:textId="77777777" w:rsidR="00ED293C" w:rsidRPr="0092228E" w:rsidRDefault="00ED293C" w:rsidP="001A048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0A0C182B" w14:textId="77777777" w:rsidR="00ED293C" w:rsidRPr="0092228E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92228E">
              <w:rPr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D90FC4" w14:paraId="72634FD0" w14:textId="77777777" w:rsidTr="00C953EB">
        <w:tc>
          <w:tcPr>
            <w:tcW w:w="4890" w:type="dxa"/>
            <w:vMerge/>
          </w:tcPr>
          <w:p w14:paraId="00A3064D" w14:textId="77777777" w:rsidR="00ED293C" w:rsidRPr="0092228E" w:rsidRDefault="00ED293C" w:rsidP="00A7625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9357B1D" w14:textId="77777777" w:rsidR="00ED293C" w:rsidRPr="0092228E" w:rsidRDefault="00B46E31" w:rsidP="00B46E3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92228E">
              <w:rPr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3C0B16B" w14:textId="77777777" w:rsidR="00ED293C" w:rsidRPr="0092228E" w:rsidRDefault="00B46E31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92228E">
              <w:rPr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D90FC4" w14:paraId="23D2D1CD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66F9E355" w14:textId="77777777" w:rsidR="00DC4CA6" w:rsidRPr="0092228E" w:rsidRDefault="00DC4CA6" w:rsidP="001A048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1B932EFD" w14:textId="77777777" w:rsidR="00DC4CA6" w:rsidRPr="0092228E" w:rsidRDefault="001A084D" w:rsidP="001A048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92228E"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787E6417" w14:textId="77777777" w:rsidR="00DC4CA6" w:rsidRPr="0092228E" w:rsidRDefault="001A084D" w:rsidP="001A048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92228E">
              <w:rPr>
                <w:sz w:val="16"/>
                <w:szCs w:val="16"/>
                <w:lang w:eastAsia="sk-SK"/>
              </w:rPr>
              <w:t>0</w:t>
            </w:r>
          </w:p>
        </w:tc>
      </w:tr>
      <w:tr w:rsidR="00DC4CA6" w:rsidRPr="00D90FC4" w14:paraId="14367400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69C75A4B" w14:textId="77777777" w:rsidR="00DC4CA6" w:rsidRPr="0092228E" w:rsidRDefault="00DC4CA6" w:rsidP="00C2099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 xml:space="preserve">Záväzky </w:t>
            </w:r>
            <w:r w:rsidR="000A768C" w:rsidRPr="0092228E">
              <w:rPr>
                <w:sz w:val="16"/>
                <w:szCs w:val="16"/>
              </w:rPr>
              <w:t xml:space="preserve">do lehoty splatnosti </w:t>
            </w:r>
            <w:r w:rsidRPr="0092228E">
              <w:rPr>
                <w:sz w:val="16"/>
                <w:szCs w:val="16"/>
              </w:rPr>
              <w:t xml:space="preserve">so zostatkovou dobou splatnosti do </w:t>
            </w:r>
            <w:r w:rsidR="00C20990" w:rsidRPr="0092228E">
              <w:rPr>
                <w:sz w:val="16"/>
                <w:szCs w:val="16"/>
              </w:rPr>
              <w:t xml:space="preserve">jedného </w:t>
            </w:r>
            <w:r w:rsidRPr="0092228E">
              <w:rPr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1FDFF1A0" w14:textId="01DDB80E" w:rsidR="00DC4CA6" w:rsidRPr="0092228E" w:rsidRDefault="00FD4D03" w:rsidP="001A048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13418,32</w:t>
            </w:r>
          </w:p>
        </w:tc>
        <w:tc>
          <w:tcPr>
            <w:tcW w:w="3544" w:type="dxa"/>
            <w:vAlign w:val="center"/>
          </w:tcPr>
          <w:p w14:paraId="6D453CB2" w14:textId="069DBF23" w:rsidR="00DC4CA6" w:rsidRPr="0092228E" w:rsidRDefault="00FD4D03" w:rsidP="001A048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16099,44</w:t>
            </w:r>
          </w:p>
        </w:tc>
      </w:tr>
      <w:tr w:rsidR="00ED293C" w:rsidRPr="00D90FC4" w14:paraId="3DF03F70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080CD6E1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6F9C3606" w14:textId="77777777" w:rsidR="00ED293C" w:rsidRPr="0092228E" w:rsidRDefault="001A084D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14:paraId="56D17E89" w14:textId="77777777" w:rsidR="00ED293C" w:rsidRPr="0092228E" w:rsidRDefault="001A084D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</w:tr>
      <w:tr w:rsidR="00ED293C" w:rsidRPr="00D90FC4" w14:paraId="6E9FF065" w14:textId="77777777" w:rsidTr="00C953EB">
        <w:tc>
          <w:tcPr>
            <w:tcW w:w="4890" w:type="dxa"/>
            <w:vAlign w:val="center"/>
          </w:tcPr>
          <w:p w14:paraId="44BE7438" w14:textId="77777777" w:rsidR="00ED293C" w:rsidRPr="0092228E" w:rsidRDefault="00DC4CA6" w:rsidP="00C2099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 xml:space="preserve">Záväzky </w:t>
            </w:r>
            <w:r w:rsidR="00ED293C" w:rsidRPr="0092228E">
              <w:rPr>
                <w:sz w:val="16"/>
                <w:szCs w:val="16"/>
              </w:rPr>
              <w:t xml:space="preserve">so zostatkovou dobou splatnosti </w:t>
            </w:r>
            <w:r w:rsidR="00B46E31" w:rsidRPr="0092228E">
              <w:rPr>
                <w:sz w:val="16"/>
                <w:szCs w:val="16"/>
              </w:rPr>
              <w:t xml:space="preserve">od </w:t>
            </w:r>
            <w:r w:rsidR="00C20990" w:rsidRPr="0092228E">
              <w:rPr>
                <w:sz w:val="16"/>
                <w:szCs w:val="16"/>
              </w:rPr>
              <w:t xml:space="preserve"> jedného </w:t>
            </w:r>
            <w:r w:rsidR="00B46E31" w:rsidRPr="0092228E">
              <w:rPr>
                <w:sz w:val="16"/>
                <w:szCs w:val="16"/>
              </w:rPr>
              <w:t xml:space="preserve"> </w:t>
            </w:r>
            <w:r w:rsidR="00ED293C" w:rsidRPr="0092228E">
              <w:rPr>
                <w:sz w:val="16"/>
                <w:szCs w:val="16"/>
              </w:rPr>
              <w:t xml:space="preserve">do </w:t>
            </w:r>
            <w:r w:rsidR="00C20990" w:rsidRPr="0092228E">
              <w:rPr>
                <w:sz w:val="16"/>
                <w:szCs w:val="16"/>
              </w:rPr>
              <w:t xml:space="preserve">piatich </w:t>
            </w:r>
            <w:r w:rsidR="00ED293C" w:rsidRPr="0092228E">
              <w:rPr>
                <w:sz w:val="16"/>
                <w:szCs w:val="16"/>
              </w:rPr>
              <w:t xml:space="preserve"> rokov</w:t>
            </w:r>
            <w:r w:rsidR="00C20990" w:rsidRPr="0092228E">
              <w:rPr>
                <w:sz w:val="16"/>
                <w:szCs w:val="16"/>
              </w:rPr>
              <w:t xml:space="preserve"> </w:t>
            </w:r>
            <w:r w:rsidR="001A0486" w:rsidRPr="0092228E">
              <w:rPr>
                <w:sz w:val="16"/>
                <w:szCs w:val="16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597D5B96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92F8221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D90FC4" w14:paraId="7020C13E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08D64CAE" w14:textId="77777777" w:rsidR="00ED293C" w:rsidRPr="0092228E" w:rsidRDefault="001A0486" w:rsidP="00C2099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 xml:space="preserve">Záväzky </w:t>
            </w:r>
            <w:r w:rsidR="00ED293C" w:rsidRPr="0092228E">
              <w:rPr>
                <w:sz w:val="16"/>
                <w:szCs w:val="16"/>
              </w:rPr>
              <w:t xml:space="preserve">so zostatkovou dobou splatnosti viac ako </w:t>
            </w:r>
            <w:r w:rsidR="00C20990" w:rsidRPr="0092228E">
              <w:rPr>
                <w:sz w:val="16"/>
                <w:szCs w:val="16"/>
              </w:rPr>
              <w:t xml:space="preserve">päť </w:t>
            </w:r>
            <w:r w:rsidR="00ED293C" w:rsidRPr="0092228E">
              <w:rPr>
                <w:sz w:val="16"/>
                <w:szCs w:val="16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20485799" w14:textId="77777777" w:rsidR="00ED293C" w:rsidRPr="0092228E" w:rsidRDefault="00C2716B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14:paraId="12555EC1" w14:textId="77777777" w:rsidR="00ED293C" w:rsidRPr="0092228E" w:rsidRDefault="00C2716B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A0486" w:rsidRPr="00D90FC4" w14:paraId="008494BA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33A24B07" w14:textId="77777777" w:rsidR="001A0486" w:rsidRPr="0092228E" w:rsidRDefault="001A0486" w:rsidP="00D419F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74252DC5" w14:textId="3A83AD05" w:rsidR="001A0486" w:rsidRPr="0092228E" w:rsidRDefault="00FD4D03" w:rsidP="00D419F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4945,75</w:t>
            </w:r>
          </w:p>
        </w:tc>
        <w:tc>
          <w:tcPr>
            <w:tcW w:w="3544" w:type="dxa"/>
            <w:vAlign w:val="center"/>
          </w:tcPr>
          <w:p w14:paraId="5159E3CA" w14:textId="17C81809" w:rsidR="001A0486" w:rsidRPr="0092228E" w:rsidRDefault="00FD4D03" w:rsidP="00D419F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2951,95</w:t>
            </w:r>
          </w:p>
        </w:tc>
      </w:tr>
      <w:tr w:rsidR="000A768C" w:rsidRPr="00D90FC4" w14:paraId="1DD09ACF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94A5CF6" w14:textId="77777777" w:rsidR="000A768C" w:rsidRPr="0092228E" w:rsidRDefault="000A768C" w:rsidP="000A768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34DD4ED1" w14:textId="22923D9F" w:rsidR="000A768C" w:rsidRPr="0092228E" w:rsidRDefault="00FD4D03" w:rsidP="00D419F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18364,07</w:t>
            </w:r>
          </w:p>
        </w:tc>
        <w:tc>
          <w:tcPr>
            <w:tcW w:w="3544" w:type="dxa"/>
            <w:vAlign w:val="center"/>
          </w:tcPr>
          <w:p w14:paraId="29257A46" w14:textId="59BACD57" w:rsidR="000A768C" w:rsidRPr="0092228E" w:rsidRDefault="00FD4D03" w:rsidP="00D419F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19051,39</w:t>
            </w:r>
          </w:p>
        </w:tc>
      </w:tr>
    </w:tbl>
    <w:p w14:paraId="66CFC6B2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4C069027" w14:textId="77777777" w:rsidR="009D2887" w:rsidRPr="00D90FC4" w:rsidRDefault="0092228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3"/>
        <w:gridCol w:w="3685"/>
        <w:gridCol w:w="3544"/>
      </w:tblGrid>
      <w:tr w:rsidR="00ED293C" w:rsidRPr="00D90FC4" w14:paraId="40EFC22D" w14:textId="77777777" w:rsidTr="0000240E">
        <w:tc>
          <w:tcPr>
            <w:tcW w:w="4323" w:type="dxa"/>
            <w:vAlign w:val="center"/>
          </w:tcPr>
          <w:p w14:paraId="32D4FAD1" w14:textId="77777777" w:rsidR="00ED293C" w:rsidRPr="0092228E" w:rsidRDefault="0000240E" w:rsidP="0000240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2FA6E4D1" w14:textId="77777777" w:rsidR="00ED293C" w:rsidRPr="0092228E" w:rsidRDefault="001A0486" w:rsidP="001A048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92228E">
              <w:rPr>
                <w:b/>
                <w:sz w:val="16"/>
                <w:szCs w:val="16"/>
                <w:lang w:eastAsia="sk-SK"/>
              </w:rPr>
              <w:t>účtovné obdobi</w:t>
            </w:r>
            <w:r w:rsidR="00C20990" w:rsidRPr="0092228E">
              <w:rPr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30A4E4F1" w14:textId="77777777" w:rsidR="00ED293C" w:rsidRPr="0092228E" w:rsidRDefault="001A0486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92228E">
              <w:rPr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D90FC4" w14:paraId="6E271CF3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48F8FCE8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130B31D7" w14:textId="306D837C" w:rsidR="00ED293C" w:rsidRPr="0092228E" w:rsidRDefault="00FD4D03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2951,95</w:t>
            </w:r>
          </w:p>
        </w:tc>
        <w:tc>
          <w:tcPr>
            <w:tcW w:w="3544" w:type="dxa"/>
            <w:vAlign w:val="center"/>
          </w:tcPr>
          <w:p w14:paraId="2F83CB9D" w14:textId="4DCFF88F" w:rsidR="00ED293C" w:rsidRPr="0092228E" w:rsidRDefault="00FD4D03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1795,41</w:t>
            </w:r>
          </w:p>
        </w:tc>
      </w:tr>
      <w:tr w:rsidR="00ED293C" w:rsidRPr="00D90FC4" w14:paraId="23E0EEF2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6D8E8B17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107AD217" w14:textId="720E4A1E" w:rsidR="00ED293C" w:rsidRPr="0092228E" w:rsidRDefault="00FD4D03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1993,80</w:t>
            </w:r>
          </w:p>
        </w:tc>
        <w:tc>
          <w:tcPr>
            <w:tcW w:w="3544" w:type="dxa"/>
            <w:vAlign w:val="center"/>
          </w:tcPr>
          <w:p w14:paraId="52DA8303" w14:textId="3ECC0F4C" w:rsidR="00ED293C" w:rsidRPr="0092228E" w:rsidRDefault="00FD4D03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1156,54</w:t>
            </w:r>
          </w:p>
        </w:tc>
      </w:tr>
      <w:tr w:rsidR="00ED293C" w:rsidRPr="00D90FC4" w14:paraId="79BED13E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073B8020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10AF06AC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59FAD0F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D90FC4" w14:paraId="3A274B47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286E2B97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258B0145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0BC7D7F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D90FC4" w14:paraId="50567846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107FA9FA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0CA8A4BB" w14:textId="77D1FE55" w:rsidR="00ED293C" w:rsidRPr="0092228E" w:rsidRDefault="00FD4D03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4945,75</w:t>
            </w:r>
          </w:p>
        </w:tc>
        <w:tc>
          <w:tcPr>
            <w:tcW w:w="3544" w:type="dxa"/>
            <w:vAlign w:val="center"/>
          </w:tcPr>
          <w:p w14:paraId="3CC4434B" w14:textId="77E22947" w:rsidR="00ED293C" w:rsidRPr="0092228E" w:rsidRDefault="00FD4D03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2951,95</w:t>
            </w:r>
          </w:p>
        </w:tc>
      </w:tr>
    </w:tbl>
    <w:p w14:paraId="20510214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5EC97B47" w14:textId="77777777" w:rsidR="001A0486" w:rsidRPr="00D90FC4" w:rsidRDefault="0092228E" w:rsidP="001A048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0D52DF9B" w14:textId="77777777" w:rsidTr="00C953EB">
        <w:tc>
          <w:tcPr>
            <w:tcW w:w="1771" w:type="dxa"/>
            <w:vAlign w:val="center"/>
          </w:tcPr>
          <w:p w14:paraId="728B2D9A" w14:textId="77777777" w:rsidR="00ED293C" w:rsidRPr="0092228E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606172D7" w14:textId="77777777" w:rsidR="00ED293C" w:rsidRPr="0092228E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157F92BA" w14:textId="77777777" w:rsidR="00ED293C" w:rsidRPr="0092228E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Výška úroku</w:t>
            </w:r>
            <w:r w:rsidR="001A0486" w:rsidRPr="0092228E">
              <w:rPr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5A2C9D45" w14:textId="77777777" w:rsidR="00ED293C" w:rsidRPr="0092228E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7C9A46A4" w14:textId="77777777" w:rsidR="00ED293C" w:rsidRPr="0092228E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4594F4F8" w14:textId="77777777" w:rsidR="00ED293C" w:rsidRPr="0092228E" w:rsidRDefault="00ED293C" w:rsidP="001A048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>S</w:t>
            </w:r>
            <w:r w:rsidR="001A0486" w:rsidRPr="0092228E">
              <w:rPr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92228E">
              <w:rPr>
                <w:b/>
                <w:sz w:val="16"/>
                <w:szCs w:val="16"/>
                <w:lang w:eastAsia="sk-SK"/>
              </w:rPr>
              <w:t>na konci</w:t>
            </w:r>
            <w:r w:rsidRPr="0092228E">
              <w:rPr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92228E">
              <w:rPr>
                <w:b/>
                <w:sz w:val="16"/>
                <w:szCs w:val="16"/>
                <w:lang w:eastAsia="sk-SK"/>
              </w:rPr>
              <w:t xml:space="preserve">bežného </w:t>
            </w:r>
            <w:r w:rsidRPr="0092228E">
              <w:rPr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7E869D70" w14:textId="77777777" w:rsidR="00ED293C" w:rsidRPr="0092228E" w:rsidRDefault="00ED293C" w:rsidP="001A048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>S</w:t>
            </w:r>
            <w:r w:rsidR="001A0486" w:rsidRPr="0092228E">
              <w:rPr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92228E">
              <w:rPr>
                <w:b/>
                <w:sz w:val="16"/>
                <w:szCs w:val="16"/>
                <w:lang w:eastAsia="sk-SK"/>
              </w:rPr>
              <w:t>na konci</w:t>
            </w:r>
            <w:r w:rsidRPr="0092228E">
              <w:rPr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92228E">
              <w:rPr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92228E">
              <w:rPr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D90FC4" w14:paraId="4504C3AA" w14:textId="77777777" w:rsidTr="00C953EB">
        <w:tc>
          <w:tcPr>
            <w:tcW w:w="1771" w:type="dxa"/>
            <w:vAlign w:val="center"/>
          </w:tcPr>
          <w:p w14:paraId="3F58F1FC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52481E9F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3CB9DF1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576FAC6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07F37B3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B88A998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4DEDE59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D90FC4" w14:paraId="35E75655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62D32799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59A3066D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E3A6860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1C3107B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35BFDD9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6B264C64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4D9203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D90FC4" w14:paraId="423C3FF9" w14:textId="77777777" w:rsidTr="00C953EB">
        <w:tc>
          <w:tcPr>
            <w:tcW w:w="1771" w:type="dxa"/>
            <w:vAlign w:val="center"/>
          </w:tcPr>
          <w:p w14:paraId="06E7BB2C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0304349F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3635CA0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5E54E0E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8F03717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627E5C8C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4B155FB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D90FC4" w14:paraId="4E75AB80" w14:textId="77777777" w:rsidTr="00C953EB">
        <w:tc>
          <w:tcPr>
            <w:tcW w:w="1771" w:type="dxa"/>
            <w:vAlign w:val="center"/>
          </w:tcPr>
          <w:p w14:paraId="1C6EF95E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686150AE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6112A0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F148826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1B7F5BF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95B4EFE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EF23F5E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D90FC4" w14:paraId="05E1DE16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134129BD" w14:textId="77777777" w:rsidR="00ED293C" w:rsidRPr="0092228E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45EB0224" w14:textId="77777777" w:rsidR="00ED293C" w:rsidRPr="0092228E" w:rsidRDefault="001A084D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63BDE7AF" w14:textId="77777777" w:rsidR="00ED293C" w:rsidRPr="0092228E" w:rsidRDefault="001A084D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center"/>
          </w:tcPr>
          <w:p w14:paraId="076DFECB" w14:textId="77777777" w:rsidR="00ED293C" w:rsidRPr="0092228E" w:rsidRDefault="001A084D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126" w:type="dxa"/>
            <w:vAlign w:val="center"/>
          </w:tcPr>
          <w:p w14:paraId="21D45989" w14:textId="77777777" w:rsidR="00ED293C" w:rsidRPr="0092228E" w:rsidRDefault="001A084D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694" w:type="dxa"/>
            <w:vAlign w:val="center"/>
          </w:tcPr>
          <w:p w14:paraId="6A7BA18D" w14:textId="77777777" w:rsidR="00ED293C" w:rsidRPr="0092228E" w:rsidRDefault="001A084D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3118" w:type="dxa"/>
            <w:vAlign w:val="center"/>
          </w:tcPr>
          <w:p w14:paraId="23F194B0" w14:textId="77777777" w:rsidR="00ED293C" w:rsidRPr="0092228E" w:rsidRDefault="001A084D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</w:tr>
    </w:tbl>
    <w:p w14:paraId="4511A3AB" w14:textId="77777777" w:rsidR="00C43EF0" w:rsidRPr="00D90FC4" w:rsidRDefault="0092228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="001A0486"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4E63AD42" w14:textId="77777777" w:rsidTr="0000240E">
        <w:tc>
          <w:tcPr>
            <w:tcW w:w="3070" w:type="dxa"/>
            <w:vAlign w:val="center"/>
          </w:tcPr>
          <w:p w14:paraId="50C0C15E" w14:textId="77777777" w:rsidR="00C43EF0" w:rsidRPr="0092228E" w:rsidRDefault="00C43EF0" w:rsidP="002C6F1A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 xml:space="preserve">Položky výnosov budúcich období z </w:t>
            </w:r>
            <w:r w:rsidR="00C20990" w:rsidRPr="0092228E">
              <w:rPr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0DC722B8" w14:textId="77777777" w:rsidR="00C43EF0" w:rsidRPr="0092228E" w:rsidRDefault="00C43EF0" w:rsidP="002C6F1A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92228E">
              <w:rPr>
                <w:b/>
                <w:sz w:val="16"/>
                <w:szCs w:val="16"/>
                <w:lang w:eastAsia="sk-SK"/>
              </w:rPr>
              <w:t>na konci</w:t>
            </w:r>
            <w:r w:rsidRPr="0092228E">
              <w:rPr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2B8BB214" w14:textId="77777777" w:rsidR="00C43EF0" w:rsidRPr="0092228E" w:rsidRDefault="00C43EF0" w:rsidP="002C6F1A">
            <w:pPr>
              <w:spacing w:before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293B7CD0" w14:textId="77777777" w:rsidR="00C43EF0" w:rsidRPr="0092228E" w:rsidRDefault="00C43EF0" w:rsidP="002C6F1A">
            <w:pPr>
              <w:spacing w:before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6A2FFF57" w14:textId="77777777" w:rsidR="00C43EF0" w:rsidRPr="0092228E" w:rsidRDefault="00C43EF0" w:rsidP="002C6F1A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92228E">
              <w:rPr>
                <w:b/>
                <w:sz w:val="16"/>
                <w:szCs w:val="16"/>
                <w:lang w:eastAsia="sk-SK"/>
              </w:rPr>
              <w:t>na konci</w:t>
            </w:r>
            <w:r w:rsidRPr="0092228E">
              <w:rPr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6E017941" w14:textId="77777777" w:rsidTr="0000240E">
        <w:tc>
          <w:tcPr>
            <w:tcW w:w="3070" w:type="dxa"/>
          </w:tcPr>
          <w:p w14:paraId="60FA9218" w14:textId="77777777" w:rsidR="00C43EF0" w:rsidRPr="0092228E" w:rsidRDefault="00C953EB" w:rsidP="00C953EB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b</w:t>
            </w:r>
            <w:r w:rsidR="00C43EF0" w:rsidRPr="0092228E">
              <w:rPr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07C389C0" w14:textId="77777777"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738834DB" w14:textId="77777777"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4B60B8E8" w14:textId="77777777"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58A28627" w14:textId="77777777"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C43EF0" w:rsidRPr="00D90FC4" w14:paraId="0DF2D3DE" w14:textId="77777777" w:rsidTr="0000240E">
        <w:tc>
          <w:tcPr>
            <w:tcW w:w="3070" w:type="dxa"/>
          </w:tcPr>
          <w:p w14:paraId="4995B2D1" w14:textId="77777777" w:rsidR="00C43EF0" w:rsidRPr="0092228E" w:rsidRDefault="00C953EB" w:rsidP="00C953EB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d</w:t>
            </w:r>
            <w:r w:rsidR="00C43EF0" w:rsidRPr="0092228E">
              <w:rPr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0EF9CDAD" w14:textId="77777777"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20541FD8" w14:textId="77777777"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56566B92" w14:textId="77777777"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4C69B287" w14:textId="77777777"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C43EF0" w:rsidRPr="00D90FC4" w14:paraId="25BB77B7" w14:textId="77777777" w:rsidTr="0000240E">
        <w:tc>
          <w:tcPr>
            <w:tcW w:w="3070" w:type="dxa"/>
          </w:tcPr>
          <w:p w14:paraId="37B69190" w14:textId="77777777" w:rsidR="00C43EF0" w:rsidRPr="0092228E" w:rsidRDefault="00C953EB" w:rsidP="00C43EF0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d</w:t>
            </w:r>
            <w:r w:rsidR="00C43EF0" w:rsidRPr="0092228E">
              <w:rPr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71FB17B4" w14:textId="77777777"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48C93ECA" w14:textId="77777777"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6B7AA286" w14:textId="77777777"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5AB9D209" w14:textId="77777777"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C43EF0" w:rsidRPr="00D90FC4" w14:paraId="627EF4DB" w14:textId="77777777" w:rsidTr="0000240E">
        <w:tc>
          <w:tcPr>
            <w:tcW w:w="3070" w:type="dxa"/>
            <w:vAlign w:val="center"/>
          </w:tcPr>
          <w:p w14:paraId="23EC7628" w14:textId="77777777" w:rsidR="00C43EF0" w:rsidRPr="0092228E" w:rsidRDefault="00C953EB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d</w:t>
            </w:r>
            <w:r w:rsidR="00C43EF0" w:rsidRPr="0092228E">
              <w:rPr>
                <w:sz w:val="16"/>
                <w:szCs w:val="16"/>
              </w:rPr>
              <w:t>otácie</w:t>
            </w:r>
            <w:r w:rsidR="002C6F1A" w:rsidRPr="0092228E">
              <w:rPr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417DABBB" w14:textId="77777777"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0D31FE8D" w14:textId="77777777"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51FF23FD" w14:textId="77777777"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441486AA" w14:textId="77777777"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C43EF0" w:rsidRPr="00D90FC4" w14:paraId="003BE5EF" w14:textId="77777777" w:rsidTr="0000240E">
        <w:tc>
          <w:tcPr>
            <w:tcW w:w="3070" w:type="dxa"/>
            <w:vAlign w:val="center"/>
          </w:tcPr>
          <w:p w14:paraId="3B84723D" w14:textId="77777777" w:rsidR="00C43EF0" w:rsidRPr="0092228E" w:rsidRDefault="00C953EB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d</w:t>
            </w:r>
            <w:r w:rsidR="00C43EF0" w:rsidRPr="0092228E">
              <w:rPr>
                <w:sz w:val="16"/>
                <w:szCs w:val="16"/>
              </w:rPr>
              <w:t>otácie</w:t>
            </w:r>
            <w:r w:rsidR="002C6F1A" w:rsidRPr="0092228E">
              <w:rPr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631F7197" w14:textId="77777777"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4855891E" w14:textId="77777777"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147A26E2" w14:textId="77777777"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2D325D8E" w14:textId="77777777"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C43EF0" w:rsidRPr="00D90FC4" w14:paraId="102A8ADF" w14:textId="77777777" w:rsidTr="0000240E">
        <w:tc>
          <w:tcPr>
            <w:tcW w:w="3070" w:type="dxa"/>
          </w:tcPr>
          <w:p w14:paraId="14F0B108" w14:textId="77777777" w:rsidR="00C43EF0" w:rsidRPr="0092228E" w:rsidRDefault="00C953EB" w:rsidP="00C953EB">
            <w:pPr>
              <w:spacing w:before="0" w:line="240" w:lineRule="auto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gr</w:t>
            </w:r>
            <w:r w:rsidR="00C43EF0" w:rsidRPr="0092228E">
              <w:rPr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70C44404" w14:textId="77777777"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347239EE" w14:textId="77777777"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1D2541D8" w14:textId="77777777"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395BC1E7" w14:textId="77777777"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C43EF0" w:rsidRPr="00D90FC4" w14:paraId="42F2FAAC" w14:textId="77777777" w:rsidTr="0000240E">
        <w:tc>
          <w:tcPr>
            <w:tcW w:w="3070" w:type="dxa"/>
          </w:tcPr>
          <w:p w14:paraId="4B1E3938" w14:textId="77777777" w:rsidR="00C43EF0" w:rsidRPr="0092228E" w:rsidRDefault="00C953EB" w:rsidP="00C43EF0">
            <w:pPr>
              <w:spacing w:before="0" w:line="240" w:lineRule="auto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p</w:t>
            </w:r>
            <w:r w:rsidR="00C43EF0" w:rsidRPr="0092228E">
              <w:rPr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6185F9A0" w14:textId="77777777"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6BC6589F" w14:textId="77777777"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3342C260" w14:textId="77777777"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2327A508" w14:textId="77777777"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C43EF0" w:rsidRPr="00D90FC4" w14:paraId="75A139A3" w14:textId="77777777" w:rsidTr="0000240E">
        <w:tc>
          <w:tcPr>
            <w:tcW w:w="3070" w:type="dxa"/>
          </w:tcPr>
          <w:p w14:paraId="7E877F5C" w14:textId="77777777" w:rsidR="00C43EF0" w:rsidRPr="0092228E" w:rsidRDefault="00C953EB" w:rsidP="00C43EF0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lastRenderedPageBreak/>
              <w:t>d</w:t>
            </w:r>
            <w:r w:rsidR="00C43EF0" w:rsidRPr="0092228E">
              <w:rPr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2F2DD55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C5D900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C6AD28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91A6BA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452D1D19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6EC21DB9" w14:textId="77777777" w:rsidR="00935EE7" w:rsidRPr="00D90FC4" w:rsidRDefault="0092228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="009E383F"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653B7208" w14:textId="77777777" w:rsidTr="000109BB">
        <w:tc>
          <w:tcPr>
            <w:tcW w:w="3047" w:type="dxa"/>
            <w:vAlign w:val="center"/>
          </w:tcPr>
          <w:p w14:paraId="27FB33A6" w14:textId="77777777" w:rsidR="00935EE7" w:rsidRPr="0092228E" w:rsidRDefault="00935EE7" w:rsidP="00935EE7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6AF94171" w14:textId="77777777" w:rsidR="00935EE7" w:rsidRPr="0092228E" w:rsidRDefault="00935EE7" w:rsidP="00935EE7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92228E">
              <w:rPr>
                <w:b/>
                <w:sz w:val="16"/>
                <w:szCs w:val="16"/>
                <w:lang w:eastAsia="sk-SK"/>
              </w:rPr>
              <w:t>na konci</w:t>
            </w:r>
            <w:r w:rsidRPr="0092228E">
              <w:rPr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77507998" w14:textId="77777777" w:rsidR="00935EE7" w:rsidRPr="0092228E" w:rsidRDefault="00935EE7" w:rsidP="00935EE7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6555ABA3" w14:textId="77777777" w:rsidR="00935EE7" w:rsidRPr="0092228E" w:rsidRDefault="00935EE7" w:rsidP="00935EE7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22A669F4" w14:textId="77777777" w:rsidR="00935EE7" w:rsidRPr="0092228E" w:rsidRDefault="00935EE7" w:rsidP="00935EE7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92228E">
              <w:rPr>
                <w:b/>
                <w:sz w:val="16"/>
                <w:szCs w:val="16"/>
                <w:lang w:eastAsia="sk-SK"/>
              </w:rPr>
              <w:t>na konci</w:t>
            </w:r>
            <w:r w:rsidRPr="0092228E">
              <w:rPr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7D8A6871" w14:textId="77777777" w:rsidTr="000109BB">
        <w:tc>
          <w:tcPr>
            <w:tcW w:w="3047" w:type="dxa"/>
          </w:tcPr>
          <w:p w14:paraId="3492862E" w14:textId="77777777" w:rsidR="00935EE7" w:rsidRPr="0092228E" w:rsidRDefault="00935EE7" w:rsidP="00935EE7">
            <w:pPr>
              <w:spacing w:before="0" w:line="240" w:lineRule="auto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7432746A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EA90151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4A44F2D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E7E4783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1C872964" w14:textId="77777777" w:rsidTr="000109BB">
        <w:tc>
          <w:tcPr>
            <w:tcW w:w="3047" w:type="dxa"/>
            <w:vAlign w:val="center"/>
          </w:tcPr>
          <w:p w14:paraId="41D5C0FE" w14:textId="77777777" w:rsidR="00935EE7" w:rsidRPr="0092228E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 xml:space="preserve">do </w:t>
            </w:r>
            <w:r w:rsidR="002C6F1A" w:rsidRPr="0092228E">
              <w:rPr>
                <w:sz w:val="16"/>
                <w:szCs w:val="16"/>
              </w:rPr>
              <w:t>jedného</w:t>
            </w:r>
            <w:r w:rsidRPr="0092228E">
              <w:rPr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4059B98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D30119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81EBC1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E23BFE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256D3700" w14:textId="77777777" w:rsidTr="000109BB">
        <w:tc>
          <w:tcPr>
            <w:tcW w:w="3047" w:type="dxa"/>
            <w:vAlign w:val="center"/>
          </w:tcPr>
          <w:p w14:paraId="084B9495" w14:textId="77777777" w:rsidR="00935EE7" w:rsidRPr="0092228E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 xml:space="preserve">od </w:t>
            </w:r>
            <w:r w:rsidR="002C6F1A" w:rsidRPr="0092228E">
              <w:rPr>
                <w:sz w:val="16"/>
                <w:szCs w:val="16"/>
              </w:rPr>
              <w:t>jedného</w:t>
            </w:r>
            <w:r w:rsidRPr="0092228E">
              <w:rPr>
                <w:sz w:val="16"/>
                <w:szCs w:val="16"/>
              </w:rPr>
              <w:t xml:space="preserve"> roka do </w:t>
            </w:r>
            <w:r w:rsidR="002C6F1A" w:rsidRPr="0092228E">
              <w:rPr>
                <w:sz w:val="16"/>
                <w:szCs w:val="16"/>
              </w:rPr>
              <w:t>piatich</w:t>
            </w:r>
            <w:r w:rsidRPr="0092228E">
              <w:rPr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568FD4E5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6E73AF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FCD230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BC526C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09C90B2D" w14:textId="77777777" w:rsidTr="000109BB">
        <w:tc>
          <w:tcPr>
            <w:tcW w:w="3047" w:type="dxa"/>
            <w:vAlign w:val="center"/>
          </w:tcPr>
          <w:p w14:paraId="69E3AFE6" w14:textId="77777777" w:rsidR="00935EE7" w:rsidRPr="0092228E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 xml:space="preserve">viac ako </w:t>
            </w:r>
            <w:r w:rsidR="002C6F1A" w:rsidRPr="0092228E">
              <w:rPr>
                <w:sz w:val="16"/>
                <w:szCs w:val="16"/>
              </w:rPr>
              <w:t>päť</w:t>
            </w:r>
            <w:r w:rsidRPr="0092228E">
              <w:rPr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5EDFED8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FA8789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D26E7D7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898D25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00BE7519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259EF8F4" w14:textId="77777777" w:rsidR="009D2887" w:rsidRPr="00D90FC4" w:rsidRDefault="0092228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>účele a výške použitia podielu zaplatenej dane</w:t>
      </w:r>
      <w:r w:rsidR="00DD6F21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58"/>
        <w:gridCol w:w="3969"/>
        <w:gridCol w:w="3260"/>
      </w:tblGrid>
      <w:tr w:rsidR="00ED293C" w:rsidRPr="00D90FC4" w14:paraId="68EE3029" w14:textId="77777777" w:rsidTr="00C953EB">
        <w:tc>
          <w:tcPr>
            <w:tcW w:w="7158" w:type="dxa"/>
            <w:vAlign w:val="center"/>
          </w:tcPr>
          <w:p w14:paraId="5EC17D4F" w14:textId="77777777" w:rsidR="00ED293C" w:rsidRPr="0092228E" w:rsidRDefault="00ED293C" w:rsidP="00EB13F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3FF12EC8" w14:textId="77777777" w:rsidR="00ED293C" w:rsidRPr="0092228E" w:rsidRDefault="00ED293C" w:rsidP="00EB13F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229C802E" w14:textId="77777777" w:rsidR="00ED293C" w:rsidRPr="0092228E" w:rsidRDefault="00ED293C" w:rsidP="00EB13F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D90FC4" w14:paraId="7D7E93F6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14BA91BA" w14:textId="77777777" w:rsidR="00ED293C" w:rsidRPr="0092228E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54755793" w14:textId="77777777" w:rsidR="00ED293C" w:rsidRPr="0092228E" w:rsidRDefault="00DD6F21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14:paraId="34AD756D" w14:textId="77777777" w:rsidR="00ED293C" w:rsidRPr="0092228E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D90FC4" w14:paraId="598F6D91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BFF3B80" w14:textId="77777777" w:rsidR="00ED293C" w:rsidRPr="0092228E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099A9683" w14:textId="77777777" w:rsidR="00ED293C" w:rsidRPr="0092228E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A8CE08E" w14:textId="77777777" w:rsidR="00ED293C" w:rsidRPr="0092228E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D90FC4" w14:paraId="3B30E2E7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E6B468A" w14:textId="77777777" w:rsidR="00ED293C" w:rsidRPr="0092228E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247E076F" w14:textId="77777777" w:rsidR="00ED293C" w:rsidRPr="0092228E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1EFE500" w14:textId="77777777" w:rsidR="00ED293C" w:rsidRPr="0092228E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D90FC4" w14:paraId="73EC6DB9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5D7D90B5" w14:textId="77777777" w:rsidR="00ED293C" w:rsidRPr="0092228E" w:rsidRDefault="00ED293C" w:rsidP="009E383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352552F6" w14:textId="77777777" w:rsidR="00ED293C" w:rsidRPr="0092228E" w:rsidRDefault="00ED293C" w:rsidP="009E383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503A418D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65F19510" w14:textId="77777777" w:rsidR="009D2887" w:rsidRPr="00D90FC4" w:rsidRDefault="0092228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="009E383F"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="009E383F" w:rsidRPr="00D90FC4">
        <w:rPr>
          <w:b/>
          <w:sz w:val="22"/>
          <w:szCs w:val="22"/>
        </w:rPr>
        <w:t>sti s auditom účtovnej závierky</w:t>
      </w:r>
      <w:r w:rsidR="001A084D">
        <w:rPr>
          <w:b/>
          <w:sz w:val="22"/>
          <w:szCs w:val="22"/>
        </w:rPr>
        <w:t>- NEGATÍVNE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7"/>
        <w:gridCol w:w="2977"/>
      </w:tblGrid>
      <w:tr w:rsidR="00A76253" w:rsidRPr="00D90FC4" w14:paraId="23F52BE1" w14:textId="77777777" w:rsidTr="00C953EB">
        <w:tc>
          <w:tcPr>
            <w:tcW w:w="6307" w:type="dxa"/>
            <w:vAlign w:val="center"/>
          </w:tcPr>
          <w:p w14:paraId="7FF074A7" w14:textId="77777777" w:rsidR="00A76253" w:rsidRPr="0092228E" w:rsidRDefault="00A76253" w:rsidP="00A76253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46B835CF" w14:textId="77777777" w:rsidR="00A76253" w:rsidRPr="0092228E" w:rsidRDefault="00A76253" w:rsidP="00A76253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D90FC4" w14:paraId="74562BD4" w14:textId="77777777" w:rsidTr="00C953EB">
        <w:tc>
          <w:tcPr>
            <w:tcW w:w="6307" w:type="dxa"/>
            <w:vAlign w:val="center"/>
          </w:tcPr>
          <w:p w14:paraId="0FA11CE0" w14:textId="77777777" w:rsidR="00A76253" w:rsidRPr="0092228E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32DD7174" w14:textId="77777777" w:rsidR="00A76253" w:rsidRPr="0092228E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76253" w:rsidRPr="00D90FC4" w14:paraId="6CCEC17F" w14:textId="77777777" w:rsidTr="00C953EB">
        <w:tc>
          <w:tcPr>
            <w:tcW w:w="6307" w:type="dxa"/>
            <w:vAlign w:val="center"/>
          </w:tcPr>
          <w:p w14:paraId="28DC692A" w14:textId="77777777" w:rsidR="00A76253" w:rsidRPr="0092228E" w:rsidRDefault="00A76253" w:rsidP="0068569D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2228E">
              <w:rPr>
                <w:sz w:val="16"/>
                <w:szCs w:val="16"/>
              </w:rPr>
              <w:t>uisťovacie</w:t>
            </w:r>
            <w:proofErr w:type="spellEnd"/>
            <w:r w:rsidRPr="0092228E">
              <w:rPr>
                <w:sz w:val="16"/>
                <w:szCs w:val="16"/>
              </w:rPr>
              <w:t xml:space="preserve"> audítorské služby </w:t>
            </w:r>
            <w:r w:rsidR="0068569D" w:rsidRPr="0092228E">
              <w:rPr>
                <w:sz w:val="16"/>
                <w:szCs w:val="16"/>
              </w:rPr>
              <w:t>okrem</w:t>
            </w:r>
            <w:r w:rsidRPr="0092228E">
              <w:rPr>
                <w:sz w:val="16"/>
                <w:szCs w:val="16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2ABB418E" w14:textId="77777777" w:rsidR="00A76253" w:rsidRPr="0092228E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76253" w:rsidRPr="00D90FC4" w14:paraId="120ED3EB" w14:textId="77777777" w:rsidTr="00C953EB">
        <w:tc>
          <w:tcPr>
            <w:tcW w:w="6307" w:type="dxa"/>
            <w:vAlign w:val="center"/>
          </w:tcPr>
          <w:p w14:paraId="52E207F7" w14:textId="77777777" w:rsidR="00A76253" w:rsidRPr="0092228E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44587F0C" w14:textId="77777777" w:rsidR="00A76253" w:rsidRPr="0092228E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76253" w:rsidRPr="00D90FC4" w14:paraId="4E50CE97" w14:textId="77777777" w:rsidTr="00C953EB">
        <w:tc>
          <w:tcPr>
            <w:tcW w:w="6307" w:type="dxa"/>
            <w:vAlign w:val="center"/>
          </w:tcPr>
          <w:p w14:paraId="5DE488B4" w14:textId="77777777" w:rsidR="00A76253" w:rsidRPr="0092228E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235D5349" w14:textId="77777777" w:rsidR="00A76253" w:rsidRPr="0092228E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76253" w:rsidRPr="00D90FC4" w14:paraId="5ED47450" w14:textId="77777777" w:rsidTr="00C953EB">
        <w:tc>
          <w:tcPr>
            <w:tcW w:w="6307" w:type="dxa"/>
            <w:vAlign w:val="center"/>
          </w:tcPr>
          <w:p w14:paraId="0D12641B" w14:textId="77777777" w:rsidR="00A76253" w:rsidRPr="0092228E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15970CD8" w14:textId="77777777" w:rsidR="00A76253" w:rsidRPr="0092228E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76253" w:rsidRPr="00D90FC4" w14:paraId="35051290" w14:textId="77777777" w:rsidTr="00C953EB">
        <w:tc>
          <w:tcPr>
            <w:tcW w:w="6307" w:type="dxa"/>
            <w:vAlign w:val="center"/>
          </w:tcPr>
          <w:p w14:paraId="177F0399" w14:textId="77777777" w:rsidR="00A76253" w:rsidRPr="0092228E" w:rsidRDefault="00A76253" w:rsidP="00A76253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7EB9B296" w14:textId="77777777" w:rsidR="00A76253" w:rsidRPr="0092228E" w:rsidRDefault="00A76253" w:rsidP="00A76253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1EA5F1B6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230D5" w14:textId="77777777" w:rsidR="00B41A99" w:rsidRDefault="00B41A99" w:rsidP="00347C39">
      <w:pPr>
        <w:spacing w:before="0" w:after="0" w:line="240" w:lineRule="auto"/>
      </w:pPr>
      <w:r>
        <w:separator/>
      </w:r>
    </w:p>
  </w:endnote>
  <w:endnote w:type="continuationSeparator" w:id="0">
    <w:p w14:paraId="644F359C" w14:textId="77777777" w:rsidR="00B41A99" w:rsidRDefault="00B41A9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5F6D6" w14:textId="77777777" w:rsidR="0087294D" w:rsidRDefault="0087294D" w:rsidP="009935F7">
    <w:pPr>
      <w:pStyle w:val="Pta"/>
      <w:jc w:val="right"/>
    </w:pPr>
    <w:r>
      <w:t xml:space="preserve">Strana </w:t>
    </w:r>
  </w:p>
  <w:p w14:paraId="062B314F" w14:textId="77777777" w:rsidR="0087294D" w:rsidRDefault="0087294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1D243" w14:textId="77777777" w:rsidR="0087294D" w:rsidRDefault="0087294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523DC6">
      <w:rPr>
        <w:noProof/>
      </w:rPr>
      <w:t>6</w:t>
    </w:r>
    <w:r>
      <w:fldChar w:fldCharType="end"/>
    </w:r>
  </w:p>
  <w:p w14:paraId="21FC15C1" w14:textId="77777777" w:rsidR="0087294D" w:rsidRDefault="0087294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318F0" w14:textId="77777777" w:rsidR="00B41A99" w:rsidRDefault="00B41A9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7460064" w14:textId="77777777" w:rsidR="00B41A99" w:rsidRDefault="00B41A9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14F49" w14:textId="77777777" w:rsidR="0087294D" w:rsidRDefault="0087294D">
    <w:pPr>
      <w:pStyle w:val="Hlavika"/>
      <w:jc w:val="right"/>
    </w:pPr>
  </w:p>
  <w:p w14:paraId="3BBB91D1" w14:textId="77777777" w:rsidR="0087294D" w:rsidRDefault="008729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91BD1"/>
    <w:multiLevelType w:val="multilevel"/>
    <w:tmpl w:val="BD2CB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1AA7CB9"/>
    <w:multiLevelType w:val="hybridMultilevel"/>
    <w:tmpl w:val="25CC70F6"/>
    <w:lvl w:ilvl="0" w:tplc="041B0003">
      <w:start w:val="1"/>
      <w:numFmt w:val="bullet"/>
      <w:lvlText w:val="o"/>
      <w:lvlJc w:val="left"/>
      <w:pPr>
        <w:ind w:left="964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5" w15:restartNumberingAfterBreak="0">
    <w:nsid w:val="37F5029E"/>
    <w:multiLevelType w:val="multilevel"/>
    <w:tmpl w:val="2A7E8D40"/>
    <w:lvl w:ilvl="0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55"/>
        </w:tabs>
        <w:ind w:left="145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75"/>
        </w:tabs>
        <w:ind w:left="217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35"/>
        </w:tabs>
        <w:ind w:left="433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95"/>
        </w:tabs>
        <w:ind w:left="6495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EBC222D"/>
    <w:multiLevelType w:val="multilevel"/>
    <w:tmpl w:val="2A7E8D40"/>
    <w:lvl w:ilvl="0">
      <w:start w:val="1"/>
      <w:numFmt w:val="bullet"/>
      <w:lvlText w:val="o"/>
      <w:lvlJc w:val="left"/>
      <w:pPr>
        <w:tabs>
          <w:tab w:val="num" w:pos="736"/>
        </w:tabs>
        <w:ind w:left="736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56"/>
        </w:tabs>
        <w:ind w:left="145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76"/>
        </w:tabs>
        <w:ind w:left="217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96"/>
        </w:tabs>
        <w:ind w:left="289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16"/>
        </w:tabs>
        <w:ind w:left="361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36"/>
        </w:tabs>
        <w:ind w:left="433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56"/>
        </w:tabs>
        <w:ind w:left="505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76"/>
        </w:tabs>
        <w:ind w:left="577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96"/>
        </w:tabs>
        <w:ind w:left="6496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1"/>
  </w:num>
  <w:num w:numId="4">
    <w:abstractNumId w:val="12"/>
  </w:num>
  <w:num w:numId="5">
    <w:abstractNumId w:val="3"/>
  </w:num>
  <w:num w:numId="6">
    <w:abstractNumId w:val="6"/>
  </w:num>
  <w:num w:numId="7">
    <w:abstractNumId w:val="10"/>
  </w:num>
  <w:num w:numId="8">
    <w:abstractNumId w:val="11"/>
  </w:num>
  <w:num w:numId="9">
    <w:abstractNumId w:val="10"/>
  </w:num>
  <w:num w:numId="10">
    <w:abstractNumId w:val="8"/>
  </w:num>
  <w:num w:numId="11">
    <w:abstractNumId w:val="2"/>
  </w:num>
  <w:num w:numId="12">
    <w:abstractNumId w:val="0"/>
  </w:num>
  <w:num w:numId="13">
    <w:abstractNumId w:val="5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16B"/>
    <w:rsid w:val="0000240E"/>
    <w:rsid w:val="000109BB"/>
    <w:rsid w:val="00025306"/>
    <w:rsid w:val="00036D51"/>
    <w:rsid w:val="0003706B"/>
    <w:rsid w:val="0004197F"/>
    <w:rsid w:val="00053D88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6F26"/>
    <w:rsid w:val="00115F7E"/>
    <w:rsid w:val="00124B80"/>
    <w:rsid w:val="00126175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84D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D7827"/>
    <w:rsid w:val="003159EB"/>
    <w:rsid w:val="003166FF"/>
    <w:rsid w:val="00322D87"/>
    <w:rsid w:val="00325962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5642"/>
    <w:rsid w:val="0041789F"/>
    <w:rsid w:val="00417B4D"/>
    <w:rsid w:val="00421149"/>
    <w:rsid w:val="00432BEA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22EA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23DC6"/>
    <w:rsid w:val="00532997"/>
    <w:rsid w:val="00535F5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D5922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576EA"/>
    <w:rsid w:val="008601BD"/>
    <w:rsid w:val="00861DBC"/>
    <w:rsid w:val="00863CBA"/>
    <w:rsid w:val="00867B00"/>
    <w:rsid w:val="0087294D"/>
    <w:rsid w:val="008807A2"/>
    <w:rsid w:val="00886A8B"/>
    <w:rsid w:val="00896744"/>
    <w:rsid w:val="008A019A"/>
    <w:rsid w:val="008B61EE"/>
    <w:rsid w:val="008C4390"/>
    <w:rsid w:val="008C4648"/>
    <w:rsid w:val="008C7870"/>
    <w:rsid w:val="008E2316"/>
    <w:rsid w:val="008E78DE"/>
    <w:rsid w:val="00900740"/>
    <w:rsid w:val="009045A6"/>
    <w:rsid w:val="00913895"/>
    <w:rsid w:val="00913C28"/>
    <w:rsid w:val="0092228E"/>
    <w:rsid w:val="00922A1B"/>
    <w:rsid w:val="00935EE7"/>
    <w:rsid w:val="00953F35"/>
    <w:rsid w:val="00954CF3"/>
    <w:rsid w:val="00963659"/>
    <w:rsid w:val="00990219"/>
    <w:rsid w:val="009935F7"/>
    <w:rsid w:val="009A3F53"/>
    <w:rsid w:val="009B4F0F"/>
    <w:rsid w:val="009B6E6B"/>
    <w:rsid w:val="009C1A76"/>
    <w:rsid w:val="009C31B3"/>
    <w:rsid w:val="009D2887"/>
    <w:rsid w:val="009D346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36AF4"/>
    <w:rsid w:val="00A40BE6"/>
    <w:rsid w:val="00A429B3"/>
    <w:rsid w:val="00A52D44"/>
    <w:rsid w:val="00A56E35"/>
    <w:rsid w:val="00A61BD8"/>
    <w:rsid w:val="00A717F3"/>
    <w:rsid w:val="00A76253"/>
    <w:rsid w:val="00A81E92"/>
    <w:rsid w:val="00A8239B"/>
    <w:rsid w:val="00AA0F52"/>
    <w:rsid w:val="00AA5345"/>
    <w:rsid w:val="00AA694C"/>
    <w:rsid w:val="00AA7185"/>
    <w:rsid w:val="00AB3CAC"/>
    <w:rsid w:val="00AB7BAE"/>
    <w:rsid w:val="00AC025C"/>
    <w:rsid w:val="00AC0C44"/>
    <w:rsid w:val="00AD41FA"/>
    <w:rsid w:val="00AD6FB7"/>
    <w:rsid w:val="00AE3F52"/>
    <w:rsid w:val="00AE4533"/>
    <w:rsid w:val="00AF7913"/>
    <w:rsid w:val="00B01967"/>
    <w:rsid w:val="00B01DEA"/>
    <w:rsid w:val="00B31455"/>
    <w:rsid w:val="00B41A99"/>
    <w:rsid w:val="00B43DF7"/>
    <w:rsid w:val="00B46E31"/>
    <w:rsid w:val="00B514C1"/>
    <w:rsid w:val="00B6568B"/>
    <w:rsid w:val="00B7198A"/>
    <w:rsid w:val="00B81256"/>
    <w:rsid w:val="00B81382"/>
    <w:rsid w:val="00B83931"/>
    <w:rsid w:val="00B867C2"/>
    <w:rsid w:val="00BA2D61"/>
    <w:rsid w:val="00BB1114"/>
    <w:rsid w:val="00BB5FF8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2716B"/>
    <w:rsid w:val="00C43EF0"/>
    <w:rsid w:val="00C51452"/>
    <w:rsid w:val="00C54A7E"/>
    <w:rsid w:val="00C72ECC"/>
    <w:rsid w:val="00C75A0B"/>
    <w:rsid w:val="00C953EB"/>
    <w:rsid w:val="00C96AEB"/>
    <w:rsid w:val="00CA17C9"/>
    <w:rsid w:val="00CA4F0B"/>
    <w:rsid w:val="00CC3EE5"/>
    <w:rsid w:val="00CC7A3D"/>
    <w:rsid w:val="00CD361E"/>
    <w:rsid w:val="00D061E9"/>
    <w:rsid w:val="00D12140"/>
    <w:rsid w:val="00D14A88"/>
    <w:rsid w:val="00D203E4"/>
    <w:rsid w:val="00D21159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1D50"/>
    <w:rsid w:val="00DC4CA6"/>
    <w:rsid w:val="00DD6F21"/>
    <w:rsid w:val="00DE678D"/>
    <w:rsid w:val="00E03790"/>
    <w:rsid w:val="00E058C0"/>
    <w:rsid w:val="00E153C9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F293F"/>
    <w:rsid w:val="00F06188"/>
    <w:rsid w:val="00F101CF"/>
    <w:rsid w:val="00F139AD"/>
    <w:rsid w:val="00F327A0"/>
    <w:rsid w:val="00F33C07"/>
    <w:rsid w:val="00F34521"/>
    <w:rsid w:val="00F35DE7"/>
    <w:rsid w:val="00F43965"/>
    <w:rsid w:val="00F43EF1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D03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1B841F7"/>
  <w14:defaultImageDpi w14:val="0"/>
  <w15:docId w15:val="{19C89FE8-D823-42CB-9810-4BB466FDF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Zvraznenie">
    <w:name w:val="Emphasis"/>
    <w:uiPriority w:val="99"/>
    <w:qFormat/>
    <w:rsid w:val="00861DBC"/>
    <w:rPr>
      <w:rFonts w:cs="Times New Roman"/>
      <w:b/>
    </w:rPr>
  </w:style>
  <w:style w:type="character" w:customStyle="1" w:styleId="st">
    <w:name w:val="st"/>
    <w:uiPriority w:val="99"/>
    <w:rsid w:val="00861DBC"/>
  </w:style>
  <w:style w:type="character" w:customStyle="1" w:styleId="badge12">
    <w:name w:val="badge12"/>
    <w:basedOn w:val="Predvolenpsmoodseku"/>
    <w:rsid w:val="00D21159"/>
    <w:rPr>
      <w:b/>
      <w:bCs/>
      <w:color w:val="FFFFFF"/>
      <w:sz w:val="20"/>
      <w:szCs w:val="20"/>
      <w:shd w:val="clear" w:color="auto" w:fill="777777"/>
    </w:rPr>
  </w:style>
  <w:style w:type="character" w:customStyle="1" w:styleId="clearfix">
    <w:name w:val="clearfix"/>
    <w:basedOn w:val="Predvolenpsmoodseku"/>
    <w:rsid w:val="00D21159"/>
  </w:style>
  <w:style w:type="character" w:customStyle="1" w:styleId="f-xs">
    <w:name w:val="f-xs"/>
    <w:basedOn w:val="Predvolenpsmoodseku"/>
    <w:rsid w:val="00D21159"/>
  </w:style>
  <w:style w:type="paragraph" w:styleId="Odsekzoznamu">
    <w:name w:val="List Paragraph"/>
    <w:basedOn w:val="Normlny"/>
    <w:uiPriority w:val="34"/>
    <w:qFormat/>
    <w:rsid w:val="00D211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85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5550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8385551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5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85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855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85551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85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3855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855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5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5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46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9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08042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71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826803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02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17459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5193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0456420">
                                              <w:marLeft w:val="-120"/>
                                              <w:marRight w:val="-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136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307369">
                                                      <w:marLeft w:val="-120"/>
                                                      <w:marRight w:val="-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0305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9558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2845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ka\Documents\poznamky%20RKCS%202017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 RKCS 2017.dot</Template>
  <TotalTime>1</TotalTime>
  <Pages>15</Pages>
  <Words>3547</Words>
  <Characters>20224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Katka</dc:creator>
  <cp:lastModifiedBy>GERGELOVA Katarina</cp:lastModifiedBy>
  <cp:revision>2</cp:revision>
  <cp:lastPrinted>2023-06-29T07:05:00Z</cp:lastPrinted>
  <dcterms:created xsi:type="dcterms:W3CDTF">2024-06-27T10:51:00Z</dcterms:created>
  <dcterms:modified xsi:type="dcterms:W3CDTF">2024-06-27T10:51:00Z</dcterms:modified>
</cp:coreProperties>
</file>