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42046637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42046637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2022277565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2022277565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Slovanská 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SVB Slovanská 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Slovanská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SVB Slovanská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C639E1" w:rsidRPr="00C63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C639E1" w:rsidRPr="00C639E1">
                                <w:rPr>
                                  <w:rFonts w:ascii="Arial" w:hAnsi="Arial" w:cs="Arial"/>
                                  <w:noProof/>
                                </w:rPr>
                                <w:t>46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93521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93521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639E1" w:rsidRPr="00757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Tlmače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639E1" w:rsidRPr="007579F6">
                              <w:rPr>
                                <w:rFonts w:ascii="Arial" w:hAnsi="Arial" w:cs="Arial"/>
                                <w:noProof/>
                              </w:rPr>
                              <w:t>Tlmače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639E1">
              <w:rPr>
                <w:rFonts w:ascii="Arial" w:hAnsi="Arial"/>
                <w:lang w:eastAsia="sk-SK"/>
              </w:rPr>
              <w:t xml:space="preserve"> 27.6.2024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C639E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Martin Bratko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C639E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11818.05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17383.44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9700.65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19500.84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11818.05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17383.44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9700.65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19500.84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  <w:lang w:eastAsia="sk-SK"/>
              </w:rPr>
              <w:t>112735.36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  <w:lang w:eastAsia="sk-SK"/>
              </w:rPr>
              <w:t>-110936.89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1798.47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43778.56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639E1" w:rsidRPr="00757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7378" w:rsidRDefault="00B57378">
      <w:r>
        <w:separator/>
      </w:r>
    </w:p>
  </w:endnote>
  <w:endnote w:type="continuationSeparator" w:id="0">
    <w:p w:rsidR="00B57378" w:rsidRDefault="00B5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7378" w:rsidRDefault="00B57378">
      <w:r>
        <w:separator/>
      </w:r>
    </w:p>
  </w:footnote>
  <w:footnote w:type="continuationSeparator" w:id="0">
    <w:p w:rsidR="00B57378" w:rsidRDefault="00B57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569039">
    <w:abstractNumId w:val="13"/>
  </w:num>
  <w:num w:numId="2" w16cid:durableId="588579951">
    <w:abstractNumId w:val="17"/>
  </w:num>
  <w:num w:numId="3" w16cid:durableId="1477066119">
    <w:abstractNumId w:val="8"/>
  </w:num>
  <w:num w:numId="4" w16cid:durableId="1977636880">
    <w:abstractNumId w:val="7"/>
  </w:num>
  <w:num w:numId="5" w16cid:durableId="153357495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382553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418963">
    <w:abstractNumId w:val="20"/>
  </w:num>
  <w:num w:numId="8" w16cid:durableId="541752615">
    <w:abstractNumId w:val="10"/>
  </w:num>
  <w:num w:numId="9" w16cid:durableId="1824927641">
    <w:abstractNumId w:val="0"/>
  </w:num>
  <w:num w:numId="10" w16cid:durableId="1706102498">
    <w:abstractNumId w:val="19"/>
  </w:num>
  <w:num w:numId="11" w16cid:durableId="1557812543">
    <w:abstractNumId w:val="6"/>
  </w:num>
  <w:num w:numId="12" w16cid:durableId="524245326">
    <w:abstractNumId w:val="9"/>
  </w:num>
  <w:num w:numId="13" w16cid:durableId="1976444479">
    <w:abstractNumId w:val="12"/>
  </w:num>
  <w:num w:numId="14" w16cid:durableId="1343124873">
    <w:abstractNumId w:val="15"/>
  </w:num>
  <w:num w:numId="15" w16cid:durableId="1219056151">
    <w:abstractNumId w:val="14"/>
  </w:num>
  <w:num w:numId="16" w16cid:durableId="1282373916">
    <w:abstractNumId w:val="2"/>
  </w:num>
  <w:num w:numId="17" w16cid:durableId="275915343">
    <w:abstractNumId w:val="4"/>
  </w:num>
  <w:num w:numId="18" w16cid:durableId="920800738">
    <w:abstractNumId w:val="11"/>
  </w:num>
  <w:num w:numId="19" w16cid:durableId="494760886">
    <w:abstractNumId w:val="5"/>
  </w:num>
  <w:num w:numId="20" w16cid:durableId="2036149875">
    <w:abstractNumId w:val="18"/>
  </w:num>
  <w:num w:numId="21" w16cid:durableId="845553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5"/>
    <w:docVar w:name="arg2" w:val="driver=asa17;DBF=C:\ANASOFT\data\tlmace.db;DBN=tlmace;ENG=sql;links=tcpip{IP=192.168.1.36};uid=jenesova;con=finus(10.15);pwd=0077189441259jenesova"/>
    <w:docVar w:name="arg3" w:val="0"/>
    <w:docVar w:name="arg4" w:val="C:\Users\Bytreal\AppData\Local\Temp\9208109.doc"/>
    <w:docVar w:name="arg5" w:val="5"/>
  </w:docVars>
  <w:rsids>
    <w:rsidRoot w:val="00C639E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57378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39E1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37A8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63D5A"/>
  <w15:docId w15:val="{F0B6DD27-F744-47CD-A8CE-77EEFA64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5337</Words>
  <Characters>30424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Bytreal</dc:creator>
  <cp:lastModifiedBy>Bytreal</cp:lastModifiedBy>
  <cp:revision>1</cp:revision>
  <cp:lastPrinted>2009-07-30T10:15:00Z</cp:lastPrinted>
  <dcterms:created xsi:type="dcterms:W3CDTF">2024-06-27T13:57:00Z</dcterms:created>
  <dcterms:modified xsi:type="dcterms:W3CDTF">2024-06-27T13:58:00Z</dcterms:modified>
</cp:coreProperties>
</file>