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lang w:eastAsia="sk-SK"/>
              </w:rPr>
              <w:t>31. 12. 2023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2023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42046637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42046637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2022277565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2022277565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Slovanská 46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SVB Slovanská 46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Slovanská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SVB Slovanská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SUB_ULICA_CISLO  \* MERGEFORMAT ">
                                    <w:r w:rsidR="00C639E1" w:rsidRPr="00C639E1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46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SUB_ULICA_CISLO  \* MERGEFORMAT ">
                              <w:r w:rsidR="00C639E1" w:rsidRPr="00C639E1">
                                <w:rPr>
                                  <w:rFonts w:ascii="Arial" w:hAnsi="Arial" w:cs="Arial"/>
                                  <w:noProof/>
                                </w:rPr>
                                <w:t>46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93521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93521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C639E1" w:rsidRPr="007579F6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Tlmače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C639E1" w:rsidRPr="007579F6">
                              <w:rPr>
                                <w:rFonts w:ascii="Arial" w:hAnsi="Arial" w:cs="Arial"/>
                                <w:noProof/>
                              </w:rPr>
                              <w:t>Tlmače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C639E1">
              <w:rPr>
                <w:rFonts w:ascii="Arial" w:hAnsi="Arial"/>
                <w:lang w:eastAsia="sk-SK"/>
              </w:rPr>
              <w:t xml:space="preserve"> 27.6.2024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C639E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Martin Bratko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C639E1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1584"/>
        <w:gridCol w:w="1197"/>
        <w:gridCol w:w="1172"/>
        <w:gridCol w:w="1168"/>
        <w:gridCol w:w="1530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11818.05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17383.44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9700.65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19500.84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11818.05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17383.44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9700.65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19500.84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  <w:lang w:eastAsia="sk-SK"/>
              </w:rPr>
              <w:t>112735.36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  <w:lang w:eastAsia="sk-SK"/>
              </w:rPr>
              <w:t>-110936.89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1798.47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43778.56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C639E1" w:rsidRPr="007579F6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B57378" w:rsidRDefault="00B57378">
      <w:r>
        <w:separator/>
      </w:r>
    </w:p>
  </w:endnote>
  <w:endnote w:type="continuationSeparator" w:id="0">
    <w:p w:rsidR="00B57378" w:rsidRDefault="00B573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B57378" w:rsidRDefault="00B57378">
      <w:r>
        <w:separator/>
      </w:r>
    </w:p>
  </w:footnote>
  <w:footnote w:type="continuationSeparator" w:id="0">
    <w:p w:rsidR="00B57378" w:rsidRDefault="00B573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9569039">
    <w:abstractNumId w:val="13"/>
  </w:num>
  <w:num w:numId="2" w16cid:durableId="588579951">
    <w:abstractNumId w:val="17"/>
  </w:num>
  <w:num w:numId="3" w16cid:durableId="1477066119">
    <w:abstractNumId w:val="8"/>
  </w:num>
  <w:num w:numId="4" w16cid:durableId="1977636880">
    <w:abstractNumId w:val="7"/>
  </w:num>
  <w:num w:numId="5" w16cid:durableId="153357495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5382553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28418963">
    <w:abstractNumId w:val="20"/>
  </w:num>
  <w:num w:numId="8" w16cid:durableId="541752615">
    <w:abstractNumId w:val="10"/>
  </w:num>
  <w:num w:numId="9" w16cid:durableId="1824927641">
    <w:abstractNumId w:val="0"/>
  </w:num>
  <w:num w:numId="10" w16cid:durableId="1706102498">
    <w:abstractNumId w:val="19"/>
  </w:num>
  <w:num w:numId="11" w16cid:durableId="1557812543">
    <w:abstractNumId w:val="6"/>
  </w:num>
  <w:num w:numId="12" w16cid:durableId="524245326">
    <w:abstractNumId w:val="9"/>
  </w:num>
  <w:num w:numId="13" w16cid:durableId="1976444479">
    <w:abstractNumId w:val="12"/>
  </w:num>
  <w:num w:numId="14" w16cid:durableId="1343124873">
    <w:abstractNumId w:val="15"/>
  </w:num>
  <w:num w:numId="15" w16cid:durableId="1219056151">
    <w:abstractNumId w:val="14"/>
  </w:num>
  <w:num w:numId="16" w16cid:durableId="1282373916">
    <w:abstractNumId w:val="2"/>
  </w:num>
  <w:num w:numId="17" w16cid:durableId="275915343">
    <w:abstractNumId w:val="4"/>
  </w:num>
  <w:num w:numId="18" w16cid:durableId="920800738">
    <w:abstractNumId w:val="11"/>
  </w:num>
  <w:num w:numId="19" w16cid:durableId="494760886">
    <w:abstractNumId w:val="5"/>
  </w:num>
  <w:num w:numId="20" w16cid:durableId="2036149875">
    <w:abstractNumId w:val="18"/>
  </w:num>
  <w:num w:numId="21" w16cid:durableId="84555315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35"/>
    <w:docVar w:name="arg2" w:val="driver=asa17;DBF=C:\ANASOFT\data\tlmace.db;DBN=tlmace;ENG=sql;links=tcpip{IP=192.168.1.36};uid=jenesova;con=finus(10.15);pwd=0077189441259jenesova"/>
    <w:docVar w:name="arg3" w:val="0"/>
    <w:docVar w:name="arg4" w:val="C:\Users\Bytreal\AppData\Local\Temp\9208109.doc"/>
    <w:docVar w:name="arg5" w:val="5"/>
  </w:docVars>
  <w:rsids>
    <w:rsidRoot w:val="00C639E1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57378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39E1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B37A8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9263D5A"/>
  <w15:docId w15:val="{F0B6DD27-F744-47CD-A8CE-77EEFA647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5337</Words>
  <Characters>30424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Bytreal</dc:creator>
  <cp:lastModifiedBy>Bytreal</cp:lastModifiedBy>
  <cp:revision>1</cp:revision>
  <cp:lastPrinted>2009-07-30T10:15:00Z</cp:lastPrinted>
  <dcterms:created xsi:type="dcterms:W3CDTF">2024-06-27T13:57:00Z</dcterms:created>
  <dcterms:modified xsi:type="dcterms:W3CDTF">2024-06-27T13:58:00Z</dcterms:modified>
</cp:coreProperties>
</file>