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686CCD5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B0199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01EF842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2249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A99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01EF842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22496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112F9AD7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D22496">
                                    <w:t>3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112F9AD7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D22496">
                              <w:t>3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51D3531B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D224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51D3531B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D22496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30D272FF" w:rsidR="00727BE8" w:rsidRDefault="00851F77" w:rsidP="00944C3D">
                                  <w:r>
                                    <w:t>202</w:t>
                                  </w:r>
                                  <w:r w:rsidR="00D22496">
                                    <w:t>2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30D272FF" w:rsidR="00727BE8" w:rsidRDefault="00851F77" w:rsidP="00944C3D">
                            <w:r>
                              <w:t>202</w:t>
                            </w:r>
                            <w:r w:rsidR="00D22496">
                              <w:t>2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54F421CE" w:rsidR="00D92E41" w:rsidRPr="00391121" w:rsidRDefault="00DC760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36114481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54F421CE" w:rsidR="00D92E41" w:rsidRPr="00391121" w:rsidRDefault="00DC760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36114481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561BDC6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A0572F3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05E2EA1C" w:rsidR="00727BE8" w:rsidRPr="00ED0163" w:rsidRDefault="00DC7609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067FE6C8">
                      <wp:simplePos x="0" y="0"/>
                      <wp:positionH relativeFrom="column">
                        <wp:posOffset>-835025</wp:posOffset>
                      </wp:positionH>
                      <wp:positionV relativeFrom="paragraph">
                        <wp:posOffset>-353060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-65.75pt;margin-top:-27.8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4797FB2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2C8B846E" w:rsidR="00727BE8" w:rsidRDefault="00DC7609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0555FFED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-212725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0C9683E5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</w:t>
                                  </w:r>
                                  <w:r w:rsidR="00DC7609">
                                    <w:rPr>
                                      <w:rFonts w:ascii="Arial" w:hAnsi="Arial" w:cs="Arial"/>
                                    </w:rPr>
                                    <w:t>1540961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136.95pt;margin-top:-16.7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">
                      <v:textbox style="mso-fit-shape-to-text:t">
                        <w:txbxContent>
                          <w:p w14:paraId="154C8C6F" w14:textId="0C9683E5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DC7609">
                              <w:rPr>
                                <w:rFonts w:ascii="Arial" w:hAnsi="Arial" w:cs="Arial"/>
                              </w:rPr>
                              <w:t>1540961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2E772C4C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DC7609">
                                    <w:rPr>
                                      <w:rFonts w:ascii="Arial" w:hAnsi="Arial" w:cs="Arial"/>
                                    </w:rPr>
                                    <w:t>a nebyt.priest.1173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2E772C4C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DC7609">
                              <w:rPr>
                                <w:rFonts w:ascii="Arial" w:hAnsi="Arial" w:cs="Arial"/>
                              </w:rPr>
                              <w:t>a nebyt.priest.1173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5F1DEA88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2645D512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2D32D8D4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72DBA872" w:rsidR="00727BE8" w:rsidRPr="00391121" w:rsidRDefault="00DC760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28.októbra 1173/4,6,8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72DBA872" w:rsidR="00727BE8" w:rsidRPr="00391121" w:rsidRDefault="00DC760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28.októbra 1173/4,6,8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EE46AEB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54CA38EA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1BE6C0EB" w:rsidR="00727BE8" w:rsidRPr="00ED0163" w:rsidRDefault="00DC7609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3DC2800D">
                      <wp:simplePos x="0" y="0"/>
                      <wp:positionH relativeFrom="column">
                        <wp:posOffset>-643890</wp:posOffset>
                      </wp:positionH>
                      <wp:positionV relativeFrom="paragraph">
                        <wp:posOffset>6985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0D1AB714" w:rsidR="00727BE8" w:rsidRDefault="00851F77" w:rsidP="00944C3D">
                                  <w:r>
                                    <w:t>11</w:t>
                                  </w:r>
                                  <w:r w:rsidR="00DC7609">
                                    <w:t>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-50.7pt;margin-top:.5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">
                      <v:textbox>
                        <w:txbxContent>
                          <w:p w14:paraId="01AF2386" w14:textId="0D1AB714" w:rsidR="00727BE8" w:rsidRDefault="00851F77" w:rsidP="00944C3D">
                            <w:r>
                              <w:t>11</w:t>
                            </w:r>
                            <w:r w:rsidR="00DC7609">
                              <w:t>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3B1B5178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B5BEAB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51F77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B5BEAB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51F77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0280C717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0280C717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3A6AF5F" w:rsidR="00727BE8" w:rsidRPr="00391121" w:rsidRDefault="00DC760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3A6AF5F" w:rsidR="00727BE8" w:rsidRPr="00391121" w:rsidRDefault="00DC760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32BC0B" w14:textId="023BC62A" w:rsidR="00D96BED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22496">
              <w:rPr>
                <w:rFonts w:ascii="Arial" w:hAnsi="Arial"/>
                <w:lang w:eastAsia="sk-SK"/>
              </w:rPr>
              <w:t>24</w:t>
            </w:r>
            <w:r w:rsidR="00DC7609">
              <w:rPr>
                <w:rFonts w:ascii="Arial" w:hAnsi="Arial"/>
                <w:lang w:eastAsia="sk-SK"/>
              </w:rPr>
              <w:t>.06.202</w:t>
            </w:r>
            <w:r w:rsidR="00D2249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0FD93822" w:rsidR="00727BE8" w:rsidRPr="008D0433" w:rsidRDefault="00DC7609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Morocz Roman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4129D444" w:rsidR="00727BE8" w:rsidRPr="008C56AB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103,12</w:t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7BE8"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213F8FEC" w:rsidR="00727BE8" w:rsidRPr="008C56AB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8045</w:t>
            </w:r>
          </w:p>
        </w:tc>
        <w:tc>
          <w:tcPr>
            <w:tcW w:w="1234" w:type="dxa"/>
            <w:vAlign w:val="center"/>
          </w:tcPr>
          <w:p w14:paraId="4F28F087" w14:textId="35FFB3FB" w:rsidR="00727BE8" w:rsidRPr="008C56AB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7837,75</w:t>
            </w:r>
          </w:p>
        </w:tc>
        <w:tc>
          <w:tcPr>
            <w:tcW w:w="1978" w:type="dxa"/>
            <w:vAlign w:val="center"/>
          </w:tcPr>
          <w:p w14:paraId="70A05763" w14:textId="1CB4EF41" w:rsidR="00727BE8" w:rsidRPr="008C56AB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310,37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23414334" w:rsidR="00727BE8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62437,06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56A70BF9" w:rsidR="00727BE8" w:rsidRPr="008C56AB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221417,97</w:t>
            </w:r>
          </w:p>
        </w:tc>
        <w:tc>
          <w:tcPr>
            <w:tcW w:w="1234" w:type="dxa"/>
            <w:vAlign w:val="center"/>
          </w:tcPr>
          <w:p w14:paraId="563A6FDB" w14:textId="18E330F3" w:rsidR="00727BE8" w:rsidRPr="008C56AB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197949,88</w:t>
            </w:r>
          </w:p>
        </w:tc>
        <w:tc>
          <w:tcPr>
            <w:tcW w:w="1978" w:type="dxa"/>
            <w:vAlign w:val="center"/>
          </w:tcPr>
          <w:p w14:paraId="1AE1FE1A" w14:textId="38C7C1DB" w:rsidR="00727BE8" w:rsidRPr="008C56AB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85905,15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0CF53554" w:rsidR="00727BE8" w:rsidRPr="008C56AB" w:rsidRDefault="006A225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1D585BE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C89B110" w:rsidR="00727BE8" w:rsidRPr="008C56AB" w:rsidRDefault="00D2249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62540,18</w:t>
            </w:r>
          </w:p>
        </w:tc>
        <w:tc>
          <w:tcPr>
            <w:tcW w:w="1325" w:type="dxa"/>
            <w:vAlign w:val="center"/>
          </w:tcPr>
          <w:p w14:paraId="72A1B8CF" w14:textId="494F8D10" w:rsidR="00727BE8" w:rsidRPr="008C56AB" w:rsidRDefault="00D2249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229462,97</w:t>
            </w:r>
          </w:p>
        </w:tc>
        <w:tc>
          <w:tcPr>
            <w:tcW w:w="1234" w:type="dxa"/>
            <w:vAlign w:val="center"/>
          </w:tcPr>
          <w:p w14:paraId="413BCFD7" w14:textId="656486AD" w:rsidR="00727BE8" w:rsidRPr="008C56AB" w:rsidRDefault="00D2249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205787,63</w:t>
            </w:r>
          </w:p>
        </w:tc>
        <w:tc>
          <w:tcPr>
            <w:tcW w:w="1978" w:type="dxa"/>
            <w:vAlign w:val="center"/>
          </w:tcPr>
          <w:p w14:paraId="0D180BF4" w14:textId="5E602D73" w:rsidR="00727BE8" w:rsidRDefault="00D224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86215,52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1FEF7B3E" w:rsidR="00727BE8" w:rsidRPr="008C56AB" w:rsidRDefault="006212B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299008,25</w:t>
            </w:r>
          </w:p>
        </w:tc>
        <w:tc>
          <w:tcPr>
            <w:tcW w:w="2883" w:type="dxa"/>
            <w:vAlign w:val="center"/>
          </w:tcPr>
          <w:p w14:paraId="0D87AACC" w14:textId="02820893" w:rsidR="00727BE8" w:rsidRPr="008C56AB" w:rsidRDefault="006212B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252124,59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7AE19F69" w:rsidR="00727BE8" w:rsidRPr="008C56AB" w:rsidRDefault="006212B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299008,25</w:t>
            </w:r>
          </w:p>
        </w:tc>
        <w:tc>
          <w:tcPr>
            <w:tcW w:w="2883" w:type="dxa"/>
            <w:vAlign w:val="center"/>
          </w:tcPr>
          <w:p w14:paraId="733B1440" w14:textId="03506A8E" w:rsidR="00A136FC" w:rsidRPr="00A136FC" w:rsidRDefault="006212BF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252124,59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3D4995C" w:rsidR="00727BE8" w:rsidRPr="008C56AB" w:rsidRDefault="006212B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44264,35</w:t>
            </w:r>
          </w:p>
        </w:tc>
        <w:tc>
          <w:tcPr>
            <w:tcW w:w="1195" w:type="dxa"/>
            <w:vAlign w:val="center"/>
          </w:tcPr>
          <w:p w14:paraId="574DE2C9" w14:textId="468F1FE0" w:rsidR="00727BE8" w:rsidRPr="008C56AB" w:rsidRDefault="0092027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56272,91</w:t>
            </w:r>
          </w:p>
        </w:tc>
        <w:tc>
          <w:tcPr>
            <w:tcW w:w="1195" w:type="dxa"/>
            <w:vAlign w:val="center"/>
          </w:tcPr>
          <w:p w14:paraId="620228A9" w14:textId="416AAFE0" w:rsidR="00727BE8" w:rsidRPr="008C56AB" w:rsidRDefault="0092027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59816,97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212DA588" w:rsidR="00727BE8" w:rsidRPr="008C56AB" w:rsidRDefault="0092027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40720,29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0CFA50CB" w:rsidR="00727BE8" w:rsidRPr="008C56AB" w:rsidRDefault="0092027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44264,35</w:t>
            </w:r>
          </w:p>
        </w:tc>
        <w:tc>
          <w:tcPr>
            <w:tcW w:w="1195" w:type="dxa"/>
            <w:vAlign w:val="center"/>
          </w:tcPr>
          <w:p w14:paraId="2EC0EAC9" w14:textId="2E9AD664" w:rsidR="00727BE8" w:rsidRPr="008C56AB" w:rsidRDefault="0092027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56272,91</w:t>
            </w:r>
          </w:p>
        </w:tc>
        <w:tc>
          <w:tcPr>
            <w:tcW w:w="1195" w:type="dxa"/>
            <w:vAlign w:val="center"/>
          </w:tcPr>
          <w:p w14:paraId="39FBFFBB" w14:textId="7964F4AC" w:rsidR="00727BE8" w:rsidRPr="008C56AB" w:rsidRDefault="0092027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59816,97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6F1355E0" w:rsidR="00727BE8" w:rsidRPr="008C56AB" w:rsidRDefault="0092027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40720,29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257662C0" w:rsidR="00727BE8" w:rsidRPr="008C56AB" w:rsidRDefault="00B0199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166742</w:t>
            </w:r>
          </w:p>
        </w:tc>
        <w:tc>
          <w:tcPr>
            <w:tcW w:w="2835" w:type="dxa"/>
            <w:vAlign w:val="center"/>
          </w:tcPr>
          <w:p w14:paraId="6EC8B8A1" w14:textId="498A6C98" w:rsidR="00727BE8" w:rsidRPr="008C56AB" w:rsidRDefault="00B0199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151304,52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1C76287" w:rsidR="00727BE8" w:rsidRPr="008C56AB" w:rsidRDefault="00B0199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166742</w:t>
            </w:r>
          </w:p>
        </w:tc>
        <w:tc>
          <w:tcPr>
            <w:tcW w:w="2835" w:type="dxa"/>
            <w:vAlign w:val="center"/>
          </w:tcPr>
          <w:p w14:paraId="4253AF30" w14:textId="56F9DBDA" w:rsidR="00727BE8" w:rsidRPr="008C56AB" w:rsidRDefault="00B0199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151304,52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6FE5FFDE" w:rsidR="00727BE8" w:rsidRPr="008C56AB" w:rsidRDefault="00B0199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166742</w:t>
            </w:r>
          </w:p>
        </w:tc>
        <w:tc>
          <w:tcPr>
            <w:tcW w:w="2835" w:type="dxa"/>
            <w:vAlign w:val="center"/>
          </w:tcPr>
          <w:p w14:paraId="048627EC" w14:textId="77777777" w:rsidR="00727BE8" w:rsidRDefault="00B0199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151304,52</w:t>
            </w:r>
          </w:p>
          <w:p w14:paraId="74A06852" w14:textId="688C86AC" w:rsidR="00B0199C" w:rsidRPr="008C56AB" w:rsidRDefault="00B0199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1D9742A9" w:rsidR="00727BE8" w:rsidRPr="00E05001" w:rsidRDefault="00B0199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177760,67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43748" w14:textId="77777777" w:rsidR="00A47B99" w:rsidRDefault="00A47B99">
      <w:r>
        <w:separator/>
      </w:r>
    </w:p>
  </w:endnote>
  <w:endnote w:type="continuationSeparator" w:id="0">
    <w:p w14:paraId="1EDC0173" w14:textId="77777777" w:rsidR="00A47B99" w:rsidRDefault="00A4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466E2" w14:textId="77777777" w:rsidR="00A47B99" w:rsidRDefault="00A47B99">
      <w:r>
        <w:separator/>
      </w:r>
    </w:p>
  </w:footnote>
  <w:footnote w:type="continuationSeparator" w:id="0">
    <w:p w14:paraId="53884963" w14:textId="77777777" w:rsidR="00A47B99" w:rsidRDefault="00A47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734E0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114C"/>
    <w:rsid w:val="00614891"/>
    <w:rsid w:val="006212BF"/>
    <w:rsid w:val="0062543C"/>
    <w:rsid w:val="00631973"/>
    <w:rsid w:val="00643188"/>
    <w:rsid w:val="00660AB8"/>
    <w:rsid w:val="00664EC5"/>
    <w:rsid w:val="006818FD"/>
    <w:rsid w:val="00683EB7"/>
    <w:rsid w:val="006851AB"/>
    <w:rsid w:val="006A225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3363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55429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027A"/>
    <w:rsid w:val="00924809"/>
    <w:rsid w:val="009265BB"/>
    <w:rsid w:val="00932E9D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47B99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199C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75235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496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C7609"/>
    <w:rsid w:val="00DE4789"/>
    <w:rsid w:val="00DE4A85"/>
    <w:rsid w:val="00DF7339"/>
    <w:rsid w:val="00E05001"/>
    <w:rsid w:val="00E17884"/>
    <w:rsid w:val="00E22677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94</TotalTime>
  <Pages>1</Pages>
  <Words>5114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7</cp:revision>
  <cp:lastPrinted>2020-02-10T14:26:00Z</cp:lastPrinted>
  <dcterms:created xsi:type="dcterms:W3CDTF">2023-05-03T11:37:00Z</dcterms:created>
  <dcterms:modified xsi:type="dcterms:W3CDTF">2024-06-24T12:40:00Z</dcterms:modified>
</cp:coreProperties>
</file>