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  mikro účtovnej závierke za rok 2023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Rondo Prešov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51450721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ní odpisov: 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Reštaurácia, rovnomerné odpisy, 40 rokov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Architektonická štúdia, rovnomerné odpisy, 2 roky</w:t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>Osobné motorové vozidlo, rovnomerné odpisy, 4 roky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chybách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ÚJ účtovala o nákladoch a výnosoch len zo svojej ekonomickej činnosti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28 kmeňových akcíí, menovitá hodnota jednej akcie 1.000,-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45256063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2022922440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</TotalTime>
  <Application>LibreOffice/6.0.3.2$Windows_x86 LibreOffice_project/8f48d515416608e3a835360314dac7e47fd0b821</Application>
  <Pages>3</Pages>
  <Words>1022</Words>
  <Characters>6229</Characters>
  <CharactersWithSpaces>7252</CharactersWithSpaces>
  <Paragraphs>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2024-06-03T19:54:00Z</dcterms:created>
  <dc:creator>maria</dc:creator>
  <dc:description/>
  <cp:keywords/>
  <dc:language>sk-SK</dc:language>
  <cp:lastModifiedBy/>
  <cp:lastPrinted>2015-03-15T13:57:00Z</cp:lastPrinted>
  <dcterms:modified xsi:type="dcterms:W3CDTF">2024-06-30T18:29:35Z</dcterms:modified>
  <cp:revision>4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