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Rondo Prešov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51450721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Reštaurácia,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Architektonická štúdia,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Osobné motorové vozidlo,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28 kmeňových akcíí, menovitá hodnota jednej akcie 1.000,-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45256063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2022922440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1022</Words>
  <Characters>6229</Characters>
  <CharactersWithSpaces>7252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2024-06-03T19:54:00Z</dcterms:created>
  <dc:creator>maria</dc:creator>
  <dc:description/>
  <cp:keywords/>
  <dc:language>sk-SK</dc:language>
  <cp:lastModifiedBy/>
  <cp:lastPrinted>2015-03-15T13:57:00Z</cp:lastPrinted>
  <dcterms:modified xsi:type="dcterms:W3CDTF">2024-06-30T18:29:35Z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