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1FA1625" w14:textId="34D7BA22" w:rsidR="005D536A" w:rsidRDefault="005D536A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>Čl. I</w:t>
      </w:r>
      <w:r w:rsidR="009D37DA">
        <w:rPr>
          <w:b/>
          <w:bCs/>
          <w:color w:val="auto"/>
          <w:sz w:val="23"/>
          <w:szCs w:val="23"/>
        </w:rPr>
        <w:t> 2023</w:t>
      </w:r>
    </w:p>
    <w:p w14:paraId="1CD1670E" w14:textId="77777777" w:rsidR="009D37DA" w:rsidRDefault="009D37DA" w:rsidP="005D536A">
      <w:pPr>
        <w:pStyle w:val="Default"/>
        <w:jc w:val="both"/>
        <w:rPr>
          <w:color w:val="auto"/>
          <w:sz w:val="23"/>
          <w:szCs w:val="23"/>
        </w:rPr>
      </w:pPr>
    </w:p>
    <w:p w14:paraId="0230774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185D104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14:paraId="45471937" w14:textId="77777777" w:rsidR="00BA61F6" w:rsidRDefault="00BA61F6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BA61F6" w:rsidRPr="00536B52" w14:paraId="7119831D" w14:textId="77777777" w:rsidTr="001178D7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9F2926" w14:textId="77777777"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M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eno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BFA6C4D" w14:textId="77777777"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spoločnosti</w:t>
            </w:r>
          </w:p>
        </w:tc>
      </w:tr>
      <w:tr w:rsidR="00BA61F6" w:rsidRPr="00536B52" w14:paraId="19CEBCF4" w14:textId="77777777" w:rsidTr="001178D7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C7D1C3" w14:textId="77777777"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  <w:r w:rsidR="00E90FD6">
              <w:rPr>
                <w:sz w:val="22"/>
              </w:rPr>
              <w:t>DISPOLAB SK, Žilina s. r o.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EC72B23" w14:textId="77777777"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  <w:proofErr w:type="spellStart"/>
            <w:r w:rsidR="00E90FD6">
              <w:rPr>
                <w:sz w:val="22"/>
              </w:rPr>
              <w:t>Gabajova</w:t>
            </w:r>
            <w:proofErr w:type="spellEnd"/>
            <w:r w:rsidR="00E90FD6">
              <w:rPr>
                <w:sz w:val="22"/>
              </w:rPr>
              <w:t>, 2601, 01001, Žilina</w:t>
            </w:r>
          </w:p>
        </w:tc>
      </w:tr>
    </w:tbl>
    <w:p w14:paraId="2B338AF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366497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361E4FF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43EEDE32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DCEFCBB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8C2603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63F2B084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06AA62C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4675C73E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2F6966AC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994A37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64FAA9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494FB8F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2CD0B69D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77EDB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DE672D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2DF40618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FA7F52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DF36845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105BE5B6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9A9745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6A9EFA9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7A1534FD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883D40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5A29AAF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1E09CB15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9ED33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A19777D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8C0A1D8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110DC4AC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583EAEDC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77C7067C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2950B7B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14:paraId="18A493EA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87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5"/>
        <w:gridCol w:w="4365"/>
      </w:tblGrid>
      <w:tr w:rsidR="008420B2" w:rsidRPr="00536B52" w14:paraId="685D3766" w14:textId="77777777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CCB46D4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4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D693684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536B52" w14:paraId="60C3FBDA" w14:textId="77777777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B232EE7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436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FCB2E81" w14:textId="3312D2F9" w:rsidR="008420B2" w:rsidRPr="009D37DA" w:rsidRDefault="009D37DA" w:rsidP="009D37DA">
            <w:pPr>
              <w:pStyle w:val="Odsekzoznamu"/>
              <w:numPr>
                <w:ilvl w:val="0"/>
                <w:numId w:val="1"/>
              </w:numPr>
              <w:spacing w:after="0" w:line="240" w:lineRule="auto"/>
              <w:jc w:val="center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lang w:eastAsia="sk-SK"/>
              </w:rPr>
              <w:t>konateľ</w:t>
            </w:r>
          </w:p>
        </w:tc>
      </w:tr>
    </w:tbl>
    <w:p w14:paraId="59A1D719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0C5D26B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302621C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1EA66A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5871A1B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1A568D8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0581356A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8EAD928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Nie </w:t>
      </w:r>
    </w:p>
    <w:p w14:paraId="7499AF7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6ED6390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1C11648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3593D997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4B5BD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10746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24D2BB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407E9A0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40F348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65E783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13745D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0A37663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3E8BBD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27BFC1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983641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808C59E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A0177F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5656F2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F659B6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901D0AF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392258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8B576F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4A0D46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73C06CA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75AF8BC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A9373E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5D2D19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E29311F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815C6E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67C12E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ED642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6CA6D5C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D4E482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F31F9F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B4F931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799A49E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5ED24F5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53BA70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C83CE9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2E50B4C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C4CFD7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0A5982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BCBC22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47EF190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A9F369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8FF43E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43DC11F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621DA444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A9000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73C0B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B5567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8C3FF1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2541C3DB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633A42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62DA27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BEACD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0F86B8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28132E5B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70369AB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8F9BF6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030BD0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8D114A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080CF9B5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2E6160E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FE8C50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DB118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23D630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4D4596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1762A7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D48A79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6752562C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0DE8A32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C0BBC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F1EEA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45C8F0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0A4CCA6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0C85A0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131806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316BC9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0694889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EFDFFC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4A42C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8F0525E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3CAA891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B49A5D0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36AC793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2770FEB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2358678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559B4E1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D7D1C2B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3AE5DFD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1187D3B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2D13BF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FF64693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35FE590F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41E327A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AB5E40" w14:textId="77777777" w:rsidR="00E23D62" w:rsidRPr="00E23D62" w:rsidRDefault="00320ED4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Dotácia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4BBA3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Ocenenie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A34425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Výška dotácie</w:t>
            </w:r>
          </w:p>
        </w:tc>
      </w:tr>
      <w:tr w:rsidR="00E23D62" w:rsidRPr="00E23D62" w14:paraId="0287225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275164C" w14:textId="2F536AB3"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E53947" w14:textId="2E31304B"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4D32034" w14:textId="301669DD"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B5AFA4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53D26F8" w14:textId="66E81B19"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0CB6E2" w14:textId="716489C9"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0D0F530" w14:textId="3906DFF4"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52FFD1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C40F081" w14:textId="77777777" w:rsidR="00E23D62" w:rsidRPr="00E23D62" w:rsidRDefault="00E23D62" w:rsidP="00E23D6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5755D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B85C05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D0DBD44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0322A5FC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6346649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1E8D45CE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2626D31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BBB79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8002B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1F3EF0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5A52512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A7DD00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A1B9B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25E64E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65B032E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2FF3CF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D2079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8796F4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339D452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37280F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ACB8756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7D13B9C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78CA980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0F362553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2B42953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6D232817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463B52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0286B6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9AD6C5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1AC1F7B7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8C5E14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A615D5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44734D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7ECFC56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E48ED6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EC7DAD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424195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D3994E4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999785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FAB4AD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963301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FA1F086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511A5D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11375E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2A0030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905FBFE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95269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EF7181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864405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5A0E85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8FDF36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16F66D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39C86D2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5910CD28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198A72FF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9B5CC2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426788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51CA6836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6A6904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4BAA20" w14:textId="089AFE9B" w:rsidR="008420B2" w:rsidRPr="00E23D62" w:rsidRDefault="00E90FD6" w:rsidP="003652EB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sz w:val="22"/>
              </w:rPr>
              <w:t>0</w:t>
            </w:r>
          </w:p>
        </w:tc>
      </w:tr>
      <w:tr w:rsidR="008420B2" w:rsidRPr="00E23D62" w14:paraId="0C065AF5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D0CD09C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FABC737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004A546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ADC118A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799BF3D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3C548CEC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952466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A2383E" w14:textId="7D303C9A" w:rsidR="008420B2" w:rsidRPr="00E23D62" w:rsidRDefault="00E90FD6" w:rsidP="003652EB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sz w:val="22"/>
              </w:rPr>
              <w:t>0</w:t>
            </w:r>
          </w:p>
        </w:tc>
      </w:tr>
      <w:tr w:rsidR="008420B2" w:rsidRPr="00E23D62" w14:paraId="3A848E3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2AF10E1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12744BA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2E599F77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512E2D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765256C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F475C0A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FA2D43C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14B4CB28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5F10F140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6E26A5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71656E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4E35BB10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2803FE7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45E96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117196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0F7E5EC8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56355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4862D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004495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2C0EB2B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06DFC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8C35C7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9BFEBA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B7CD847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0AA79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9CD077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9A3C9A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EBA9F3E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F81DAE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B6E7B1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AE3582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736D8F1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87C191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DC56A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EF5652A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E2D89D7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40DD35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171D9CB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17BD2048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4D8C3456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16C09A57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75EDBFF0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3CE94D34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5D4396D6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116D959A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4FE6C8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F9565C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3114E53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410EB6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82443B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247514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06ADD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C4729A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5E5C63A6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9AB80F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37F973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0D7F84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85BE46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8570B6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FA09F7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967C83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D79024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6595A3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CE817C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EE4EE8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387D1E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011947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D782CD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65CBE4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EFD45B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567A09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345AD46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C8BCAE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9F4E1C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287716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11666E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37616F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15FFB0D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B9407E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9000C8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EC4D5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15FB6F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FFB93B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988A526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A2EF47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664814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8C0155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BFEE22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C36B34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5F00C0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A34947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E30AE7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CA2C4A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B5F336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E42DB9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4901AF3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50B056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2DBCAA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4F9B73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AF6975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117CC3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DC6265D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0AAF5D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9A7244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C27C7C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D29080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A258E0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F211C7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5BAA1B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3DBB55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EC890B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657D1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37D0B2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9541F2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44F2BB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C4D2E2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7F04EC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90A31F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72C4B5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530A5B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B3CECD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B57F3A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82B93A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ACB5D4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6C66C2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3652D74B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231A225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3CA4A2D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1307411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18599B74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40AD612C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56759905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787C2BF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4EAF395C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50FDBE4F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333852D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12CFDD5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4B6A885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01ED7F45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317ABFD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1E0DC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030BA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0E3757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1D2D1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58B32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0DE0EE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7E622CE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F38300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96DAE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58AB6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3B4866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9409A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436AB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E62C66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A4D54D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62028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0694C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86A3E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94AE0A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99840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6A786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398DC6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7971F2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3BC464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E1A00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C6401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A9631C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00CE0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ECAC7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EA268B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2F1AB5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92CE4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00024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638BF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EFD9BC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4F319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2D213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560859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83935B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6C46753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0B34D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F7EE8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087A97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7DC31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B29A1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CCEE52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5CDE088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62B8657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ECD95A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7FF28CD7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7121343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B79AE4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61EE74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A9C603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7C23354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6DC0D4B0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3F432B9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AC5EB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4BB942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B2ED8E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5CA79E0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EEC49BA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9D5207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04A478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C7C32B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5672A8C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1D7FDD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6314DA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0F8AAC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3B298C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59C059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D90A43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23A9C2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EBC2AD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3C4942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774ADC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B651F4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D866D1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914308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6955ED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16CA15B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F77085C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4888545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46D655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23D6443A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6E043BC3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337587C0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3EE59768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08EE55A3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A58146C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24A0DEC0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01454A4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6FFF684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4A7CCEB3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A8E3973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D3ED87A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F03A924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6042AEA7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129659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1EAEB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120BEC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7DB34C4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93333E0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C5A23AB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917245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69E10876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6F841E63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A8EBE5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128EB8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54571CEC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90E9651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A9A08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97F511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5245EA7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CFD78B4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30C6B9B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E88E775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03831C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F4FFCC5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AA0CBB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5B3DD2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6DA8EDC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9A77985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8EDB6D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128D0412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6E1DA77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186DC5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0DC0295D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1FFF7EE6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27B3F42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14:paraId="3DAB4C26" w14:textId="77777777" w:rsidR="00E90FD6" w:rsidRDefault="00E90FD6" w:rsidP="005D536A">
      <w:pPr>
        <w:jc w:val="both"/>
      </w:pPr>
    </w:p>
    <w:sectPr w:rsidR="00E90FD6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FA85E19" w14:textId="77777777" w:rsidR="00BF64E0" w:rsidRDefault="00BF64E0" w:rsidP="00536B52">
      <w:pPr>
        <w:spacing w:after="0" w:line="240" w:lineRule="auto"/>
      </w:pPr>
      <w:r>
        <w:separator/>
      </w:r>
    </w:p>
  </w:endnote>
  <w:endnote w:type="continuationSeparator" w:id="0">
    <w:p w14:paraId="72538A69" w14:textId="77777777" w:rsidR="00BF64E0" w:rsidRDefault="00BF64E0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BB0F857" w14:textId="77777777" w:rsidR="00BF64E0" w:rsidRDefault="00BF64E0" w:rsidP="00536B52">
      <w:pPr>
        <w:spacing w:after="0" w:line="240" w:lineRule="auto"/>
      </w:pPr>
      <w:r>
        <w:separator/>
      </w:r>
    </w:p>
  </w:footnote>
  <w:footnote w:type="continuationSeparator" w:id="0">
    <w:p w14:paraId="561D0EC9" w14:textId="77777777" w:rsidR="00BF64E0" w:rsidRDefault="00BF64E0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9D37DA" w14:paraId="7A50336E" w14:textId="77777777" w:rsidTr="00185D24">
      <w:tc>
        <w:tcPr>
          <w:tcW w:w="3890" w:type="dxa"/>
        </w:tcPr>
        <w:p w14:paraId="482DD1C5" w14:textId="4EA2145A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20D53CD3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2F8B1E5B" w14:textId="3AF3AE77" w:rsidR="00536B52" w:rsidRDefault="009D37D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07184947" w14:textId="3178E90B" w:rsidR="00536B52" w:rsidRDefault="009D37D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14:paraId="49BFCF75" w14:textId="06910E5C" w:rsidR="00536B52" w:rsidRDefault="009D37D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5E868ADA" w14:textId="05E09E37" w:rsidR="00536B52" w:rsidRDefault="009D37D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14:paraId="6A89B4BE" w14:textId="15225FB4" w:rsidR="00536B52" w:rsidRDefault="009D37D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14:paraId="3FE7DE46" w14:textId="62BE26F3" w:rsidR="00536B52" w:rsidRDefault="009D37D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14:paraId="3D4709EF" w14:textId="33E918B6" w:rsidR="00536B52" w:rsidRDefault="009D37D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7" w:type="dxa"/>
        </w:tcPr>
        <w:p w14:paraId="6954DBE1" w14:textId="1065CF31" w:rsidR="00536B52" w:rsidRDefault="009D37D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77844092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27AE0838" w14:textId="2CCA52CF" w:rsidR="00536B52" w:rsidRDefault="009D37D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5A7E0477" w14:textId="68D79807" w:rsidR="00536B52" w:rsidRDefault="009D37D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2F7E24F2" w14:textId="31F033AA" w:rsidR="00536B52" w:rsidRDefault="009D37D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155C17FB" w14:textId="66FAC28B" w:rsidR="00536B52" w:rsidRDefault="009D37D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0910B747" w14:textId="3D063AC5" w:rsidR="00536B52" w:rsidRDefault="009D37D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14:paraId="6153D005" w14:textId="33095D1A" w:rsidR="00536B52" w:rsidRDefault="009D37D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4" w:type="dxa"/>
        </w:tcPr>
        <w:p w14:paraId="6760369E" w14:textId="09457781" w:rsidR="00536B52" w:rsidRDefault="009D37D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14:paraId="711C2D54" w14:textId="49064729" w:rsidR="00536B52" w:rsidRDefault="009D37D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49" w:type="dxa"/>
        </w:tcPr>
        <w:p w14:paraId="6103D8DD" w14:textId="10E4CBAF" w:rsidR="00536B52" w:rsidRDefault="009D37D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14:paraId="6BA37F1C" w14:textId="3466BF9B" w:rsidR="00536B52" w:rsidRDefault="009D37D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</w:tr>
  </w:tbl>
  <w:p w14:paraId="71D1F047" w14:textId="77777777" w:rsidR="00536B52" w:rsidRDefault="00536B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CA51F27"/>
    <w:multiLevelType w:val="hybridMultilevel"/>
    <w:tmpl w:val="C65AEFCA"/>
    <w:lvl w:ilvl="0" w:tplc="BAC0FDF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344383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attachedTemplate r:id="rId1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rsids>
    <w:rsidRoot w:val="00E90FD6"/>
    <w:rsid w:val="00014F35"/>
    <w:rsid w:val="00104CBE"/>
    <w:rsid w:val="00104CF6"/>
    <w:rsid w:val="0010796B"/>
    <w:rsid w:val="0011611B"/>
    <w:rsid w:val="00123F1F"/>
    <w:rsid w:val="00131C07"/>
    <w:rsid w:val="00172443"/>
    <w:rsid w:val="002052C4"/>
    <w:rsid w:val="00222B0D"/>
    <w:rsid w:val="0031338E"/>
    <w:rsid w:val="00320ED4"/>
    <w:rsid w:val="003652EB"/>
    <w:rsid w:val="003B69B1"/>
    <w:rsid w:val="003E317F"/>
    <w:rsid w:val="0040300D"/>
    <w:rsid w:val="00426E80"/>
    <w:rsid w:val="004B403F"/>
    <w:rsid w:val="0052082A"/>
    <w:rsid w:val="00536B52"/>
    <w:rsid w:val="005D536A"/>
    <w:rsid w:val="005E1C8A"/>
    <w:rsid w:val="006171F8"/>
    <w:rsid w:val="006A0AB4"/>
    <w:rsid w:val="006A7C8A"/>
    <w:rsid w:val="0076078C"/>
    <w:rsid w:val="007619D7"/>
    <w:rsid w:val="00786CB1"/>
    <w:rsid w:val="007A0F50"/>
    <w:rsid w:val="008420B2"/>
    <w:rsid w:val="008948EC"/>
    <w:rsid w:val="008C12FE"/>
    <w:rsid w:val="008D018D"/>
    <w:rsid w:val="00962DA0"/>
    <w:rsid w:val="009D09A4"/>
    <w:rsid w:val="009D37DA"/>
    <w:rsid w:val="00A65CD7"/>
    <w:rsid w:val="00AD23CF"/>
    <w:rsid w:val="00B202C7"/>
    <w:rsid w:val="00BA61F6"/>
    <w:rsid w:val="00BB6695"/>
    <w:rsid w:val="00BD039E"/>
    <w:rsid w:val="00BE22EC"/>
    <w:rsid w:val="00BF64E0"/>
    <w:rsid w:val="00D10215"/>
    <w:rsid w:val="00D20B35"/>
    <w:rsid w:val="00D73AA9"/>
    <w:rsid w:val="00E23D62"/>
    <w:rsid w:val="00E77D78"/>
    <w:rsid w:val="00E90FD6"/>
    <w:rsid w:val="00E93DD4"/>
    <w:rsid w:val="00EA5B96"/>
    <w:rsid w:val="00EF5CB9"/>
    <w:rsid w:val="00F01409"/>
    <w:rsid w:val="00FE1E52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EB060A"/>
  <w15:docId w15:val="{9A387FEF-DDFD-45B5-9E2E-9954CEBE0A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  <w:style w:type="paragraph" w:styleId="Odsekzoznamu">
    <w:name w:val="List Paragraph"/>
    <w:basedOn w:val="Normlny"/>
    <w:uiPriority w:val="34"/>
    <w:qFormat/>
    <w:rsid w:val="009D37D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_muj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Poznamky_muj.dotx</Template>
  <TotalTime>2</TotalTime>
  <Pages>6</Pages>
  <Words>1420</Words>
  <Characters>8099</Characters>
  <Application>Microsoft Office Word</Application>
  <DocSecurity>0</DocSecurity>
  <Lines>67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alzbeta</dc:creator>
  <cp:lastModifiedBy>Alžbeta Talafová</cp:lastModifiedBy>
  <cp:revision>2</cp:revision>
  <dcterms:created xsi:type="dcterms:W3CDTF">2024-06-27T11:43:00Z</dcterms:created>
  <dcterms:modified xsi:type="dcterms:W3CDTF">2024-06-27T11:43:00Z</dcterms:modified>
</cp:coreProperties>
</file>