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A1625" w14:textId="34D7BA22"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>Čl. I</w:t>
      </w:r>
      <w:r w:rsidR="009D37DA">
        <w:rPr>
          <w:b/>
          <w:bCs/>
          <w:color w:val="auto"/>
          <w:sz w:val="23"/>
          <w:szCs w:val="23"/>
        </w:rPr>
        <w:t> 2023</w:t>
      </w:r>
    </w:p>
    <w:p w14:paraId="1CD1670E" w14:textId="77777777" w:rsidR="009D37DA" w:rsidRDefault="009D37DA" w:rsidP="005D536A">
      <w:pPr>
        <w:pStyle w:val="Default"/>
        <w:jc w:val="both"/>
        <w:rPr>
          <w:color w:val="auto"/>
          <w:sz w:val="23"/>
          <w:szCs w:val="23"/>
        </w:rPr>
      </w:pPr>
    </w:p>
    <w:p w14:paraId="0230774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85D10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5471937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7119831D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2926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A6C4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19CEBCF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D1C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90FD6">
              <w:rPr>
                <w:sz w:val="22"/>
              </w:rPr>
              <w:t>DISPOLAB SK, Žilina s. r 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72B2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proofErr w:type="spellStart"/>
            <w:r w:rsidR="00E90FD6">
              <w:rPr>
                <w:sz w:val="22"/>
              </w:rPr>
              <w:t>Gabajova</w:t>
            </w:r>
            <w:proofErr w:type="spellEnd"/>
            <w:r w:rsidR="00E90FD6">
              <w:rPr>
                <w:sz w:val="22"/>
              </w:rPr>
              <w:t>, 2601, 01001, Žilina</w:t>
            </w:r>
          </w:p>
        </w:tc>
      </w:tr>
    </w:tbl>
    <w:p w14:paraId="2B338A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6649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61E4F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3EEDE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CEFCB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C2603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3F2B0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AA62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675C73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F6966A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94A37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4FAA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94FB8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CD0B69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ED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672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DF4061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7F5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3684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5BE5B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974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9EF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A1534F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3D4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29AA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E09CB1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D33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977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C0A1D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10DC4A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83EAED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C7067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50B7B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8A493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85D376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B46D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9368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60C3FBDA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32E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B2E81" w14:textId="3312D2F9" w:rsidR="008420B2" w:rsidRPr="009D37DA" w:rsidRDefault="009D37DA" w:rsidP="009D37D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konateľ</w:t>
            </w:r>
          </w:p>
        </w:tc>
      </w:tr>
    </w:tbl>
    <w:p w14:paraId="59A1D71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C5D26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02621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EA66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871A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A568D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581356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EAD928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499AF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ED639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C1164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593D99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5B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74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D2B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07E9A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F34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E78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745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A3766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8BB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BFC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364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08C5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177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56F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59B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1D0A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2258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576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0D4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C06C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F8B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9373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2D1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2931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5C6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C12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ED6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6CA6D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E48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1F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4F93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99A4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24F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A7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83CE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2E50B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CFD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A598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CBC2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7EF19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A9F369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FF43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DC11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1DA44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00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C0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56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3FF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541C3D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3A4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DA2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EAC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F86B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132E5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369A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9BF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0BD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D114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80CF9B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6160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8C5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B11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3D63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D4596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1762A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D48A7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75256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DE8A3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B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EE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C8F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A4CCA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85A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1806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16BC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694889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DFFC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A42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F0525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CAA89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9A5D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AC79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770F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5867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9B4E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D1C2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AE5DF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187D3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D13B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F646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5FE590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1E327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5E40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BA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442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0287225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5164C" w14:textId="2F536AB3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3947" w14:textId="2E31304B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D32034" w14:textId="301669DD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5AFA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D26F8" w14:textId="66E81B1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B6E2" w14:textId="716489C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D0F530" w14:textId="3906DFF4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52FFD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0F081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55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85C0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0DBD4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322A5F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4664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E8D45C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626D3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B7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02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3EF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A5251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D0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B9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E64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5B032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3C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07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96F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39D452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728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ACB875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D13B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8CA98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F362553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B4295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D23281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3B5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86B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6C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AC1F7B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C5E1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615D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4734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ECFC5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8ED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7DA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4195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3994E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978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B4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330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A1F0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1A5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375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00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05FB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526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718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440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A0E8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FDF36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6F66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9C86D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910CD2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98A72F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CC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678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1CA683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69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AA20" w14:textId="089AFE9B" w:rsidR="008420B2" w:rsidRPr="00E23D62" w:rsidRDefault="00E90FD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C065AF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D0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BC73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04A54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C118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9BF3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C548C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24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383E" w14:textId="7D303C9A" w:rsidR="008420B2" w:rsidRPr="00E23D62" w:rsidRDefault="00E90FD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A848E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F10E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744B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E599F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12E2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5256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475C0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A2D43C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4B4CB2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F10F14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26A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656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E35BB1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03F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E9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719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F7E5EC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63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2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449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0EB2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6D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35C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BFEB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CD8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AA7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D07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A3C9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BA9F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DA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E7B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E358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36D8F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C19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5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F565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2D89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0DD3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71D9C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7BD204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D8C34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6C09A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5EDBFF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CE94D3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D4396D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16D959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E6C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9565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114E53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10EB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44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7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6AD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729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E5C63A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AB80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7F97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7F8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BE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70B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FA09F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67C8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902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95A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81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E4EE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87D1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1194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2C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CBE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D45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7A0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5AD46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8BCA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F4E1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771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666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7616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5FFB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40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00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C4D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FB6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B93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88A52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2EF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6481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01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EE2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6B3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F00C0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3494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30AE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2C4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F33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2D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901AF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0B0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DBCA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9B7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6975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7CC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C6265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AF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724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7C7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908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258E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211C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BAA1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DBB5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890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57D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D0B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9541F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4F2B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4D2E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04E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A31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C4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530A5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3CEC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57F3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93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B5D4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66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52D74B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31A22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CA4A2D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307411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8599B7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AD612C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675990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87C2B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AF39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FDBE4F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3852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CFDD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6A8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1ED7F4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7ABF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E0D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0B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375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D2D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B3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E0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E622C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830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DA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AB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486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0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6A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2C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4D54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202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94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A3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AE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8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7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8DC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971F2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C46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A0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40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631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CE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26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AB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2CE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02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8B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D9B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31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21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08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3935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C4675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34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EE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A9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C3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9A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EE5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CDE08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2B86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CD95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FF28C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1213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B79AE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1EE7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9C60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C2335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DC0D4B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F432B9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5E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B94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ED8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CA79E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C49B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520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4A47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7C32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72A8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7FDD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314D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8AA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298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C05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90A4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3A9C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C2A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49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74AD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651F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66D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430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55E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6CA15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77085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8885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6D65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3D6443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043BC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37587C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EE59768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8EE55A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5814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4A0DEC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454A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FF6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A7CCE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8E397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ED87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3A92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042AEA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2965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EAEB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20BE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DB34C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333E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A23A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724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E108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41E6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EBE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28EB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4571CE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E965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9A08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7F51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5245EA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D78B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C6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88E7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3831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FFCC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0CB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B3DD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DA8ED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A7798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EDB6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28D041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E1DA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86DC5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DC0295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FFF7EE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7B3F4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DAB4C26" w14:textId="77777777" w:rsidR="00E90FD6" w:rsidRDefault="00E90FD6" w:rsidP="005D536A">
      <w:pPr>
        <w:jc w:val="both"/>
      </w:pPr>
    </w:p>
    <w:sectPr w:rsidR="00E90FD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85E19" w14:textId="77777777" w:rsidR="00BF64E0" w:rsidRDefault="00BF64E0" w:rsidP="00536B52">
      <w:pPr>
        <w:spacing w:after="0" w:line="240" w:lineRule="auto"/>
      </w:pPr>
      <w:r>
        <w:separator/>
      </w:r>
    </w:p>
  </w:endnote>
  <w:endnote w:type="continuationSeparator" w:id="0">
    <w:p w14:paraId="72538A69" w14:textId="77777777" w:rsidR="00BF64E0" w:rsidRDefault="00BF64E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0F857" w14:textId="77777777" w:rsidR="00BF64E0" w:rsidRDefault="00BF64E0" w:rsidP="00536B52">
      <w:pPr>
        <w:spacing w:after="0" w:line="240" w:lineRule="auto"/>
      </w:pPr>
      <w:r>
        <w:separator/>
      </w:r>
    </w:p>
  </w:footnote>
  <w:footnote w:type="continuationSeparator" w:id="0">
    <w:p w14:paraId="561D0EC9" w14:textId="77777777" w:rsidR="00BF64E0" w:rsidRDefault="00BF64E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D37DA" w14:paraId="7A50336E" w14:textId="77777777" w:rsidTr="00185D24">
      <w:tc>
        <w:tcPr>
          <w:tcW w:w="3890" w:type="dxa"/>
        </w:tcPr>
        <w:p w14:paraId="482DD1C5" w14:textId="4EA2145A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0D53CD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F8B1E5B" w14:textId="3AF3AE77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7184947" w14:textId="3178E90B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9BFCF75" w14:textId="06910E5C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E868ADA" w14:textId="05E09E37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A89B4BE" w14:textId="15225FB4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FE7DE46" w14:textId="62BE26F3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D4709EF" w14:textId="33E918B6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6954DBE1" w14:textId="1065CF31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784409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7AE0838" w14:textId="2CCA52CF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7E0477" w14:textId="68D79807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F7E24F2" w14:textId="31F033AA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55C17FB" w14:textId="66FAC28B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910B747" w14:textId="3D063AC5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153D005" w14:textId="33095D1A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760369E" w14:textId="09457781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11C2D54" w14:textId="49064729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6103D8DD" w14:textId="10E4CBAF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6BA37F1C" w14:textId="3466BF9B" w:rsidR="00536B52" w:rsidRDefault="009D37D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1D1F047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51F27"/>
    <w:multiLevelType w:val="hybridMultilevel"/>
    <w:tmpl w:val="C65AEFCA"/>
    <w:lvl w:ilvl="0" w:tplc="BAC0F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4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0FD6"/>
    <w:rsid w:val="00014F35"/>
    <w:rsid w:val="00104CBE"/>
    <w:rsid w:val="00104CF6"/>
    <w:rsid w:val="0010796B"/>
    <w:rsid w:val="0011611B"/>
    <w:rsid w:val="00123F1F"/>
    <w:rsid w:val="00131C07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078C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9D37DA"/>
    <w:rsid w:val="00A65CD7"/>
    <w:rsid w:val="00AD23CF"/>
    <w:rsid w:val="00B202C7"/>
    <w:rsid w:val="00BA61F6"/>
    <w:rsid w:val="00BB6695"/>
    <w:rsid w:val="00BD039E"/>
    <w:rsid w:val="00BE22EC"/>
    <w:rsid w:val="00BF64E0"/>
    <w:rsid w:val="00D10215"/>
    <w:rsid w:val="00D20B35"/>
    <w:rsid w:val="00D73AA9"/>
    <w:rsid w:val="00E23D62"/>
    <w:rsid w:val="00E77D78"/>
    <w:rsid w:val="00E90FD6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060A"/>
  <w15:docId w15:val="{9A387FEF-DDFD-45B5-9E2E-9954CEBE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9D3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2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alzbeta</dc:creator>
  <cp:lastModifiedBy>Alžbeta Talafová</cp:lastModifiedBy>
  <cp:revision>2</cp:revision>
  <dcterms:created xsi:type="dcterms:W3CDTF">2024-06-27T11:43:00Z</dcterms:created>
  <dcterms:modified xsi:type="dcterms:W3CDTF">2024-06-27T11:43:00Z</dcterms:modified>
</cp:coreProperties>
</file>