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FOTOSOLAR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44871708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44871708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2022870245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1010</Words>
  <Characters>6123</Characters>
  <CharactersWithSpaces>7138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2024-02-13T15:49:00Z</dcterms:created>
  <dc:creator>maria</dc:creator>
  <dc:description/>
  <cp:keywords/>
  <dc:language>sk-SK</dc:language>
  <cp:lastModifiedBy/>
  <dcterms:modified xsi:type="dcterms:W3CDTF">2024-06-30T19:04:40Z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