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FOTOSOLAR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44871708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dotácie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nie je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44871708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2022870245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1010</Words>
  <Characters>6123</Characters>
  <CharactersWithSpaces>7138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2024-02-13T15:49:00Z</dcterms:created>
  <dc:creator>maria</dc:creator>
  <dc:description/>
  <cp:keywords/>
  <dc:language>sk-SK</dc:language>
  <cp:lastModifiedBy/>
  <dcterms:modified xsi:type="dcterms:W3CDTF">2024-06-30T19:04:40Z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