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BETASOLAR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44878494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 xml:space="preserve">1. poskytnutá pôžička spoločníkovi vo výške 54.438,83 €,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pôžička bola poskytnutá bezúročne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44878494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2022870289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1010</Words>
  <Characters>6159</Characters>
  <CharactersWithSpaces>7174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2024-02-13T12:44:00Z</dcterms:created>
  <dc:creator>maria</dc:creator>
  <dc:description/>
  <cp:keywords/>
  <dc:language>sk-SK</dc:language>
  <cp:lastModifiedBy/>
  <dcterms:modified xsi:type="dcterms:W3CDTF">2024-06-26T17:24:16Z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