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Handytaxi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47353589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pôžička konateľovi v sume 56.000,- eur.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47353589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2023829269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1008</Words>
  <Characters>6132</Characters>
  <CharactersWithSpaces>7146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2024-06-27T22:02:00Z</dcterms:created>
  <dc:creator>maria</dc:creator>
  <dc:description/>
  <cp:keywords/>
  <dc:language>sk-SK</dc:language>
  <cp:lastModifiedBy/>
  <dcterms:modified xsi:type="dcterms:W3CDTF">2024-06-30T19:31:02Z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