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Handytaxi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47353589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ÚJ neobstarávala dlhodobý hmotný a nehmotný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pôžička konateľovi v sume 56.000,- eur.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47353589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2023829269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1008</Words>
  <Characters>6132</Characters>
  <CharactersWithSpaces>7146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2024-06-27T22:02:00Z</dcterms:created>
  <dc:creator>maria</dc:creator>
  <dc:description/>
  <cp:keywords/>
  <dc:language>sk-SK</dc:language>
  <cp:lastModifiedBy/>
  <dcterms:modified xsi:type="dcterms:W3CDTF">2024-06-30T19:31:02Z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