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1C9D95BE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8C67BF">
              <w:fldChar w:fldCharType="begin"/>
            </w:r>
            <w:r w:rsidR="008C67BF">
              <w:instrText xml:space="preserve"> MERGEFIELD  aDEF_DTDO  \* MERGEFORMAT </w:instrText>
            </w:r>
            <w:r w:rsidR="008C67BF">
              <w:fldChar w:fldCharType="separate"/>
            </w:r>
            <w:r w:rsidRPr="00EF3D5A">
              <w:rPr>
                <w:rFonts w:ascii="Arial" w:hAnsi="Arial"/>
                <w:noProof/>
                <w:lang w:eastAsia="sk-SK"/>
              </w:rPr>
              <w:t>3</w:t>
            </w:r>
            <w:r w:rsidR="00851F77">
              <w:rPr>
                <w:rFonts w:ascii="Arial" w:hAnsi="Arial"/>
                <w:noProof/>
                <w:lang w:eastAsia="sk-SK"/>
              </w:rPr>
              <w:t>1</w:t>
            </w:r>
            <w:r w:rsidRPr="00EF3D5A">
              <w:rPr>
                <w:rFonts w:ascii="Arial" w:hAnsi="Arial"/>
                <w:noProof/>
                <w:lang w:eastAsia="sk-SK"/>
              </w:rPr>
              <w:t>.</w:t>
            </w:r>
            <w:r w:rsidR="00851F77">
              <w:rPr>
                <w:rFonts w:ascii="Arial" w:hAnsi="Arial"/>
                <w:noProof/>
                <w:lang w:eastAsia="sk-SK"/>
              </w:rPr>
              <w:t>12</w:t>
            </w:r>
            <w:r w:rsidRPr="00EF3D5A">
              <w:rPr>
                <w:rFonts w:ascii="Arial" w:hAnsi="Arial"/>
                <w:noProof/>
                <w:lang w:eastAsia="sk-SK"/>
              </w:rPr>
              <w:t>.20</w:t>
            </w:r>
            <w:r w:rsidR="008C67BF">
              <w:rPr>
                <w:rFonts w:ascii="Arial" w:hAnsi="Arial"/>
                <w:noProof/>
                <w:lang w:eastAsia="sk-SK"/>
              </w:rPr>
              <w:fldChar w:fldCharType="end"/>
            </w:r>
            <w:r>
              <w:rPr>
                <w:rFonts w:ascii="Arial" w:hAnsi="Arial"/>
                <w:lang w:eastAsia="sk-SK"/>
              </w:rPr>
              <w:t>2</w:t>
            </w:r>
            <w:r w:rsidR="007F1317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331DDFCD" w:rsidR="00727BE8" w:rsidRPr="00ED0163" w:rsidRDefault="00FA67BD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09C8DB7" wp14:editId="6F127BA2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67AE6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9C8D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9D67AE6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3D35D02D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0F58D41" wp14:editId="390984BB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8DA291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F58D41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98DA291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738E667" wp14:editId="2871DD40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4A26F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8E667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B64A26F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CEBFDEB" wp14:editId="0092AC5B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18950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BFDEB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418950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4790DFD" wp14:editId="494ACA42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0D85D4" w14:textId="77777777" w:rsidR="00727BE8" w:rsidRDefault="008C67B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727BE8" w:rsidRPr="0016443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90DFD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60D85D4" w14:textId="77777777" w:rsidR="00727BE8" w:rsidRDefault="00000000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131A9926" wp14:editId="07CE4322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1257B" w14:textId="76D2AF1C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0731BD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7F1317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  <w:r w:rsidR="00851F77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1A992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4E1257B" w14:textId="76D2AF1C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0731BD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F1317"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="00851F77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7E721267" wp14:editId="0425A84B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99FF31" w14:textId="66A996EE" w:rsidR="00727BE8" w:rsidRDefault="00727BE8" w:rsidP="00944C3D">
                                  <w:r>
                                    <w:t>20</w:t>
                                  </w:r>
                                  <w:r w:rsidR="00D92E41">
                                    <w:t>2</w:t>
                                  </w:r>
                                  <w:r w:rsidR="007F1317">
                                    <w:t>3</w:t>
                                  </w:r>
                                </w:p>
                                <w:p w14:paraId="5FFC8E9E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2126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999FF31" w14:textId="66A996EE" w:rsidR="00727BE8" w:rsidRDefault="00727BE8" w:rsidP="00944C3D">
                            <w:r>
                              <w:t>20</w:t>
                            </w:r>
                            <w:r w:rsidR="00D92E41">
                              <w:t>2</w:t>
                            </w:r>
                            <w:r w:rsidR="007F1317">
                              <w:t>3</w:t>
                            </w:r>
                          </w:p>
                          <w:p w14:paraId="5FFC8E9E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7939042F" wp14:editId="07925863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74AEAF" w14:textId="148655A3" w:rsidR="00727BE8" w:rsidRDefault="00851F77" w:rsidP="00944C3D">
                                  <w:r>
                                    <w:t>12</w:t>
                                  </w:r>
                                </w:p>
                                <w:p w14:paraId="5A7A1891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39042F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1C74AEAF" w14:textId="148655A3" w:rsidR="00727BE8" w:rsidRDefault="00851F77" w:rsidP="00944C3D">
                            <w:r>
                              <w:t>12</w:t>
                            </w:r>
                          </w:p>
                          <w:p w14:paraId="5A7A1891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1E9D459C" w:rsidR="00727BE8" w:rsidRDefault="00FA67BD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B626834" wp14:editId="61D40A55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535A4A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26834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0535A4A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9444060" wp14:editId="1E680747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6D46C2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44060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E6D46C2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A66602B" wp14:editId="342D03A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58DC2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66602B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358DC2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4841B6E" wp14:editId="2216D22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F07ABD" w14:textId="536CB74E" w:rsidR="00D92E41" w:rsidRDefault="007F1317" w:rsidP="00944C3D"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41B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2EF07ABD" w14:textId="536CB74E" w:rsidR="00D92E41" w:rsidRDefault="007F1317" w:rsidP="00944C3D"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5B1CFB37" wp14:editId="55C9EF73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A17B1A" w14:textId="4ECD1A3C" w:rsidR="00727BE8" w:rsidRDefault="00851F77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CFB37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AA17B1A" w14:textId="4ECD1A3C" w:rsidR="00727BE8" w:rsidRDefault="00851F77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01DE45ED" wp14:editId="390FE815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317A3D" w14:textId="6218F645" w:rsidR="00D92E41" w:rsidRDefault="007F1317" w:rsidP="00944C3D">
                                  <w:r>
                                    <w:t>2022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E45ED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15317A3D" w14:textId="6218F645" w:rsidR="00D92E41" w:rsidRDefault="007F1317" w:rsidP="00944C3D">
                            <w:r>
                              <w:t>2022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472D3983" wp14:editId="474C6BA4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C08FA2" w14:textId="009001FF" w:rsidR="00727BE8" w:rsidRDefault="00851F77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D3983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DC08FA2" w14:textId="009001FF" w:rsidR="00727BE8" w:rsidRDefault="00851F77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0E2FD472" w:rsidR="00727BE8" w:rsidRPr="00ED0163" w:rsidRDefault="00851F77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625912B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3DAEC9E0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C72FE03" wp14:editId="57178DF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31750</wp:posOffset>
                      </wp:positionV>
                      <wp:extent cx="1226820" cy="353695"/>
                      <wp:effectExtent l="0" t="0" r="0" b="825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353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96BBAE" w14:textId="097FA192" w:rsidR="00D92E41" w:rsidRPr="00391121" w:rsidRDefault="0044547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42275776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2FE03" id="_x0000_s1041" type="#_x0000_t202" style="position:absolute;margin-left:1.5pt;margin-top:2.5pt;width:96.6pt;height:27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">
                      <v:textbox>
                        <w:txbxContent>
                          <w:p w14:paraId="1C96BBAE" w14:textId="097FA192" w:rsidR="00D92E41" w:rsidRPr="00391121" w:rsidRDefault="0044547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42275776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6A4953D3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D043B13" wp14:editId="4749839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A5B948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43B13" id="_x0000_s1042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" stroked="f">
                      <v:textbox>
                        <w:txbxContent>
                          <w:p w14:paraId="51A5B948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09B109FD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65B0246" wp14:editId="4E681316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0" b="0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2FAEFA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B0246" id="_x0000_s1043" type="#_x0000_t202" style="position:absolute;margin-left:4.6pt;margin-top:6.2pt;width:194.2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D4Zou9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22FAEFA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568E4E15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10DF5DC3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28796FA" wp14:editId="506D714D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-588645</wp:posOffset>
                      </wp:positionV>
                      <wp:extent cx="1270635" cy="560705"/>
                      <wp:effectExtent l="0" t="0" r="24765" b="10795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560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4C8C6F" w14:textId="264F4342" w:rsidR="00727BE8" w:rsidRPr="00391121" w:rsidRDefault="0012777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44547D">
                                    <w:rPr>
                                      <w:rFonts w:ascii="Arial" w:hAnsi="Arial" w:cs="Arial"/>
                                    </w:rPr>
                                    <w:t>120810780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796FA" id="_x0000_s1044" type="#_x0000_t202" style="position:absolute;margin-left:4.2pt;margin-top:-46.35pt;width:100.05pt;height:44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">
                      <v:textbox>
                        <w:txbxContent>
                          <w:p w14:paraId="154C8C6F" w14:textId="264F4342" w:rsidR="00727BE8" w:rsidRPr="00391121" w:rsidRDefault="0012777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44547D">
                              <w:rPr>
                                <w:rFonts w:ascii="Arial" w:hAnsi="Arial" w:cs="Arial"/>
                              </w:rPr>
                              <w:t>120810780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602050CC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6B7BF26" wp14:editId="2BCC853D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2861310" cy="247015"/>
                      <wp:effectExtent l="6985" t="10160" r="8255" b="9525"/>
                      <wp:wrapNone/>
                      <wp:docPr id="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1310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230665" w14:textId="3F37AE8B" w:rsidR="00727BE8" w:rsidRPr="00391121" w:rsidRDefault="0044547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Bytovka 61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7BF26" id="Text Box 21" o:spid="_x0000_s1045" type="#_x0000_t202" style="position:absolute;margin-left:1pt;margin-top:-12.05pt;width:225.3pt;height:19.45pt;z-index:2516618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">
                      <v:textbox style="mso-fit-shape-to-text:t">
                        <w:txbxContent>
                          <w:p w14:paraId="04230665" w14:textId="3F37AE8B" w:rsidR="00727BE8" w:rsidRPr="00391121" w:rsidRDefault="0044547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Bytovka 61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40B5C6D4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26730F30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6CF24CA4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22CF5D7" wp14:editId="3D1DCA78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F3790C" w14:textId="08F477D9" w:rsidR="00727BE8" w:rsidRPr="00391121" w:rsidRDefault="0044547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Topoľová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2CF5D7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7F3790C" w14:textId="08F477D9" w:rsidR="00727BE8" w:rsidRPr="00391121" w:rsidRDefault="0044547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Topoľová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2DB7D0AE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1DFF532" wp14:editId="5D94BA3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AF2386" w14:textId="5F77AAC5" w:rsidR="00727BE8" w:rsidRDefault="0044547D" w:rsidP="00944C3D">
                                  <w:r>
                                    <w:t>1982/11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FF532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1AF2386" w14:textId="5F77AAC5" w:rsidR="00727BE8" w:rsidRDefault="0044547D" w:rsidP="00944C3D">
                            <w:r>
                              <w:t>1982/11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0407448D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7CE72ED" wp14:editId="73BBBB2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AC2E3D" w14:textId="4BBF4C7C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</w:t>
                                  </w:r>
                                  <w:r w:rsidR="0044547D">
                                    <w:t>1441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E72ED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DAC2E3D" w14:textId="4BBF4C7C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</w:t>
                            </w:r>
                            <w:r w:rsidR="0044547D">
                              <w:t>1441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61BE049" wp14:editId="7776615C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5DF54C" w14:textId="50DDFC7F" w:rsidR="00727BE8" w:rsidRPr="00391121" w:rsidRDefault="0044547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Nemšová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BE049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C5DF54C" w14:textId="50DDFC7F" w:rsidR="00727BE8" w:rsidRPr="00391121" w:rsidRDefault="0044547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Nemšová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7BE27B07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67849D5" wp14:editId="28D7DA67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749BD7" w14:textId="1724A98B" w:rsidR="00727BE8" w:rsidRPr="00391121" w:rsidRDefault="0044547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0327442220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7849D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F749BD7" w14:textId="1724A98B" w:rsidR="00727BE8" w:rsidRPr="00391121" w:rsidRDefault="0044547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0327442220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3AD9DF50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FB526D9" wp14:editId="5C581992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E80309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526D9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7E80309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6C3FEDCA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3A0550F" wp14:editId="35D29F8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1E5AFA" w14:textId="13A27F48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info</w:t>
                                  </w:r>
                                  <w:r w:rsidR="00D96BED">
                                    <w:rPr>
                                      <w:rFonts w:ascii="Arial" w:hAnsi="Arial" w:cs="Arial"/>
                                    </w:rPr>
                                    <w:t>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0550F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81E5AFA" w14:textId="13A27F48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info</w:t>
                            </w:r>
                            <w:r w:rsidR="00D96BED">
                              <w:rPr>
                                <w:rFonts w:ascii="Arial" w:hAnsi="Arial" w:cs="Arial"/>
                              </w:rPr>
                              <w:t>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773F9B44" w:rsidR="00D96BED" w:rsidRPr="00ED0163" w:rsidRDefault="007F1317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31.01.2024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lastRenderedPageBreak/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1E5AD886" w:rsidR="00727BE8" w:rsidRPr="008D0433" w:rsidRDefault="0044547D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Jaroslav Kolenič</w:t>
            </w:r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52C262C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67119B2D" w:rsidR="00727BE8" w:rsidRPr="008D0433" w:rsidRDefault="0044547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70732F83" w:rsidR="00727BE8" w:rsidRPr="008D0433" w:rsidRDefault="0044547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8C67B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a02043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5543C955" w:rsidR="00727BE8" w:rsidRPr="008D0433" w:rsidRDefault="0061114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Poistná zmluva Allianz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06545B1E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8C67B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a01065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8C67B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a01075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272236F8" w:rsidR="00727BE8" w:rsidRPr="008C56AB" w:rsidRDefault="0044547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25" w:type="dxa"/>
            <w:vAlign w:val="center"/>
          </w:tcPr>
          <w:p w14:paraId="057AB2C5" w14:textId="41FDB38D" w:rsidR="00727BE8" w:rsidRPr="008C56AB" w:rsidRDefault="0044547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4F28F087" w14:textId="6DF7A25B" w:rsidR="00727BE8" w:rsidRPr="008C56AB" w:rsidRDefault="0044547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978" w:type="dxa"/>
            <w:vAlign w:val="center"/>
          </w:tcPr>
          <w:p w14:paraId="70A05763" w14:textId="4AA842BB" w:rsidR="00727BE8" w:rsidRPr="008C56AB" w:rsidRDefault="0044547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77F8D061" w14:textId="77777777" w:rsidR="00CA5B8A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7F0DF4" w14:textId="38F05C75" w:rsidR="00727BE8" w:rsidRDefault="007F1317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170199,92</w:t>
            </w:r>
          </w:p>
          <w:p w14:paraId="2A9E1D61" w14:textId="379014E9" w:rsidR="00CA5B8A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0ED9D7DA" w14:textId="39F67F31" w:rsidR="00727BE8" w:rsidRPr="008C56AB" w:rsidRDefault="007F1317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57418,89</w:t>
            </w:r>
          </w:p>
        </w:tc>
        <w:tc>
          <w:tcPr>
            <w:tcW w:w="1234" w:type="dxa"/>
            <w:vAlign w:val="center"/>
          </w:tcPr>
          <w:p w14:paraId="563A6FDB" w14:textId="4C56690C" w:rsidR="00727BE8" w:rsidRPr="008C56AB" w:rsidRDefault="007F1317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14059,11</w:t>
            </w:r>
          </w:p>
        </w:tc>
        <w:tc>
          <w:tcPr>
            <w:tcW w:w="1978" w:type="dxa"/>
            <w:vAlign w:val="center"/>
          </w:tcPr>
          <w:p w14:paraId="1AE1FE1A" w14:textId="6FE324E7" w:rsidR="00727BE8" w:rsidRPr="008C56AB" w:rsidRDefault="007F1317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213559,70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712FEDCA" w:rsidR="00727BE8" w:rsidRPr="008C56AB" w:rsidRDefault="00350BB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02F14DF0" w14:textId="0DC233DD" w:rsidR="00727BE8" w:rsidRPr="008C56AB" w:rsidRDefault="00350BB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1D5D2446" w:rsidR="00727BE8" w:rsidRPr="008C56AB" w:rsidRDefault="007F1317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170199,92</w:t>
            </w:r>
          </w:p>
        </w:tc>
        <w:tc>
          <w:tcPr>
            <w:tcW w:w="1325" w:type="dxa"/>
            <w:vAlign w:val="center"/>
          </w:tcPr>
          <w:p w14:paraId="72A1B8CF" w14:textId="068788CB" w:rsidR="00727BE8" w:rsidRPr="008C56AB" w:rsidRDefault="007F1317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57418,89</w:t>
            </w:r>
          </w:p>
        </w:tc>
        <w:tc>
          <w:tcPr>
            <w:tcW w:w="1234" w:type="dxa"/>
            <w:vAlign w:val="center"/>
          </w:tcPr>
          <w:p w14:paraId="413BCFD7" w14:textId="29830583" w:rsidR="00727BE8" w:rsidRPr="008C56AB" w:rsidRDefault="007F1317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14059,11</w:t>
            </w:r>
          </w:p>
        </w:tc>
        <w:tc>
          <w:tcPr>
            <w:tcW w:w="1978" w:type="dxa"/>
            <w:vAlign w:val="center"/>
          </w:tcPr>
          <w:p w14:paraId="0D180BF4" w14:textId="3CD83260" w:rsidR="00727BE8" w:rsidRPr="00350BBF" w:rsidRDefault="007F1317" w:rsidP="00EE2E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213559,70</w:t>
            </w:r>
          </w:p>
          <w:p w14:paraId="2EA141A6" w14:textId="5433790E" w:rsidR="00424F38" w:rsidRPr="008C56AB" w:rsidRDefault="00424F38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684"/>
      </w:tblGrid>
      <w:tr w:rsidR="00727BE8" w:rsidRPr="008D0433" w14:paraId="13004A14" w14:textId="77777777" w:rsidTr="00424F38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684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424F38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424F38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424F38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424F38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8C67BF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a01109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8C67B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a02109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8C67B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8C67B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a04110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4ABB9441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240922C5" w14:textId="393625DD" w:rsidR="00727BE8" w:rsidRPr="008C56AB" w:rsidRDefault="007F13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25530,59</w:t>
            </w:r>
          </w:p>
        </w:tc>
        <w:tc>
          <w:tcPr>
            <w:tcW w:w="2883" w:type="dxa"/>
            <w:vAlign w:val="center"/>
          </w:tcPr>
          <w:p w14:paraId="6028961C" w14:textId="121E6235" w:rsidR="00727BE8" w:rsidRDefault="007F1317" w:rsidP="007F131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23672,12</w:t>
            </w:r>
          </w:p>
          <w:p w14:paraId="0D87AACC" w14:textId="668AEA27" w:rsidR="005C6A8D" w:rsidRPr="008C56AB" w:rsidRDefault="005C6A8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0114CFDD" w:rsidR="00727BE8" w:rsidRPr="008C56AB" w:rsidRDefault="007F1317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25530,59</w:t>
            </w:r>
          </w:p>
        </w:tc>
        <w:tc>
          <w:tcPr>
            <w:tcW w:w="2883" w:type="dxa"/>
            <w:vAlign w:val="center"/>
          </w:tcPr>
          <w:p w14:paraId="733B1440" w14:textId="7FB5998E" w:rsidR="00A136FC" w:rsidRPr="00A136FC" w:rsidRDefault="007F1317" w:rsidP="00A136FC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23672,12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8C67B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a04140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7464A437" w14:textId="77777777" w:rsidR="00727BE8" w:rsidRDefault="00727BE8" w:rsidP="00944C3D">
      <w:pPr>
        <w:rPr>
          <w:rFonts w:ascii="Arial" w:hAnsi="Arial"/>
          <w:b/>
        </w:rPr>
      </w:pPr>
    </w:p>
    <w:p w14:paraId="53FCC691" w14:textId="77777777" w:rsidR="00727BE8" w:rsidRDefault="00727BE8" w:rsidP="00944C3D">
      <w:pPr>
        <w:rPr>
          <w:rFonts w:ascii="Arial" w:hAnsi="Arial"/>
          <w:b/>
        </w:rPr>
      </w:pPr>
    </w:p>
    <w:p w14:paraId="235A9ACB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397D92E8" w:rsidR="00727BE8" w:rsidRPr="008C56AB" w:rsidRDefault="007F13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191104,53</w:t>
            </w:r>
          </w:p>
        </w:tc>
        <w:tc>
          <w:tcPr>
            <w:tcW w:w="1195" w:type="dxa"/>
            <w:vAlign w:val="center"/>
          </w:tcPr>
          <w:p w14:paraId="574DE2C9" w14:textId="05CB5470" w:rsidR="00727BE8" w:rsidRPr="008C56AB" w:rsidRDefault="007F13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56580,13</w:t>
            </w:r>
          </w:p>
        </w:tc>
        <w:tc>
          <w:tcPr>
            <w:tcW w:w="1195" w:type="dxa"/>
            <w:vAlign w:val="center"/>
          </w:tcPr>
          <w:p w14:paraId="620228A9" w14:textId="0D8A0B85" w:rsidR="00727BE8" w:rsidRPr="008C56AB" w:rsidRDefault="007F13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18424,37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70BF0033" w:rsidR="00727BE8" w:rsidRPr="008C56AB" w:rsidRDefault="007F13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229260,29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595072CA" w:rsidR="00727BE8" w:rsidRPr="008C56AB" w:rsidRDefault="007F1317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191104,53</w:t>
            </w:r>
          </w:p>
        </w:tc>
        <w:tc>
          <w:tcPr>
            <w:tcW w:w="1195" w:type="dxa"/>
            <w:vAlign w:val="center"/>
          </w:tcPr>
          <w:p w14:paraId="2EC0EAC9" w14:textId="1B6ED632" w:rsidR="00727BE8" w:rsidRPr="008C56AB" w:rsidRDefault="007F131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56580,13</w:t>
            </w:r>
          </w:p>
        </w:tc>
        <w:tc>
          <w:tcPr>
            <w:tcW w:w="1195" w:type="dxa"/>
            <w:vAlign w:val="center"/>
          </w:tcPr>
          <w:p w14:paraId="39FBFFBB" w14:textId="214DAEA5" w:rsidR="00727BE8" w:rsidRPr="008C56AB" w:rsidRDefault="007F1317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18424,37</w:t>
            </w:r>
          </w:p>
        </w:tc>
        <w:tc>
          <w:tcPr>
            <w:tcW w:w="1164" w:type="dxa"/>
            <w:vAlign w:val="center"/>
          </w:tcPr>
          <w:p w14:paraId="138E7331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564B33E3" w:rsidR="00727BE8" w:rsidRPr="008C56AB" w:rsidRDefault="007F1317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229260,29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7B7CFC88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4F0EE96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8C67B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a01235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8C67B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a02235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8C67B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a03235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8C67B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8C67BF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a01237  \* MERGEFORMAT </w:instrText>
            </w:r>
            <w:r>
              <w:fldChar w:fldCharType="separate"/>
            </w:r>
            <w:r w:rsidR="00727BE8"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8C67BF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a04237  \* MERGEFORMAT </w:instrText>
            </w:r>
            <w:r>
              <w:fldChar w:fldCharType="separate"/>
            </w:r>
            <w:r w:rsidR="00727BE8"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21D12AF2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69" w:type="dxa"/>
            <w:vAlign w:val="center"/>
          </w:tcPr>
          <w:p w14:paraId="664DF51C" w14:textId="0B8EC5F2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57C11421" w14:textId="09F05861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252E117A" w14:textId="0FF36C6A" w:rsidR="00727BE8" w:rsidRPr="008C56AB" w:rsidRDefault="00A136FC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4B0F0281" w:rsidR="00727BE8" w:rsidRPr="008C56AB" w:rsidRDefault="007F131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9830,00</w:t>
            </w:r>
          </w:p>
        </w:tc>
        <w:tc>
          <w:tcPr>
            <w:tcW w:w="2835" w:type="dxa"/>
            <w:vAlign w:val="center"/>
          </w:tcPr>
          <w:p w14:paraId="6EC8B8A1" w14:textId="6DAB7237" w:rsidR="00727BE8" w:rsidRPr="008C56AB" w:rsidRDefault="007F131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2767,51</w:t>
            </w:r>
          </w:p>
        </w:tc>
      </w:tr>
      <w:tr w:rsidR="00727BE8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5980704F" w:rsidR="00727BE8" w:rsidRPr="008C56AB" w:rsidRDefault="007F13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35" w:type="dxa"/>
            <w:vAlign w:val="center"/>
          </w:tcPr>
          <w:p w14:paraId="4253AF30" w14:textId="2CF91B44" w:rsidR="00727BE8" w:rsidRPr="008C56AB" w:rsidRDefault="007F13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8C67BF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8C67BF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77777777" w:rsidR="00727BE8" w:rsidRPr="008C56AB" w:rsidRDefault="008C67BF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a04431s12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8C67BF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a04431s12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31D1C6BD" w:rsidR="00727BE8" w:rsidRPr="008C56AB" w:rsidRDefault="007F131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9830,00</w:t>
            </w:r>
          </w:p>
        </w:tc>
        <w:tc>
          <w:tcPr>
            <w:tcW w:w="2835" w:type="dxa"/>
            <w:vAlign w:val="center"/>
          </w:tcPr>
          <w:p w14:paraId="74A06852" w14:textId="5F71B283" w:rsidR="00727BE8" w:rsidRPr="008C56AB" w:rsidRDefault="007F131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2767,51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BC5F101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8C67B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a01260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8C67B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a03260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8C67B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s03260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503750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503750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503750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7AF7D248" w:rsidR="00727BE8" w:rsidRPr="00E05001" w:rsidRDefault="00E27CC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7CBF0FEB" w:rsidR="00727BE8" w:rsidRPr="00E05001" w:rsidRDefault="00E27CC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4A901149" w14:textId="204ADCC2" w:rsidR="00727BE8" w:rsidRPr="00E05001" w:rsidRDefault="00FB5EB0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14:paraId="13F3EF6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3808A8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EE17B2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CB421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B3E5B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6A0FE950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ACBB3F0" w14:textId="02985AC5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F7690A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0E98F165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6944C72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29DEF40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9CEB2" w14:textId="77777777" w:rsidR="00D01603" w:rsidRDefault="00D01603">
      <w:r>
        <w:separator/>
      </w:r>
    </w:p>
  </w:endnote>
  <w:endnote w:type="continuationSeparator" w:id="0">
    <w:p w14:paraId="1030D4FB" w14:textId="77777777" w:rsidR="00D01603" w:rsidRDefault="00D01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7F3D0" w14:textId="77777777" w:rsidR="00D01603" w:rsidRDefault="00D01603">
      <w:r>
        <w:separator/>
      </w:r>
    </w:p>
  </w:footnote>
  <w:footnote w:type="continuationSeparator" w:id="0">
    <w:p w14:paraId="647847C4" w14:textId="77777777" w:rsidR="00D01603" w:rsidRDefault="00D016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903347">
    <w:abstractNumId w:val="13"/>
  </w:num>
  <w:num w:numId="2" w16cid:durableId="1115908545">
    <w:abstractNumId w:val="17"/>
  </w:num>
  <w:num w:numId="3" w16cid:durableId="1433862974">
    <w:abstractNumId w:val="8"/>
  </w:num>
  <w:num w:numId="4" w16cid:durableId="591473076">
    <w:abstractNumId w:val="7"/>
  </w:num>
  <w:num w:numId="5" w16cid:durableId="49842631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140470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92194649">
    <w:abstractNumId w:val="20"/>
  </w:num>
  <w:num w:numId="8" w16cid:durableId="450518347">
    <w:abstractNumId w:val="10"/>
  </w:num>
  <w:num w:numId="9" w16cid:durableId="55518414">
    <w:abstractNumId w:val="0"/>
  </w:num>
  <w:num w:numId="10" w16cid:durableId="904797148">
    <w:abstractNumId w:val="19"/>
  </w:num>
  <w:num w:numId="11" w16cid:durableId="675032430">
    <w:abstractNumId w:val="6"/>
  </w:num>
  <w:num w:numId="12" w16cid:durableId="1825392901">
    <w:abstractNumId w:val="9"/>
  </w:num>
  <w:num w:numId="13" w16cid:durableId="1833715462">
    <w:abstractNumId w:val="12"/>
  </w:num>
  <w:num w:numId="14" w16cid:durableId="1723212390">
    <w:abstractNumId w:val="15"/>
  </w:num>
  <w:num w:numId="15" w16cid:durableId="1975863911">
    <w:abstractNumId w:val="14"/>
  </w:num>
  <w:num w:numId="16" w16cid:durableId="1804273753">
    <w:abstractNumId w:val="2"/>
  </w:num>
  <w:num w:numId="17" w16cid:durableId="441726653">
    <w:abstractNumId w:val="4"/>
  </w:num>
  <w:num w:numId="18" w16cid:durableId="834076736">
    <w:abstractNumId w:val="11"/>
  </w:num>
  <w:num w:numId="19" w16cid:durableId="1922182820">
    <w:abstractNumId w:val="5"/>
  </w:num>
  <w:num w:numId="20" w16cid:durableId="1552812608">
    <w:abstractNumId w:val="18"/>
  </w:num>
  <w:num w:numId="21" w16cid:durableId="930742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03F4A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31BD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27772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3B9F"/>
    <w:rsid w:val="00254422"/>
    <w:rsid w:val="002671C7"/>
    <w:rsid w:val="00271772"/>
    <w:rsid w:val="002739DE"/>
    <w:rsid w:val="00273F6B"/>
    <w:rsid w:val="00280B22"/>
    <w:rsid w:val="0028354A"/>
    <w:rsid w:val="00291963"/>
    <w:rsid w:val="00292243"/>
    <w:rsid w:val="0029467C"/>
    <w:rsid w:val="002B12D5"/>
    <w:rsid w:val="002C13B3"/>
    <w:rsid w:val="002C5CE4"/>
    <w:rsid w:val="002D0906"/>
    <w:rsid w:val="002D09F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0BBF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4F38"/>
    <w:rsid w:val="0042605A"/>
    <w:rsid w:val="00431B01"/>
    <w:rsid w:val="0044062B"/>
    <w:rsid w:val="004432A1"/>
    <w:rsid w:val="0044430B"/>
    <w:rsid w:val="00444AB0"/>
    <w:rsid w:val="0044547D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16FF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1E51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A8D"/>
    <w:rsid w:val="005C6EF7"/>
    <w:rsid w:val="005D44A5"/>
    <w:rsid w:val="005E5613"/>
    <w:rsid w:val="0060758C"/>
    <w:rsid w:val="0061114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317"/>
    <w:rsid w:val="007F1872"/>
    <w:rsid w:val="007F63F2"/>
    <w:rsid w:val="00801080"/>
    <w:rsid w:val="00820918"/>
    <w:rsid w:val="0083409F"/>
    <w:rsid w:val="00851F77"/>
    <w:rsid w:val="0086010C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0DD9"/>
    <w:rsid w:val="00973A02"/>
    <w:rsid w:val="009838F5"/>
    <w:rsid w:val="009A278B"/>
    <w:rsid w:val="009B2521"/>
    <w:rsid w:val="009B4C58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6FC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0F29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35208"/>
    <w:rsid w:val="00B44140"/>
    <w:rsid w:val="00B44D10"/>
    <w:rsid w:val="00B461FE"/>
    <w:rsid w:val="00B5159F"/>
    <w:rsid w:val="00B54AA7"/>
    <w:rsid w:val="00B6597A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5B8A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603"/>
    <w:rsid w:val="00D01B9C"/>
    <w:rsid w:val="00D03E3F"/>
    <w:rsid w:val="00D127FC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26A51"/>
    <w:rsid w:val="00E27CCB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A67BD"/>
    <w:rsid w:val="00FB5EB0"/>
    <w:rsid w:val="00FC4108"/>
    <w:rsid w:val="00FC4134"/>
    <w:rsid w:val="00FD5DA8"/>
    <w:rsid w:val="00FD7995"/>
    <w:rsid w:val="00FE1AC9"/>
    <w:rsid w:val="00FE3A1E"/>
    <w:rsid w:val="00FE4246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62</TotalTime>
  <Pages>16</Pages>
  <Words>2753</Words>
  <Characters>31483</Characters>
  <Application>Microsoft Office Word</Application>
  <DocSecurity>0</DocSecurity>
  <Lines>262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3</cp:lastModifiedBy>
  <cp:revision>7</cp:revision>
  <cp:lastPrinted>2024-01-31T12:58:00Z</cp:lastPrinted>
  <dcterms:created xsi:type="dcterms:W3CDTF">2023-05-04T09:15:00Z</dcterms:created>
  <dcterms:modified xsi:type="dcterms:W3CDTF">2024-01-31T13:15:00Z</dcterms:modified>
</cp:coreProperties>
</file>