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E2A94" w14:textId="77777777" w:rsidR="0058479C" w:rsidRDefault="0058479C" w:rsidP="0058479C">
      <w:pPr>
        <w:pStyle w:val="Hlavika"/>
      </w:pPr>
    </w:p>
    <w:p w14:paraId="4EB45658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77613AFE" w14:textId="77777777" w:rsidR="007051A9" w:rsidRPr="007051A9" w:rsidRDefault="007051A9" w:rsidP="007051A9"/>
    <w:p w14:paraId="682117FC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8A2062C" w14:textId="77777777" w:rsidR="007051A9" w:rsidRDefault="007051A9" w:rsidP="007051A9"/>
    <w:p w14:paraId="5AD3A7D7" w14:textId="56A3592B" w:rsidR="007051A9" w:rsidRDefault="005A58AC" w:rsidP="007051A9">
      <w:pPr>
        <w:ind w:left="360"/>
      </w:pPr>
      <w:r>
        <w:t xml:space="preserve">Xero </w:t>
      </w:r>
      <w:r w:rsidR="007051A9">
        <w:t>s.r.o.</w:t>
      </w:r>
    </w:p>
    <w:p w14:paraId="04DAC57E" w14:textId="20301A72" w:rsidR="007051A9" w:rsidRDefault="005A58AC" w:rsidP="007051A9">
      <w:pPr>
        <w:ind w:left="360"/>
      </w:pPr>
      <w:r>
        <w:t>Karpatské námestie 7770/10A</w:t>
      </w:r>
    </w:p>
    <w:p w14:paraId="57D712D7" w14:textId="1E26CF58" w:rsidR="007051A9" w:rsidRDefault="005A58AC" w:rsidP="007051A9">
      <w:pPr>
        <w:ind w:left="360"/>
      </w:pPr>
      <w:r>
        <w:t>831 06</w:t>
      </w:r>
      <w:r w:rsidR="004D61E1">
        <w:t xml:space="preserve"> Bratislava</w:t>
      </w:r>
    </w:p>
    <w:p w14:paraId="70FAB86A" w14:textId="77777777" w:rsidR="007051A9" w:rsidRPr="007051A9" w:rsidRDefault="007051A9" w:rsidP="007051A9">
      <w:pPr>
        <w:ind w:left="360"/>
      </w:pPr>
    </w:p>
    <w:p w14:paraId="5D81B371" w14:textId="6FD3F5AE" w:rsidR="004D3B4A" w:rsidRDefault="004D3B4A" w:rsidP="00741629">
      <w:pPr>
        <w:ind w:left="360"/>
      </w:pPr>
      <w:r>
        <w:t xml:space="preserve">Spoločnosť </w:t>
      </w:r>
      <w:r w:rsidR="005A58AC">
        <w:t>Xero</w:t>
      </w:r>
      <w:r w:rsidR="00741629">
        <w:t xml:space="preserve"> s.r.o. </w:t>
      </w:r>
      <w:r>
        <w:t xml:space="preserve">(ďalej len Spoločnosť), bola založená </w:t>
      </w:r>
      <w:r w:rsidR="0036019A">
        <w:t>26. marca 2021</w:t>
      </w:r>
      <w:r w:rsidR="00AD20E0">
        <w:t xml:space="preserve"> </w:t>
      </w:r>
      <w:r w:rsidRPr="00AD20E0">
        <w:t>a</w:t>
      </w:r>
      <w:r>
        <w:t xml:space="preserve"> do obchodného registra bola zapísaná </w:t>
      </w:r>
      <w:r w:rsidR="005A58AC">
        <w:t>21.apríla</w:t>
      </w:r>
      <w:r w:rsidR="00EF0504">
        <w:t xml:space="preserve"> 2021</w:t>
      </w:r>
      <w:r>
        <w:t xml:space="preserve"> (Obchodný register Okresného súdu </w:t>
      </w:r>
      <w:r w:rsidR="001065F8">
        <w:t>Bratislav</w:t>
      </w:r>
      <w:r w:rsidR="00741629">
        <w:t>a</w:t>
      </w:r>
      <w:r w:rsidR="001065F8">
        <w:t xml:space="preserve"> I,</w:t>
      </w:r>
      <w:r>
        <w:t xml:space="preserve"> oddiel </w:t>
      </w:r>
      <w:r w:rsidR="00126981">
        <w:t xml:space="preserve">Sro, </w:t>
      </w:r>
      <w:r>
        <w:t xml:space="preserve"> vložka </w:t>
      </w:r>
      <w:r w:rsidR="005A58AC">
        <w:t>151982/B</w:t>
      </w:r>
      <w:r>
        <w:t xml:space="preserve">). </w:t>
      </w:r>
    </w:p>
    <w:p w14:paraId="53CDD67C" w14:textId="77777777" w:rsidR="004D3B4A" w:rsidRDefault="004D3B4A" w:rsidP="004D3B4A"/>
    <w:p w14:paraId="1AAA241F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36E92F43" w14:textId="6A89CEBE" w:rsidR="00741629" w:rsidRPr="00741629" w:rsidRDefault="005A58AC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Vedenie účtovníctva</w:t>
      </w:r>
    </w:p>
    <w:p w14:paraId="3C10D1DB" w14:textId="2FF1BD82" w:rsidR="00741629" w:rsidRDefault="005A58AC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Činnosť podnikateľských, organizačných a ekonomických poradcov</w:t>
      </w:r>
    </w:p>
    <w:p w14:paraId="67FFFC31" w14:textId="76AB6632" w:rsidR="005A58AC" w:rsidRPr="00741629" w:rsidRDefault="005A58AC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Administratívne služby</w:t>
      </w:r>
    </w:p>
    <w:p w14:paraId="4853A87D" w14:textId="77777777" w:rsidR="00252E7F" w:rsidRDefault="00252E7F" w:rsidP="004D3B4A"/>
    <w:p w14:paraId="4C738E1D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081FCC0D" w14:textId="77777777" w:rsidR="00705142" w:rsidRDefault="007051A9" w:rsidP="00741629">
      <w:pPr>
        <w:pStyle w:val="Zkladntext"/>
        <w:ind w:left="0" w:firstLine="360"/>
      </w:pPr>
      <w:r>
        <w:t>Spoločnosť sa nezahŕňa do skupiny</w:t>
      </w:r>
    </w:p>
    <w:p w14:paraId="46E3B636" w14:textId="77777777" w:rsidR="004D3B4A" w:rsidRDefault="004D3B4A" w:rsidP="004D3B4A">
      <w:pPr>
        <w:pStyle w:val="Zkladntext"/>
      </w:pPr>
      <w:r>
        <w:t>.</w:t>
      </w:r>
    </w:p>
    <w:p w14:paraId="28D204E5" w14:textId="77777777" w:rsidR="004D3B4A" w:rsidRDefault="004D3B4A" w:rsidP="004D3B4A">
      <w:pPr>
        <w:pStyle w:val="Zkladntext"/>
      </w:pPr>
    </w:p>
    <w:p w14:paraId="1C127F6A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AEBE28" w14:textId="54024A3F" w:rsidR="007051A9" w:rsidRDefault="007051A9" w:rsidP="007051A9">
      <w:pPr>
        <w:pStyle w:val="Zkladntext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102BD3">
        <w:rPr>
          <w:szCs w:val="18"/>
        </w:rPr>
        <w:t>2</w:t>
      </w:r>
      <w:r w:rsidR="00DD69BD">
        <w:rPr>
          <w:szCs w:val="18"/>
        </w:rPr>
        <w:t>3</w:t>
      </w:r>
      <w:r>
        <w:rPr>
          <w:szCs w:val="18"/>
        </w:rPr>
        <w:t xml:space="preserve"> bol </w:t>
      </w:r>
      <w:r w:rsidR="005A58AC">
        <w:rPr>
          <w:szCs w:val="18"/>
        </w:rPr>
        <w:t>1</w:t>
      </w:r>
      <w:r>
        <w:rPr>
          <w:szCs w:val="18"/>
        </w:rPr>
        <w:t xml:space="preserve"> (v účtovnom období 20</w:t>
      </w:r>
      <w:r w:rsidR="00C13BFE">
        <w:rPr>
          <w:szCs w:val="18"/>
        </w:rPr>
        <w:t>2</w:t>
      </w:r>
      <w:r w:rsidR="00DD69BD">
        <w:rPr>
          <w:szCs w:val="18"/>
        </w:rPr>
        <w:t>2</w:t>
      </w:r>
      <w:r>
        <w:rPr>
          <w:szCs w:val="18"/>
        </w:rPr>
        <w:t xml:space="preserve"> bol </w:t>
      </w:r>
      <w:r w:rsidR="00E66837">
        <w:rPr>
          <w:szCs w:val="18"/>
        </w:rPr>
        <w:t>1</w:t>
      </w:r>
      <w:r>
        <w:rPr>
          <w:szCs w:val="18"/>
        </w:rPr>
        <w:t>).</w:t>
      </w:r>
    </w:p>
    <w:p w14:paraId="26C1C44C" w14:textId="77777777" w:rsidR="005F5D4F" w:rsidRDefault="005F5D4F" w:rsidP="004D3B4A">
      <w:pPr>
        <w:pStyle w:val="Zkladntext"/>
      </w:pPr>
    </w:p>
    <w:p w14:paraId="72946130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41615683" w14:textId="77777777" w:rsidR="00AA567E" w:rsidRDefault="00AA567E" w:rsidP="00AA567E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E40C4F8" w14:textId="77777777" w:rsidR="00AA567E" w:rsidRDefault="00AA567E" w:rsidP="00AA567E">
      <w:pPr>
        <w:pStyle w:val="Zkladntext"/>
      </w:pPr>
    </w:p>
    <w:p w14:paraId="25D12EB8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4FA0D67" w14:textId="614ABDA4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102BD3">
        <w:t>2</w:t>
      </w:r>
      <w:r w:rsidR="0016077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5A58AC">
        <w:t>1</w:t>
      </w:r>
      <w:r>
        <w:t xml:space="preserve">. </w:t>
      </w:r>
      <w:r w:rsidR="00E66837">
        <w:t>januára</w:t>
      </w:r>
      <w:r>
        <w:t xml:space="preserve"> 20</w:t>
      </w:r>
      <w:r w:rsidR="00102BD3">
        <w:t>2</w:t>
      </w:r>
      <w:r w:rsidR="00160771">
        <w:t>3</w:t>
      </w:r>
      <w:r>
        <w:t xml:space="preserve"> do 31. decembra 20</w:t>
      </w:r>
      <w:r w:rsidR="00D553D1">
        <w:t>2</w:t>
      </w:r>
      <w:r w:rsidR="00160771">
        <w:t>3</w:t>
      </w:r>
      <w:r>
        <w:t>.</w:t>
      </w:r>
    </w:p>
    <w:p w14:paraId="67E109F9" w14:textId="77777777" w:rsidR="00AA567E" w:rsidRDefault="00AA567E" w:rsidP="00AA567E">
      <w:pPr>
        <w:pStyle w:val="Zkladntext"/>
        <w:ind w:hanging="426"/>
      </w:pPr>
    </w:p>
    <w:p w14:paraId="3F48825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BBCA76E" w14:textId="33388F5D" w:rsidR="00AA567E" w:rsidRDefault="00E66837" w:rsidP="00AA567E">
      <w:pPr>
        <w:pStyle w:val="Zkladntext"/>
        <w:ind w:left="360"/>
      </w:pPr>
      <w:r>
        <w:t>Účtovná závierka za rok 202</w:t>
      </w:r>
      <w:r w:rsidR="00160771">
        <w:t>2</w:t>
      </w:r>
      <w:r>
        <w:t xml:space="preserve"> bola schválená spoločníkom dňa </w:t>
      </w:r>
      <w:r w:rsidR="00DD69BD">
        <w:t>25.05.2023</w:t>
      </w:r>
      <w:r>
        <w:t>.</w:t>
      </w:r>
    </w:p>
    <w:p w14:paraId="6F701BC6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3AE65B96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32546F9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6C4AF057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11F321AF" w14:textId="10DDD80A" w:rsidR="00D54563" w:rsidRDefault="005A58AC" w:rsidP="004D3B4A">
      <w:pPr>
        <w:pStyle w:val="Zkladntext"/>
      </w:pPr>
      <w:r>
        <w:object w:dxaOrig="9354" w:dyaOrig="3421" w14:anchorId="7EDB9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77.6pt" o:ole="" o:preferrelative="f">
            <v:imagedata r:id="rId8" o:title=""/>
            <o:lock v:ext="edit" aspectratio="f"/>
          </v:shape>
          <o:OLEObject Type="Embed" ProgID="Excel.Sheet.12" ShapeID="_x0000_i1025" DrawAspect="Content" ObjectID="_1781012098" r:id="rId9"/>
        </w:object>
      </w:r>
    </w:p>
    <w:p w14:paraId="375FF597" w14:textId="77777777" w:rsidR="00D54563" w:rsidRDefault="00D54563" w:rsidP="004D3B4A">
      <w:pPr>
        <w:pStyle w:val="Zkladntext"/>
      </w:pPr>
    </w:p>
    <w:p w14:paraId="775D727A" w14:textId="77777777" w:rsidR="002476BB" w:rsidRDefault="002476BB" w:rsidP="004D3B4A">
      <w:pPr>
        <w:pStyle w:val="Zkladntext"/>
      </w:pPr>
    </w:p>
    <w:p w14:paraId="56FD9D3E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5A863527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9B20D01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EA9D885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04E45B82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47974100" w14:textId="77777777" w:rsidR="004D3B4A" w:rsidRDefault="004D3B4A" w:rsidP="004D3B4A">
      <w:pPr>
        <w:pStyle w:val="Zkladntext"/>
      </w:pPr>
    </w:p>
    <w:p w14:paraId="10A56E6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35881664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40CFD90A" w14:textId="77777777" w:rsidR="004D3B4A" w:rsidRDefault="004D3B4A" w:rsidP="004D3B4A">
      <w:pPr>
        <w:pStyle w:val="Zkladntext"/>
        <w:ind w:left="450"/>
      </w:pPr>
    </w:p>
    <w:p w14:paraId="00C61EE4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B9BC487" w14:textId="77777777" w:rsidR="004D3B4A" w:rsidRDefault="004D3B4A" w:rsidP="004D3B4A">
      <w:pPr>
        <w:pStyle w:val="Zkladntext"/>
        <w:ind w:left="0"/>
      </w:pPr>
    </w:p>
    <w:p w14:paraId="31CF559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A148D40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17BBDF3" w14:textId="77777777" w:rsidR="004D3B4A" w:rsidRDefault="004D3B4A" w:rsidP="004D3B4A">
      <w:pPr>
        <w:pStyle w:val="Zkladntext"/>
      </w:pPr>
    </w:p>
    <w:p w14:paraId="0332C3C3" w14:textId="77777777" w:rsidR="004D3B4A" w:rsidRDefault="004D3B4A" w:rsidP="004D3B4A">
      <w:pPr>
        <w:pStyle w:val="Zkladntext"/>
      </w:pPr>
    </w:p>
    <w:p w14:paraId="4D8CB0F5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96D9749" w14:textId="77777777" w:rsidR="0058479C" w:rsidRDefault="0058479C" w:rsidP="004D3B4A">
      <w:pPr>
        <w:pStyle w:val="Zkladntext"/>
      </w:pPr>
    </w:p>
    <w:p w14:paraId="6C518271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E06085D" w14:textId="77777777" w:rsidR="004D3B4A" w:rsidRDefault="004D3B4A" w:rsidP="004D3B4A">
      <w:pPr>
        <w:pStyle w:val="Zkladntext"/>
      </w:pPr>
    </w:p>
    <w:p w14:paraId="187B8D10" w14:textId="77777777" w:rsidR="004D3B4A" w:rsidRDefault="004D3B4A" w:rsidP="004D3B4A">
      <w:pPr>
        <w:pStyle w:val="Zkladntext"/>
      </w:pPr>
    </w:p>
    <w:p w14:paraId="56DF57E8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13C48D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32DD47CD" w14:textId="77777777" w:rsidTr="0000290B">
        <w:trPr>
          <w:trHeight w:val="250"/>
        </w:trPr>
        <w:tc>
          <w:tcPr>
            <w:tcW w:w="3402" w:type="dxa"/>
            <w:gridSpan w:val="2"/>
          </w:tcPr>
          <w:p w14:paraId="10C3D0C7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432D2641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6215BC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8CB157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2047D0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13E6CB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3A67D9E4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85A76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7535CA6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628D8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129A67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E3B4FE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A329A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D809F31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689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3D1ED76B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33B0AAC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6B154A6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4ADDC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C1E936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C08F4DC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21B658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55E62A38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79EE91B6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058FE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27AF32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A78C3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602BA6A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7228B914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B5E2D30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16F88B8B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0E05C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00523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05E3D2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A5BE338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53C4EB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F512569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0714EB6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4897F2C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84ADCF9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B0BF3E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498CEA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5A53E03" w14:textId="77777777" w:rsidR="004D3B4A" w:rsidRDefault="004D3B4A" w:rsidP="004D3B4A">
      <w:pPr>
        <w:pStyle w:val="Zkladntext"/>
      </w:pPr>
    </w:p>
    <w:p w14:paraId="5F48F060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C3A735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5A30C264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666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9B469F0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950E5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6EB99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5D1FE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1163DB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67605F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B9E5DA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7BBC04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E8B1F5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FFC8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CC7D39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ECCC0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5CC81D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8727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8D07249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BD16EA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424D1E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96061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D7401B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7271DE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3881E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6F0F526B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39D9B660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036631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84E1A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1D2357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59CFB3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3537DAB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B4AA43D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298BA45C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6D2D1B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978615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DFFD76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F85DEB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1ED64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CF3A62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AFFA482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C56E01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BDF125E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7D0757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383858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1E317961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B0A4E1C" w14:textId="77777777" w:rsidR="004D3B4A" w:rsidRDefault="004D3B4A" w:rsidP="004D3B4A">
      <w:pPr>
        <w:pStyle w:val="Zkladntext"/>
      </w:pPr>
    </w:p>
    <w:p w14:paraId="05637A2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4517531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409C8E5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66CC8D8" w14:textId="77777777" w:rsidR="004D3B4A" w:rsidRDefault="004D3B4A" w:rsidP="004D3B4A">
      <w:pPr>
        <w:pStyle w:val="Zkladntext"/>
      </w:pPr>
    </w:p>
    <w:p w14:paraId="6661BD2A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EA2E506" w14:textId="77777777" w:rsidR="004D3B4A" w:rsidRDefault="004D3B4A" w:rsidP="004D3B4A">
      <w:pPr>
        <w:pStyle w:val="Zkladntext"/>
      </w:pPr>
    </w:p>
    <w:p w14:paraId="5A38FF2E" w14:textId="77777777" w:rsidR="004D3B4A" w:rsidRDefault="004D3B4A" w:rsidP="004D3B4A">
      <w:pPr>
        <w:pStyle w:val="Zkladntext"/>
      </w:pPr>
      <w: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14:paraId="57A2660B" w14:textId="77777777" w:rsidR="004D3B4A" w:rsidRDefault="004D3B4A" w:rsidP="004D3B4A">
      <w:pPr>
        <w:pStyle w:val="Zkladntext"/>
      </w:pPr>
    </w:p>
    <w:p w14:paraId="0C31A823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80C0F05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31A9178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EF827F4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217EED" w14:textId="77777777" w:rsidR="004D3B4A" w:rsidRDefault="004D3B4A" w:rsidP="004D3B4A">
      <w:pPr>
        <w:pStyle w:val="Zkladntext"/>
      </w:pPr>
    </w:p>
    <w:p w14:paraId="0D0F284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989385C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4043F1F8" w14:textId="77777777" w:rsidR="004D3B4A" w:rsidRDefault="004D3B4A" w:rsidP="004D3B4A">
      <w:pPr>
        <w:pStyle w:val="Zkladntext"/>
      </w:pPr>
    </w:p>
    <w:p w14:paraId="09A69B0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57970109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70FA2C4" w14:textId="77777777" w:rsidR="004D3B4A" w:rsidRDefault="004D3B4A" w:rsidP="004D3B4A">
      <w:pPr>
        <w:pStyle w:val="Zkladntext"/>
      </w:pPr>
    </w:p>
    <w:p w14:paraId="0DE413A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1D25DA3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E5EEEA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AF5B47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F1819B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A9F199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4A63BE2" w14:textId="77777777" w:rsidR="004D3B4A" w:rsidRDefault="004D3B4A" w:rsidP="004D3B4A">
      <w:pPr>
        <w:pStyle w:val="Zkladntext"/>
      </w:pPr>
    </w:p>
    <w:p w14:paraId="78540824" w14:textId="77777777" w:rsidR="004007CA" w:rsidRDefault="004007CA" w:rsidP="004D3B4A">
      <w:pPr>
        <w:pStyle w:val="Zkladntext"/>
      </w:pPr>
    </w:p>
    <w:p w14:paraId="4AC95260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286A0C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75F62D8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715FB5AF" w14:textId="77777777" w:rsidR="00AB6B04" w:rsidRDefault="00AB6B04" w:rsidP="004D3B4A">
      <w:pPr>
        <w:pStyle w:val="Zkladntext"/>
      </w:pPr>
    </w:p>
    <w:p w14:paraId="7FC9E3C5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7F33FDAA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089761C4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28E4B2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17E71FA5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5C10E" w14:textId="77777777" w:rsidR="004D3B4A" w:rsidRDefault="004D3B4A" w:rsidP="004D3B4A">
      <w:pPr>
        <w:pStyle w:val="Zkladntext"/>
      </w:pPr>
    </w:p>
    <w:p w14:paraId="0FBBEDD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79FE39D" w14:textId="77777777" w:rsidR="004D3B4A" w:rsidRDefault="004D3B4A" w:rsidP="004D3B4A">
      <w:pPr>
        <w:pStyle w:val="Zkladntext"/>
      </w:pPr>
    </w:p>
    <w:p w14:paraId="0BEBD2B5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0FF26F8" w14:textId="77777777" w:rsidR="006E554A" w:rsidRDefault="006E554A" w:rsidP="004D3B4A">
      <w:pPr>
        <w:pStyle w:val="Zkladntext"/>
      </w:pPr>
    </w:p>
    <w:p w14:paraId="0786E14C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C7DD4FC" w14:textId="77777777" w:rsidR="00BB2336" w:rsidRDefault="00BB2336" w:rsidP="004D3B4A">
      <w:pPr>
        <w:pStyle w:val="Zkladntext"/>
      </w:pPr>
    </w:p>
    <w:p w14:paraId="6260A01C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2FEB46D6" w14:textId="77777777" w:rsidR="004D3B4A" w:rsidRDefault="004D3B4A" w:rsidP="004D3B4A">
      <w:pPr>
        <w:pStyle w:val="Zkladntext"/>
      </w:pPr>
    </w:p>
    <w:p w14:paraId="7009527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0AD671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58985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6CD8801E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8B7E22E" w14:textId="77777777" w:rsidR="00442157" w:rsidRDefault="00442157" w:rsidP="00CA441D">
      <w:pPr>
        <w:pStyle w:val="Zkladntext"/>
      </w:pPr>
    </w:p>
    <w:p w14:paraId="516CCC1C" w14:textId="77777777" w:rsidR="004262D7" w:rsidRDefault="004262D7" w:rsidP="00086A82">
      <w:pPr>
        <w:pStyle w:val="Zkladntext"/>
        <w:rPr>
          <w:b/>
        </w:rPr>
      </w:pPr>
    </w:p>
    <w:p w14:paraId="55DF405D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70B502BA" w14:textId="77777777" w:rsidR="00491AF0" w:rsidRDefault="00491AF0" w:rsidP="00491AF0">
      <w:pPr>
        <w:pStyle w:val="Zkladntext"/>
      </w:pPr>
    </w:p>
    <w:p w14:paraId="6B369CB1" w14:textId="61CDAA1D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9262DB6" w14:textId="77777777" w:rsidR="00491AF0" w:rsidRDefault="00491AF0" w:rsidP="00491AF0">
      <w:pPr>
        <w:pStyle w:val="Zkladntext"/>
      </w:pPr>
    </w:p>
    <w:bookmarkStart w:id="5" w:name="_MON_1455310731"/>
    <w:bookmarkEnd w:id="5"/>
    <w:p w14:paraId="38B458E3" w14:textId="19C79A7A" w:rsidR="002A7CDF" w:rsidRDefault="0027424F" w:rsidP="009D0700">
      <w:pPr>
        <w:ind w:left="426"/>
      </w:pPr>
      <w:r>
        <w:object w:dxaOrig="8951" w:dyaOrig="2953" w14:anchorId="48FF0BC6">
          <v:shape id="_x0000_i1029" type="#_x0000_t75" style="width:441pt;height:162pt" o:ole="" o:preferrelative="f">
            <v:imagedata r:id="rId10" o:title=""/>
            <o:lock v:ext="edit" aspectratio="f"/>
          </v:shape>
          <o:OLEObject Type="Embed" ProgID="Excel.Sheet.12" ShapeID="_x0000_i1029" DrawAspect="Content" ObjectID="_1781012099" r:id="rId11"/>
        </w:object>
      </w:r>
    </w:p>
    <w:p w14:paraId="79C2D806" w14:textId="77777777" w:rsidR="00A25722" w:rsidRPr="00423AFA" w:rsidRDefault="00A25722" w:rsidP="00A25722">
      <w:pPr>
        <w:pStyle w:val="Zkladntext"/>
      </w:pPr>
    </w:p>
    <w:p w14:paraId="42E65D09" w14:textId="77777777" w:rsidR="007A491D" w:rsidRDefault="007A491D" w:rsidP="00E231BA">
      <w:pPr>
        <w:pStyle w:val="Zkladntext"/>
      </w:pPr>
    </w:p>
    <w:p w14:paraId="1A8BE9AE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04906FA9" w14:textId="77777777" w:rsidR="00BC631F" w:rsidRDefault="00BC631F" w:rsidP="00BC631F">
      <w:pPr>
        <w:pStyle w:val="Zkladntext"/>
      </w:pPr>
    </w:p>
    <w:p w14:paraId="341869C2" w14:textId="77777777" w:rsidR="004D3DC1" w:rsidRDefault="004D3DC1" w:rsidP="004D3DC1">
      <w:pPr>
        <w:pStyle w:val="Zkladntext"/>
      </w:pPr>
      <w:r>
        <w:t>Spoločnosť nemá náplň</w:t>
      </w:r>
    </w:p>
    <w:p w14:paraId="279DF645" w14:textId="77777777" w:rsidR="00EF5A2F" w:rsidRDefault="00EF5A2F" w:rsidP="00EF5A2F">
      <w:pPr>
        <w:pStyle w:val="Zkladntext"/>
        <w:ind w:left="0"/>
      </w:pPr>
    </w:p>
    <w:p w14:paraId="71FD70C8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22DC9FF2" w14:textId="77777777" w:rsidR="00EF5A2F" w:rsidRDefault="00EF5A2F" w:rsidP="00EF5A2F">
      <w:pPr>
        <w:pStyle w:val="Zkladntext"/>
      </w:pPr>
    </w:p>
    <w:p w14:paraId="04F0C0FD" w14:textId="77777777" w:rsidR="00393A0D" w:rsidRDefault="00393A0D" w:rsidP="00393A0D">
      <w:pPr>
        <w:pStyle w:val="Zkladntext"/>
      </w:pPr>
      <w:r>
        <w:t>Spoločnosť nemá náplň</w:t>
      </w:r>
    </w:p>
    <w:p w14:paraId="2328549F" w14:textId="77777777" w:rsidR="008E789E" w:rsidRDefault="008E789E" w:rsidP="0000290B">
      <w:pPr>
        <w:pStyle w:val="Zkladntext"/>
      </w:pPr>
    </w:p>
    <w:p w14:paraId="5D431FC4" w14:textId="77777777" w:rsidR="00283139" w:rsidRDefault="00283139" w:rsidP="0000290B">
      <w:pPr>
        <w:pStyle w:val="Zkladntext"/>
      </w:pPr>
    </w:p>
    <w:p w14:paraId="73269165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9A4BED0" w14:textId="77777777" w:rsidR="0000290B" w:rsidRDefault="0000290B" w:rsidP="0000290B">
      <w:pPr>
        <w:pStyle w:val="Zkladntext"/>
        <w:ind w:left="0"/>
      </w:pPr>
    </w:p>
    <w:p w14:paraId="3038F3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3DF697A" w14:textId="77777777" w:rsidR="0000290B" w:rsidRDefault="0000290B" w:rsidP="0000290B">
      <w:pPr>
        <w:pStyle w:val="Zkladntext"/>
      </w:pPr>
    </w:p>
    <w:p w14:paraId="7CDE2EBB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72B3ABB9" w14:textId="77777777" w:rsidR="002F770F" w:rsidRDefault="002F770F" w:rsidP="001B216F">
      <w:pPr>
        <w:pStyle w:val="Zkladntext"/>
        <w:ind w:left="0"/>
      </w:pPr>
    </w:p>
    <w:p w14:paraId="71CFD8B5" w14:textId="77777777" w:rsidR="00627B6C" w:rsidRPr="002F770F" w:rsidRDefault="00627B6C" w:rsidP="002F770F">
      <w:pPr>
        <w:pStyle w:val="Zkladntext"/>
      </w:pPr>
    </w:p>
    <w:p w14:paraId="4DB98560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613E83D2" w14:textId="77777777" w:rsidR="003E0FA2" w:rsidRDefault="003E0FA2" w:rsidP="003E0FA2">
      <w:pPr>
        <w:pStyle w:val="Zkladntext"/>
      </w:pPr>
    </w:p>
    <w:p w14:paraId="36540839" w14:textId="1026CC6C" w:rsidR="001B216F" w:rsidRDefault="001B216F" w:rsidP="001B216F">
      <w:pPr>
        <w:pStyle w:val="Zkladntext"/>
      </w:pPr>
      <w:r>
        <w:t>Po 31. decembri 20</w:t>
      </w:r>
      <w:r w:rsidR="00102BD3">
        <w:t>2</w:t>
      </w:r>
      <w:r w:rsidR="00DD69BD">
        <w:t>3</w:t>
      </w:r>
      <w:r>
        <w:t xml:space="preserve"> nenastali žiadne udalosti majúce významný vplyv na verné zobrazenie skutočností, ktoré sú predmetom účtovníctva.</w:t>
      </w:r>
    </w:p>
    <w:p w14:paraId="50CC52FD" w14:textId="77777777" w:rsidR="00627B6C" w:rsidRDefault="00627B6C" w:rsidP="003E0FA2">
      <w:pPr>
        <w:pStyle w:val="Zkladntext"/>
      </w:pPr>
    </w:p>
    <w:sectPr w:rsidR="00627B6C" w:rsidSect="005B316E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A57E0" w14:textId="77777777" w:rsidR="008A148E" w:rsidRDefault="008A148E" w:rsidP="00E95128">
      <w:r>
        <w:separator/>
      </w:r>
    </w:p>
  </w:endnote>
  <w:endnote w:type="continuationSeparator" w:id="0">
    <w:p w14:paraId="58167AC0" w14:textId="77777777" w:rsidR="008A148E" w:rsidRDefault="008A148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FA0F0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1BC45" w14:textId="77777777" w:rsidR="008A148E" w:rsidRDefault="008A148E" w:rsidP="00E95128">
      <w:r>
        <w:separator/>
      </w:r>
    </w:p>
  </w:footnote>
  <w:footnote w:type="continuationSeparator" w:id="0">
    <w:p w14:paraId="6AC844AB" w14:textId="77777777" w:rsidR="008A148E" w:rsidRDefault="008A148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8020F" w14:textId="77777777" w:rsidR="005A58AC" w:rsidRDefault="005A58AC" w:rsidP="005A58AC">
    <w:pPr>
      <w:pStyle w:val="Hlavika"/>
    </w:pPr>
    <w:r>
      <w:t>Poznámky Úč MÚJ 3-01</w:t>
    </w:r>
    <w:r>
      <w:tab/>
      <w:t xml:space="preserve">                                                                           IČO: </w:t>
    </w:r>
    <w:r w:rsidRPr="001065F8">
      <w:t>5</w:t>
    </w:r>
    <w:r>
      <w:t xml:space="preserve">3700422  DIČ: </w:t>
    </w:r>
    <w:r w:rsidRPr="002314F0">
      <w:t>2121</w:t>
    </w:r>
    <w:r>
      <w:t>482814</w:t>
    </w:r>
  </w:p>
  <w:p w14:paraId="76C3CF84" w14:textId="4C7D82B9" w:rsidR="00774A4A" w:rsidRDefault="00774A4A" w:rsidP="00774A4A">
    <w:pPr>
      <w:pStyle w:val="Hlavika"/>
    </w:pPr>
  </w:p>
  <w:p w14:paraId="50FCE354" w14:textId="77777777" w:rsidR="00774A4A" w:rsidRDefault="00774A4A">
    <w:pPr>
      <w:pStyle w:val="Hlavika"/>
    </w:pPr>
  </w:p>
  <w:p w14:paraId="10A9E868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82CCB" w14:textId="6D0CE048" w:rsidR="00774A4A" w:rsidRDefault="00774A4A">
    <w:pPr>
      <w:pStyle w:val="Hlavika"/>
    </w:pPr>
    <w:r>
      <w:t>Poznámky Úč MÚJ 3-01</w:t>
    </w:r>
    <w:r>
      <w:tab/>
      <w:t xml:space="preserve">                                                                           IČO: </w:t>
    </w:r>
    <w:r w:rsidR="001065F8" w:rsidRPr="001065F8">
      <w:t>5</w:t>
    </w:r>
    <w:r w:rsidR="005A58AC">
      <w:t>3700422</w:t>
    </w:r>
    <w:r>
      <w:t xml:space="preserve">  DIČ: </w:t>
    </w:r>
    <w:r w:rsidR="002314F0" w:rsidRPr="002314F0">
      <w:t>2121</w:t>
    </w:r>
    <w:r w:rsidR="005A58AC">
      <w:t>482814</w:t>
    </w:r>
  </w:p>
  <w:p w14:paraId="086B3B38" w14:textId="77777777" w:rsidR="00CD0331" w:rsidRPr="00E95128" w:rsidRDefault="00CD033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959458066">
    <w:abstractNumId w:val="11"/>
  </w:num>
  <w:num w:numId="2" w16cid:durableId="1290623311">
    <w:abstractNumId w:val="8"/>
  </w:num>
  <w:num w:numId="3" w16cid:durableId="181089680">
    <w:abstractNumId w:val="7"/>
  </w:num>
  <w:num w:numId="4" w16cid:durableId="1152793040">
    <w:abstractNumId w:val="12"/>
  </w:num>
  <w:num w:numId="5" w16cid:durableId="6319855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992099355">
    <w:abstractNumId w:val="8"/>
  </w:num>
  <w:num w:numId="7" w16cid:durableId="1759401822">
    <w:abstractNumId w:val="13"/>
  </w:num>
  <w:num w:numId="8" w16cid:durableId="39135559">
    <w:abstractNumId w:val="2"/>
  </w:num>
  <w:num w:numId="9" w16cid:durableId="1793594928">
    <w:abstractNumId w:val="8"/>
  </w:num>
  <w:num w:numId="10" w16cid:durableId="871962251">
    <w:abstractNumId w:val="8"/>
  </w:num>
  <w:num w:numId="11" w16cid:durableId="54547224">
    <w:abstractNumId w:val="3"/>
  </w:num>
  <w:num w:numId="12" w16cid:durableId="595599060">
    <w:abstractNumId w:val="8"/>
  </w:num>
  <w:num w:numId="13" w16cid:durableId="2058433061">
    <w:abstractNumId w:val="8"/>
  </w:num>
  <w:num w:numId="14" w16cid:durableId="322468498">
    <w:abstractNumId w:val="4"/>
  </w:num>
  <w:num w:numId="15" w16cid:durableId="2106071168">
    <w:abstractNumId w:val="8"/>
    <w:lvlOverride w:ilvl="0">
      <w:startOverride w:val="1"/>
    </w:lvlOverride>
  </w:num>
  <w:num w:numId="16" w16cid:durableId="1031809488">
    <w:abstractNumId w:val="8"/>
    <w:lvlOverride w:ilvl="0">
      <w:startOverride w:val="1"/>
    </w:lvlOverride>
  </w:num>
  <w:num w:numId="17" w16cid:durableId="1652440897">
    <w:abstractNumId w:val="8"/>
    <w:lvlOverride w:ilvl="0">
      <w:startOverride w:val="1"/>
    </w:lvlOverride>
  </w:num>
  <w:num w:numId="18" w16cid:durableId="695620122">
    <w:abstractNumId w:val="8"/>
    <w:lvlOverride w:ilvl="0">
      <w:startOverride w:val="1"/>
    </w:lvlOverride>
  </w:num>
  <w:num w:numId="19" w16cid:durableId="70155535">
    <w:abstractNumId w:val="1"/>
  </w:num>
  <w:num w:numId="20" w16cid:durableId="197133862">
    <w:abstractNumId w:val="8"/>
    <w:lvlOverride w:ilvl="0">
      <w:startOverride w:val="1"/>
    </w:lvlOverride>
  </w:num>
  <w:num w:numId="21" w16cid:durableId="1360742865">
    <w:abstractNumId w:val="9"/>
  </w:num>
  <w:num w:numId="22" w16cid:durableId="1617518412">
    <w:abstractNumId w:val="6"/>
  </w:num>
  <w:num w:numId="23" w16cid:durableId="685836842">
    <w:abstractNumId w:val="5"/>
  </w:num>
  <w:num w:numId="24" w16cid:durableId="1324955">
    <w:abstractNumId w:val="14"/>
  </w:num>
  <w:num w:numId="25" w16cid:durableId="1877154496">
    <w:abstractNumId w:val="8"/>
    <w:lvlOverride w:ilvl="0">
      <w:startOverride w:val="1"/>
    </w:lvlOverride>
  </w:num>
  <w:num w:numId="26" w16cid:durableId="2042851700">
    <w:abstractNumId w:val="8"/>
    <w:lvlOverride w:ilvl="0">
      <w:startOverride w:val="1"/>
    </w:lvlOverride>
  </w:num>
  <w:num w:numId="27" w16cid:durableId="904878796">
    <w:abstractNumId w:val="8"/>
    <w:lvlOverride w:ilvl="0">
      <w:startOverride w:val="1"/>
    </w:lvlOverride>
  </w:num>
  <w:num w:numId="28" w16cid:durableId="605894803">
    <w:abstractNumId w:val="8"/>
    <w:lvlOverride w:ilvl="0">
      <w:startOverride w:val="1"/>
    </w:lvlOverride>
  </w:num>
  <w:num w:numId="29" w16cid:durableId="40519581">
    <w:abstractNumId w:val="8"/>
    <w:lvlOverride w:ilvl="0">
      <w:startOverride w:val="1"/>
    </w:lvlOverride>
  </w:num>
  <w:num w:numId="30" w16cid:durableId="1208569026">
    <w:abstractNumId w:val="8"/>
  </w:num>
  <w:num w:numId="31" w16cid:durableId="1308238726">
    <w:abstractNumId w:val="8"/>
  </w:num>
  <w:num w:numId="32" w16cid:durableId="1520584693">
    <w:abstractNumId w:val="8"/>
  </w:num>
  <w:num w:numId="33" w16cid:durableId="1257250630">
    <w:abstractNumId w:val="8"/>
  </w:num>
  <w:num w:numId="34" w16cid:durableId="450058554">
    <w:abstractNumId w:val="7"/>
    <w:lvlOverride w:ilvl="0">
      <w:startOverride w:val="1"/>
    </w:lvlOverride>
  </w:num>
  <w:num w:numId="35" w16cid:durableId="898976529">
    <w:abstractNumId w:val="8"/>
  </w:num>
  <w:num w:numId="36" w16cid:durableId="1225798085">
    <w:abstractNumId w:val="8"/>
  </w:num>
  <w:num w:numId="37" w16cid:durableId="785546654">
    <w:abstractNumId w:val="10"/>
  </w:num>
  <w:num w:numId="38" w16cid:durableId="331613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37A7B"/>
    <w:rsid w:val="000422E9"/>
    <w:rsid w:val="00045A17"/>
    <w:rsid w:val="000470EC"/>
    <w:rsid w:val="00052495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8A3"/>
    <w:rsid w:val="000A1BBA"/>
    <w:rsid w:val="000A6FBA"/>
    <w:rsid w:val="000B4629"/>
    <w:rsid w:val="000B6195"/>
    <w:rsid w:val="000C2187"/>
    <w:rsid w:val="000C2309"/>
    <w:rsid w:val="000C2D66"/>
    <w:rsid w:val="000C68B3"/>
    <w:rsid w:val="000D22FF"/>
    <w:rsid w:val="000E143D"/>
    <w:rsid w:val="000E6FA7"/>
    <w:rsid w:val="000F1306"/>
    <w:rsid w:val="000F27A2"/>
    <w:rsid w:val="000F40C4"/>
    <w:rsid w:val="000F4603"/>
    <w:rsid w:val="000F5666"/>
    <w:rsid w:val="001003D0"/>
    <w:rsid w:val="00102BD3"/>
    <w:rsid w:val="00102C1A"/>
    <w:rsid w:val="00103B71"/>
    <w:rsid w:val="00105051"/>
    <w:rsid w:val="001065F8"/>
    <w:rsid w:val="00120F3A"/>
    <w:rsid w:val="00126981"/>
    <w:rsid w:val="00127D9C"/>
    <w:rsid w:val="00130A0D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57434"/>
    <w:rsid w:val="00160771"/>
    <w:rsid w:val="00160AAA"/>
    <w:rsid w:val="001712A8"/>
    <w:rsid w:val="00171ACD"/>
    <w:rsid w:val="00171B47"/>
    <w:rsid w:val="0017267A"/>
    <w:rsid w:val="001733C5"/>
    <w:rsid w:val="00177051"/>
    <w:rsid w:val="00177C59"/>
    <w:rsid w:val="00193EE6"/>
    <w:rsid w:val="001A1C39"/>
    <w:rsid w:val="001A566C"/>
    <w:rsid w:val="001A7CD7"/>
    <w:rsid w:val="001B216F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AAA"/>
    <w:rsid w:val="002130D8"/>
    <w:rsid w:val="0021533B"/>
    <w:rsid w:val="00216E9E"/>
    <w:rsid w:val="0021757D"/>
    <w:rsid w:val="00225398"/>
    <w:rsid w:val="002304B6"/>
    <w:rsid w:val="002314F0"/>
    <w:rsid w:val="002418D5"/>
    <w:rsid w:val="002476BB"/>
    <w:rsid w:val="00251BF2"/>
    <w:rsid w:val="00252E7F"/>
    <w:rsid w:val="00254418"/>
    <w:rsid w:val="0025662A"/>
    <w:rsid w:val="00260C4C"/>
    <w:rsid w:val="00262CD4"/>
    <w:rsid w:val="0027298D"/>
    <w:rsid w:val="0027424F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7B4"/>
    <w:rsid w:val="002C2B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969"/>
    <w:rsid w:val="00307540"/>
    <w:rsid w:val="003147AA"/>
    <w:rsid w:val="0032686F"/>
    <w:rsid w:val="00331FD6"/>
    <w:rsid w:val="00335C04"/>
    <w:rsid w:val="00336F13"/>
    <w:rsid w:val="0034119B"/>
    <w:rsid w:val="00342E08"/>
    <w:rsid w:val="003434C5"/>
    <w:rsid w:val="0036019A"/>
    <w:rsid w:val="0036502B"/>
    <w:rsid w:val="00367A6E"/>
    <w:rsid w:val="00393A0D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04F2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711B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540D"/>
    <w:rsid w:val="004D25F3"/>
    <w:rsid w:val="004D3B14"/>
    <w:rsid w:val="004D3B4A"/>
    <w:rsid w:val="004D3DC1"/>
    <w:rsid w:val="004D5588"/>
    <w:rsid w:val="004D5D17"/>
    <w:rsid w:val="004D5EB4"/>
    <w:rsid w:val="004D61E1"/>
    <w:rsid w:val="004E0BAA"/>
    <w:rsid w:val="004E68D4"/>
    <w:rsid w:val="004F08CF"/>
    <w:rsid w:val="00506E0F"/>
    <w:rsid w:val="00507B8B"/>
    <w:rsid w:val="005131C0"/>
    <w:rsid w:val="005138B1"/>
    <w:rsid w:val="00515879"/>
    <w:rsid w:val="005272A7"/>
    <w:rsid w:val="00541789"/>
    <w:rsid w:val="00542006"/>
    <w:rsid w:val="0054259E"/>
    <w:rsid w:val="00545B77"/>
    <w:rsid w:val="00546BD3"/>
    <w:rsid w:val="0054786F"/>
    <w:rsid w:val="00553AFB"/>
    <w:rsid w:val="00564B72"/>
    <w:rsid w:val="00572385"/>
    <w:rsid w:val="0057480F"/>
    <w:rsid w:val="0058479C"/>
    <w:rsid w:val="00592B74"/>
    <w:rsid w:val="005964DC"/>
    <w:rsid w:val="005A30BA"/>
    <w:rsid w:val="005A38F9"/>
    <w:rsid w:val="005A58AC"/>
    <w:rsid w:val="005A76F0"/>
    <w:rsid w:val="005A7FDD"/>
    <w:rsid w:val="005B1B48"/>
    <w:rsid w:val="005B316E"/>
    <w:rsid w:val="005B41F2"/>
    <w:rsid w:val="005B4970"/>
    <w:rsid w:val="005B508D"/>
    <w:rsid w:val="005B57D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06D"/>
    <w:rsid w:val="006575EA"/>
    <w:rsid w:val="00662C25"/>
    <w:rsid w:val="00663C40"/>
    <w:rsid w:val="0066618F"/>
    <w:rsid w:val="00671BB4"/>
    <w:rsid w:val="006750FE"/>
    <w:rsid w:val="0068537D"/>
    <w:rsid w:val="00685773"/>
    <w:rsid w:val="00690F48"/>
    <w:rsid w:val="00694931"/>
    <w:rsid w:val="0069594C"/>
    <w:rsid w:val="00697F7C"/>
    <w:rsid w:val="006A1FB9"/>
    <w:rsid w:val="006A3C75"/>
    <w:rsid w:val="006A737C"/>
    <w:rsid w:val="006A74BB"/>
    <w:rsid w:val="006B3371"/>
    <w:rsid w:val="006B35D2"/>
    <w:rsid w:val="006C27AA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41092"/>
    <w:rsid w:val="00741629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E38"/>
    <w:rsid w:val="007D4D90"/>
    <w:rsid w:val="007D6502"/>
    <w:rsid w:val="007E47FA"/>
    <w:rsid w:val="007E4E9F"/>
    <w:rsid w:val="007F4606"/>
    <w:rsid w:val="0080548E"/>
    <w:rsid w:val="00806EE2"/>
    <w:rsid w:val="0081233E"/>
    <w:rsid w:val="00815894"/>
    <w:rsid w:val="00815A32"/>
    <w:rsid w:val="00821405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46EE"/>
    <w:rsid w:val="008866C3"/>
    <w:rsid w:val="00887683"/>
    <w:rsid w:val="00887C84"/>
    <w:rsid w:val="0089652C"/>
    <w:rsid w:val="008A148E"/>
    <w:rsid w:val="008A2D79"/>
    <w:rsid w:val="008A6D28"/>
    <w:rsid w:val="008B051C"/>
    <w:rsid w:val="008B1B50"/>
    <w:rsid w:val="008B206F"/>
    <w:rsid w:val="008B6694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07924"/>
    <w:rsid w:val="00A13E99"/>
    <w:rsid w:val="00A2012A"/>
    <w:rsid w:val="00A209DC"/>
    <w:rsid w:val="00A25722"/>
    <w:rsid w:val="00A26359"/>
    <w:rsid w:val="00A31DFF"/>
    <w:rsid w:val="00A400C7"/>
    <w:rsid w:val="00A43226"/>
    <w:rsid w:val="00A5618F"/>
    <w:rsid w:val="00A639F4"/>
    <w:rsid w:val="00A70B8E"/>
    <w:rsid w:val="00A7144F"/>
    <w:rsid w:val="00A72805"/>
    <w:rsid w:val="00A73577"/>
    <w:rsid w:val="00A8108C"/>
    <w:rsid w:val="00A82A1E"/>
    <w:rsid w:val="00A9048F"/>
    <w:rsid w:val="00A947C7"/>
    <w:rsid w:val="00A95312"/>
    <w:rsid w:val="00AA567E"/>
    <w:rsid w:val="00AB3FDB"/>
    <w:rsid w:val="00AB572C"/>
    <w:rsid w:val="00AB6B04"/>
    <w:rsid w:val="00AC12B2"/>
    <w:rsid w:val="00AD20E0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45EE"/>
    <w:rsid w:val="00B427C4"/>
    <w:rsid w:val="00B43930"/>
    <w:rsid w:val="00B55A09"/>
    <w:rsid w:val="00B564FF"/>
    <w:rsid w:val="00B6076C"/>
    <w:rsid w:val="00B63CF8"/>
    <w:rsid w:val="00B67573"/>
    <w:rsid w:val="00B71C86"/>
    <w:rsid w:val="00B73B76"/>
    <w:rsid w:val="00B75974"/>
    <w:rsid w:val="00B765D9"/>
    <w:rsid w:val="00B7693F"/>
    <w:rsid w:val="00B77494"/>
    <w:rsid w:val="00B80383"/>
    <w:rsid w:val="00B825EB"/>
    <w:rsid w:val="00B84860"/>
    <w:rsid w:val="00B85D3C"/>
    <w:rsid w:val="00B90AE8"/>
    <w:rsid w:val="00B92F3C"/>
    <w:rsid w:val="00B96BFB"/>
    <w:rsid w:val="00BA11AF"/>
    <w:rsid w:val="00BA3FB7"/>
    <w:rsid w:val="00BB218F"/>
    <w:rsid w:val="00BB2336"/>
    <w:rsid w:val="00BB718A"/>
    <w:rsid w:val="00BC09C5"/>
    <w:rsid w:val="00BC631F"/>
    <w:rsid w:val="00BD42E3"/>
    <w:rsid w:val="00BE075E"/>
    <w:rsid w:val="00BF5CA9"/>
    <w:rsid w:val="00C0257D"/>
    <w:rsid w:val="00C02C96"/>
    <w:rsid w:val="00C03840"/>
    <w:rsid w:val="00C03B46"/>
    <w:rsid w:val="00C12F2A"/>
    <w:rsid w:val="00C13216"/>
    <w:rsid w:val="00C13BFE"/>
    <w:rsid w:val="00C22B63"/>
    <w:rsid w:val="00C22C68"/>
    <w:rsid w:val="00C235CB"/>
    <w:rsid w:val="00C242BB"/>
    <w:rsid w:val="00C24B6B"/>
    <w:rsid w:val="00C40F00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CFF"/>
    <w:rsid w:val="00CA441D"/>
    <w:rsid w:val="00CB0CD3"/>
    <w:rsid w:val="00CB17EB"/>
    <w:rsid w:val="00CB3140"/>
    <w:rsid w:val="00CC153E"/>
    <w:rsid w:val="00CC3798"/>
    <w:rsid w:val="00CC4E15"/>
    <w:rsid w:val="00CD0331"/>
    <w:rsid w:val="00CD3A8A"/>
    <w:rsid w:val="00CD4F6B"/>
    <w:rsid w:val="00CE09DF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553D1"/>
    <w:rsid w:val="00D672ED"/>
    <w:rsid w:val="00D72087"/>
    <w:rsid w:val="00D75116"/>
    <w:rsid w:val="00D75C9B"/>
    <w:rsid w:val="00D760EA"/>
    <w:rsid w:val="00D90AF1"/>
    <w:rsid w:val="00D91BEC"/>
    <w:rsid w:val="00D933FB"/>
    <w:rsid w:val="00D940AA"/>
    <w:rsid w:val="00D947A1"/>
    <w:rsid w:val="00DA2806"/>
    <w:rsid w:val="00DB1FDB"/>
    <w:rsid w:val="00DB4BB7"/>
    <w:rsid w:val="00DC2A64"/>
    <w:rsid w:val="00DC5C19"/>
    <w:rsid w:val="00DC68C3"/>
    <w:rsid w:val="00DD0719"/>
    <w:rsid w:val="00DD23C0"/>
    <w:rsid w:val="00DD69BD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66837"/>
    <w:rsid w:val="00E72C65"/>
    <w:rsid w:val="00E76753"/>
    <w:rsid w:val="00E77BCF"/>
    <w:rsid w:val="00E80605"/>
    <w:rsid w:val="00E866C1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494"/>
    <w:rsid w:val="00EE0E21"/>
    <w:rsid w:val="00EF0504"/>
    <w:rsid w:val="00EF0B01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410C3"/>
    <w:rsid w:val="00F4385F"/>
    <w:rsid w:val="00F501FB"/>
    <w:rsid w:val="00F54864"/>
    <w:rsid w:val="00F709E2"/>
    <w:rsid w:val="00F70C00"/>
    <w:rsid w:val="00F71552"/>
    <w:rsid w:val="00F75DF5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142"/>
    <w:rsid w:val="00FD44E7"/>
    <w:rsid w:val="00FD4736"/>
    <w:rsid w:val="00FE0172"/>
    <w:rsid w:val="00FE2CC6"/>
    <w:rsid w:val="00FE3AB4"/>
    <w:rsid w:val="00FF256F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082C4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D5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E0DF-D264-431C-A8D8-3401C72A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543</TotalTime>
  <Pages>4</Pages>
  <Words>1399</Words>
  <Characters>7975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Fabiola Mokrá</cp:lastModifiedBy>
  <cp:revision>13</cp:revision>
  <cp:lastPrinted>2023-05-25T09:44:00Z</cp:lastPrinted>
  <dcterms:created xsi:type="dcterms:W3CDTF">2022-03-08T09:29:00Z</dcterms:created>
  <dcterms:modified xsi:type="dcterms:W3CDTF">2024-06-27T14:49:00Z</dcterms:modified>
</cp:coreProperties>
</file>