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Spinergo a.s.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44933151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Dopravné prostriedky, rovnomerné odpisy,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Vysokozdvižný vozík, rovnomerné odpisy, 6 rokov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Forma – montážny základ, rovnomerné odpisy, 6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Digitálny fotoaparát, rovnomerné odpisy,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Objektív Canon, rovnomerné odpisy,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dotácie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neposkytla pôžičky členom štatutárnych orgánov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44933151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2022879903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3</TotalTime>
  <Application>LibreOffice/6.0.3.2$Windows_x86 LibreOffice_project/8f48d515416608e3a835360314dac7e47fd0b821</Application>
  <Pages>3</Pages>
  <Words>1034</Words>
  <Characters>6310</Characters>
  <CharactersWithSpaces>7345</CharactersWithSpaces>
  <Paragraphs>80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2024-06-24T19:05:00Z</dcterms:created>
  <dc:creator>maria</dc:creator>
  <dc:description/>
  <cp:keywords/>
  <dc:language>sk-SK</dc:language>
  <cp:lastModifiedBy/>
  <dcterms:modified xsi:type="dcterms:W3CDTF">2024-06-30T18:49:04Z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