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44933151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Vysokozdvižný vozík,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Forma – montážny základ,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Digitálny fotoaparát,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Objektív Canon,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44933151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2022879903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1034</Words>
  <Characters>6310</Characters>
  <CharactersWithSpaces>7345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2024-06-24T19:05:00Z</dcterms:created>
  <dc:creator>maria</dc:creator>
  <dc:description/>
  <cp:keywords/>
  <dc:language>sk-SK</dc:language>
  <cp:lastModifiedBy/>
  <dcterms:modified xsi:type="dcterms:W3CDTF">2024-06-30T18:49:04Z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