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14:paraId="53F8B129" w14:textId="77777777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72198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14:paraId="284AADC2" w14:textId="77777777"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14:paraId="5A4601E2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06B148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96EAE91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4AC317A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44FA4E5" w14:textId="77777777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2BCF2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B733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43A7B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86BCB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03E95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1B957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42789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18D15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7024792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49D3D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50E24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06A63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22C08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40D8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B50DF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E529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720D2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6EE4E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A52703F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75A32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0117B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F692D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6BAB5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9886F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7E764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8CD67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0B738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6D5D0BD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9D121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CC29D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6CFD8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46421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631CD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572B5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25A4E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333F8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1803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CD4C536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A8FD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179E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1CDC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49A9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24EAA5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ECDC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D5F8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B763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7DD0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B57E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B50B9D5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9E8FA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F97D6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4D28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1753A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60F0D40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0310C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A6411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1AB5D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BEC75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F1D3A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9E2045B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F5DB0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E13DD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0D485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9C8A5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7424E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B901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85B77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DBFC1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61D59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4CE62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25C17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7B58D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0BA71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3D16E52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«aDEF_DTDO»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62701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7341E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1B3239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068287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76E4952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3A3AB6A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97F365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05538A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06AE7E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04EB00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05C4D2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6ACFD77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89C1F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F303E54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CDEDA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23DEC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26B62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27275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1E579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13A4F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AC281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89DE9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2CBBC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2C2C8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B577E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C5EDF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4667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0B0FE6D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16C99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3FEA9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1762C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834F71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72F7C07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259F54E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C89A4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7786FE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269F41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5C6FED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0E2B2CB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295F1B3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A398F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03F250F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D40D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114B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7825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4D51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4152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FE17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DF36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32AB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D8AF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E48B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D3F9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2544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B6BC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7A02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C64E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BEEE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4D088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128F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261F52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14:paraId="1AA5BF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14:paraId="63A3DB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14:paraId="202289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F16A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14:paraId="337D7D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14:paraId="1FF24242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417DAD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14:paraId="0D6A8E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14:paraId="4BE463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13D927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0CCA55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935F5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60FB4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1386E1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389127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33ABE6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64A912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5388C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58234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0F30E0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123B5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14:paraId="31F10A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07324A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14:paraId="2F6807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14:paraId="44EAD6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14:paraId="002FF1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4A4066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23B98A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E9533CE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14:paraId="2BE4AB87" w14:textId="77777777"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08ED4439" wp14:editId="115EFF39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4AC112" w14:textId="77777777" w:rsidR="00D71752" w:rsidRDefault="00D71752" w:rsidP="000669B7">
                                  <w:fldSimple w:instr=" MERGEFIELD  aDMDO  \* MERGEFORMAT ">
                                    <w:r w:rsidR="00602B1F" w:rsidRPr="00602B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«aDMDO</w:t>
                                    </w:r>
                                    <w:r w:rsidR="00602B1F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8ED443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/PFEwIAACo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">
                      <v:textbox>
                        <w:txbxContent>
                          <w:p w14:paraId="274AC112" w14:textId="77777777" w:rsidR="00D71752" w:rsidRDefault="00D71752" w:rsidP="000669B7">
                            <w:fldSimple w:instr=" MERGEFIELD  aDMDO  \* MERGEFORMAT ">
                              <w:r w:rsidR="00602B1F" w:rsidRPr="00602B1F">
                                <w:rPr>
                                  <w:rFonts w:ascii="Arial" w:hAnsi="Arial" w:cs="Arial"/>
                                  <w:noProof/>
                                </w:rPr>
                                <w:t>«aDMDO</w:t>
                              </w:r>
                              <w:r w:rsidR="00602B1F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471F03F" wp14:editId="221A5FC1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7F1C0C" w14:textId="77777777" w:rsidR="00D71752" w:rsidRDefault="00D71752" w:rsidP="000669B7">
                                  <w:fldSimple w:instr=" MERGEFIELD  aDRDO  \* MERGEFORMAT ">
                                    <w:r w:rsidR="00602B1F" w:rsidRPr="00602B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«aDRDO</w:t>
                                    </w:r>
                                    <w:r w:rsidR="00602B1F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71F03F" id="_x0000_s1027" type="#_x0000_t202" style="position:absolute;left:0;text-align:left;margin-left:414.95pt;margin-top:11.5pt;width:38.8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">
                      <v:textbox>
                        <w:txbxContent>
                          <w:p w14:paraId="427F1C0C" w14:textId="77777777" w:rsidR="00D71752" w:rsidRDefault="00D71752" w:rsidP="000669B7">
                            <w:fldSimple w:instr=" MERGEFIELD  aDRDO  \* MERGEFORMAT ">
                              <w:r w:rsidR="00602B1F" w:rsidRPr="00602B1F">
                                <w:rPr>
                                  <w:rFonts w:ascii="Arial" w:hAnsi="Arial" w:cs="Arial"/>
                                  <w:noProof/>
                                </w:rPr>
                                <w:t>«aDRDO</w:t>
                              </w:r>
                              <w:r w:rsidR="00602B1F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8D831CC" wp14:editId="48FB5246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2D8415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02B1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«aDROD»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D831CC" id="_x0000_s1028" type="#_x0000_t202" style="position:absolute;left:0;text-align:left;margin-left:276.25pt;margin-top:11.5pt;width:39.7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Y3BGAIAADE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">
                      <v:textbox>
                        <w:txbxContent>
                          <w:p w14:paraId="0D2D8415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02B1F">
                              <w:rPr>
                                <w:rFonts w:ascii="Arial" w:hAnsi="Arial" w:cs="Arial"/>
                                <w:noProof/>
                              </w:rPr>
                              <w:t>«aDROD»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C90283C" wp14:editId="716479B5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6FC884" w14:textId="77777777" w:rsidR="00D71752" w:rsidRDefault="00D71752" w:rsidP="000669B7">
                                  <w:fldSimple w:instr=" MERGEFIELD  aDMOD  \* MERGEFORMAT ">
                                    <w:r w:rsidR="00602B1F" w:rsidRPr="00602B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«aDMOD</w:t>
                                    </w:r>
                                    <w:r w:rsidR="00602B1F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90283C" id="_x0000_s1029" type="#_x0000_t202" style="position:absolute;left:0;text-align:left;margin-left:223.2pt;margin-top:11.5pt;width:38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79EGAIAADE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">
                      <v:textbox>
                        <w:txbxContent>
                          <w:p w14:paraId="3A6FC884" w14:textId="77777777" w:rsidR="00D71752" w:rsidRDefault="00D71752" w:rsidP="000669B7">
                            <w:fldSimple w:instr=" MERGEFIELD  aDMOD  \* MERGEFORMAT ">
                              <w:r w:rsidR="00602B1F" w:rsidRPr="00602B1F">
                                <w:rPr>
                                  <w:rFonts w:ascii="Arial" w:hAnsi="Arial" w:cs="Arial"/>
                                  <w:noProof/>
                                </w:rPr>
                                <w:t>«aDMOD</w:t>
                              </w:r>
                              <w:r w:rsidR="00602B1F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14:paraId="00190288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3CF156E7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14:paraId="119FB982" w14:textId="77777777"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602B1F">
              <w:rPr>
                <w:color w:val="FFFFFF" w:themeColor="background1"/>
              </w:rPr>
              <w:t>«aSUB_ICO»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14:paraId="379C5EAF" w14:textId="77777777"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602B1F">
              <w:rPr>
                <w:color w:val="FFFFFF" w:themeColor="background1"/>
              </w:rPr>
              <w:t>«aSUB_DIC»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369E14F5" wp14:editId="6996CCC0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D12B06" w14:textId="77777777" w:rsidR="00D71752" w:rsidRDefault="00D71752" w:rsidP="000669B7">
                                  <w:fldSimple w:instr=" MERGEFIELD  aDRODo  \* MERGEFORMAT ">
                                    <w:r w:rsidR="00602B1F" w:rsidRPr="00602B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«aDRODo</w:t>
                                    </w:r>
                                    <w:r w:rsidR="00602B1F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9E14F5" id="_x0000_s1030" type="#_x0000_t202" style="position:absolute;margin-left:277.95pt;margin-top:6.65pt;width:38pt;height:18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HnKyFjeAAAACQEAAA8AAAAAAAAAAAAAAAAAcgQAAGRycy9kb3ducmV2LnhtbFBLBQYA&#10;AAAABAAEAPMAAAB9BQAAAAA=&#10;">
                      <v:textbox>
                        <w:txbxContent>
                          <w:p w14:paraId="6AD12B06" w14:textId="77777777" w:rsidR="00D71752" w:rsidRDefault="00D71752" w:rsidP="000669B7">
                            <w:fldSimple w:instr=" MERGEFIELD  aDRODo  \* MERGEFORMAT ">
                              <w:r w:rsidR="00602B1F" w:rsidRPr="00602B1F">
                                <w:rPr>
                                  <w:rFonts w:ascii="Arial" w:hAnsi="Arial" w:cs="Arial"/>
                                  <w:noProof/>
                                </w:rPr>
                                <w:t>«aDRODo</w:t>
                              </w:r>
                              <w:r w:rsidR="00602B1F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5939C21B" wp14:editId="17D87647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A7E4F8" w14:textId="77777777" w:rsidR="00D71752" w:rsidRDefault="00D71752" w:rsidP="000669B7">
                                  <w:fldSimple w:instr=" MERGEFIELD  aDRDOo  \* MERGEFORMAT ">
                                    <w:r w:rsidR="00602B1F" w:rsidRPr="00602B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«aDRDOo</w:t>
                                    </w:r>
                                    <w:r w:rsidR="00602B1F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39C21B" id="_x0000_s1031" type="#_x0000_t202" style="position:absolute;margin-left:414.95pt;margin-top:6.65pt;width:38pt;height:18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">
                      <v:textbox>
                        <w:txbxContent>
                          <w:p w14:paraId="5DA7E4F8" w14:textId="77777777" w:rsidR="00D71752" w:rsidRDefault="00D71752" w:rsidP="000669B7">
                            <w:fldSimple w:instr=" MERGEFIELD  aDRDOo  \* MERGEFORMAT ">
                              <w:r w:rsidR="00602B1F" w:rsidRPr="00602B1F">
                                <w:rPr>
                                  <w:rFonts w:ascii="Arial" w:hAnsi="Arial" w:cs="Arial"/>
                                  <w:noProof/>
                                </w:rPr>
                                <w:t>«aDRDOo</w:t>
                              </w:r>
                              <w:r w:rsidR="00602B1F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63E4DEB" wp14:editId="7F401F30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A29315" w14:textId="77777777" w:rsidR="00D71752" w:rsidRDefault="00D71752" w:rsidP="000669B7">
                                  <w:fldSimple w:instr=" MERGEFIELD  aDMDO  \* MERGEFORMAT ">
                                    <w:r w:rsidR="00602B1F" w:rsidRPr="00602B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«aDMDO</w:t>
                                    </w:r>
                                    <w:r w:rsidR="00602B1F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3E4DEB" id="_x0000_s1032" type="#_x0000_t202" style="position:absolute;margin-left:350.4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">
                      <v:textbox>
                        <w:txbxContent>
                          <w:p w14:paraId="04A29315" w14:textId="77777777" w:rsidR="00D71752" w:rsidRDefault="00D71752" w:rsidP="000669B7">
                            <w:fldSimple w:instr=" MERGEFIELD  aDMDO  \* MERGEFORMAT ">
                              <w:r w:rsidR="00602B1F" w:rsidRPr="00602B1F">
                                <w:rPr>
                                  <w:rFonts w:ascii="Arial" w:hAnsi="Arial" w:cs="Arial"/>
                                  <w:noProof/>
                                </w:rPr>
                                <w:t>«aDMDO</w:t>
                              </w:r>
                              <w:r w:rsidR="00602B1F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9F96714" wp14:editId="4FF440CF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CAEDC7" w14:textId="77777777" w:rsidR="00D71752" w:rsidRDefault="00D71752" w:rsidP="000669B7">
                                  <w:fldSimple w:instr=" MERGEFIELD  aDMOD  \* MERGEFORMAT ">
                                    <w:r w:rsidR="00602B1F" w:rsidRPr="00602B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«aDMOD</w:t>
                                    </w:r>
                                    <w:r w:rsidR="00602B1F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F96714" id="_x0000_s1033" type="#_x0000_t202" style="position:absolute;margin-left:223.2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DRlPJHeAAAACQEAAA8AAAAAAAAAAAAAAAAAcgQAAGRycy9kb3ducmV2LnhtbFBLBQYA&#10;AAAABAAEAPMAAAB9BQAAAAA=&#10;">
                      <v:textbox>
                        <w:txbxContent>
                          <w:p w14:paraId="1FCAEDC7" w14:textId="77777777" w:rsidR="00D71752" w:rsidRDefault="00D71752" w:rsidP="000669B7">
                            <w:fldSimple w:instr=" MERGEFIELD  aDMOD  \* MERGEFORMAT ">
                              <w:r w:rsidR="00602B1F" w:rsidRPr="00602B1F">
                                <w:rPr>
                                  <w:rFonts w:ascii="Arial" w:hAnsi="Arial" w:cs="Arial"/>
                                  <w:noProof/>
                                </w:rPr>
                                <w:t>«aDMOD</w:t>
                              </w:r>
                              <w:r w:rsidR="00602B1F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E92ABB" w14:textId="77777777"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14:paraId="6786C2ED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5A82D087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095355C" w14:textId="77777777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37F0FD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3BE2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7DED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0A39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3C7C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8F51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1C2BEC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5C120B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4FB0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413B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68AC4AE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472CCE6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867172B" wp14:editId="55F0C1E2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AA1A94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aSUB_DTPLATOD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02B1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«aSUB_DTPLATOD»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67172B" id="_x0000_s1034" type="#_x0000_t202" style="position:absolute;margin-left:5.65pt;margin-top:1.05pt;width:124.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">
                      <v:textbox>
                        <w:txbxContent>
                          <w:p w14:paraId="66AA1A94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aSUB_DTPLATOD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02B1F">
                              <w:rPr>
                                <w:rFonts w:ascii="Arial" w:hAnsi="Arial" w:cs="Arial"/>
                                <w:noProof/>
                              </w:rPr>
                              <w:t>«aSUB_DTPLATOD»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14:paraId="1CF655C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14:paraId="314574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508F8D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2E3BF6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4D722A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2FCF95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49AE56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4033BD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1BFD56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60EEFD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80D9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20B7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364C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242E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0FCD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4BAF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3A3E8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320EA9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778061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338D0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AB77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23FC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972F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F3BB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7540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4048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38B3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4B5F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C708DBD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14A7EED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0982D80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7BA6F6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14:paraId="4F4521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2A0FDC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3D80BE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14:paraId="0F17BE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1CFFF4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14:paraId="224FC7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14:paraId="69B08F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14:paraId="3576BE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71C8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25EB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B865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2986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1844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02B7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1E584A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3C1D03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27A2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4B9A3F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77426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EE78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008AB0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A374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B183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0D5B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96B2BB3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FA802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0914033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CBDF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2B4329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4A8F7B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D8BCE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77806B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4AE39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AED96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07BAD6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D209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C12B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AE22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777DEBE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7F78612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4833B09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14:paraId="020A7D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6774E0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09CC51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602A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14:paraId="4A4623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14:paraId="7FD941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4CA627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14:paraId="1D567B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9BF48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5A5325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42CFC2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21CA38E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0CA8E46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14:paraId="464F4B4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14:paraId="6B072F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0DAC38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14:paraId="2302BA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3AB82C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14:paraId="467D65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14:paraId="53ADB2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49AE87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14:paraId="47A345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DB5F9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14:paraId="294317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0DED42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2096905" w14:textId="77777777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14:paraId="7FBB58D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04ADF36" wp14:editId="2361C182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CD33CA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02B1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«aSUB_ICO»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4ADF36" id="_x0000_s1035" type="#_x0000_t202" style="position:absolute;margin-left:-1.9pt;margin-top:11.15pt;width:96.6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">
                      <v:textbox>
                        <w:txbxContent>
                          <w:p w14:paraId="41CD33CA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02B1F">
                              <w:rPr>
                                <w:rFonts w:ascii="Arial" w:hAnsi="Arial" w:cs="Arial"/>
                                <w:noProof/>
                              </w:rPr>
                              <w:t>«aSUB_ICO»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14:paraId="514D5E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14:paraId="202EEE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14:paraId="438BFE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14:paraId="6CC066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2C386F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0C14BB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12761E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14:paraId="588BBBC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849561D" wp14:editId="30799816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4BA850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02B1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«aSUB_DIC»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7849561D" id="_x0000_s1036" type="#_x0000_t202" style="position:absolute;margin-left:.3pt;margin-top:11.15pt;width:100.05pt;height:19.4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bZM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">
                      <v:textbox style="mso-fit-shape-to-text:t">
                        <w:txbxContent>
                          <w:p w14:paraId="164BA850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02B1F">
                              <w:rPr>
                                <w:rFonts w:ascii="Arial" w:hAnsi="Arial" w:cs="Arial"/>
                                <w:noProof/>
                              </w:rPr>
                              <w:t>«aSUB_DIC»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03AF04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6C561C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14:paraId="3E934A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14:paraId="338B0C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14:paraId="7869ED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14:paraId="12CDD6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14:paraId="7D98F9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14:paraId="709743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14:paraId="75F760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2E3506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14:paraId="434F779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14:paraId="5AACB9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2F5F9E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024E5A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2E447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AA65C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B4322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97E37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1A1297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564C23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C065806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7E0ECF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1938E7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371EEE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14:paraId="38AE22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0B5CD4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034901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22DDF7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387F7D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14:paraId="0E0916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14:paraId="0DA1E9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14:paraId="17819F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62C347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78AA2D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14:paraId="3396E3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14:paraId="3E997A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14:paraId="21030F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14:paraId="0D65D4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14:paraId="168588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14:paraId="1BD898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14:paraId="5F54EB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14:paraId="57D390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3CC6014" wp14:editId="128EC22D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3AC5B3" w14:textId="77777777" w:rsidR="00D71752" w:rsidRDefault="00D71752" w:rsidP="000669B7">
                                  <w:fldSimple w:instr=" MERGEFIELD  aSUB_SKNACE12  \* MERGEFORMAT ">
                                    <w:r w:rsidR="00602B1F" w:rsidRPr="00602B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«aSUB</w:t>
                                    </w:r>
                                    <w:r w:rsidR="00602B1F">
                                      <w:rPr>
                                        <w:noProof/>
                                      </w:rPr>
                                      <w:t>_SKNACE12»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CC6014" id="_x0000_s1037" type="#_x0000_t202" style="position:absolute;margin-left:4.25pt;margin-top:0;width:35.8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yN9GAIAADI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">
                      <v:textbox>
                        <w:txbxContent>
                          <w:p w14:paraId="533AC5B3" w14:textId="77777777" w:rsidR="00D71752" w:rsidRDefault="00D71752" w:rsidP="000669B7">
                            <w:fldSimple w:instr=" MERGEFIELD  aSUB_SKNACE12  \* MERGEFORMAT ">
                              <w:r w:rsidR="00602B1F" w:rsidRPr="00602B1F">
                                <w:rPr>
                                  <w:rFonts w:ascii="Arial" w:hAnsi="Arial" w:cs="Arial"/>
                                  <w:noProof/>
                                </w:rPr>
                                <w:t>«aSUB</w:t>
                              </w:r>
                              <w:r w:rsidR="00602B1F">
                                <w:rPr>
                                  <w:noProof/>
                                </w:rPr>
                                <w:t>_SKNACE12»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14:paraId="6A5F8D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14:paraId="6ED2EF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14:paraId="2D38A1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14:paraId="70A461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9BBE2D6" wp14:editId="07F9DED9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70426D" w14:textId="77777777" w:rsidR="00D71752" w:rsidRDefault="00D71752" w:rsidP="000669B7">
                                  <w:fldSimple w:instr=" MERGEFIELD  aSUB_SKNACE34  \* MERGEFORMAT ">
                                    <w:r w:rsidR="00602B1F" w:rsidRPr="00602B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«aSUB</w:t>
                                    </w:r>
                                    <w:r w:rsidR="00602B1F">
                                      <w:rPr>
                                        <w:noProof/>
                                      </w:rPr>
                                      <w:t>_SKNACE34»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BBE2D6" id="_x0000_s1038" type="#_x0000_t202" style="position:absolute;margin-left:-3.55pt;margin-top:.05pt;width:32.2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">
                      <v:textbox>
                        <w:txbxContent>
                          <w:p w14:paraId="1370426D" w14:textId="77777777" w:rsidR="00D71752" w:rsidRDefault="00D71752" w:rsidP="000669B7">
                            <w:fldSimple w:instr=" MERGEFIELD  aSUB_SKNACE34  \* MERGEFORMAT ">
                              <w:r w:rsidR="00602B1F" w:rsidRPr="00602B1F">
                                <w:rPr>
                                  <w:rFonts w:ascii="Arial" w:hAnsi="Arial" w:cs="Arial"/>
                                  <w:noProof/>
                                </w:rPr>
                                <w:t>«aSUB</w:t>
                              </w:r>
                              <w:r w:rsidR="00602B1F">
                                <w:rPr>
                                  <w:noProof/>
                                </w:rPr>
                                <w:t>_SKNACE34»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14:paraId="6D3AB3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14:paraId="0017FB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330526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7E6D9AA" wp14:editId="0E391665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115C12" w14:textId="77777777" w:rsidR="00D71752" w:rsidRDefault="00D71752" w:rsidP="000669B7">
                                  <w:fldSimple w:instr=" MERGEFIELD  aSUB_SKNACE5  \* MERGEFORMAT ">
                                    <w:r w:rsidR="00602B1F" w:rsidRPr="00602B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«aSUB</w:t>
                                    </w:r>
                                    <w:r w:rsidR="00602B1F">
                                      <w:rPr>
                                        <w:noProof/>
                                      </w:rPr>
                                      <w:t>_SKNACE5»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E6D9AA" id="_x0000_s1039" type="#_x0000_t202" style="position:absolute;margin-left:-.7pt;margin-top:0;width:32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">
                      <v:textbox>
                        <w:txbxContent>
                          <w:p w14:paraId="29115C12" w14:textId="77777777" w:rsidR="00D71752" w:rsidRDefault="00D71752" w:rsidP="000669B7">
                            <w:fldSimple w:instr=" MERGEFIELD  aSUB_SKNACE5  \* MERGEFORMAT ">
                              <w:r w:rsidR="00602B1F" w:rsidRPr="00602B1F">
                                <w:rPr>
                                  <w:rFonts w:ascii="Arial" w:hAnsi="Arial" w:cs="Arial"/>
                                  <w:noProof/>
                                </w:rPr>
                                <w:t>«aSUB</w:t>
                              </w:r>
                              <w:r w:rsidR="00602B1F">
                                <w:rPr>
                                  <w:noProof/>
                                </w:rPr>
                                <w:t>_SKNACE5»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97BF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8A6B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4957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B817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7C80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51EE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489A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6A38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E9C303B" w14:textId="77777777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5A6BA9A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6F57825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2F4E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EE94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D0E6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3339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3143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EEF6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84A1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2C8B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036F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DE63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AD7A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F3612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7765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789D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4F00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E1C7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30668B9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38F30A1F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F1CC6AE" wp14:editId="4DFEDE92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24FDC5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02B1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«aSUB_NAZOV»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1CC6AE" id="_x0000_s1040" type="#_x0000_t202" style="position:absolute;margin-left:-1.9pt;margin-top:4.95pt;width:460.3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">
                      <v:textbox>
                        <w:txbxContent>
                          <w:p w14:paraId="7124FDC5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02B1F">
                              <w:rPr>
                                <w:rFonts w:ascii="Arial" w:hAnsi="Arial" w:cs="Arial"/>
                                <w:noProof/>
                              </w:rPr>
                              <w:t>«aSUB_NAZOV»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ED81410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22868A9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1E80C35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14:paraId="4CD1ADD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45AD6D51" wp14:editId="294793F2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3F8C8A" w14:textId="77777777" w:rsidR="00D71752" w:rsidRDefault="00D71752" w:rsidP="000669B7">
                                  <w:fldSimple w:instr=" MERGEFIELD  aSUB_ULICA_CISLO  \* MERGEFORMAT ">
                                    <w:r w:rsidR="00602B1F" w:rsidRPr="00602B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«aSUB_ULICA</w:t>
                                    </w:r>
                                    <w:r w:rsidR="00602B1F">
                                      <w:rPr>
                                        <w:noProof/>
                                      </w:rPr>
                                      <w:t>_CISLO»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AD6D51" id="_x0000_s1041" type="#_x0000_t202" style="position:absolute;margin-left:383.6pt;margin-top:10.7pt;width:74.85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tWQFwIAADI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">
                      <v:textbox>
                        <w:txbxContent>
                          <w:p w14:paraId="313F8C8A" w14:textId="77777777" w:rsidR="00D71752" w:rsidRDefault="00D71752" w:rsidP="000669B7">
                            <w:fldSimple w:instr=" MERGEFIELD  aSUB_ULICA_CISLO  \* MERGEFORMAT ">
                              <w:r w:rsidR="00602B1F" w:rsidRPr="00602B1F">
                                <w:rPr>
                                  <w:rFonts w:ascii="Arial" w:hAnsi="Arial" w:cs="Arial"/>
                                  <w:noProof/>
                                </w:rPr>
                                <w:t>«aSUB_ULICA</w:t>
                              </w:r>
                              <w:r w:rsidR="00602B1F">
                                <w:rPr>
                                  <w:noProof/>
                                </w:rPr>
                                <w:t>_CISLO»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A036462" wp14:editId="2F2EE9A8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F0988D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02B1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«aSUB_ULICA_ULICA»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036462" id="_x0000_s1042" type="#_x0000_t202" style="position:absolute;margin-left:-1.9pt;margin-top:10.7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">
                      <v:textbox>
                        <w:txbxContent>
                          <w:p w14:paraId="76F0988D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02B1F">
                              <w:rPr>
                                <w:rFonts w:ascii="Arial" w:hAnsi="Arial" w:cs="Arial"/>
                                <w:noProof/>
                              </w:rPr>
                              <w:t>«aSUB_ULICA_ULICA»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14:paraId="68AE1B2D" w14:textId="77777777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47EC385B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4C3AC8E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063A61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CB54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86F3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3E0D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9624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1579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F10B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54C1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9B4A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8A0F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8355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7917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8CEF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BCBF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1757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8366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F915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B8EF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D3DA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73EF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0F8796A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7A557EA3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35C694A5" wp14:editId="1E4143C7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127622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02B1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«aSUB_MESTO»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C694A5" id="_x0000_s1043" type="#_x0000_t202" style="position:absolute;margin-left:94.7pt;margin-top:.7pt;width:363.75pt;height:1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">
                      <v:textbox>
                        <w:txbxContent>
                          <w:p w14:paraId="73127622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02B1F">
                              <w:rPr>
                                <w:rFonts w:ascii="Arial" w:hAnsi="Arial" w:cs="Arial"/>
                                <w:noProof/>
                              </w:rPr>
                              <w:t>«aSUB_MESTO»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8D1E7DC" wp14:editId="37B8B019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F59681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02B1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«aSUB_PSC»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D1E7DC" id="_x0000_s1044" type="#_x0000_t202" style="position:absolute;margin-left:-1.9pt;margin-top:.7pt;width:89.1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ce7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">
                      <v:textbox>
                        <w:txbxContent>
                          <w:p w14:paraId="24F59681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02B1F">
                              <w:rPr>
                                <w:rFonts w:ascii="Arial" w:hAnsi="Arial" w:cs="Arial"/>
                                <w:noProof/>
                              </w:rPr>
                              <w:t>«aSUB_PSC»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CE825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37F9945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4756AEE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14:paraId="73716121" w14:textId="77777777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3127DA5D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3488C5E" wp14:editId="513DD175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F00192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02B1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«aSUB_TELEFON»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488C5E" id="_x0000_s1045" type="#_x0000_t202" style="position:absolute;margin-left:-1.9pt;margin-top:.45pt;width:191.85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chcGw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">
                      <v:textbox>
                        <w:txbxContent>
                          <w:p w14:paraId="78F00192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02B1F">
                              <w:rPr>
                                <w:rFonts w:ascii="Arial" w:hAnsi="Arial" w:cs="Arial"/>
                                <w:noProof/>
                              </w:rPr>
                              <w:t>«aSUB_TELEFON»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0F0E3A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145A242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2AE0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F2E4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41E6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2AC6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FD69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C30A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68C4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5099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4B995124" wp14:editId="53CAB189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66E17F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02B1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«aSUB_FAX»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995124" id="_x0000_s1046" type="#_x0000_t202" style="position:absolute;margin-left:7.4pt;margin-top:.45pt;width:263.85pt;height:18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">
                      <v:textbox>
                        <w:txbxContent>
                          <w:p w14:paraId="0866E17F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02B1F">
                              <w:rPr>
                                <w:rFonts w:ascii="Arial" w:hAnsi="Arial" w:cs="Arial"/>
                                <w:noProof/>
                              </w:rPr>
                              <w:t>«aSUB_FAX»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241D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8C6C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1908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6EE7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B905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0E01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6E3F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791C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538E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9E6C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BC99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F5767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26D5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C921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03FA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B989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E482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63C7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DB06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8F31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5CFD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C927F74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A82898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209BE58" wp14:editId="6AD80D2F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562DEC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02B1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«aSUB_EMAIL»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09BE58" id="_x0000_s1047" type="#_x0000_t202" style="position:absolute;margin-left:-1.9pt;margin-top:-.8pt;width:460.3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">
                      <v:textbox>
                        <w:txbxContent>
                          <w:p w14:paraId="1A562DEC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02B1F">
                              <w:rPr>
                                <w:rFonts w:ascii="Arial" w:hAnsi="Arial" w:cs="Arial"/>
                                <w:noProof/>
                              </w:rPr>
                              <w:t>«aSUB_EMAIL»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12A47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1640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C247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41D4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7F78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50A9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7D7A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CB78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EC1390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14:paraId="73B75C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729D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11CE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2482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A095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91A9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2730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7608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346F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9E02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D6F2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18E9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C69D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83C8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C1DC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3D0D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3A05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E217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9B23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AB78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2B2C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6846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5C45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F4F5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799C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81B5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1AC7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5817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2C16435" w14:textId="77777777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5B3052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7E9C9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EEAD6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235BD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14:paraId="13EF24B2" w14:textId="77777777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02E23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51265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DDBAC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F70C2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14:paraId="585F86CC" w14:textId="77777777"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D7EAE65" wp14:editId="7FF54F4D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7D6514" w14:textId="77777777" w:rsidR="00D71752" w:rsidRPr="007C40F2" w:rsidRDefault="00D71752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7EAE65" id="Text Box 6" o:spid="_x0000_s1048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">
                <v:textbox inset="0,0,1.5mm">
                  <w:txbxContent>
                    <w:p w14:paraId="7E7D6514" w14:textId="77777777" w:rsidR="00D71752" w:rsidRPr="007C40F2" w:rsidRDefault="00D71752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63C31A8C" w14:textId="77777777"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4EDE4FEA" w14:textId="77777777"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41ACA2CB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14:paraId="16EE16F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«p01»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6F3FE0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9658639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14:paraId="0959AC36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DB0236" w14:textId="77777777"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F0B2B9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054CA1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535CD3A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304080" w14:textId="77777777"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2740C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AECB05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A78B8E1" w14:textId="77777777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6C0EF8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56C667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AA36C2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1359431" w14:textId="77777777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5990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FF61B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25425A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F8306C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0A8A8A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«p02»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15A379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D13E63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F747D16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14:paraId="42EFA768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7EF628A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«p06»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4819F4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BC73058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14:paraId="63966E7E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1D19BF6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«p07»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FD08DE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EE1060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9B1010E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14:paraId="368226B7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3A140FE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«p08»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EB2C71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B8CA3B6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14:paraId="7D71353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14:paraId="311D5B37" w14:textId="77777777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1440D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9917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70984B2A" w14:textId="77777777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12B8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02FD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720D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4CA7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87E6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5948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FBC7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EB8C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3EBC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6B49600B" w14:textId="77777777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88745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E4A8B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285BC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55B41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EAA52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CFB2D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0D003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CDAEC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B69A4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248FC3F7" w14:textId="77777777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6866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0FA0DB89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D8F6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356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F3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6D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30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1B6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DDC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6B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598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BB5AA7A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2C0A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B5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E95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4C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15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01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E4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BF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817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B1A6F2C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9DB1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FA3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E94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CF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47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AB4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CD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FD0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E3CA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D5D386B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7B8E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98E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18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1B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E0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66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F8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B7A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461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DC1E6A5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A603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B48F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C3F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C66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95D0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337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188C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8D5B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BB9C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CEAA229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A375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3050C182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BBB4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C8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F5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837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442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F4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F5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82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BEC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B5B3F6F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C6A9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54C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4C2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69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24A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E8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1EC7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3B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C15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21F0814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D725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7E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0AB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85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A04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32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FAD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2D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3CD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5AE021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5A74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E471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A7C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27B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790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D928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B24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28B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E9D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277441D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510E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30AB88E4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CFB9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3DF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5D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64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18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924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5D3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2C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E66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D8EDB83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F5D4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68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52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4B96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5CB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6F5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1F2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B3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116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D56EE26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7F82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8F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05E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EE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CE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9F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47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E90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8D0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2991F4D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AF1C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984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AF7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F80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82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0DF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7CF5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A8D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2385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9BC40E3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2ACC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709BAE97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22D7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0D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5B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75F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AF1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ED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3F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EE6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CA3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5ABDB9C" w14:textId="77777777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5CA8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821B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266E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2D5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36C5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F6C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2DE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EA47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8C49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D14ACF7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0D3C498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«p09»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CDDE36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76925E8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14:paraId="5DC22B30" w14:textId="77777777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E0001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F23E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1566EDF9" w14:textId="77777777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FC67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D06D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C30A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3930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CEA0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C0BD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F923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8667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10A5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391FAA0E" w14:textId="77777777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C423A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9982D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3DF1B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6DB68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FFCE0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8FC7D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F2997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F7192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8D486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34DDBCD1" w14:textId="77777777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BA09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44EA27E7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17B9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054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62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ACC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F0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91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3E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1D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C84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0BCB268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9A0F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C14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2A3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748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0C3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D4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89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C2F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A52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240721B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504D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7E4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7A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429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818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52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B65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AA9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9B9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72D8BDF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637F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0D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05D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D1F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AC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81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9C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8072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5FF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C459A78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BB33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730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F71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AD1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125E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8185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A7A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82FC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D482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2DF6F2A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3BE1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30C75EEA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861B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AF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EA0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6F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9E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2EE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44E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75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0847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F6EE59D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116F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DB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E7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C8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5B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583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8A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E9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010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F402F6D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BB15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59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0F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14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2D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FD5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34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08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009A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FD633F5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852E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1F7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346A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95E4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3018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E0D7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7EA2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E6B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69F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3363B41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3FBF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417A43A5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BDE2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E7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AB8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6E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82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EC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66A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EF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C072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EC32238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1F5C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59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59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1F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1F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9B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CC7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73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8207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3295F15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48AD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6BC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1C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286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9B6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D72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795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ED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559F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7CB5B22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14FE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2BE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577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587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739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3A2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0C3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69C5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7E7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B0EE3A4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3DDC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Zostatková hodnota </w:t>
            </w:r>
          </w:p>
        </w:tc>
      </w:tr>
      <w:tr w:rsidR="000669B7" w:rsidRPr="0073029B" w14:paraId="4BF3135D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0031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59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11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6C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EC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E4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45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34B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1D7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658967D" w14:textId="77777777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ABF3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742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2032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0C64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2EE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ECF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50F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F12B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EBAF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5F9208AF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0064022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«p10»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7B3978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FC96F43" w14:textId="77777777"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14:paraId="7FCB9C37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BE3549" w14:textId="77777777"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50F1CAC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13D0EF0C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34F0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08B33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16F689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A0B47E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«p11»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DD2893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0E5E494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14:paraId="3E7F026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0669B7" w:rsidRPr="0073029B" w14:paraId="09AA508E" w14:textId="77777777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8C981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1B28BC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7DFF330E" w14:textId="77777777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10E9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9506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E7D4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9AC7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9511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93B6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9642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3A4F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CD3E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9160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39F82834" w14:textId="77777777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68D8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168F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A4802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6443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4EF1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4324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96BC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80AD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5466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FBBFC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1334B58C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B2B9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27918B3E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5865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8E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A1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4F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D8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49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C66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B96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89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2C16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8363D54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79DA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824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0A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45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08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0B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D0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C84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04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E3C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E80711B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B98A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2A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6B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80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8C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68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30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C2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EA7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50D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10162EC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FF2A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9B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9F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A8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32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80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9A7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4F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6ED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C5FB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43D8E9B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CD75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E1C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979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54B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E541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E0D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7BB7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0BE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AB8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D72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5CCB978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48C0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5982DBDE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3EAA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4C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4F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51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C7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516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FBC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A1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159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2CCA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3AAFEEB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9B76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D5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A6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A1C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49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DD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9D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25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D5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EB1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5F2CDBF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24B4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78D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1F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4F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37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9F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B4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46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F9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55AA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8A66E49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BEA8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05A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F3A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001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3BF0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4E1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580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C5F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8ACB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6E25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88EA4B9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1CD5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735E67A0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2103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10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E8A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D0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6BF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34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A9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0F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AAA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FE8A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63A4CF3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A4E4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C11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996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C1A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06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CB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40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1D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291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292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1983ED0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6D7A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DF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EC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A5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48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F0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79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5D6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02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CA1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9E696A4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EAFB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8E1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AA8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A3E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8FEA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DB9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637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F44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274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A5D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2797BE0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DEA1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23625502" w14:textId="77777777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1F0D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1C90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A696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AC6B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772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059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8F25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66F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B28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1E3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984E363" w14:textId="77777777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3EB2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1A8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4C6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2EC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AFA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E64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A1AD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5899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C68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43A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5A143830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54BC608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«p12»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9CF114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7D59CA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0669B7" w:rsidRPr="0073029B" w14:paraId="33293612" w14:textId="77777777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E80C7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33CC1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106EB754" w14:textId="77777777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C0E5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F8D4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BBCE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BABA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54AE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6ADC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641F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CF52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48B0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6E43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65FF2B1B" w14:textId="77777777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BC9B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62DC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47CD6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0585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9CC9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B4FB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D1D0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F8CA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4CD3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A2C22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02DC9DC3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59BF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37D65AB7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CE53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F1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1E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6A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28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F44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027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3C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907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E97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07D3508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2FBC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6D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316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8E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BA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2D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E7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E9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98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948D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FB9E46B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8393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CD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44C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20D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FD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005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75C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418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C1FD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E98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C3A9BCB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CA9D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CC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3A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1A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FF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CF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485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8F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27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51E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67D5469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7C35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DBF8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9F0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71A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CA7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2E9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E5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A2A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B35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257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D76F1B8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C15A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1C8DAA60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4021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71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1E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EA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9A8C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4F6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FB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D28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3FC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268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B1AD7FA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DEE3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B0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70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2F6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6A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4F0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1C3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F4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C89E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3CC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40A6385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C3F6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307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64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36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FF9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46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40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F3B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8F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1313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D805603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8E34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3B4D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E8A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739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9D6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6AF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44D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99FF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BAA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A08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311A79D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0BD0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75A8B118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8109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79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4E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33C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20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EA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7A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D4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BC9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073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FD3B951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EEDB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53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33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18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C6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262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8F5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BDD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CF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76A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5AA72EE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94EB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7B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66B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63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646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BE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6B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F7C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DC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3C4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40111D4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801A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370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7382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0DF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7E3C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98C2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2859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CC2E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D32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E91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176142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5DEF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452D4962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AC4F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232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B60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527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8480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FBAC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CA7A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973B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8DB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AEB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D971E3D" w14:textId="77777777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5103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CD39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F3E1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10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594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7F58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2C7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C98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1EB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B84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496FCF1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168A9C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«p13»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745296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3514708" w14:textId="77777777"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14:paraId="1162F828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1EBABF" w14:textId="77777777"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5EF1E1D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2518FE4A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D6E4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FBB34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AE0148E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18163D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«p14»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BE07AF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DDAF8C0" w14:textId="77777777"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14:paraId="3485CA7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14:paraId="78CBBCA5" w14:textId="77777777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B54CF1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569E1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48EEB9FD" w14:textId="77777777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0F2F6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5AC4C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FACC9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4784E" w14:textId="77777777"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827A5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5C094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9CD3A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2ED48" w14:textId="77777777"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5BA5F" w14:textId="77777777"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BB8D5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6A4C876E" w14:textId="77777777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20D6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A0BB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0C57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38F5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DD54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C60E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F7DA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343E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1F55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DF3DA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00D5EBC2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4726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6D2FBB8A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21B2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E7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904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C5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EE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A53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E7E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64A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ED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6EE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A24D84E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A82A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6C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32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60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EC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A46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3BB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4F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811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F5E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F6E7AD1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B0FA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B2B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EF8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E9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173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EC2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82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6A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C1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C94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AFF1092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A8E2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1D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95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6CD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158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8FF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F23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E8A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D2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E097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CDC8FAF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B9D2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90BE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B81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C95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08D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C33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571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540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B2D5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706C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2342991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102AA" w14:textId="77777777"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14:paraId="145028A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C93AC60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B818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4E1520C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ABD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740E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A3F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5B3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76A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280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9CC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810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6A1A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B73B346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8C7A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1C6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FFC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278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279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3CA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8AB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3895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7D0A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C638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9D30960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14DD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CB0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EC1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3E6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341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FA9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6C28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88D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706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6D4E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«a0312</w:t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lastRenderedPageBreak/>
              <w:t>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08D606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B5EB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DB78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7559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C6D7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0F4C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B621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FDAF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0D75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18CE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8510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4AA5BD1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7A0A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71EF8406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1292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79E4C14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307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AE1E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A30B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B56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013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411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4D6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E1B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59C7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AD20E65" w14:textId="77777777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8C66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F35C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FED0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4696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B672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251B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5929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4FAF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D200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2E39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577EF9C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D4227C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«p15»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DFC01B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7DB755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14:paraId="4E32A48E" w14:textId="77777777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3187F5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9BDC8" w14:textId="77777777"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5151E4C7" w14:textId="77777777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FC204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2D28B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3F617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490CC" w14:textId="77777777" w:rsidR="000669B7" w:rsidRPr="0073029B" w:rsidRDefault="000669B7" w:rsidP="00F4554D">
            <w:pPr>
              <w:pStyle w:val="TopHeader"/>
            </w:pPr>
            <w:r w:rsidRPr="0073029B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39DAE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4DF32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369D7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02D80" w14:textId="77777777"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E83E1" w14:textId="77777777"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63CA8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3016476C" w14:textId="77777777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287E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55C9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D463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AE15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416D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CBAC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53BA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D6E3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964C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6C26B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70A6F0E6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ED2B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025FFB02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4A4C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946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D27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F42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FB8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1EB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46F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696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8245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6B16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AA87E57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D3FB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131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17A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2C8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D5C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85D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4C9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F00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3F2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438E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40CDA4C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3B77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D3E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1AF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30B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D4C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6B3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511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460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6B9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6342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32E4CC7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F6CA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053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A73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A95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6FE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0EAE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94C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D0A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AD3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07A3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1523178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4473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D939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352E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F88D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1405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D8E0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EE00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5A14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8B26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0E73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1451B3E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0AD4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0AD86E0E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3034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27106D0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FAB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0F6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C2D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F64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7D1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0AB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970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B5E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8184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B2A620B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2D82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BAB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C07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C2D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608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195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34C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1D1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26C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2F4E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ED1E8FE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FF9E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6F8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9E7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766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1D3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5B1F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AC5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94B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2E2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1BFA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453BCFC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4402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CDC2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767F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B47D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0D5D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913F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FC9A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85DE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7CE1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9703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C00E502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5EDC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0B67EBC1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E4A2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014F9E8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504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252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977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863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530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211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384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321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B73D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6EFC1F1" w14:textId="77777777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C0D2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05F7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A2B3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8F3E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1E9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E3EB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912D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41DC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6BE5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2180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66F023C0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14:paraId="2598577D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«p16»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0612EF9" w14:textId="77777777"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14:paraId="0B53FB20" w14:textId="77777777"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14:paraId="216825AD" w14:textId="77777777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5A6FC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73D967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23C266F7" w14:textId="77777777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A2E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3FBD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F4DA2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«p17»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3632FB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F2A5605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14:paraId="2D41415B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32F626" w14:textId="77777777"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1A0512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14:paraId="3AFD8E03" w14:textId="77777777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751447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7C7EE" w14:textId="77777777"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DAAA8" w14:textId="77777777"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8EDE3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AE4E0" w14:textId="77777777"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2B1CD3" w14:textId="77777777"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14:paraId="6D22E8CF" w14:textId="77777777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DEE3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9A29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FE53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9E8D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75DB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634A3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0DF8D7A8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4A3C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14:paraId="124B1D61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75EE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50122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3D4DAB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7D8D24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4073E5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4F0507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D92583A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6B2BE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23B3BF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577F16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5740C4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006D05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072577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9C4BC42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24FAD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5CA2C6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816D42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ED5700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D37753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397989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E147C2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B76F1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D2891F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87531F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30A73C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309333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2FFE58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535C7D6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EC9C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CC3C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E0086E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54460A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B3CAF7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2258A4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D4937F6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404F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14:paraId="7ABE95E4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F4A1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EFE94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1D4037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D94823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554E12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44EB69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FE85CFB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C8935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6C4284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E4A2AC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E58A96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A66BCD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2674C5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B683E23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043C5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2FF81A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F1EAB8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6A8496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11557B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AD43E5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3A69434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92496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BBB6C9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04145A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318FF7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10E3BA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A121B1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BD8BD52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906D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D7D68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E4ECB0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FD04D7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537F03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E06899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0A43FE2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E3C25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14:paraId="2F385361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3369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5A16F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62FE39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63AD3D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9DEFEC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AE21B2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8A7B60D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EE36A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56C6A0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B2C852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5FD179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97FB1F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2DBE33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153C45E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4FFF6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A912B1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E2E336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D768C1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7E87B5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CD0623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F22FB0A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35A150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8A5655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C2CD20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E815AA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380E21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26F33C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749324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0597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A4610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62A67F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3E41BD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10DEE0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E70C52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BC66055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19B87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14:paraId="4F6916F2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6A723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CCA4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D8C9E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CC6810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650C8C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4334EF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FCF39F7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14:paraId="0DA22B1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14:paraId="215CD24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00FBA00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5035C7F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3A4414E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60E301F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C5227D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FC5B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82048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3EF4AE9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4BD9F6B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03DAEF5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011C0E0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CEA7B22" w14:textId="77777777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E1C2C" w14:textId="77777777"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1B9F8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C3266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41D2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FF005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BCD2A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A8283BF" w14:textId="77777777"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14:paraId="1C04F94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«p18»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5DCBA5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FE489DE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14:paraId="101A2086" w14:textId="77777777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9FEAF" w14:textId="77777777"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C754A" w14:textId="77777777"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C5925" w14:textId="77777777"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4C24C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EBFFD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839B4" w14:textId="77777777"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14:paraId="60EAA4B3" w14:textId="77777777"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BD600A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14:paraId="0E8780BD" w14:textId="77777777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E73B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9444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D8F7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4C39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0FE2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401B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F22BC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14:paraId="208A0C6B" w14:textId="77777777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6292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C8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C92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640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CEC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CCF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C7C2D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5C20F08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B0B30B2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15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CE4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EF1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D35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DBF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73564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8678A4A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50C75795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D9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277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05A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84D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66F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E25F1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C4B19F0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17311F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FE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A1E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44E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17A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25E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38275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7ECA45F" w14:textId="77777777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2EEF6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2BC0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507B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55B1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4148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4B8C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212023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6C6A8B8E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4E78A58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«p19»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572BE8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E04FBE5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14:paraId="3BBFE83A" w14:textId="77777777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03D68" w14:textId="77777777"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0A7FA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922ED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D9061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88825" w14:textId="77777777"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2BC20B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14:paraId="4864F908" w14:textId="77777777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CD6C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97F9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0AD2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EACB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3FD1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B1E9D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23F00D54" w14:textId="77777777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B281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1FAE7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6D74312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1D8F0BB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13C18E9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03886DF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C5F06AA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4B3C0C82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59B8AB8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C98F46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32E5845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2A11C9E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077C734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88FBBE5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748F9779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3B2F6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3A70B3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7A66868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4A44272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339E3CD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B4846EE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D2833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2A414B2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5EBE06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650D41E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48A5733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0E41BEF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2E284C9" w14:textId="77777777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D5BE3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EF7F8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6FC2A6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02F3420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939D30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4A607E8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70D165E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C1FFE0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«p20»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260F8F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D3C95F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14:paraId="7852FED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14:paraId="36F29638" w14:textId="77777777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06D56C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3651F2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6DB43957" w14:textId="77777777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79AC00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844AE" w14:textId="77777777"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FA865" w14:textId="77777777" w:rsidR="000669B7" w:rsidRPr="0073029B" w:rsidRDefault="000669B7" w:rsidP="00F4554D">
            <w:pPr>
              <w:pStyle w:val="TopHeader"/>
            </w:pPr>
          </w:p>
          <w:p w14:paraId="58EBF4B8" w14:textId="77777777"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14:paraId="6F18225D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14:paraId="0BEB3CBB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5779F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AF69D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E3B56F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1BDFF7AF" w14:textId="77777777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8AC8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F7C8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822F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1A60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C68D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6FB0D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538679CB" w14:textId="77777777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2DA4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512D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«a01200»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11B1698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«a02200»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5E2B01B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32EDABD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62E703B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DAFC02B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68FB33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07EC8A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18922B4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«a01201»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3A922CD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«a02201»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14CFE25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062BFFF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6106D1E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325253F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3A6C1A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03C85C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«a01202»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0CE5FAC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«a02202»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6DD1FD4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2BED8E7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537F3BC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79F15D1" w14:textId="77777777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312C7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7ECB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«a01203»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255D9EA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«a02203»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139BB64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57AC53D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0919A36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B5E2AB4" w14:textId="77777777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D14B3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37987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«a01204»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45E0A1B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«a02204»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55A7A6F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1BBD3D4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45E3B33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F62A288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69915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9D329F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«a01205»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64FE312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«a02205»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06B0EDD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4CA0A22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497883B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B0E581B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60210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82F8C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«a01206»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632D33F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«a02206»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582F1FB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22E05D9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14722BF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6895363" w14:textId="77777777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5703C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9192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«a01207»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0A86ACA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«a02207»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6B9996E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7E3FADE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6C00675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«a04207»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3D50F4A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5C57B0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«p21»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40DEB1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5010E5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14:paraId="72881FD5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8F63BE" w14:textId="77777777"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BF21E7A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14:paraId="11392C4B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3A35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AEFA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«a02208»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9355400" w14:textId="77777777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503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413FB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1DE450A7" w14:textId="77777777"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14:paraId="5AF6E98A" w14:textId="77777777"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«p22»</w: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14:paraId="4D6A28E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CB0E51C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14:paraId="19D0A6EE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25B49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84B996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0659125B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0C0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04846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221EED9" w14:textId="77777777"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AD4C0BE" w14:textId="77777777"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EF2FE8F" w14:textId="77777777"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separate"/>
      </w:r>
      <w:r w:rsidR="00602B1F">
        <w:rPr>
          <w:rFonts w:ascii="Arial Narrow" w:hAnsi="Arial Narrow"/>
          <w:b w:val="0"/>
          <w:noProof/>
          <w:sz w:val="22"/>
          <w:szCs w:val="22"/>
        </w:rPr>
        <w:t>«p23»</w: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14:paraId="6B1C7D0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EF46D06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14:paraId="42075B1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14:paraId="151E5C04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F62D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0B7B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5A66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C8D1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22BC4910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BCCE0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39EFA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AC1AE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91216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62F0EEB1" w14:textId="77777777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C4BA4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04230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C1473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D7053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14B0560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5001ED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75130B9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76B1CC5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1DFA2AD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738467E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1A0A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0B9CF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91CF7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D15F0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4F548A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0F0483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«p24»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D1040B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390D18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14:paraId="7F1EC0CE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20DE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CB1D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0155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53D06B48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D798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F8F01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20AE6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54951E32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DB081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75F0527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55907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BA27842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77B437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57C72907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0E7DD00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0932ABF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EC3C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C831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0FF0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4F80663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BC2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2E5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86D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A19E4F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E72ED1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«p25»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9FE7F1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35F941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14:paraId="69761380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1094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EABB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F205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889A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72C2FC29" w14:textId="77777777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D7001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2C914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CF5AD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DCCD7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019C1E80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5097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7E3E91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D717D21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DA452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2F35BE5" w14:textId="77777777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5D4AB7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166E2FF3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1C322DA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4C0F5316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98806D3" w14:textId="77777777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91F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945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6E33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B4D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27AA657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164C41B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«p26»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681780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FE64BA8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14:paraId="1E415DE6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13ED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419D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02A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69093AED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BBFE1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0ED73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647C8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3BDE2DC2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267C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989C5E0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78F1B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AA3E16D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558E46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4E340407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3C8B64B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87AAAD3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0BF2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416BCB7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F6A9FA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E05E022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811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B60CD6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172C2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2745DE2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5542764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«p27»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1C1419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DFDFAA0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14:paraId="3CF99D4B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48B97" w14:textId="77777777"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EEBF3EC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67B21CE7" w14:textId="77777777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142A20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0EC55" w14:textId="77777777"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7697F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14:paraId="4EB70733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C161A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8D6D6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269F17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11707770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BCB2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E171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9ECA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9C90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2922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5E806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1A742D89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2C7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DA9B1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«a01215»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7C9C7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«a02215»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8B7CA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39594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22A72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1836091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6039F7B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0A332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«a01216»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65980F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«a02216»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2B4574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83E07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6D47AB4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6AC29D4" w14:textId="77777777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81C92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2C89F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«a01217»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56B5D0A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«a02217»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8125D2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8D5E4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3166252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82CAE99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D69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5A277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«a01218»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A9FD1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«a02218»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5F3FE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239E5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7E6D1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8414008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53325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2745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«a01219»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5B9DA65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«a02219»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A03BE4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A8C0F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40FF2BD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DF3BC57" w14:textId="77777777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42287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7CBA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«a01220»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6EC9EC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«a02220»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93514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A180E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12DB310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«a04220»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0A8D52AA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AA8FD6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«p28»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00D3FD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757E204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14:paraId="09C11444" w14:textId="77777777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6A07A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726CF" w14:textId="77777777"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8BFC6" w14:textId="77777777"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51CA0D" w14:textId="77777777"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14:paraId="3512F407" w14:textId="77777777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3296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73C4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1AD3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3FF7D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34F5A76A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332887F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14:paraId="358A26E0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2451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50790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«a04225b»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D3FCAE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«a04225c»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357ACB9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«a04225bc»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667CF5E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100227E9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DC1C28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«a04226b»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4D50875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«a04226c»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563F2D6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«a04226bc»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3746AB7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78AF1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860EAF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«a04227b»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0921CEA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«a04227c»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7102CCB7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«a04227bc»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DF62398" w14:textId="77777777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42EA70C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CB7CE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«a04228b»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582B7F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«a04228c»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2D7DAEA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«a04228bc»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FD58B8E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6C036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05A26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«a04229b»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E34861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«a04229c»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008E211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«a04229bc»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448680C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57973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50B72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«a04230b»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0901AE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«a04230c»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364FCF0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«a04230bc»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7D015009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CC345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14:paraId="3E8B1430" w14:textId="77777777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6866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2A5E2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«a04231b»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A6A325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«a04231c»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71A1456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«a04231bc»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1C8891B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8925378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099213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«a04232b»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D9C60A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«a04232c»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63348B15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«a04232bc»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72246D1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540C0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0352D9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«a04233b»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6321F0B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«a04233c»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81D4D11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«a04233bc»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5A670ED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90377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51B805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«a04234b»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B17053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«a04234c»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D2EC0C8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«a04234bc»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12222A4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D471D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4D06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«a04235b»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207B4F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«a04235c»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CB6F000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«a04235bc»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9B525D2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597C4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4BAB3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«a04236b»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3F4EBB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«a04236c»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602EFC4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«a04236bc»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2B41701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578A7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0B26AE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«a04237b»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7BBD59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«a04237c»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6BFCF79C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«a04237bc»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01FD526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E35A9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17AC9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«a04238b»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9453D9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«a04238c»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0582211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«a04238bc»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6040C6BA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3014C90E" w14:textId="77777777"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«p29»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871ED2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5A32365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14:paraId="71C6ED0C" w14:textId="77777777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919EB3" w14:textId="77777777"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3821E08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139B193E" w14:textId="77777777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780E4E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D9B84D" w14:textId="77777777"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98021BE" w14:textId="77777777"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14:paraId="615D2120" w14:textId="77777777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2421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451BE01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9710F1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46513CB" w14:textId="77777777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CA9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9B343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72F809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4B5452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92B1DD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«p31»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623D8A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83B76ED" w14:textId="77777777"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14:paraId="2C4E5065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0669B7" w:rsidRPr="0073029B" w14:paraId="4DD6795F" w14:textId="77777777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6EF48D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A8B876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DB96EA4" w14:textId="77777777"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</w:t>
            </w:r>
            <w:r w:rsidRPr="0073029B">
              <w:lastRenderedPageBreak/>
              <w:t>obdobie</w:t>
            </w:r>
          </w:p>
        </w:tc>
      </w:tr>
      <w:tr w:rsidR="000669B7" w:rsidRPr="0073029B" w14:paraId="2F52052C" w14:textId="77777777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FB0B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FACCD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1491901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«s04250»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D4D5539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789D26A6" w14:textId="77777777"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FE09AF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26A544C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«s04251»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CBC5071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ACB4301" w14:textId="77777777"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2D621E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5BE0738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«s04252»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0FE1E82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6F66CF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63144C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3B290DA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«s04253»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E9737CC" w14:textId="77777777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E51C5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D41D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«a04254»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6754E30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«s04254»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4A44714A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3EBAF81A" w14:textId="77777777"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separate"/>
      </w:r>
      <w:r w:rsidR="00602B1F">
        <w:rPr>
          <w:rFonts w:ascii="Arial Narrow" w:hAnsi="Arial Narrow"/>
          <w:b w:val="0"/>
          <w:bCs w:val="0"/>
          <w:noProof/>
          <w:sz w:val="22"/>
          <w:szCs w:val="22"/>
        </w:rPr>
        <w:t>«p32»</w: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14:paraId="25CCDD95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3F5D5254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14:paraId="79951B4A" w14:textId="77777777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2C3901" w14:textId="77777777"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14:paraId="0D93C910" w14:textId="77777777"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14:paraId="21EFF64F" w14:textId="77777777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44D3BA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B6B80" w14:textId="77777777" w:rsidR="0000202E" w:rsidRDefault="008D2421" w:rsidP="00F4554D">
            <w:pPr>
              <w:pStyle w:val="TopHeader"/>
            </w:pPr>
            <w:r w:rsidRPr="0073029B">
              <w:t>Stav </w:t>
            </w:r>
          </w:p>
          <w:p w14:paraId="20D7DAAE" w14:textId="77777777"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CFC23" w14:textId="77777777"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14:paraId="059183AA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4C608" w14:textId="77777777"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14:paraId="2CDE005E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C0D95C" w14:textId="77777777" w:rsidR="00456CA1" w:rsidRDefault="00456CA1" w:rsidP="00F4554D">
            <w:pPr>
              <w:pStyle w:val="TopHeader"/>
            </w:pPr>
          </w:p>
          <w:p w14:paraId="105F75A4" w14:textId="77777777"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30D88A" w14:textId="77777777"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14:paraId="2ECA9AD9" w14:textId="77777777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8F5D1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B007B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E594E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4F175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3FF38A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6ECD66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14:paraId="3B4F2D45" w14:textId="77777777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A333AD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023A3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14:paraId="157FCC3D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2CAF07D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1E78CB5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14:paraId="1B1CCF7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38131187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67887646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792E3CD5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7DE0BCA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31B31815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3EAFB26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755AD10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47B49A19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E94433B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E40A7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4F71935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32EB8A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426F2AD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3DCB9F8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66F3A133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6887B8F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F90BE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294B10A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FCAF89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68AF807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2FE107C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76758E10" w14:textId="77777777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B7C07CE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44415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14:paraId="658BF98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F0961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14:paraId="39BAFFB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14:paraId="55F0157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587430C0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16D7EF5B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75062D2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08FE383D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1BC0295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35FEDCC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0D678C0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29DF07EA" w14:textId="77777777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7F1CC6" w14:textId="77777777"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FCEC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14:paraId="492C125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C864F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«a03261»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34D6AEB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14:paraId="2AF8E7BD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6C3F7612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59A1771D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  <w:lang w:eastAsia="sk-SK"/>
        </w:rPr>
        <w:t>«p33»</w: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14:paraId="22638700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5F3EE151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14:paraId="7EE1E4BA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6C3DC" w14:textId="77777777"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483D2" w14:textId="77777777"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1F244" w14:textId="77777777"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14:paraId="279818E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F6B73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14:paraId="31C9C9FC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68CA9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14:paraId="045EE725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D62F50" w14:textId="77777777"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14:paraId="79534D90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0BD8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333D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986F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C92B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56B8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FA9C8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527E7045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396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4D42A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«a01262»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0347D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«a02262»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E7623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AF956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0427F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«a04262»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5BF8D1C" w14:textId="77777777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7A5E7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BA6A0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«a01263»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148378F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«a02263»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12C4B2C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1F0BAA0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1D87972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«a04263»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26027BC" w14:textId="77777777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955D5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2B8BB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«a01264»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5A9C61B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«a02264»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3C5CBE8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4D07461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2B17FD6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«a04264»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4DE14BA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7206F9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«p34»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26665A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D56710F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14:paraId="5CA0DB49" w14:textId="77777777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C51E5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1EAB5D" w14:textId="77777777" w:rsidR="000669B7" w:rsidRPr="0073029B" w:rsidRDefault="000669B7" w:rsidP="00F4554D">
            <w:pPr>
              <w:pStyle w:val="TopHeader"/>
            </w:pPr>
            <w:r w:rsidRPr="0073029B">
              <w:t xml:space="preserve">Hodnota za bežné účtovné </w:t>
            </w:r>
            <w:r w:rsidRPr="0073029B">
              <w:lastRenderedPageBreak/>
              <w:t>obdobie</w:t>
            </w:r>
          </w:p>
        </w:tc>
      </w:tr>
      <w:tr w:rsidR="000669B7" w:rsidRPr="0073029B" w14:paraId="4BDF02A2" w14:textId="77777777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96A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53B1F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574D9A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ECE4BC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«p35»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B3E246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A066638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14:paraId="575C0672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C4909" w14:textId="77777777"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ABE2E" w14:textId="77777777"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14:paraId="54BEB15E" w14:textId="77777777"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74801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821492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14:paraId="3CB25912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0225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28F7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7A27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10EF1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37923D52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0FD5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6EAD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BF448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15A009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E6FE54D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04744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2B7B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42CF9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6C6E4C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53A2FFB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5BCA1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942A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F4219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65D486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C2BE002" w14:textId="77777777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444F6D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3627AB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DCC1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71EE40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ACCA736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3D915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FE27B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F46D1F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7AF241A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837A7D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A2EF28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«p36»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61AA51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73D50B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64DFD4E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z</w:t>
      </w:r>
      <w:r w:rsidR="006923C5">
        <w:rPr>
          <w:rFonts w:ascii="Arial Narrow" w:hAnsi="Arial Narrow"/>
          <w:sz w:val="22"/>
          <w:szCs w:val="22"/>
        </w:rPr>
        <w:t>c</w:t>
      </w:r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14:paraId="5BDC5346" w14:textId="77777777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B7319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B7727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6CA51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F8BD62D" w14:textId="77777777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39A1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A5EC3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2177C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30F8BE83" w14:textId="77777777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4460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E5D0A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4502E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4D5BE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8BC8E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667F4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EE9B7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15A527E5" w14:textId="77777777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187C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37FA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48AF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353F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9BDD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5C6E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BD91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15F21656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847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8BB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958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B6F2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500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F3D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0B8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10E07A7A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F97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4C2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7F2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6472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966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DFC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683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FDB9A94" w14:textId="77777777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761B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CFA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E44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4876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7AE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A50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DEA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6C5E838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216A9EFC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«p38»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262001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«p39»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4AA445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30C196B" w14:textId="77777777"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14:paraId="2237DB9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1903C61F" w14:textId="77777777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0E349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C4BC6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6AB69F18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448E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DEE9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ADFD245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25B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07FB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0C75C16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245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4E4A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D80B9D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A40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2CA8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D9C9D2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75A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FD687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43D914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6B7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279F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59587D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C4D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064B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B3371F8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933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97AA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04903C2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829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7886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2AF3122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1D4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8DD5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A7A61B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CD4D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7E471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404CA4F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14:paraId="66D1FE15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«p40»</w: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14:paraId="210D4D1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654111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42331D4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FE0F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54BA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04B5CE6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80D8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CE0B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647FB78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C44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9B8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4276FEB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6CC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EA89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BA958A8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602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325A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536AB41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AF3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435F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86A88A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4BF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CCD3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C937E75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A6E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09A1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909CBB2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700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5CDE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C62EFE0" w14:textId="77777777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85A4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B73B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A992770" w14:textId="77777777"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14:paraId="208ABCF8" w14:textId="77777777"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separate"/>
      </w:r>
      <w:r w:rsidR="00602B1F">
        <w:rPr>
          <w:rFonts w:ascii="Arial Narrow" w:hAnsi="Arial Narrow"/>
          <w:b w:val="0"/>
          <w:noProof/>
          <w:sz w:val="22"/>
          <w:szCs w:val="22"/>
        </w:rPr>
        <w:t>«p41»</w: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14:paraId="0580424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47C2D0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14:paraId="4AD87A6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3A97E85F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D7E5D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59CA9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7F6DCD29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A4A58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2F6E6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6A2CF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09D17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37568C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FEE83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379F847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4993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71F4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9005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F50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7618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55FF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3624B58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974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14B2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C3F9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FDDA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6C45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7A07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263F1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5A968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22"/>
                <w:szCs w:val="22"/>
              </w:rPr>
              <w:t>«aTxt01401»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0C3B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006A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C656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BCCE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FBC4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CB278F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F2CA5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22"/>
                <w:szCs w:val="22"/>
              </w:rPr>
              <w:t>«aTxt01402»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0A73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C74D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B90C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D39E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3C53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AB65104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7AAB2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22"/>
                <w:szCs w:val="22"/>
              </w:rPr>
              <w:t>«aTxt01403»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C380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DEAF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CB73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D818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E51D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DD88399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4ECADD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22"/>
                <w:szCs w:val="22"/>
              </w:rPr>
              <w:t>«aTxt01404»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CC953E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2A4BA0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819B2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B29DD4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01A591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046E3D4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D5FEB" w14:textId="77777777"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22"/>
                <w:szCs w:val="22"/>
              </w:rPr>
              <w:t>«aTxt01405»</w: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95A45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CDB17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1EB7C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7CAC3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8E93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3641EB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F0C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AEF46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2B09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C776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D844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7A9A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A7DB94F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A60E4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22"/>
                <w:szCs w:val="22"/>
              </w:rPr>
              <w:t>«aTxt01412»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3D69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2BDE1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F492D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B2248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175B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D50848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ADEA6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22"/>
                <w:szCs w:val="22"/>
              </w:rPr>
              <w:t>«aTxt01413»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C3CB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19A4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8B4A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6D46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FC26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16B10F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872CD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22"/>
                <w:szCs w:val="22"/>
              </w:rPr>
              <w:t>«aTxt01414»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58FAD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ADD5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2971D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0265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DA8A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24271C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5BFF9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22"/>
                <w:szCs w:val="22"/>
              </w:rPr>
              <w:t>«aTxt01415»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285C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3FB3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93C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209C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F1CD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BDC6A8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46518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22"/>
                <w:szCs w:val="22"/>
              </w:rPr>
              <w:t>«aTxt01416»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7163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C4DA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B6A9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5E14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11FC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023226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051DF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22"/>
                <w:szCs w:val="22"/>
              </w:rPr>
              <w:t>«aTxt01417»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1868A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18"/>
                <w:szCs w:val="18"/>
              </w:rPr>
              <w:t>«a01417»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3549F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18"/>
                <w:szCs w:val="18"/>
              </w:rPr>
              <w:t>«a02417»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22551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E47D3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65AB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18"/>
                <w:szCs w:val="18"/>
              </w:rPr>
              <w:t>«a04417»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25F118F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CAADB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22"/>
                <w:szCs w:val="22"/>
              </w:rPr>
              <w:t>«aTxt01418»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365AE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18"/>
                <w:szCs w:val="18"/>
              </w:rPr>
              <w:t>«a01418»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0A10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18"/>
                <w:szCs w:val="18"/>
              </w:rPr>
              <w:t>«a02418»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F2538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3C9B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E020B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18"/>
                <w:szCs w:val="18"/>
              </w:rPr>
              <w:t>«a04418»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63FDC86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6B131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22"/>
                <w:szCs w:val="22"/>
              </w:rPr>
              <w:t>«aTxt01419»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85DE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18"/>
                <w:szCs w:val="18"/>
              </w:rPr>
              <w:t>«a01419»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703C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18"/>
                <w:szCs w:val="18"/>
              </w:rPr>
              <w:t>«a02419»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784D80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1CC11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E743A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18"/>
                <w:szCs w:val="18"/>
              </w:rPr>
              <w:t>«a04419»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19FEB63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BA24EA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«p42»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CB0263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CB826F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634EF7A6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B90C0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CC003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405D8C5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F7CDC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5F0CB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372AA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2B236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B7BE9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D7F9F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567670A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59C78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81DE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EC4B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D45A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5A86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9581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1A0A307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CD4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727F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C5EA1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2D57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31C6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578D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83FC98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13299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22"/>
                <w:szCs w:val="22"/>
              </w:rPr>
              <w:t>«aTxt01401s»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EDF5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BCD1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7270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0D1D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F1BF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BF6AE6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37692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22"/>
                <w:szCs w:val="22"/>
              </w:rPr>
              <w:t>«aTxt01402s»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884C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B641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AD7D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709A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A2E8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F66DD3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C9CD2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22"/>
                <w:szCs w:val="22"/>
              </w:rPr>
              <w:t>«aTxt01403s»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91F8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C100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0CCE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11E9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E956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30F72DC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840B143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22"/>
                <w:szCs w:val="22"/>
              </w:rPr>
              <w:t>«aTxt01404s»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4DD38F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5DF75E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8BC249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D5B69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CA75A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BE8A633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645F4" w14:textId="77777777"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b/>
                <w:bCs/>
                <w:noProof/>
                <w:sz w:val="22"/>
                <w:szCs w:val="22"/>
              </w:rPr>
              <w:t>«aTxt01405s»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6680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F090F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6C3E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C5484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2DF2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DEBE3E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CDF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7A37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57D15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6FC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34BB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B86B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34797F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33BC9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22"/>
                <w:szCs w:val="22"/>
              </w:rPr>
              <w:t>«aTxt01412s»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9553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674C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B85D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A206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A226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2B9E60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E0644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22"/>
                <w:szCs w:val="22"/>
              </w:rPr>
              <w:t>«aTxt01413s»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3649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7323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DA89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98F6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0625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D589E6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B1B8C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22"/>
                <w:szCs w:val="22"/>
              </w:rPr>
              <w:t>«aTxt01414s»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CA4B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919E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305E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5A8F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EC00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6EA595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1F6E4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22"/>
                <w:szCs w:val="22"/>
              </w:rPr>
              <w:t>«aTxt01415s»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94D0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C512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2B9B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C365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D87A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3D8483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2AE4F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22"/>
                <w:szCs w:val="22"/>
              </w:rPr>
              <w:t>«aTxt01416s»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5D3A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5AE6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034C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5994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5EA3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0502EC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7D500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22"/>
                <w:szCs w:val="22"/>
              </w:rPr>
              <w:t>«aTxt01417s»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34B7A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18"/>
                <w:szCs w:val="18"/>
              </w:rPr>
              <w:t>«s01417»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33F24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18"/>
                <w:szCs w:val="18"/>
              </w:rPr>
              <w:t>«s02417»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A2E48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E50B4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AED59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18"/>
                <w:szCs w:val="18"/>
              </w:rPr>
              <w:t>«s04417»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11D366F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01C2E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22"/>
                <w:szCs w:val="22"/>
              </w:rPr>
              <w:t>«aTxt01418s»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5E2E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18"/>
                <w:szCs w:val="18"/>
              </w:rPr>
              <w:t>«s01418»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EC21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18"/>
                <w:szCs w:val="18"/>
              </w:rPr>
              <w:t>«s02418»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89DB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803C0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4970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18"/>
                <w:szCs w:val="18"/>
              </w:rPr>
              <w:t>«s04418»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40DAEFDF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24076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22"/>
                <w:szCs w:val="22"/>
              </w:rPr>
              <w:t>«aTxt01419s»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FDF30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18"/>
                <w:szCs w:val="18"/>
              </w:rPr>
              <w:t>«s01419»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F1F2B4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18"/>
                <w:szCs w:val="18"/>
              </w:rPr>
              <w:t>«s02419»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8BB0F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CF5DB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E0B05E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18"/>
                <w:szCs w:val="18"/>
              </w:rPr>
              <w:t>«s04419»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2A31232B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A1EE45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«p43»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E2AAE8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676517A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14:paraId="139267AE" w14:textId="77777777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08665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098B3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ED3DB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14:paraId="64226AA3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03FFF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C405E9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a04431s12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noProof/>
                <w:sz w:val="18"/>
                <w:szCs w:val="18"/>
              </w:rPr>
              <w:t>«a04431s12»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238140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0181D811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1C8C2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F7047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«a04431s2»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3174D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0C7CF5F3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AB7A6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45357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«a04431s1»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E1589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7FC206B1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F42233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D0DDD7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a04430s12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/>
                <w:noProof/>
                <w:sz w:val="18"/>
                <w:szCs w:val="18"/>
              </w:rPr>
              <w:t>«a04430s12»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7DB3662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80BBE97" w14:textId="77777777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87C4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802F7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18"/>
                <w:szCs w:val="18"/>
              </w:rPr>
              <w:t>«a04430s2»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0A9401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14:paraId="623664FE" w14:textId="77777777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B8EB5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BE8627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bCs/>
                <w:noProof/>
                <w:sz w:val="18"/>
                <w:szCs w:val="18"/>
              </w:rPr>
              <w:t>«a04430s1»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D5C30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BCD5005" w14:textId="77777777"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14:paraId="6E83B14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«p44»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D35968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BDBFAA1" w14:textId="77777777"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14:paraId="612AC090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14:paraId="3056D658" w14:textId="77777777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A387E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60DF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3A96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12FD765" w14:textId="77777777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69C69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F523F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0A32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9120D81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741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B53C53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198D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745CC58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D09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770DC8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86E8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E9231D4" w14:textId="77777777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BD43D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E0F40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DEDA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9934975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E3A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069175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0BEC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1594AF9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5F7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29491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E060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A09D4A1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E20E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610DD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DD03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3B2E5CD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EE7A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78B55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2EBF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2B94A99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6D47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B1E81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2AFA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569925C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F9A8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9875FA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«a04441»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CFE6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«s04441»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E31FB92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0A97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111B9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CF50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0769DD3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CCF94" w14:textId="77777777"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043BC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71BE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6ADB3DA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17B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49FA2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E390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13E0582" w14:textId="77777777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D99FE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D7C4A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«a04445»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0C1F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«s04445»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6BC51A4" w14:textId="77777777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631D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92778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0EE2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993DBA2" w14:textId="77777777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4B8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73074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A3F8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540722C" w14:textId="77777777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DBB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F0168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D869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14:paraId="5EA4C725" w14:textId="77777777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8C161" w14:textId="77777777"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1CF4CFA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8E923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7278B1B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B46296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«p45»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DADF96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645C0BB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14:paraId="02D2B394" w14:textId="77777777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F9761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F4F1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9D9BC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A3A90D0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FE3A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0E0C1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«a01450»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2873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«s01450»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3603BD5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D266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A4254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5E35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AFFE9FB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414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E5D15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DDBA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6317A47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046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57FAC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CAF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2F0F974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CED1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8FF8B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«a02450»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4BC1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«s02450»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EC0AAA0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E9FF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6BDC3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«a03450»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BEBC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«s03450»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36D8030" w14:textId="77777777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E8F9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B7A16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77E1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7ADB9BF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5FBF7A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«p46»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E57905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0482913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14:paraId="57233E20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C99D7" w14:textId="77777777"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6A214" w14:textId="77777777"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48BFE" w14:textId="77777777"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B67FD" w14:textId="77777777"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13126" w14:textId="77777777"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74948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65DE8F02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32B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85A5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199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177D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424A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434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460A539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11A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09BF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0E1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C7B6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B023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307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A057F2F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F63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FB5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0C5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09C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E6E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2CB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D446644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D02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91F6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965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BA5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1A89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CBB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41400DE" w14:textId="77777777"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14:paraId="5E72070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«p47»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784BB8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A1C4E3E" w14:textId="77777777"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14:paraId="4AF26C9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068"/>
        <w:gridCol w:w="1576"/>
        <w:gridCol w:w="1213"/>
        <w:gridCol w:w="1543"/>
      </w:tblGrid>
      <w:tr w:rsidR="005E5AD7" w:rsidRPr="0073029B" w14:paraId="3990A8CC" w14:textId="77777777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C2B41" w14:textId="77777777"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42D04" w14:textId="77777777"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FA21C" w14:textId="77777777"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4E0AD3BA" w14:textId="77777777"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97252" w14:textId="77777777"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536EE9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D2A02E" w14:textId="77777777" w:rsidR="005E5AD7" w:rsidRDefault="005E5AD7" w:rsidP="00F4554D">
            <w:pPr>
              <w:pStyle w:val="TopHeader"/>
            </w:pPr>
          </w:p>
          <w:p w14:paraId="7258061C" w14:textId="77777777"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EF54B0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14:paraId="782BF22A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8712C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AA7BC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1AFCA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19FB7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90653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2465A2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5BDCA1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14:paraId="257CA380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F621D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14:paraId="7FA5BA7E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999250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32ECBA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7548538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72BA792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76C5BB4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1AAEA05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3849BB5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74D4F204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13F0809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C80F9D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4AFD8BA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7BE3DB6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6F6639F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3FCBAB1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036FD89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22704259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2855898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7488CBB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3EFB171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41B2E79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076B51D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3B2F719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2626329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79989095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AE023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14:paraId="73DC95AC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CEFADB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1E7726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671C090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3992E27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53073E1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57E67F3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40AACF3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71B8C595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7066CAC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327D8E9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15D49C3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18799D8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0C9D430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0821F8A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1A4C071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650C1888" w14:textId="77777777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0E93A" w14:textId="77777777"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8038E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14:paraId="2613BFC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14:paraId="5EB1D2B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14:paraId="66ECCB7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14:paraId="25471F3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14:paraId="3484C87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C16114B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15A235B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«p48»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AF2EA8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41AD52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14:paraId="79890BA8" w14:textId="77777777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F991A" w14:textId="77777777"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5137D0" w14:textId="77777777"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6F756" w14:textId="77777777"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37DB70BD" w14:textId="77777777"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0DBF9" w14:textId="77777777"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3CD15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5F4838" w14:textId="77777777" w:rsidR="002D450E" w:rsidRDefault="002D450E" w:rsidP="00F4554D">
            <w:pPr>
              <w:pStyle w:val="TopHeader"/>
            </w:pPr>
          </w:p>
          <w:p w14:paraId="0362388F" w14:textId="77777777"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207082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14:paraId="2EC0795F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12378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A7ABF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3EE84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224FA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181A8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17E704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066E41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14:paraId="0F476642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FD0F7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2F013DC5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12AA88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C8FFF8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5B4A0E7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4319EF2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54F98C8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0491089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4B0236E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78F596B7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5DAB801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175DBDD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024784A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0CB95F2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3E8321A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47AEB1A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13E2A58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5597AA5C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00A3E6C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2AD9940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781160D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4DBCB3D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5B4D1DD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387ECB4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7349142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6A8C8D02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6F654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2461EE8A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D0A857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7AF8DE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74E3EF6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6763E80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7EC95BE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0DD8E8A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5561CF7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502E675D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5C08EED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5DBF654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129C3C7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0EC8708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3A90E57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63BF256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370B865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136C739E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1F4042D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7F51D73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01BA95B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6E0EC95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484E5D4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015E565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1B22719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7E09E314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9C377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4821DBAF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C5979F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FA9C55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5F0459B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44F1D96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0D2E392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41538D3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3D5D877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14:paraId="021AC1CB" w14:textId="77777777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5960D" w14:textId="77777777"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8A438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14:paraId="584D142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14:paraId="200A863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14:paraId="4ECBBD5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14:paraId="792C099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14:paraId="29782B1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57893C7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6E0C7F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«p49»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8653F4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F3A599F" w14:textId="77777777"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14:paraId="1C8CEAC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14:paraId="7FF3DD15" w14:textId="77777777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1788BE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5C08E" w14:textId="77777777"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18F821" w14:textId="77777777"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14:paraId="279A0AC4" w14:textId="77777777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559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F0B82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61C7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FE3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B26F126" w14:textId="77777777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BD9E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3E89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F732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167C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71011C32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DFD9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6924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764E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685A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16024DE6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398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F88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CB24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6D9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5D3F9F7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339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31E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7B2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5E8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5DDF688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937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22A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EEA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460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C9DA7DE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793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461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48F2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762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3E53628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DDBD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7D2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F60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B94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3659F2F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B51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E2B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FC5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4E0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7FF6178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8C4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BB7C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9C51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E24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F79F79C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B08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938F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45F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EF5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308A57E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D0A3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CD0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A31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BD7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DC1958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6927C8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«p51»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CC096F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36C83F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14:paraId="42CEACAC" w14:textId="77777777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F1C02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22FA6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AD29E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B531CDC" w14:textId="77777777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C321F3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A1B22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F8F23" w14:textId="77777777"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14:paraId="6F72C429" w14:textId="77777777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71A6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C022F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CA415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F9FC2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09F0E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14:paraId="7B5EF9BC" w14:textId="77777777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C3E3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AF42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677C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D084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2415A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14:paraId="104BE4CE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F94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6B43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3C63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0C2F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560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2A6E3B6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578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1DDD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17CD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59BA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017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DC037BE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A6A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6B2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DE26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4AF5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84A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8482E65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73B8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22A8A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AC812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4A7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0ADC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2006AF61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8B6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C959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031F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5241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673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8940B35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2D0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CCF7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001F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754D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D73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0505EED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EC3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0786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E879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8CB3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8B6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05E8650" w14:textId="77777777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6763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257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E4A2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3FA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1A1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5539CC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3B35A7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«p52»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2A3242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7AFF072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14:paraId="13428143" w14:textId="77777777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A8294A" w14:textId="77777777" w:rsidR="000669B7" w:rsidRPr="0073029B" w:rsidRDefault="000669B7" w:rsidP="00F4554D">
            <w:pPr>
              <w:pStyle w:val="TopHeader"/>
            </w:pPr>
            <w:r w:rsidRPr="0073029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4500F5" w14:textId="77777777"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14:paraId="06475A2A" w14:textId="77777777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59B0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9B536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9A5B9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52768F8" w14:textId="77777777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ABA5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ADD6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D0EA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728DACCC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2BF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9DB7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4CD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E273DFA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AF1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6FD7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168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0165A1E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164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F1DE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1F4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A34D485" w14:textId="77777777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8BDC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9736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45B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1C8F703C" w14:textId="77777777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C9BD5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70C5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179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5D1804B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133969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«p53»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323D99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15E85EA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14:paraId="2BEF449E" w14:textId="77777777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42D9C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6B514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DA065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8C0088D" w14:textId="77777777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83A0B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766E7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437A85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378E0517" w14:textId="77777777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4C098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D69FA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75EBC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A0DA4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A2106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1B1DB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0EDC3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00340CBD" w14:textId="77777777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6267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F48C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F8AD9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7B6B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9944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A1C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E75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42A3419E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95A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038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ED3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E68F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E11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F70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D983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982C34E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92F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075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E90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C278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2AD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612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121A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0BFD011" w14:textId="77777777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B5F7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9AF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18E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0D14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E466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AD4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2E3B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99E0BBF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0F3563B3" w14:textId="77777777"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separate"/>
      </w:r>
      <w:r w:rsidR="00602B1F">
        <w:rPr>
          <w:rFonts w:ascii="Arial Narrow" w:hAnsi="Arial Narrow"/>
          <w:b w:val="0"/>
          <w:noProof/>
          <w:sz w:val="22"/>
          <w:szCs w:val="22"/>
        </w:rPr>
        <w:t>«p54»</w: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14:paraId="0E3E7E2E" w14:textId="77777777"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14:paraId="0E7B6E60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14:paraId="29A5DB3C" w14:textId="77777777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60D2D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448F3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F3E56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73B98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14:paraId="3BD8E8D9" w14:textId="77777777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85C4B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99EBC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B64F1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C58CE" w14:textId="77777777"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795DA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C9CD3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333EB6F" w14:textId="77777777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9AE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40FD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078F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D1E5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24A3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72DC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3BC96692" w14:textId="77777777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DBC7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F7CCE1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«a04550»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A6F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«s04550»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C9DE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2089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«a04554»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FB39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AC5B124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0CA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080F3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«a04551»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3C6AA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«s04551»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5437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922A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«a04555»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3B1B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52813D4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298E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5F62B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«a04552»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BDCF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«s04552»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9476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3FE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«a04556»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FD8A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28F41D3" w14:textId="77777777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D819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B11B9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«a04553»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7CC10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«s04553»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7155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9BF7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«a04557»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2CF1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ED6ECC3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D3C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7090C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6E117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08B1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41C0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«a04558»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37D3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C5FCC94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5C9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5063C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11BF0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A970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0004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«a04559»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80B8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6BA0D8E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837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C89FE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AA52B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3BDA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05A1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«a04600»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DA9D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6EF54B2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6AF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AD03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35D55E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4C3F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E1CF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«a04601»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AFC5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D1C5A37" w14:textId="77777777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1084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4F68C6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175A07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8D20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E8BF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«a04602»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B933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13BD954C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6B15499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«p56»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AB6176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6AC9E90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0ADD068A" w14:textId="77777777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BD37A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CCF01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E317A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4BDFD980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0A1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886D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«a04670»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9188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«s04670»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508321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7DC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5265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«a04671»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CF2F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«s04671»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E293724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36D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3FDF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«a04672»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1A37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«s04672»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357A6A7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546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608B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«a04673»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8C55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«s04673»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AC7E6FE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0F4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E47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«a04674»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B79A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«s04674»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F0E9CAA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595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2EED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«a04675»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27B3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«s04675»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DF32569" w14:textId="77777777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D06D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D35B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«a04676»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2506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«s04676»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13EEE438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EB5FF3A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«p58»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70D2777" w14:textId="77777777"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0EAFE071" w14:textId="77777777"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14:paraId="0D4A17C3" w14:textId="77777777" w:rsidTr="00BE41E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20B39" w14:textId="77777777" w:rsidR="005A0A25" w:rsidRPr="003F477D" w:rsidRDefault="005A0A25" w:rsidP="00BE41E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537B6" w14:textId="77777777" w:rsidR="005A0A25" w:rsidRPr="003F477D" w:rsidRDefault="005A0A25" w:rsidP="00BE41E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72F30" w14:textId="77777777" w:rsidR="005A0A25" w:rsidRPr="003F477D" w:rsidRDefault="005A0A25" w:rsidP="00BE41E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14:paraId="1FC22661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7E46B7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BC121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D097F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14:paraId="42C0DBB8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71786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E6A0A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6CCEF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10770BEB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9F516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C45A1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7F60D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06C5E858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0FCE1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21AA8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56D7B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248AE5AD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F3795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43122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DD5AB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7162594C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9EE8B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lastRenderedPageBreak/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13C63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67F66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08B25E" w14:textId="77777777" w:rsidR="005A0A25" w:rsidRPr="003F477D" w:rsidRDefault="005A0A25" w:rsidP="005A0A25">
      <w:pPr>
        <w:pStyle w:val="Nzov"/>
        <w:jc w:val="left"/>
        <w:rPr>
          <w:szCs w:val="22"/>
        </w:rPr>
      </w:pPr>
    </w:p>
    <w:p w14:paraId="19AFA06F" w14:textId="77777777"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6FCE41F9" w14:textId="77777777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A8577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ED01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2D6FB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9AA3E54" w14:textId="77777777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5E6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74A9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«a04733»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415E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«s04733»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FD3C0D5" w14:textId="77777777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25EC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EA30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«a04734»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10B1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«s04734»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4BEA1D8" w14:textId="77777777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983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1E97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«a04735»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6A1E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«s04735»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57D6D54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539D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A72A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«a04736»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C47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«s04736»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265A036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D828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1C44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«a04737»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332E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«s04737»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CC7D23" w14:textId="77777777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02A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195CC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«a04738»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84F0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02B1F">
              <w:rPr>
                <w:rFonts w:ascii="Arial Narrow" w:hAnsi="Arial Narrow"/>
                <w:noProof/>
                <w:sz w:val="18"/>
                <w:szCs w:val="18"/>
              </w:rPr>
              <w:t>«s04738»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5EE9672D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3B2823C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602B1F">
        <w:rPr>
          <w:rFonts w:ascii="Arial Narrow" w:hAnsi="Arial Narrow"/>
          <w:noProof/>
          <w:sz w:val="22"/>
          <w:szCs w:val="22"/>
        </w:rPr>
        <w:t>«p60»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DF181D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50F6C01" w14:textId="77777777"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14:paraId="0184DB20" w14:textId="77777777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F13BE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52E66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1D8BE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4FD5253" w14:textId="77777777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0D715E4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6FBFAB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18E161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D8B3368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0400FA6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A51851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A29A11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14:paraId="40BE9695" w14:textId="77777777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BECF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E2C5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7444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2D5E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583E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1B4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0B57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6325D3D4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3B1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670C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2842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5770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5439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E696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E1F5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14:paraId="04322A2B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C49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E90D6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3010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B4BA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D10A0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B4EC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A92E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0278D25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878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7D1E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517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DD5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FE7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7E49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75D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326C14B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E6B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3D9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25D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2C9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9CA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8B0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794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3051C458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2406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C6C74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98637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ED148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FA72C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D3208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517E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1C36413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620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871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23D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23A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651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84F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885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66DF909A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2CDA5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81B3E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A046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68B41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8EED1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E9639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601CA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14:paraId="4A25A37F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B4534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AACE4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767DF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87C9A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0E855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DAF54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BEC5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8D6BA62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E2C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07D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D2B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CAE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3E8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474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501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EC68C81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915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139A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EAC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CCD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3CF6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989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A91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06908F0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900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9FF2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EEF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734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EAFF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276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23E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0969535" w14:textId="77777777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8B3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B9C0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4CDD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602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0BF95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89E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2BF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BE6FF93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7E784C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7DD2F49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14:paraId="7B6C0CC9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7B33723A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14:paraId="7FB21AF8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6EC19EB1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14:paraId="14F1DD38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14:paraId="1DC07CFF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14:paraId="7C87F955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077522A6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14:paraId="33BEFC05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40D70AC2" w14:textId="77777777"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14:paraId="14C47E22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5127A708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14:paraId="793FBF16" w14:textId="77777777"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1D929F63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14:paraId="1CF95E2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59CBE34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14:paraId="09399CCC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14:paraId="0240F1A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14:paraId="1083B90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14:paraId="285E638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14:paraId="481D8AB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14:paraId="306033D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14:paraId="75B10435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14:paraId="22FB6E4D" w14:textId="77777777" w:rsidR="00D532A4" w:rsidRDefault="00D532A4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kons.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14:paraId="22C33BFE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14:paraId="36E145B5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14:paraId="7B3C00B3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p. a. – per annum</w:t>
      </w:r>
    </w:p>
    <w:p w14:paraId="47F3CBF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14:paraId="6EE47CCC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14:paraId="4E94958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14:paraId="3539E404" w14:textId="77777777"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08FC2A" w14:textId="77777777" w:rsidR="00602B1F" w:rsidRDefault="00602B1F">
      <w:r>
        <w:separator/>
      </w:r>
    </w:p>
  </w:endnote>
  <w:endnote w:type="continuationSeparator" w:id="0">
    <w:p w14:paraId="3271942F" w14:textId="77777777" w:rsidR="00602B1F" w:rsidRDefault="00602B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F1C4D9" w14:textId="77777777" w:rsidR="00D71752" w:rsidRDefault="00D71752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8199E5C" w14:textId="77777777" w:rsidR="00D71752" w:rsidRDefault="00D71752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6E38DD" w14:textId="77777777" w:rsidR="00D71752" w:rsidRPr="00010D38" w:rsidRDefault="00D71752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C3F51">
      <w:rPr>
        <w:rStyle w:val="slostrany"/>
        <w:sz w:val="16"/>
        <w:szCs w:val="16"/>
      </w:rPr>
      <w:t>21</w:t>
    </w:r>
    <w:r w:rsidRPr="00010D38">
      <w:rPr>
        <w:rStyle w:val="slostrany"/>
        <w:sz w:val="16"/>
        <w:szCs w:val="16"/>
      </w:rPr>
      <w:fldChar w:fldCharType="end"/>
    </w:r>
  </w:p>
  <w:p w14:paraId="5F885897" w14:textId="77777777" w:rsidR="00D71752" w:rsidRDefault="00D71752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4B0FE1" w14:textId="77777777" w:rsidR="00602B1F" w:rsidRDefault="00602B1F">
      <w:r>
        <w:separator/>
      </w:r>
    </w:p>
  </w:footnote>
  <w:footnote w:type="continuationSeparator" w:id="0">
    <w:p w14:paraId="69F25CBD" w14:textId="77777777" w:rsidR="00602B1F" w:rsidRDefault="00602B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4D4367C4" w14:textId="77777777" w:rsidTr="00D71752">
      <w:trPr>
        <w:trHeight w:val="59"/>
      </w:trPr>
      <w:tc>
        <w:tcPr>
          <w:tcW w:w="416" w:type="pct"/>
          <w:noWrap/>
        </w:tcPr>
        <w:p w14:paraId="46EC6818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76623469" w14:textId="77777777" w:rsidR="00D71752" w:rsidRPr="0073029B" w:rsidRDefault="00D71752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30819C3A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77532F1D" w14:textId="44F5223E" w:rsidR="00D71752" w:rsidRPr="0073029B" w:rsidRDefault="00D71752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ICO  \* MERGEFORMAT </w:instrText>
          </w:r>
          <w:r w:rsidR="007A6FE5">
            <w:rPr>
              <w:noProof/>
            </w:rPr>
            <w:fldChar w:fldCharType="separate"/>
          </w:r>
          <w:r w:rsidR="00602B1F">
            <w:rPr>
              <w:noProof/>
            </w:rPr>
            <w:t>«aSUB_ICO»</w:t>
          </w:r>
          <w:r w:rsidR="007A6FE5">
            <w:rPr>
              <w:noProof/>
            </w:rPr>
            <w:fldChar w:fldCharType="end"/>
          </w:r>
        </w:p>
      </w:tc>
    </w:tr>
    <w:tr w:rsidR="00D71752" w:rsidRPr="0073029B" w14:paraId="2F7153AD" w14:textId="77777777" w:rsidTr="00D71752">
      <w:trPr>
        <w:trHeight w:val="59"/>
      </w:trPr>
      <w:tc>
        <w:tcPr>
          <w:tcW w:w="416" w:type="pct"/>
          <w:noWrap/>
        </w:tcPr>
        <w:p w14:paraId="2DF0AA56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04C380CF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5B313753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0A2458DA" w14:textId="3751CFFE" w:rsidR="00D71752" w:rsidRPr="0073029B" w:rsidRDefault="000C0CBC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</w:t>
          </w:r>
          <w:r w:rsidR="00D71752">
            <w:rPr>
              <w:rFonts w:ascii="Arial Narrow" w:hAnsi="Arial Narrow"/>
              <w:sz w:val="22"/>
              <w:szCs w:val="22"/>
              <w:lang w:eastAsia="sk-SK"/>
            </w:rPr>
            <w:t xml:space="preserve">Č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DIC  \* MERGEFORMAT </w:instrText>
          </w:r>
          <w:r w:rsidR="007A6FE5">
            <w:rPr>
              <w:noProof/>
            </w:rPr>
            <w:fldChar w:fldCharType="separate"/>
          </w:r>
          <w:r w:rsidR="00602B1F">
            <w:rPr>
              <w:noProof/>
            </w:rPr>
            <w:t>«aSUB_DIC»</w:t>
          </w:r>
          <w:r w:rsidR="007A6FE5">
            <w:rPr>
              <w:noProof/>
            </w:rPr>
            <w:fldChar w:fldCharType="end"/>
          </w:r>
        </w:p>
      </w:tc>
    </w:tr>
  </w:tbl>
  <w:p w14:paraId="29A3DB55" w14:textId="77777777" w:rsidR="00D71752" w:rsidRDefault="00D717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3605ACE6" w14:textId="77777777" w:rsidTr="00D71752">
      <w:trPr>
        <w:trHeight w:val="59"/>
      </w:trPr>
      <w:tc>
        <w:tcPr>
          <w:tcW w:w="416" w:type="pct"/>
          <w:noWrap/>
        </w:tcPr>
        <w:p w14:paraId="0FF7D3A6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317F3324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77D9A984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74492B0E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 w:rsidR="00602B1F">
              <w:rPr>
                <w:noProof/>
              </w:rPr>
              <w:t>«aSUB_ICO»</w:t>
            </w:r>
          </w:fldSimple>
        </w:p>
      </w:tc>
    </w:tr>
    <w:tr w:rsidR="00D71752" w:rsidRPr="0073029B" w14:paraId="2A35E6FA" w14:textId="77777777" w:rsidTr="00D71752">
      <w:trPr>
        <w:trHeight w:val="59"/>
      </w:trPr>
      <w:tc>
        <w:tcPr>
          <w:tcW w:w="416" w:type="pct"/>
          <w:noWrap/>
        </w:tcPr>
        <w:p w14:paraId="12C6D44A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70CAE176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3238701E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3A31F94E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fldSimple w:instr=" MERGEFIELD  aSUB_DIC  \* MERGEFORMAT ">
            <w:r w:rsidR="00602B1F">
              <w:rPr>
                <w:noProof/>
              </w:rPr>
              <w:t>«aSUB_DIC»</w:t>
            </w:r>
          </w:fldSimple>
        </w:p>
      </w:tc>
    </w:tr>
  </w:tbl>
  <w:p w14:paraId="70EABCCA" w14:textId="77777777" w:rsidR="00D71752" w:rsidRDefault="00D717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1907052">
    <w:abstractNumId w:val="6"/>
  </w:num>
  <w:num w:numId="2" w16cid:durableId="2035113140">
    <w:abstractNumId w:val="8"/>
  </w:num>
  <w:num w:numId="3" w16cid:durableId="1735614767">
    <w:abstractNumId w:val="4"/>
  </w:num>
  <w:num w:numId="4" w16cid:durableId="417214955">
    <w:abstractNumId w:val="3"/>
  </w:num>
  <w:num w:numId="5" w16cid:durableId="938415748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36651212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76320799">
    <w:abstractNumId w:val="10"/>
  </w:num>
  <w:num w:numId="8" w16cid:durableId="1205603232">
    <w:abstractNumId w:val="0"/>
  </w:num>
  <w:num w:numId="9" w16cid:durableId="360328706">
    <w:abstractNumId w:val="9"/>
  </w:num>
  <w:num w:numId="10" w16cid:durableId="708725527">
    <w:abstractNumId w:val="5"/>
  </w:num>
  <w:num w:numId="11" w16cid:durableId="8397403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formLetters"/>
    <w:linkToQuery/>
    <w:dataType w:val="odbc"/>
    <w:connectString w:val="driver=asa17;DBF=c:\anasoft\data\spravobyt.db;DBN=spravobyt;ENG=SQL;links=tcpip{ip=192.168.1.60};uid=Slezakova;con=finus(10.15);pwd=Zoja1211;DSN=&quot;&quot;"/>
    <w:query w:val="call ana.ekonPoznamkyRocVykaz(20221)"/>
    <w:activeRecord w:val="0"/>
  </w:mailMerge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1"/>
    <w:docVar w:name="arg2" w:val="driver=asa17;DBF=c:\anasoft\data\spravobyt.db;DBN=spravobyt;ENG=SQL;links=tcpip{ip=192.168.1.60};uid=Slezakova;con=finus(10.15);pwd=Zoja1211"/>
    <w:docVar w:name="arg3" w:val="0"/>
    <w:docVar w:name="arg4" w:val="C:\Users\jarka\AppData\Local\Temp\2187578.doc"/>
    <w:docVar w:name="arg5" w:val="1"/>
  </w:docVars>
  <w:rsids>
    <w:rsidRoot w:val="00602B1F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C7C72"/>
    <w:rsid w:val="005D44A5"/>
    <w:rsid w:val="005E5613"/>
    <w:rsid w:val="005E5AD7"/>
    <w:rsid w:val="005F037D"/>
    <w:rsid w:val="00602B1F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3B8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FF54DE0"/>
  <w15:docId w15:val="{E539E294-0162-4723-8CC1-B1E4ADB26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4E2C95-E242-4354-BAC6-6A660E288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poznamky_podnikatelia_2014_UCPOD3_04.dotm</Template>
  <TotalTime>3</TotalTime>
  <Pages>23</Pages>
  <Words>8538</Words>
  <Characters>48669</Characters>
  <Application>Microsoft Office Word</Application>
  <DocSecurity>0</DocSecurity>
  <Lines>405</Lines>
  <Paragraphs>114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57093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Jarka Slezáková</dc:creator>
  <cp:lastModifiedBy>Jarka Slezáková</cp:lastModifiedBy>
  <cp:revision>1</cp:revision>
  <cp:lastPrinted>2009-07-30T10:15:00Z</cp:lastPrinted>
  <dcterms:created xsi:type="dcterms:W3CDTF">2024-11-19T13:57:00Z</dcterms:created>
  <dcterms:modified xsi:type="dcterms:W3CDTF">2024-11-19T14:00:00Z</dcterms:modified>
</cp:coreProperties>
</file>