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14:paraId="2849B794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AA5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6EE37D45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3F45589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F147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670C36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264F7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0926016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627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170F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CA3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B74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56D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F41D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2ECC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430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4B700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ADEF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882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9A0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5495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2E2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C5FD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BAA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6A8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9A6E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12B685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D31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D303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556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F3F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5158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ACAE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AEC6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790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5272AB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2836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6A0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D9C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DA97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E557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673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5F0F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21C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2EB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0509EC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F5F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152F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B1E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B1C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4CD06F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46F3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F99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8FF3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8F5E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2E82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D3C51D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7CF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13E6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C94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35B1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3FF88E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8242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2C73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544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58F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7C4A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26A4CC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C2B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E4C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207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C33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DEA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79E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0C8A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B8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C52A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F17B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25C4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B7D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FF8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15F3B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2B9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173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157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10213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7C2B3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136FF7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98074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01117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AB158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08BEF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3784F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98E72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D07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479F57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138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E93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54D0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FEE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EE0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93DD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A2E2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7DA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993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A45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929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916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A66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1717A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E91A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682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6483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42627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6CC75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7CBD15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E69D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3763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5F1C6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6466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1AA5C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F9D2C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045F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24AC17F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BC2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0119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94B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3E3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320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C0D2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810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596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EE15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D5D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F91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D21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B3B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40E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C9E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F80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F914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867D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9762D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45B329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0539A2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0F1507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BFEA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419D15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0C51E745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48EDFE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6D3630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52E2F0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73473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24D1F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3AB34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104C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E5975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90D64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1CCE2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4C2268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EFE0E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37151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D637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B1C96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02CC44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16460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32C9F5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08D114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57FFC9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AF46E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E415B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A7C8B2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3D21F338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5C16AC" wp14:editId="54DE9E53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8FF5B" w14:textId="77777777" w:rsidR="00D71752" w:rsidRDefault="00D71752" w:rsidP="000669B7">
                                  <w:fldSimple w:instr=" MERGEFIELD  aDMD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5C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30C8FF5B" w14:textId="77777777" w:rsidR="00D71752" w:rsidRDefault="00D71752" w:rsidP="000669B7">
                            <w:fldSimple w:instr=" MERGEFIELD  aDMD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6CA7D2" wp14:editId="126F230B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11820" w14:textId="77777777" w:rsidR="00D71752" w:rsidRDefault="00D71752" w:rsidP="000669B7">
                                  <w:fldSimple w:instr=" MERGEFIELD  aDRD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CA7D2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54411820" w14:textId="77777777" w:rsidR="00D71752" w:rsidRDefault="00D71752" w:rsidP="000669B7">
                            <w:fldSimple w:instr=" MERGEFIELD  aDRD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«aDRDO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A02B4C" wp14:editId="37A9D555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1BB87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2B4C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2C1BB87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69E5BD" wp14:editId="3E9F3E8E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F598B" w14:textId="77777777" w:rsidR="00D71752" w:rsidRDefault="00D71752" w:rsidP="000669B7">
                                  <w:fldSimple w:instr=" MERGEFIELD  aDMOD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9E5BD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3BFF598B" w14:textId="77777777" w:rsidR="00D71752" w:rsidRDefault="00D71752" w:rsidP="000669B7">
                            <w:fldSimple w:instr=" MERGEFIELD  aDMOD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179F17E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76F42366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0EFEE908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317430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643E9DD0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317430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2F9E94" wp14:editId="03E3A189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5A058" w14:textId="77777777" w:rsidR="00D71752" w:rsidRDefault="00D71752" w:rsidP="000669B7">
                                  <w:fldSimple w:instr=" MERGEFIELD  aDROD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«aDRODo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F9E94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7B95A058" w14:textId="77777777" w:rsidR="00D71752" w:rsidRDefault="00D71752" w:rsidP="000669B7">
                            <w:fldSimple w:instr=" MERGEFIELD  aDROD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«aDRODo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EB8AB5B" wp14:editId="1D92B0CE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17FC52" w14:textId="77777777" w:rsidR="00D71752" w:rsidRDefault="00D71752" w:rsidP="000669B7">
                                  <w:fldSimple w:instr=" MERGEFIELD  aDRDO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«aDRDOo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8AB5B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3617FC52" w14:textId="77777777" w:rsidR="00D71752" w:rsidRDefault="00D71752" w:rsidP="000669B7">
                            <w:fldSimple w:instr=" MERGEFIELD  aDRDO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«aDRDOo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F959426" wp14:editId="486129F4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E524B" w14:textId="77777777" w:rsidR="00D71752" w:rsidRDefault="00D71752" w:rsidP="000669B7">
                                  <w:fldSimple w:instr=" MERGEFIELD  aDMD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59426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5C6E524B" w14:textId="77777777" w:rsidR="00D71752" w:rsidRDefault="00D71752" w:rsidP="000669B7">
                            <w:fldSimple w:instr=" MERGEFIELD  aDMD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935FAA" wp14:editId="7AC9D76B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31AFB" w14:textId="77777777" w:rsidR="00D71752" w:rsidRDefault="00D71752" w:rsidP="000669B7">
                                  <w:fldSimple w:instr=" MERGEFIELD  aDMOD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35FAA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3C231AFB" w14:textId="77777777" w:rsidR="00D71752" w:rsidRDefault="00D71752" w:rsidP="000669B7">
                            <w:fldSimple w:instr=" MERGEFIELD  aDMOD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317430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392075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4D477C7A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4D659665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0964D26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7F41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8EA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250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51EF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571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2003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6B34C2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218EA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0AD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3D8E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3D73A5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11A724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5A1BD5" wp14:editId="17EA8CE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892B4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A1BD5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7FE892B4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4E9F3F4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4E4C2C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B48F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98ADF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F99E5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E0D26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98B7B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27187B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14F60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0D4023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BDB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F58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B4FB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31D1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ECE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85DF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CD325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1B5EB5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B5CD2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0799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85DD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840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EA7C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509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1967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9E43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36F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3C13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2624BEB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12E69B6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3E4E9A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6FE3A1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0AAC07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04BA01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ECBA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16BFA0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078FE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4CD052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6EFBBB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4A4859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07D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8F9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767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745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4E1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1EA3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017A36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4888F8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B535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47C635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9F3B9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875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358B2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C608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2E37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5FB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2AB9E2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72B5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E16B8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0E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AD3D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3C349B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3449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5E271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2A15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2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2FB595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276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32C5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EB1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1A05576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1CDE98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292324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5D9EB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C2BAA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24987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E59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7C5BF9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6F8D72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20696D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0793AF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7B895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F3FE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2110EE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512438E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EFB4CB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29BAA87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78DE19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B7D75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1717DA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092F78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7D373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4A8F05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6BC3BB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4EEF48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B254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706C08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7B9884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EE2DF9A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48B656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2B46B1" wp14:editId="4343BB8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58672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B46B1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77D58672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161DB9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0D74C9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545381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22A289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5074D6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D5194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DC506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7A8DF0C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7F2CD3" wp14:editId="61E7664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9BEC8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87F2CD3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219BEC8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25A3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A724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1E1DCC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782A71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0F5801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3E376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6EE499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52E0A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0FD449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E0838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7C793C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520E89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2B2E8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48EA1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EE17E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C67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87931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6FC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7C0A1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63EF50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D41103F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10A905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F3DBD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3E9535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7D3638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43495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048EE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90488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E029D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656B0C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56D5AD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5E726E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6FC5D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7AA17F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209E5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760ABD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151798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454FC5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204A45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5C6B4A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1B07CA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14F71D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4AB005" wp14:editId="1D4F729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5D0AC" w14:textId="77777777" w:rsidR="00D71752" w:rsidRDefault="00D71752" w:rsidP="000669B7">
                                  <w:fldSimple w:instr=" MERGEFIELD  aSUB_SKNACE12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_SKNACE12»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AB005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6A05D0AC" w14:textId="77777777" w:rsidR="00D71752" w:rsidRDefault="00D71752" w:rsidP="000669B7">
                            <w:fldSimple w:instr=" MERGEFIELD  aSUB_SKNACE12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317430">
                                <w:rPr>
                                  <w:noProof/>
                                </w:rPr>
                                <w:t>_SKNACE12»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6742CC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8A1DE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44ED69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630231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EB6B8A" wp14:editId="6189437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E3EDE" w14:textId="77777777" w:rsidR="00D71752" w:rsidRDefault="00D71752" w:rsidP="000669B7">
                                  <w:fldSimple w:instr=" MERGEFIELD  aSUB_SKNACE34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_SKNACE34»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B6B8A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716E3EDE" w14:textId="77777777" w:rsidR="00D71752" w:rsidRDefault="00D71752" w:rsidP="000669B7">
                            <w:fldSimple w:instr=" MERGEFIELD  aSUB_SKNACE34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317430">
                                <w:rPr>
                                  <w:noProof/>
                                </w:rPr>
                                <w:t>_SKNACE34»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66283D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30C8EB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26F38E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EDAD6D" wp14:editId="5E232B3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A7531" w14:textId="77777777" w:rsidR="00D71752" w:rsidRDefault="00D71752" w:rsidP="000669B7">
                                  <w:fldSimple w:instr=" MERGEFIELD  aSUB_SKNACE5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_SKNACE5»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DAD6D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0C7A7531" w14:textId="77777777" w:rsidR="00D71752" w:rsidRDefault="00D71752" w:rsidP="000669B7">
                            <w:fldSimple w:instr=" MERGEFIELD  aSUB_SKNACE5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317430">
                                <w:rPr>
                                  <w:noProof/>
                                </w:rPr>
                                <w:t>_SKNACE5»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E98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E2AE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3FF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6C07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5C29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C16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7D7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B9D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0A4D745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64190DD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034B97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BCB5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42E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343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F157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18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FCFF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ED6E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B047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444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6FB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2773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9339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16A8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E46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2DF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67F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82EC93A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EE35564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3D465B" wp14:editId="77C0CA1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008D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D465B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688008D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4FD0A4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B04126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6429F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24EA363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1543DF" wp14:editId="5CD99D59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DBC49" w14:textId="77777777" w:rsidR="00D71752" w:rsidRDefault="00D71752" w:rsidP="000669B7">
                                  <w:fldSimple w:instr=" MERGEFIELD  aSUB_ULICA_CISLO  \* MERGEFORMAT ">
                                    <w:r w:rsidR="00317430" w:rsidRPr="0031743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«aSUB_ULICA</w:t>
                                    </w:r>
                                    <w:r w:rsidR="00317430">
                                      <w:rPr>
                                        <w:noProof/>
                                      </w:rPr>
                                      <w:t>_CISLO»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543DF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65FDBC49" w14:textId="77777777" w:rsidR="00D71752" w:rsidRDefault="00D71752" w:rsidP="000669B7">
                            <w:fldSimple w:instr=" MERGEFIELD  aSUB_ULICA_CISLO  \* MERGEFORMAT ">
                              <w:r w:rsidR="00317430" w:rsidRPr="00317430">
                                <w:rPr>
                                  <w:rFonts w:ascii="Arial" w:hAnsi="Arial" w:cs="Arial"/>
                                  <w:noProof/>
                                </w:rPr>
                                <w:t>«aSUB_ULICA</w:t>
                              </w:r>
                              <w:r w:rsidR="00317430">
                                <w:rPr>
                                  <w:noProof/>
                                </w:rPr>
                                <w:t>_CISLO»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764948" wp14:editId="0BE622D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CA8AC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64948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282CA8AC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5BBB2C68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5EA8977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1A87A7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76DFD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9821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231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5D1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CD8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2CB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7B9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D27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A00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E0B0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E696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32C6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FDB7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7AD6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E1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90F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B21D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7B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E1C3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0BC6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6A8C944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36A379A2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D3DAEB" wp14:editId="5882150E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65527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3DAEB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0B365527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6E8FF5" wp14:editId="5995639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C8694C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E8FF5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06C8694C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7E0C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E9768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43E23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69342552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D743AB5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1BBEC0" wp14:editId="6A71AC7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0303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BBEC0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2850303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FD17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E8442F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8E1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BFF6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37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29A7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E43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17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98B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EA2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F2D7A2" wp14:editId="7047195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74FF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2D7A2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14674FF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CA7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63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A83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58B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E72C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C1A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F90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D2DA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613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B8F9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4506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251E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97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6A17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0F65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A7D0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F492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FB1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1EE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63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F9E0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865A4E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8ACFC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A54233" wp14:editId="48E9A5E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2539F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1743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54233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2D2539F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17430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60EC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F8A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ABC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73D8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34B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94E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6B7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73B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0660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6B25EA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7F0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78C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F81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5D5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3878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20F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9AE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434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5E1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D62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49D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6C27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2D68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DF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7DA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8A2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5685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4A26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E7B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8B5A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0BBF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CEE1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65C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3B76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BF4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061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820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07BA30C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E743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B8E17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51939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CF3D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08E5623F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22AFC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2929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731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C3C1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62F6AF86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F3144" wp14:editId="7E61D212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BF710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F3144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33BBF710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CB8A111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207C68B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3F589345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441690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B4BD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0DB90BF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14:paraId="5B0ACEC4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CBF43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238F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5F59F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77D0E98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B090C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6F5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87264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36C475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23A5B6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74A0DA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FB63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102173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1BB2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C4F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592F6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E0177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2F1E0A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444B3E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AB645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9E2C91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78208679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2D3BA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FB80B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913302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075EAB06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5D3A9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423D07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00408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B8BE87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63723D6C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0AB46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5AF31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1ABF7E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263104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14:paraId="06D28580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F4C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74F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4D4CC117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82D5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DC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C1F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C0B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6A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247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8D7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D8A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70D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ABCB40B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86D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D8CB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B1E3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416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A4EC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87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337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2CAA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5AA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2E086091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3CDB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6BFCEA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D68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72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3C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F0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BA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A3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CF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03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44E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08229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902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8D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1F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6F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65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03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F3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9C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797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66067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8C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A5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9C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F4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55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27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A5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70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0C0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9B9F7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78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FB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D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0B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CE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29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1D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D7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075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34E7E4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12C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66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C8C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C9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F6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13E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3C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3E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AD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9BBF88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848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0CFF42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F76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6D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41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9E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1C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0F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C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64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714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7A6945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545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65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F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C9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A6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15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9A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6E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929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81C8F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55E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48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05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9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99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38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5D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4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80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D9B2F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862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E6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06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CD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0C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90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3B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2E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E1F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00D43B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2F8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B28761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A8E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F2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5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7D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85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0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6C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BF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BCDE15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56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5F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3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71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8F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4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3C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CC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BAE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9A2E4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CB1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BD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B5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7C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00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8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5E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49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F03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D3898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EDD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D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EB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28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C9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5A5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D0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AA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582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57F250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0C3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45C27E9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B5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04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32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F8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D0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A3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E1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88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03E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7B9C75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05D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52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3A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52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FFD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C1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245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B1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E1F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82E0BF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98D1B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56F8B7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3463CD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14:paraId="5519EA0C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880B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F7F7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2CD1C63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4A4D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4240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6A6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43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49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15D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A1E5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30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099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A71BB50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6E2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973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B195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97E9C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F988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A95C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007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09D7A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45C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10B33358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BBB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2EB808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580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23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D4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EA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5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A0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63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9D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08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092D6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EB4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1C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17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DA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14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A9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D4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E5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D1C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50DB9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EFF1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E9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C6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9D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2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D3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00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4AF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F908A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EB7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9D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DC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6F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A1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1B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2C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0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86A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8D3D12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DD4A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9F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F7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76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998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64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D5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2B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EF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2C498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C41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55A373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FA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DD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77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33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D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94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F7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D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C9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13612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D47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3F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38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01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37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32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CA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CF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E1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4195A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210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71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03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9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4E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FF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5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92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68C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5408A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64E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9E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1F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F0E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2B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2F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D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04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106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4A4504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D2E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6AAF864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68E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B1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D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A5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95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9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58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CD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66F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0FD2C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FC5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E9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68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F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2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68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49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85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D7A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60EBE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693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D8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20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3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C9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5F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F5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85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209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568C9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6D2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A9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1B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DB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E4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73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DB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95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EC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DBB2A1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BDA8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4955A6EA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A3E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BC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1B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30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37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35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D3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86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F9A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51A683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137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91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E0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8B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17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3F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79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87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697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B6DCDC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E7C0B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7C3E7E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A44682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14:paraId="4E0E9CF2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1CEE7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DB606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89FBCDA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7D3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832C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1CCD8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304FE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191E1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74B640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0C8056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14:paraId="3DE0E4F3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5995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8784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852CE43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C010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0B06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3C4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0657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1DE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AEA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3E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4119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48C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17F0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B26C564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CC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DE91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3CA8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D9F9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F67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458F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53C1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01CA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C6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F42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54FA8A2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F7C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1A698018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FD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FA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B5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10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79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CB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F2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C7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92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87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81CF30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CDF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7F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2F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C9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80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43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D9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01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4A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F78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732A3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F5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2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30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81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30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08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E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7D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3A9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FEBFA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77D1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82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EF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9C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5F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6D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B6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54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DC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C2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6CE9587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C217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E4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B8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15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9C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CC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5D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93B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6D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9D9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61A52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3CA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0ED01F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8EF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0B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F1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4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79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22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21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B6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35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459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4439F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06B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AA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09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80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8D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04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B5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02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90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755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A441F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DEE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B2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85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E2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4F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24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06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73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93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D39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1C250A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481A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5E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D9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A8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DE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42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FE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E6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BAE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217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4D4121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5FB7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AE58F6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83F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06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E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07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45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A4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EF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4E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5F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F18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B48D06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6AE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A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E4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A2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81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FD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5B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31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2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B2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403A2B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305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D0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AA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F2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CC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55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4F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8A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3A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2C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440008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4588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492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BF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91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8F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E3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7E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AD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BC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BB9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1939EA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217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0C77B1C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C9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11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F2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1D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DD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FA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0D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CC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5D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C20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FC929E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AD3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E9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DAF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4D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10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63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39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1E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82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8F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F91A52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17A40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A06A5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0F0F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14:paraId="6B4C7049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B34A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7FBB9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79527686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C97F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E5A2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5ADB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6F3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A90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4072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95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82EC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8049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46BA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3A73E9CA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9ED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702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63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F6C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A936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95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ED5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0D9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1D04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F46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F10140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CC2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AD1FAF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C1D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D3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E1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28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7D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3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21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9F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04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C5F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664F5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30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60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25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42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9D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07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48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12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58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5E3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F561A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97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E3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CD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FE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18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17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5B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CD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57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10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A7F8C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0B7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B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8B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D0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39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58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87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2D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79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EB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ED5481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042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C3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84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B7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90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B6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D5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6B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53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5C7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DF557B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C644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93302F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FB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5A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DA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17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EC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8F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5E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20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D0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50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D561F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658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01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43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D4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35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04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5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66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E8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DAA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63867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CA3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7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DB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2D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4A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6A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9E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A4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D4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02A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D74C4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9A6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C7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20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8F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D8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134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C7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3F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9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859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86080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5E5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D8F84F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FBB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FD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63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1F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0D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46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7B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C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E0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0F9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BE6FF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5F6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E4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61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58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56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BB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77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9D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D4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0A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BAA5B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F8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C1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EC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B6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2B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85B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E1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CA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75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C46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EEB1A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36B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B6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9B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98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7C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FC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CA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C6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A9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8B9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CCC31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266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97C993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546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B0A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81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3A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8F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18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E0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F8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FB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59B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9FA773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F4A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55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CF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A6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E4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27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E5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68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90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A2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7E79D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B911B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8E170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B9A7F97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14:paraId="5B072F3C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D91A3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68BC28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656E020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FA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504D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E124C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14D01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24C98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8743AD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033C4E3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14:paraId="5D0CD453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266E2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1B515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D5F79C5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A4AFE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BE01E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1C3AD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A974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D864F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63CE6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AFFE0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F051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3941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746AF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5AD9B6AD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F5E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43A4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B9DF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8CC9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F3A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3BD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9B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E89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66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DD6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181975A2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200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C3F2574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280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4E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5A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32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8D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87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E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2B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ED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AC4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99B8D4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CC4F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C1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E9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5F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0A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E6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51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BA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42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51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0AAD67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8A30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3E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91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AC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42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E3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7C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8D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24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5E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34D4F4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20F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31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24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23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87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9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A7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2F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4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8ED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18A98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A937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36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50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BAA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E6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84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D1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A2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24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9C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DDA255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CD3A5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54C049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53335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7F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59D9A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9C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9C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C5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2C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6F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D4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7A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8E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5B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20844B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645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CE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D4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01B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33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99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B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E2B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F3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1BD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97764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DB1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69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89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CF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8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9A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8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FB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D3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88A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17B38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1205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6D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E9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C5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96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DA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81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F0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FA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747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E6762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E6E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FEFE6F9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008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6D6B3E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76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524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FD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C9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B1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825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C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96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5BB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EC97D0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CC9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AF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06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EE6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854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62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AE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8F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85E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E1E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688D7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CB0F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B3037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C70E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14:paraId="62FBBA6E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C346F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429FD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0844E213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00E6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B69D2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77748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7BE67" w14:textId="77777777"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4690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0031C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452A9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42997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C33A2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CD62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716EB183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1B2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D33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38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B548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4C0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CD2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670E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5DCD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5908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73B6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2248B889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D94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856769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32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93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7C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18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DD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8C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9A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39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245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5D9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C0534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39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127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18B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97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59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963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60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26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C8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B9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B9808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199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9C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B4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8A6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78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44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4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53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5B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5F3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751D3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4EF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D78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F8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28F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0EF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90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65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197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A0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65B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C670B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F24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86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DB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94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958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6AF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CE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95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33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DA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06A191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FE2A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C02C5F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118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2C23AB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CF9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45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08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202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21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826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5B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96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8BD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3E72F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35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AA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08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4AF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7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B1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3F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F69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F95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3D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831F3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1F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A2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3D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F4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CE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EC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EA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FB6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79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51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2EC1B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FD3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03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3E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D8F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6C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7EB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ECF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5A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DA5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284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1F0F7C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93C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1E01E8F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009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0FE351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8E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6C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35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72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0C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77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660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AC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87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C57E97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2F41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F9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ED6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41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B59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E0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3D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568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65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5F35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F9637D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30E98D9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AE9F389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4C309726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14:paraId="1EF96768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37879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1BAD6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8BB5B7F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0B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B83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B1C3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C9747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A42E15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14:paraId="3C83B1B5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88464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BC2F9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3801FD7B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5524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272B7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7B92A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73C33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565C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6CC22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2354D493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63C5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A0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ED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C006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8CC3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EFD8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CF03C96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6BDC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12F7D88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117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1DD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BA24B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339D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32F78F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F419B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53782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93A17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4A056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256F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3D4E1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BE91E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9488C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E8A0D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03452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24E8B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A4CE5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3106F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8A1DB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7029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DE89E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06FAE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78B0B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C40B7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DD96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4EC59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29CE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FA2BB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CF4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50D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A87EE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A1A075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397715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3E3D1F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1C7B4D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C26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716A9E1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B312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CE7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AEA4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EA29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35D46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52256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A9833F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23FE1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7C267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8197E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51DD10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3E897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0F2F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BA24A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C0E3A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8F6CE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F6152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9F11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87766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7ACF8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B223D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BE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2F21C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D4207A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2BD1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0976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302AC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4E428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604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516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63C6A1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6BDF9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54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C038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8D1018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AAC3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51A1773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AF54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55A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BDB41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B21A6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9AC225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BAEF2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324BD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A688A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7A559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6068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690C6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B115E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45342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7CFA4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993E1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3CE6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05147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933B2B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F5ACD1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97A222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F0849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E993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2E6C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AFFC7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9887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3A19A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9A4AF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E219C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AE4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9C3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CC63D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C1F8DC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8E14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A263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2B505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4BF4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3C12BD0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657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F41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D7F4D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BD3C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B8907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8BBE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972D0E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5EB1EF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80EFC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1F9015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8B4DD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D8FB2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CC76B7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CBEA4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526D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7059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32586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1B1F6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34BD43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F1911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B30A75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0169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8ADB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4C7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E8F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ECB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0C00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0A4FC8D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647983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4A6E95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527C3B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14:paraId="3B23A0FA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C42B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66C35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1E4C8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270A0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764CC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2ADB5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248EAE71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6F14C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33C351D0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670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475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50F8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69C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54D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133A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811E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7AD5603C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667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3E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32E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919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A32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D43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BCD7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14C0F6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6D9C51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2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670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F82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8E6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D7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F6C5F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5F451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F3B745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C2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8EA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FE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FC1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0E5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7E0A5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41A428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2AEA07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2D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C8A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74E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96C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559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A7610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2FDFD0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36AE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7CC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80A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4D6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2DE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D2D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31CA7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8AA0016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CD217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2DA46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DE171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14:paraId="0F3EEA67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939D4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5DBE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3928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AC6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851A4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0EE34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21EB467F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33D0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8CD3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5C6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BBD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C75A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9930A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ACC35DC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FC30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C72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054B4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CA6A5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018CC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526E41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79FE88A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73B2F4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492C3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58D7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14494E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B615C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11BEE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99E624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CA8EED7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7DF9F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0417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D05A6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DD97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C1012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D089C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E1EBD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C523F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6BE7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89469C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A9FE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498826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C448A1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4392F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AF2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0ED30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4670C4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37B4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70D49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C232C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6151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C76B4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0FA71C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42EAA0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14:paraId="39C2D1B4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1A437B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9B882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C430B0E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3AD3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849F3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9F9F8" w14:textId="77777777" w:rsidR="000669B7" w:rsidRPr="0073029B" w:rsidRDefault="000669B7" w:rsidP="00F4554D">
            <w:pPr>
              <w:pStyle w:val="TopHeader"/>
            </w:pPr>
          </w:p>
          <w:p w14:paraId="3D079841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6768C483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3947B9B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BAEE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22B43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28486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2C35EB74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BF40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5F2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0E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A2A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F8E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2EB3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76341566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9698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585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0B0E48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6D3D03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8C80F7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E05239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EDE91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25E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136805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8A53C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1601934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57C3F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AA36F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AF53B3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29CBA2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E154E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26922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65BB77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779A760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BAF83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7444C2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F59B1D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75D5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898C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6E730D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E48F64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01CE3A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F5639D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D585B3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E4C6F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A30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5006BB7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D5391D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7A0DA58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789381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EF5159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770C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92965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439D8C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A3D08A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282C7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1E233D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F3766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010A7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9EE81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DDF47A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9CCF8D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772E66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DFF0F1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8FBAD0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11D6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3EB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0A5CE7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91EDF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207AC07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03738E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1FE61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ED79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F4FB1F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6B3B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14:paraId="4FC70719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E0A707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74B16B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61C78C41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6830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830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A9BD4F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C82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F213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2D02503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3628CF77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56ABC6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FC0D08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14:paraId="266C91D2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C9A96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34C8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7A2C0B8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D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D041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9C82EEE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FBD435E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ACE3DFF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317430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152D391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F46FA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766BAE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14:paraId="4F98580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19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33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EEC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00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74ACDF29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6A3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913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05E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D18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0B82C4DC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FA29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1D760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462D3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41205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ED86DF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32C6ED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48605E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49E5DD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A82EDE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5BC853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BC5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CB58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BAE8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2CE9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20F9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1881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D31AE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F18A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14:paraId="32063F3B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421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7C0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931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00B10B3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47A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C3F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05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42ACFBF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081E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96BA0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6A39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391492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970C8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56BF0E6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A974B8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D375E3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6E4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D7D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7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8EE39B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4B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286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D5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BBE9AE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48A7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47B8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876D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14:paraId="7CB5B8BC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0DE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91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1F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2B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34E0E356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CF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AC2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74D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D04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31D15EC7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7E2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592A0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AECAD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A7F0E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702CCF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482DCD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0229CB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6AE1ECE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849E8A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BB9592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3D3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D2C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360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79F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65E25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AA84D4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5A9E0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108406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14:paraId="44E9BD4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CB2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A3A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DE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3440AFA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E17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FBA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5C7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259CF454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9ED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B5ED0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53F9A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23E6A6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155F5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9C2ED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61DF3E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CC553E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44B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2EDEFF6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BF9B6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95A5F3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F1C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76B3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0A8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0C420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3A4CFB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6528CA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E9981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14:paraId="5FB3B2E4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7B71A7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41DA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A40922A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E2B96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B54D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E1680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7CA209EF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0311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69D15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51CD9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10262DD4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42D3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7C6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5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4DA0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CC8E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3627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37CF81E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8DE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380A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C340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3A5F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1BC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7629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1B5410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C476D84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139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056D0F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9B9E9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1F372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692E30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4233BD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74B4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3289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CE4408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B8BFC1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52ED0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0C5BE3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45A155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9C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DCCE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DB7B4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5701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7920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D277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74F5BD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4AF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A2E0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C91DF4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2F9AD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54AB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2F3AEBC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7EC9B6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3F41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87C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68305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89C1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3883F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E2C106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A0D3A1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87A383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3CB176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14DB59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14:paraId="71385BBF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B4BC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6CB71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76B3A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E988F8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199D91E3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49D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866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233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08B1E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A64DFBC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4CF266F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19E7F7F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7E6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4F1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A6C65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B7B729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2F648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3201119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03CD4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8B247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A67979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30C259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C3085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C8725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7C900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51A761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D35856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9C852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AD2B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16C4F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3302A4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66F94F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F0B3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349A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0E07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A2F79F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7E109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719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784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E2561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B17A76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E44695E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EE8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72143396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AFD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D48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03258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6861D0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EA7B64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C0BFB7B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2BB46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57BF6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FB4534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E26D01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58C8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C1F85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05D2E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1C98439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241813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B7C81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2765A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18BDD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DC498B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AED4D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BC58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C0C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8D7A3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3A29EB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6F0DFE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278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BC5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A7CA2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A617269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19C0A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78C0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56BEF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8C7B1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FEF018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A991C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18E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991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7F1F5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85DFC6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4A514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5A1C6C9A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F7F340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FCA3FA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14:paraId="72A88C59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B6BB7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0004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7602EF5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71D1CA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12948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F9773D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44A11C41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658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9AE0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A45D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2093464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5B4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C048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3756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2BA2D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313DD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C25D3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350762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1768F50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14:paraId="09B6F659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D9AE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CB66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6EA4D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A9CDA33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55B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056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29B5B2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6E7EC4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BBCA8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63142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AD542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DE4606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401F5D4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408A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19110A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081781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33139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265D4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77952D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F91AB8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A8F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086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0CE57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D82B93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B087D69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317430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4FC00218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41D25E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14:paraId="4DE3F059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36722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5DD84BE1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3AC02301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8589B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BF6B8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26F4C477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D7FC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08678E5B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E831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5AF45CF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E6BC8" w14:textId="77777777" w:rsidR="00456CA1" w:rsidRDefault="00456CA1" w:rsidP="00F4554D">
            <w:pPr>
              <w:pStyle w:val="TopHeader"/>
            </w:pPr>
          </w:p>
          <w:p w14:paraId="3799B684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FBBE4C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32CF0757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BBC72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4E82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5BD0D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25DE3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88FDB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3757D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739B54F5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5960A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DF4E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6408527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E51CE8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36C8BE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463ED5C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2E10A9D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291720E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7563F5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42C7FAD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CEFD49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67BC6D3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42B5C8B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AEE3ED3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60FA7C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62B8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1570DA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8E334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B518E3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62CAD8D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5CEC8A0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ECE265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609F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14A846C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B1280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5594A3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6D8015B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C802137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8F3A1B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0433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4A6FB5B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9A859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504E65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3804D58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4A94BD6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4A8702E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8878CD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433413E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FEBD33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5513BAF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0F7FCC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117F9F2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F402A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D42A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6D51FD3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6D1CC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DF69FE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5960C95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FDCAAB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0F8E9E7B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6D62804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6E08C2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14:paraId="1E2DF41C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D4B9F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E70E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EEB30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321167E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FB9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66232D1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C07F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4293B7D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11FCE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72B0FC5C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A9A9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919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DA98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C69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E9A9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7E5C8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2E63509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5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7844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E05DE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7FB91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EC94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7EB9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E9B078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8D55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D1C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10D573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67B32DE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5FF4AD9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B550C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0C0582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23F04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63B1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ED5FD5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2656CC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380B6E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9974A5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43C298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31165E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D7F04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CD0AB56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14:paraId="36C2D11B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9CC7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36FE33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71D22DCB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C5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151F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733C66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84E0D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56E32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8DB3F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14:paraId="3110BFF5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E7A80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E63EE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397C7CB9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A82F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61142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1D075616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0EF9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39E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4E5B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CE3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03B60F5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7E4E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9F9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32A5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30C0C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E0B649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10345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83EB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EAE2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DF0D9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61D188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BDF1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3B3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67F5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8508D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0D521B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4B02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40AB5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EDAC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2E0CFB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F69307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139E5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E42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4777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0C1DAE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732A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2862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254E6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E134D9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593A5B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14:paraId="01C3500F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94901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277F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0247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4E9E748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301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611D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74AB6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B66FB42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A93B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1B62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253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DFB5A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0A622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2125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6389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D055A2C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208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B8F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6B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CBE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52B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21E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AF1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0840696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147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7CA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A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902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9C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A0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4C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C00C8E8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D74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40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49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399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97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2A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A75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5868831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8576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EE7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30A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831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E5D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C03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74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236139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09557BA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F74CA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E9B73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9C3CBD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30D2D54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14:paraId="5FD4D6CC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D14F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C0C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CBC842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147C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B2D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18200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6A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A05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196856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1E6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809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48E9A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9AF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CA8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941DCA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96E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E2C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9C010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8C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1D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73D1E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D1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743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911C9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90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6B7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47833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1C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9853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316A6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29E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C82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CE0B7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AD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A6E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9BE83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1A297BF3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4484E28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F454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14:paraId="1895EFA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D2B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2E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CE2ECA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74D9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903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392B9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D39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F0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60158C2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A5D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05D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524BA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DE4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78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6DF96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D37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AE7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DC2EC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569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22E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96B98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BEC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66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D62FED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96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6A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752B06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7D7F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633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006E01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7488FA9F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317430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460392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28A75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3CA806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14:paraId="12AA73CF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C47D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CED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19FE372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9890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B315B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1390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60B54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D4F0F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EDF77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3013B59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579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4FC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F0F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F6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7D1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481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76D8288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AF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93A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B25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4D8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566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2BC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ED794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7598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230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9B8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35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00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015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EF03A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3220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B3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67A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73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85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CE0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3B22D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BDFA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F1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52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00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26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874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552830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B3CB86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3A9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D95F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43A5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59C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E80D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5DD63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381E5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AFA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7A3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AE4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DEF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CF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8E7C6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FEA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297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46D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EC8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293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756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A37F0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789A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7DC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959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553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0F0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35A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85022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CF5F9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547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F23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6B5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BEB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43C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B4ADF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1804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29D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3E7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BE03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F1B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B06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A4F1D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406E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A6C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47E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3A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A1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969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6E331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713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50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AC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7F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015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1EE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63389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9F765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4A23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FE2E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D0B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249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F8C3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7CB5CC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F5A3D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5BE6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A8D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B27E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D29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D657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9BBE27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40FFF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6763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1E7E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9A30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FA91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D31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17EB6D9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D7C7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9FEA9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B9B1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14:paraId="5999CE69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67ED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D35E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08418D5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076C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96198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1F223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31476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4D45A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3403C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258C398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997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1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70D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BA5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FB9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8C9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2CAE48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86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46E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E45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83B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218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6F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1AC32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B12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7E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E6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C6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B1E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F1F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3A4D4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E958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13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F1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99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DB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1C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E388E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F80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F37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A5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42A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3D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1C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6BD1B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0754C5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4BB7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BA2B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1102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9634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6297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28374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9392B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2D8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3A5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9BC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0ED1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512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F3153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E61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13F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920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21F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81B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E44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7E4EB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2754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C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BE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89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8F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AB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5EDC6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DB9E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10E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B1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FE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DE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1ED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F1EB5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9C0A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3F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79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A5A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4D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910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EE281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EDD8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15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FB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A85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31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08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A05C9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4AD9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4F6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F0C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F8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D0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E96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F4CD6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D714F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DD1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525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A643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A4A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3C0B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873A2A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7ABC1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B05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511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A153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660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2D0D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3E1956C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39783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87B4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ECC0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5217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0FF8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70A0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6D2424F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EAB8C9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63D94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68D249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14:paraId="14A0A8F8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836F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1E36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E6E7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4DD3EF7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EEE7C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8FF453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9CCF92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3EE0B52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FFB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F1F3D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E3D41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2E110C2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1E757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4D676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44F4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37EEF946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CB965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712625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D113BC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75470D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DD4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2B96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3EF6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4C5ABA8E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3893F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2539B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2DBE5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FB3B5AC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3C4D6A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0F74F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AA54AD0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2233E2C2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14:paraId="567E08F8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EFF9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0DEA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4A4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AA32E17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AF75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EED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71D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812F55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5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859F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35A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C2F021F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3F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2FD8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6C5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3B0A28C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11F0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019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0A2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89D14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9E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C5F6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386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065D7C7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F3C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22B0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A66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7C670F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A6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8C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812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6AC7BDA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A9A0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4377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B01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5470D3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819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BCC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3AE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5EFFDD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039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9A08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4F8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F4283A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80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053A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D8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E2C27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EF8B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6D83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52E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BF37B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A67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7B36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7C7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9E3FC4C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C8E0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CBF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85F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D3189B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2F15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04D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28C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599C49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EB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41A9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123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F11ED18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D8E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E5CF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6B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7228221C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1875D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72C5DC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D8945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18AB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E23D37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F746A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277EE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14:paraId="728E3520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C572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8814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57D2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93EED09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8FA2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233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E4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5DF54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839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5B20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28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0C8401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68B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361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D0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1F8CA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0F2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EA3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0D1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8CAF09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307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192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FB5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460813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EB1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FF2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4FA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BCC4C7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0A1F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4130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607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BD5D9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FBD5E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94A93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0E599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14:paraId="06D88238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09282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16116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67D5B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3E945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8D469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798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1C0C8D74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86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A7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22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568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2CE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B17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E68DF5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4A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41B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13E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38A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6FF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B3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B8C04E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09C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83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01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B71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7F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28A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626F90A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61C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A80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C59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0FB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126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B4B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02CCEB2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3202693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18C3C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FBBC93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237E14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14:paraId="04C9279E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8BFBF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0C287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37B1B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09667EA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D632F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2E08F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DA9A9" w14:textId="77777777" w:rsidR="005E5AD7" w:rsidRDefault="005E5AD7" w:rsidP="00F4554D">
            <w:pPr>
              <w:pStyle w:val="TopHeader"/>
            </w:pPr>
          </w:p>
          <w:p w14:paraId="12029ED3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3C3BF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21D2A27B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98D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2BA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54ED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E2A0F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02B6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E2A3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058BD7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0415CF4D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B0075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0187DF7B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BE6FC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D2DE9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3B3052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5D9740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7244CF5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54D3092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3F141C2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61794ED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54951BB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75537D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1B4CEC4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7112501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6966CF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33DE78E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8D1DCF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220B47A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71B918C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4F915A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42BFEBA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57C02C8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0279F09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B10BD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6C46C5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2AED13F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B8916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473A6819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79E139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632A9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5565409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286CA09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A59039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73EA952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96A1F2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94C5426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6B858C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931BD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543FCC1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2E855A1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4CDEB02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61882B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455A6E7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6BDE4F16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500E2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3FB81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518629F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2304B9E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075BBBB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653D203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7508C0E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8CFD19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DD6768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78E201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70EB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14:paraId="086DB21D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28664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A7449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BD2B6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5A9F60D0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FD74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52893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27CA5" w14:textId="77777777" w:rsidR="002D450E" w:rsidRDefault="002D450E" w:rsidP="00F4554D">
            <w:pPr>
              <w:pStyle w:val="TopHeader"/>
            </w:pPr>
          </w:p>
          <w:p w14:paraId="4894BFD9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0D5FB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5E42BD7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6B14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C4AE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29D32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544C2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B85CC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882E0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1CC2E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6126C100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6BD71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067DF4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C719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310BA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7986DD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DBAB41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E9B87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3FB5E5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033DB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490994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BEDD1A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D8FECB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57949E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913FA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E6EAE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72C5CA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BEA3F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254A0F4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A563B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938420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E4904C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248BC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0B6DB64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0AF6EB3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DAA1E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0C4FDD4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AF8D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3735A62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04A909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9AFF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00394C0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3126A29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3238C3A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6B7313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7CE6F5D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059E489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3B5F2A8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CEE8C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6A22A4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63DDEF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EA02BB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71B9A7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7A5BD72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2CA8C87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3A12ED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98FBEF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A9E963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0F4F5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0771FF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51360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436D4A5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FE4C4DF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E007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D6F45E9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661919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1AAA3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1FFE1F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08C4AC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11D4E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C572DF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78AA88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2609BED6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9EECF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AB5C1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7FF866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773957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283927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33BDB67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100EE23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EEAE39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292A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A62E2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90C5BE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42FEEA1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14:paraId="2EF8B528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66FC5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CB310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9E2B87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721AE6A3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A94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2AB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8A2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D65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96220B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EFB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428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D97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7C1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04EE2B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4CE2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4C9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0CF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CD3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256BBF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C6C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F66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28D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A4E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A4CE6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4D5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D8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AF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A1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51F45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FC3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3D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D44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433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E8E83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677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BC7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CBC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DD0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43C42A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1DFA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DB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27C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4A4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78E2D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5C0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A2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752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F25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7BFA4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31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B7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79F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220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F7435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98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734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94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EC3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57F2E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FC07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87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F98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4EA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0E58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5931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FD4965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985A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14:paraId="378589DE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850A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A1A0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6AF0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79BEAE2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6D9D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F34C4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81720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24ED7755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ECC2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AA4CB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0FB86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E4694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68231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13B72644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B0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D8B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BBF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7B9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EA8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7BF52AD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3CC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73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E2E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4D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FB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E68248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84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68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7B0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9D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0A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D4EC1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EC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38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888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F0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CAB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4FE31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303C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5C5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8E2F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87D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2269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017E78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8FB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08B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9F48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D73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C5A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52FCB4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5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0BC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D620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36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08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A156F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558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77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CEA7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FD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EF3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4FF6FD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1075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23E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B5E9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0B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BD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3C349E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F74F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BA561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A93AE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14:paraId="39E5E9B1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465A6E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820FB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42138A5B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011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CEB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0D40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2B75284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F8F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40A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F40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D6A7C92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55F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8512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0FA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891291A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9E7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03E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DB0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792E330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2AD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3825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3CB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4A05179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253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95F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237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391A6D4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7A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F8ED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1D1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5B9F63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A27AF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73E8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9E1D3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14:paraId="396F9FC2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3F39D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5BB0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5ECF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B9694AA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B6E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4DB0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3C76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4F7C710B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1FF18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4248A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AC6C1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7C76F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AC7C3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E66E5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E3DFA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5583F6FC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988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746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A9CB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BA0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B78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788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5B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904EC9C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703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E9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9F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22C1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06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E4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A54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3B4E3B7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5DA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A2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2F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DA9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3F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94B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2A5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C5916A7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0BB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F67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60C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F49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F9B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845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4F39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0C6EB65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5A415CBA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317430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188F4003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4A9770E8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14:paraId="298C3613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3488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36A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9C06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77B26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481862C6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458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E2E18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B2C74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57E7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9F2D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5E53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5BFAA24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2B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46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AA2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101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A10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24A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19D42CA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EF03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6A92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8F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B8A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D0B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952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DEC73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834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A5A2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B69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39B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9E6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C8F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54E9F4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C63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BF5D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07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4A5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54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E66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1FA5789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2690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C4D8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23D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F70E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77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C25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AB24B5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DA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6078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72F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3C7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C71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EBE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ADF6D6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038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6B5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D52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D2D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D02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760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44E04D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41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5B6B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343D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518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03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5CF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015E2B2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CF7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42C3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4662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44B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94C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50D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5006D4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AD5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53D0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6F8A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298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A64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CB3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922C31E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15A410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2084E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A69985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14:paraId="398CC071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C4C8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075E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658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A4C0C20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F90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F7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E4F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40F3B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A16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BDF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5F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A9F68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F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5AE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851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41656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391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EA5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DC2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8AF37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C89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0F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D4B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2922DB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F3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46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90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3C14692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AFF7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7D5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76A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8BD4AD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0EC36D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1002301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6D4BBBFF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14:paraId="371D778D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0F4A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1DA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3C55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17B3DAF7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01A91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E4F2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0190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6E63FDC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3EDB3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E02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E99E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7C0C9B07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801C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B7589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C78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E96B04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52E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4F6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A99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26A3843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6194B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296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9E5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79ADF93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4C07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B12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2525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FC9CB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006D3DDA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14:paraId="3B3F146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A842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C893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9A9A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A1AE55F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DD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426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527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C318CC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E32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7C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0AE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B022BF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B42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27F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55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F46895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1EF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298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9FB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6A6904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CEF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C27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A43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11DFA1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BC1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2A0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D80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17430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9BD0A1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7437FB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317430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2AFA9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F77A9A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14:paraId="2A1E5640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7413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D713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DE2A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EFBBBA5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8DFA6B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AE582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13AD2E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E78858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664825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EAABC6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CCC058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7FEA5535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A94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A6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7AE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759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F48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185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17E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3A3888D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C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03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5BC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885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32B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CC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16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4E17D45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76A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F0B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224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AA8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B99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DC6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9C0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CAFD6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FE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34A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96B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A1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DDF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E2A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7E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708A87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53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EAC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6A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DF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7E2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18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B2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615B0BF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4CB0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C30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F0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E8D8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16C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FE7D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D87A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FDC5B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779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EE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91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8B4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14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CA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D0E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BCB152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61A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87B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B86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D68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19D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3F93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C4C6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2DC7E59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6DE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E5D1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516B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281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466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20EB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C738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1B0EBD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FC7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6C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4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A72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6B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E5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A6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31773F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7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8D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E9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E0F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EF5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B4D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DDC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60F3B59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8E7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92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16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45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9D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3C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0AB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203573C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47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C99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CA2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C9E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826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125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CB9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5366D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41811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662F41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6D2FB311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9F586F0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3B46977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1E2D170F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42DA4CBA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4BBE50D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5F3016B4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52E3E5FC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0BFAD249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061F6EA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94A31EB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6E69E613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6FAC61B5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432D51DE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3CAA87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2C124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6C68044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783393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6DA9F8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2CBEC21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2D2980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2C2C7C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41B48C8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46806240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4645FC1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05E55CE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4B2982CD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14:paraId="128BC28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16B15BA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2D16D80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6069AE99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1FE17" w14:textId="77777777" w:rsidR="00317430" w:rsidRDefault="00317430">
      <w:r>
        <w:separator/>
      </w:r>
    </w:p>
  </w:endnote>
  <w:endnote w:type="continuationSeparator" w:id="0">
    <w:p w14:paraId="7567A155" w14:textId="77777777" w:rsidR="00317430" w:rsidRDefault="0031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69312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A4EE23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44CAF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249ED64E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C0A61" w14:textId="77777777" w:rsidR="00317430" w:rsidRDefault="00317430">
      <w:r>
        <w:separator/>
      </w:r>
    </w:p>
  </w:footnote>
  <w:footnote w:type="continuationSeparator" w:id="0">
    <w:p w14:paraId="61D7D0CB" w14:textId="77777777" w:rsidR="00317430" w:rsidRDefault="0031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14:paraId="369E4356" w14:textId="77777777" w:rsidTr="00D71752">
      <w:trPr>
        <w:trHeight w:val="59"/>
      </w:trPr>
      <w:tc>
        <w:tcPr>
          <w:tcW w:w="416" w:type="pct"/>
          <w:noWrap/>
        </w:tcPr>
        <w:p w14:paraId="15F3FAE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4BECDBFD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58C0469C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361B65F" w14:textId="77777777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317430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099E1374" w14:textId="77777777" w:rsidTr="00D71752">
      <w:trPr>
        <w:trHeight w:val="59"/>
      </w:trPr>
      <w:tc>
        <w:tcPr>
          <w:tcW w:w="416" w:type="pct"/>
          <w:noWrap/>
        </w:tcPr>
        <w:p w14:paraId="708A188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CDAD3AB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71F739FC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47863EC" w14:textId="77777777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317430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105CFDE5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14:paraId="6660FFFA" w14:textId="77777777" w:rsidTr="00D71752">
      <w:trPr>
        <w:trHeight w:val="59"/>
      </w:trPr>
      <w:tc>
        <w:tcPr>
          <w:tcW w:w="416" w:type="pct"/>
          <w:noWrap/>
        </w:tcPr>
        <w:p w14:paraId="40C9F61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EF2E5D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7682AE4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242591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317430">
              <w:rPr>
                <w:noProof/>
              </w:rPr>
              <w:t>«aSUB_ICO»</w:t>
            </w:r>
          </w:fldSimple>
        </w:p>
      </w:tc>
    </w:tr>
    <w:tr w:rsidR="00D71752" w:rsidRPr="0073029B" w14:paraId="1E7E84F2" w14:textId="77777777" w:rsidTr="00D71752">
      <w:trPr>
        <w:trHeight w:val="59"/>
      </w:trPr>
      <w:tc>
        <w:tcPr>
          <w:tcW w:w="416" w:type="pct"/>
          <w:noWrap/>
        </w:tcPr>
        <w:p w14:paraId="3249093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6F446D2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44DC213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461B404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317430">
              <w:rPr>
                <w:noProof/>
              </w:rPr>
              <w:t>«aSUB_DIC»</w:t>
            </w:r>
          </w:fldSimple>
        </w:p>
      </w:tc>
    </w:tr>
  </w:tbl>
  <w:p w14:paraId="76BEE983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22015">
    <w:abstractNumId w:val="6"/>
  </w:num>
  <w:num w:numId="2" w16cid:durableId="515116653">
    <w:abstractNumId w:val="8"/>
  </w:num>
  <w:num w:numId="3" w16cid:durableId="1778519191">
    <w:abstractNumId w:val="4"/>
  </w:num>
  <w:num w:numId="4" w16cid:durableId="1375739508">
    <w:abstractNumId w:val="3"/>
  </w:num>
  <w:num w:numId="5" w16cid:durableId="193712646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75337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6479342">
    <w:abstractNumId w:val="10"/>
  </w:num>
  <w:num w:numId="8" w16cid:durableId="667900728">
    <w:abstractNumId w:val="0"/>
  </w:num>
  <w:num w:numId="9" w16cid:durableId="830293379">
    <w:abstractNumId w:val="9"/>
  </w:num>
  <w:num w:numId="10" w16cid:durableId="14310516">
    <w:abstractNumId w:val="5"/>
  </w:num>
  <w:num w:numId="11" w16cid:durableId="896013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asa17;DBF=c:\anasoft\data\spravobyt.db;DBN=spravobyt;ENG=SQL;links=tcpip{ip=192.168.1.60};uid=Slezakova;con=finus(10.15);pwd=Zoja1211;DSN=&quot;&quot;"/>
    <w:query w:val="call ana.ekonPoznamkyRocVykaz(20211)"/>
    <w:activeRecord w:val="0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11"/>
    <w:docVar w:name="arg2" w:val="driver=asa17;DBF=c:\anasoft\data\spravobyt.db;DBN=spravobyt;ENG=SQL;links=tcpip{ip=192.168.1.60};uid=Slezakova;con=finus(10.15);pwd=Zoja1211"/>
    <w:docVar w:name="arg3" w:val="0"/>
    <w:docVar w:name="arg4" w:val="C:\Users\jarka\AppData\Local\Temp\84734.doc"/>
    <w:docVar w:name="arg5" w:val="1"/>
  </w:docVars>
  <w:rsids>
    <w:rsidRoot w:val="00317430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17430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3B8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0907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054E68"/>
  <w15:docId w15:val="{5DD20B1A-CC83-4B23-9EA2-BD9DC6BA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2</TotalTime>
  <Pages>2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 Slezáková</dc:creator>
  <cp:lastModifiedBy>Jarka Slezáková</cp:lastModifiedBy>
  <cp:revision>1</cp:revision>
  <cp:lastPrinted>2009-07-30T10:15:00Z</cp:lastPrinted>
  <dcterms:created xsi:type="dcterms:W3CDTF">2024-11-19T14:38:00Z</dcterms:created>
  <dcterms:modified xsi:type="dcterms:W3CDTF">2024-11-19T14:40:00Z</dcterms:modified>
</cp:coreProperties>
</file>