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491D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</w:t>
            </w:r>
            <w:r w:rsidR="00F91FC1"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8075958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C2F1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8075958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C2F1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BF01F7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CA6BF2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7C7C5B" w:rsidR="00727BE8" w:rsidRDefault="00862D90" w:rsidP="00944C3D">
                                  <w:r>
                                    <w:t>202</w:t>
                                  </w:r>
                                  <w:r w:rsidR="008C2F1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7C7C5B" w:rsidR="00727BE8" w:rsidRDefault="00862D90" w:rsidP="00944C3D">
                            <w:r>
                              <w:t>202</w:t>
                            </w:r>
                            <w:r w:rsidR="008C2F1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CFDCA45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CFDCA45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4EF60E74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4EF60E74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8DF483E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6D73D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</w:t>
                                  </w:r>
                                  <w:r w:rsidR="00CE6E0C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21492022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8DF483E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6D73DE">
                              <w:rPr>
                                <w:rFonts w:ascii="Arial" w:hAnsi="Arial"/>
                                <w:lang w:eastAsia="sk-SK"/>
                              </w:rPr>
                              <w:t>20</w:t>
                            </w:r>
                            <w:r w:rsidR="00CE6E0C">
                              <w:rPr>
                                <w:rFonts w:ascii="Arial" w:hAnsi="Arial"/>
                                <w:lang w:eastAsia="sk-SK"/>
                              </w:rPr>
                              <w:t>21492022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7F90A271" w:rsidR="00727BE8" w:rsidRPr="00391121" w:rsidRDefault="00CE6E0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36115070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7F90A271" w:rsidR="00727BE8" w:rsidRPr="00391121" w:rsidRDefault="00CE6E0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36115070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4FD17A7D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CE6E0C">
                                    <w:rPr>
                                      <w:rFonts w:ascii="Arial" w:hAnsi="Arial" w:cs="Arial"/>
                                    </w:rPr>
                                    <w:t xml:space="preserve"> Partizánska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E6E0C">
                                    <w:rPr>
                                      <w:rFonts w:ascii="Arial" w:hAnsi="Arial" w:cs="Arial"/>
                                    </w:rPr>
                                    <w:t>787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4FD17A7D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CE6E0C">
                              <w:rPr>
                                <w:rFonts w:ascii="Arial" w:hAnsi="Arial" w:cs="Arial"/>
                              </w:rPr>
                              <w:t xml:space="preserve"> Partizánska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E6E0C">
                              <w:rPr>
                                <w:rFonts w:ascii="Arial" w:hAnsi="Arial" w:cs="Arial"/>
                              </w:rPr>
                              <w:t>787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364AA02E" w:rsidR="00727BE8" w:rsidRPr="00391121" w:rsidRDefault="00CE6E0C" w:rsidP="00C451F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Partizánska 787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364AA02E" w:rsidR="00727BE8" w:rsidRPr="00391121" w:rsidRDefault="00CE6E0C" w:rsidP="00C451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Partizánska 787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16E2CEF7" w:rsidR="00727BE8" w:rsidRDefault="00CE6E0C" w:rsidP="00944C3D">
                                  <w:r>
                                    <w:t>787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16E2CEF7" w:rsidR="00727BE8" w:rsidRDefault="00CE6E0C" w:rsidP="00944C3D">
                            <w:r>
                              <w:t>787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4E96E5E8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EB0F26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4E96E5E8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EB0F26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40474A0E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4B6AFD">
                                    <w:t>1</w:t>
                                  </w:r>
                                  <w:r w:rsidR="00CE6E0C">
                                    <w:t>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40474A0E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4B6AFD">
                              <w:t>1</w:t>
                            </w:r>
                            <w:r w:rsidR="00CE6E0C">
                              <w:t>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688F6C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6D73DE">
              <w:rPr>
                <w:rFonts w:ascii="Arial" w:hAnsi="Arial"/>
                <w:lang w:eastAsia="sk-SK"/>
              </w:rPr>
              <w:t>2</w:t>
            </w:r>
            <w:r w:rsidR="00C451FC">
              <w:rPr>
                <w:rFonts w:ascii="Arial" w:hAnsi="Arial"/>
                <w:lang w:eastAsia="sk-SK"/>
              </w:rPr>
              <w:t>9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8C2F16">
              <w:rPr>
                <w:rFonts w:ascii="Arial" w:hAnsi="Arial"/>
                <w:lang w:eastAsia="sk-SK"/>
              </w:rPr>
              <w:t>5</w:t>
            </w:r>
            <w:r w:rsidR="00D66C50">
              <w:rPr>
                <w:rFonts w:ascii="Arial" w:hAnsi="Arial"/>
                <w:lang w:eastAsia="sk-SK"/>
              </w:rPr>
              <w:t>.202</w:t>
            </w:r>
            <w:r w:rsidR="008C2F1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148B851C" w:rsidR="00727BE8" w:rsidRPr="008D0433" w:rsidRDefault="00CE6E0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 Nataša Pichlerová </w:t>
            </w:r>
          </w:p>
        </w:tc>
        <w:tc>
          <w:tcPr>
            <w:tcW w:w="3260" w:type="dxa"/>
            <w:vAlign w:val="center"/>
          </w:tcPr>
          <w:p w14:paraId="7DAECB3C" w14:textId="253BD295" w:rsidR="00727BE8" w:rsidRPr="008D0433" w:rsidRDefault="004B6AF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1C24BDE" w:rsidR="00727BE8" w:rsidRPr="008D0433" w:rsidRDefault="00CE6E0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456B1A0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477E424D" w:rsidR="00727BE8" w:rsidRPr="008D0433" w:rsidRDefault="00CE6E0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38D2CBEC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1D8DE27" w:rsidR="00727BE8" w:rsidRPr="008C56AB" w:rsidRDefault="00320FD9" w:rsidP="00C451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CE6E0C">
              <w:rPr>
                <w:rFonts w:ascii="Arial" w:hAnsi="Arial" w:cs="Arial"/>
                <w:sz w:val="18"/>
                <w:szCs w:val="18"/>
              </w:rPr>
              <w:t>1060,11</w:t>
            </w:r>
          </w:p>
        </w:tc>
        <w:tc>
          <w:tcPr>
            <w:tcW w:w="1325" w:type="dxa"/>
            <w:vAlign w:val="center"/>
          </w:tcPr>
          <w:p w14:paraId="455CC3B4" w14:textId="1B1DD06A" w:rsidR="00727BE8" w:rsidRPr="008C56AB" w:rsidRDefault="008C2F16" w:rsidP="008C2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E6E0C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234" w:type="dxa"/>
            <w:vAlign w:val="center"/>
          </w:tcPr>
          <w:p w14:paraId="12CCB40C" w14:textId="788FDF66" w:rsidR="00727BE8" w:rsidRPr="008C56AB" w:rsidRDefault="008C2F16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E6E0C">
              <w:rPr>
                <w:rFonts w:ascii="Arial" w:hAnsi="Arial" w:cs="Arial"/>
                <w:sz w:val="18"/>
                <w:szCs w:val="18"/>
              </w:rPr>
              <w:t>476,01</w:t>
            </w:r>
          </w:p>
        </w:tc>
        <w:tc>
          <w:tcPr>
            <w:tcW w:w="1978" w:type="dxa"/>
            <w:vAlign w:val="center"/>
          </w:tcPr>
          <w:p w14:paraId="5223FA2A" w14:textId="21EF6B1A" w:rsidR="00727BE8" w:rsidRPr="008C56AB" w:rsidRDefault="00CE6E0C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1134,10</w:t>
            </w:r>
          </w:p>
        </w:tc>
      </w:tr>
      <w:tr w:rsidR="00727BE8" w:rsidRPr="008D0433" w14:paraId="3B70330C" w14:textId="77777777" w:rsidTr="00F512B3">
        <w:trPr>
          <w:trHeight w:val="54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322EAF9D" w:rsidR="00727BE8" w:rsidRPr="008C56AB" w:rsidRDefault="00CA6BF2" w:rsidP="00F512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CE6E0C">
              <w:rPr>
                <w:rFonts w:ascii="Arial" w:hAnsi="Arial" w:cs="Arial"/>
                <w:sz w:val="18"/>
                <w:szCs w:val="18"/>
              </w:rPr>
              <w:t>52201,64</w:t>
            </w:r>
          </w:p>
        </w:tc>
        <w:tc>
          <w:tcPr>
            <w:tcW w:w="1325" w:type="dxa"/>
            <w:vAlign w:val="center"/>
          </w:tcPr>
          <w:p w14:paraId="01757B72" w14:textId="746E0B3E" w:rsidR="00727BE8" w:rsidRPr="008C56AB" w:rsidRDefault="00CE6E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84497,00</w:t>
            </w:r>
          </w:p>
        </w:tc>
        <w:tc>
          <w:tcPr>
            <w:tcW w:w="1234" w:type="dxa"/>
            <w:vAlign w:val="center"/>
          </w:tcPr>
          <w:p w14:paraId="130D6BD4" w14:textId="01202138" w:rsidR="00727BE8" w:rsidRPr="008C56AB" w:rsidRDefault="00CE6E0C" w:rsidP="00CE6E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63042,82</w:t>
            </w:r>
          </w:p>
        </w:tc>
        <w:tc>
          <w:tcPr>
            <w:tcW w:w="1978" w:type="dxa"/>
            <w:vAlign w:val="center"/>
          </w:tcPr>
          <w:p w14:paraId="04EE6C54" w14:textId="0D510B23" w:rsidR="00727BE8" w:rsidRPr="008C56AB" w:rsidRDefault="00CE6E0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73655,82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58EFEE82" w:rsidR="00727BE8" w:rsidRPr="008C56AB" w:rsidRDefault="00A00540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C2F16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234" w:type="dxa"/>
            <w:vAlign w:val="center"/>
          </w:tcPr>
          <w:p w14:paraId="08093853" w14:textId="70BE72D6" w:rsidR="00727BE8" w:rsidRPr="008C56AB" w:rsidRDefault="008C2F1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7B14C801" w:rsidR="00727BE8" w:rsidRPr="008C56AB" w:rsidRDefault="00320FD9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CE6E0C">
              <w:rPr>
                <w:rFonts w:ascii="Arial" w:hAnsi="Arial" w:cs="Arial"/>
                <w:b/>
                <w:sz w:val="18"/>
                <w:szCs w:val="18"/>
              </w:rPr>
              <w:t>53261,75</w:t>
            </w:r>
          </w:p>
        </w:tc>
        <w:tc>
          <w:tcPr>
            <w:tcW w:w="1325" w:type="dxa"/>
            <w:vAlign w:val="center"/>
          </w:tcPr>
          <w:p w14:paraId="3AD3C014" w14:textId="1C435DAA" w:rsidR="00727BE8" w:rsidRPr="008C56AB" w:rsidRDefault="00CE6E0C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85047,00</w:t>
            </w:r>
          </w:p>
        </w:tc>
        <w:tc>
          <w:tcPr>
            <w:tcW w:w="1234" w:type="dxa"/>
            <w:vAlign w:val="center"/>
          </w:tcPr>
          <w:p w14:paraId="687C98BA" w14:textId="5771D93D" w:rsidR="00727BE8" w:rsidRPr="008C56AB" w:rsidRDefault="00320FD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E6E0C">
              <w:rPr>
                <w:rFonts w:ascii="Arial" w:hAnsi="Arial" w:cs="Arial"/>
                <w:b/>
                <w:sz w:val="18"/>
                <w:szCs w:val="18"/>
              </w:rPr>
              <w:t>63518,83</w:t>
            </w:r>
          </w:p>
        </w:tc>
        <w:tc>
          <w:tcPr>
            <w:tcW w:w="1978" w:type="dxa"/>
            <w:vAlign w:val="center"/>
          </w:tcPr>
          <w:p w14:paraId="43D0D34B" w14:textId="77777777" w:rsidR="00727BE8" w:rsidRDefault="00CE6E0C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74789,92</w:t>
            </w:r>
          </w:p>
          <w:p w14:paraId="0EFC1321" w14:textId="13A1AD31" w:rsidR="00CE6E0C" w:rsidRPr="008C56AB" w:rsidRDefault="00CE6E0C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BF01F7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7FD7CD5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E7300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CE6E0C">
              <w:rPr>
                <w:rFonts w:ascii="Arial" w:hAnsi="Arial"/>
                <w:sz w:val="18"/>
                <w:szCs w:val="18"/>
              </w:rPr>
              <w:t>37615,83</w:t>
            </w:r>
            <w:r>
              <w:rPr>
                <w:rFonts w:ascii="Arial" w:hAnsi="Arial"/>
                <w:sz w:val="18"/>
                <w:szCs w:val="18"/>
              </w:rPr>
              <w:t xml:space="preserve">     </w:t>
            </w:r>
          </w:p>
        </w:tc>
        <w:tc>
          <w:tcPr>
            <w:tcW w:w="2883" w:type="dxa"/>
            <w:vAlign w:val="center"/>
          </w:tcPr>
          <w:p w14:paraId="2A652F80" w14:textId="5887EA03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CE6E0C">
              <w:rPr>
                <w:rFonts w:ascii="Arial" w:hAnsi="Arial"/>
                <w:sz w:val="18"/>
                <w:szCs w:val="18"/>
              </w:rPr>
              <w:t>34382,69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2C0A0C0D" w:rsidR="00727BE8" w:rsidRPr="008C56AB" w:rsidRDefault="00E73001" w:rsidP="00E7300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</w:t>
            </w:r>
            <w:r w:rsidR="00BF01F7">
              <w:rPr>
                <w:rFonts w:ascii="Arial" w:hAnsi="Arial"/>
                <w:b/>
                <w:sz w:val="18"/>
                <w:szCs w:val="18"/>
              </w:rPr>
              <w:t>3</w:t>
            </w:r>
            <w:r w:rsidR="00CE6E0C">
              <w:rPr>
                <w:rFonts w:ascii="Arial" w:hAnsi="Arial"/>
                <w:b/>
                <w:sz w:val="18"/>
                <w:szCs w:val="18"/>
              </w:rPr>
              <w:t>7615,83</w:t>
            </w:r>
          </w:p>
        </w:tc>
        <w:tc>
          <w:tcPr>
            <w:tcW w:w="2883" w:type="dxa"/>
            <w:vAlign w:val="center"/>
          </w:tcPr>
          <w:p w14:paraId="1AEDC663" w14:textId="4F5D38AC" w:rsidR="00727BE8" w:rsidRPr="008C56AB" w:rsidRDefault="00BF01F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  <w:r w:rsidR="00CE6E0C">
              <w:rPr>
                <w:rFonts w:ascii="Arial" w:hAnsi="Arial"/>
                <w:b/>
                <w:sz w:val="18"/>
                <w:szCs w:val="18"/>
              </w:rPr>
              <w:t>4382,69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8C2F16">
        <w:trPr>
          <w:trHeight w:val="667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D065A74" w:rsidR="00354DAC" w:rsidRPr="008C56AB" w:rsidRDefault="00CE6E0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21021,35</w:t>
            </w:r>
          </w:p>
        </w:tc>
        <w:tc>
          <w:tcPr>
            <w:tcW w:w="1195" w:type="dxa"/>
            <w:vAlign w:val="center"/>
          </w:tcPr>
          <w:p w14:paraId="59445FA0" w14:textId="57BD82E4" w:rsidR="00E70DE1" w:rsidRDefault="00E70DE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92E69A0" w14:textId="7C43916D" w:rsidR="00354DAC" w:rsidRPr="008C56AB" w:rsidRDefault="00CE6E0C" w:rsidP="004E4937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31088,76</w:t>
            </w:r>
          </w:p>
        </w:tc>
        <w:tc>
          <w:tcPr>
            <w:tcW w:w="1195" w:type="dxa"/>
            <w:vAlign w:val="center"/>
          </w:tcPr>
          <w:p w14:paraId="64970BD8" w14:textId="353CD3FC" w:rsidR="00354DAC" w:rsidRPr="008C56AB" w:rsidRDefault="00CE6E0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11831,86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1E5E17C" w:rsidR="00354DAC" w:rsidRPr="008C56AB" w:rsidRDefault="00CE6E0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50278,25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2F99F4F" w:rsidR="00BF01F7" w:rsidRPr="008C56AB" w:rsidRDefault="000241FE" w:rsidP="00BF01F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21021,35</w:t>
            </w:r>
          </w:p>
        </w:tc>
        <w:tc>
          <w:tcPr>
            <w:tcW w:w="1195" w:type="dxa"/>
            <w:vAlign w:val="center"/>
          </w:tcPr>
          <w:p w14:paraId="042709A5" w14:textId="32744F2A" w:rsidR="00354DAC" w:rsidRPr="008C56AB" w:rsidRDefault="000241FE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31088,76</w:t>
            </w:r>
          </w:p>
        </w:tc>
        <w:tc>
          <w:tcPr>
            <w:tcW w:w="1195" w:type="dxa"/>
            <w:vAlign w:val="center"/>
          </w:tcPr>
          <w:p w14:paraId="68A9AC1F" w14:textId="66D5CE98" w:rsidR="00354DAC" w:rsidRPr="008C56AB" w:rsidRDefault="000241FE" w:rsidP="00CE6E0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11831,86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44F0113" w:rsidR="00354DAC" w:rsidRPr="008C56AB" w:rsidRDefault="00CE6E0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50278,25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32D51F22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  <w:r w:rsidR="008C2F16">
              <w:rPr>
                <w:rFonts w:ascii="Arial" w:hAnsi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BF01F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BF01F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2318866A" w:rsidR="00727BE8" w:rsidRPr="008C56AB" w:rsidRDefault="00074270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2012,8</w:t>
            </w:r>
          </w:p>
        </w:tc>
        <w:tc>
          <w:tcPr>
            <w:tcW w:w="2835" w:type="dxa"/>
            <w:vAlign w:val="center"/>
          </w:tcPr>
          <w:p w14:paraId="526311F5" w14:textId="28D209F7" w:rsidR="00727BE8" w:rsidRPr="008C56AB" w:rsidRDefault="00074270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199,58</w:t>
            </w: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D254DE9" w:rsidR="00727BE8" w:rsidRPr="008C56AB" w:rsidRDefault="00BF01F7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0241FE">
              <w:rPr>
                <w:rFonts w:ascii="Arial" w:hAnsi="Arial"/>
                <w:b/>
              </w:rPr>
              <w:t>9436,17</w:t>
            </w:r>
          </w:p>
        </w:tc>
        <w:tc>
          <w:tcPr>
            <w:tcW w:w="2835" w:type="dxa"/>
            <w:vAlign w:val="center"/>
          </w:tcPr>
          <w:p w14:paraId="71BBB685" w14:textId="794A7FEC" w:rsidR="00727BE8" w:rsidRDefault="000241FE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49852,09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EC9021D" w:rsidR="00727BE8" w:rsidRPr="008C56AB" w:rsidRDefault="00BF01F7" w:rsidP="00BF01F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4</w:t>
            </w:r>
            <w:r w:rsidR="000241FE">
              <w:rPr>
                <w:rFonts w:ascii="Arial" w:hAnsi="Arial"/>
                <w:sz w:val="18"/>
                <w:szCs w:val="18"/>
              </w:rPr>
              <w:t>9436,17</w:t>
            </w:r>
          </w:p>
        </w:tc>
        <w:tc>
          <w:tcPr>
            <w:tcW w:w="2835" w:type="dxa"/>
            <w:vAlign w:val="center"/>
          </w:tcPr>
          <w:p w14:paraId="4B770D9B" w14:textId="30E825EA" w:rsidR="00727BE8" w:rsidRPr="008C56AB" w:rsidRDefault="000241FE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49852,09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BF01F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BF01F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BF01F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BF01F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668CCD2" w:rsidR="00727BE8" w:rsidRPr="008C56AB" w:rsidRDefault="00BF01F7" w:rsidP="00BF01F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</w:t>
            </w:r>
            <w:r w:rsidR="00074270">
              <w:rPr>
                <w:rFonts w:ascii="Arial" w:hAnsi="Arial"/>
                <w:b/>
                <w:sz w:val="18"/>
                <w:szCs w:val="18"/>
              </w:rPr>
              <w:t>51448,97</w:t>
            </w:r>
          </w:p>
        </w:tc>
        <w:tc>
          <w:tcPr>
            <w:tcW w:w="2835" w:type="dxa"/>
            <w:vAlign w:val="center"/>
          </w:tcPr>
          <w:p w14:paraId="0614EA5E" w14:textId="693CE4B0" w:rsidR="00727BE8" w:rsidRPr="008C56AB" w:rsidRDefault="00074270" w:rsidP="0007427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  50051,67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BF01F7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BF01F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574360273">
    <w:abstractNumId w:val="16"/>
  </w:num>
  <w:num w:numId="23" w16cid:durableId="78508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2772"/>
    <w:rsid w:val="000234F7"/>
    <w:rsid w:val="000241FE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4270"/>
    <w:rsid w:val="000772A5"/>
    <w:rsid w:val="00085147"/>
    <w:rsid w:val="000929AD"/>
    <w:rsid w:val="000954D3"/>
    <w:rsid w:val="000A4DCE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1796"/>
    <w:rsid w:val="0013217B"/>
    <w:rsid w:val="0013478F"/>
    <w:rsid w:val="001377E9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239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0156"/>
    <w:rsid w:val="002F1265"/>
    <w:rsid w:val="002F24B7"/>
    <w:rsid w:val="002F733E"/>
    <w:rsid w:val="002F74F8"/>
    <w:rsid w:val="003028FB"/>
    <w:rsid w:val="0030373C"/>
    <w:rsid w:val="0031248C"/>
    <w:rsid w:val="00315365"/>
    <w:rsid w:val="00320FD9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B6AFD"/>
    <w:rsid w:val="004C1789"/>
    <w:rsid w:val="004C2826"/>
    <w:rsid w:val="004D77A8"/>
    <w:rsid w:val="004E1617"/>
    <w:rsid w:val="004E4937"/>
    <w:rsid w:val="004F29F4"/>
    <w:rsid w:val="004F4A5E"/>
    <w:rsid w:val="00503750"/>
    <w:rsid w:val="00506C67"/>
    <w:rsid w:val="00511537"/>
    <w:rsid w:val="005175EA"/>
    <w:rsid w:val="0052078E"/>
    <w:rsid w:val="0053372C"/>
    <w:rsid w:val="00572A39"/>
    <w:rsid w:val="00573DF0"/>
    <w:rsid w:val="00574918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591F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3D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1ED3"/>
    <w:rsid w:val="007F63F2"/>
    <w:rsid w:val="007F7D88"/>
    <w:rsid w:val="00801080"/>
    <w:rsid w:val="00820918"/>
    <w:rsid w:val="00820DF6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2F16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91363"/>
    <w:rsid w:val="009A278B"/>
    <w:rsid w:val="009B2521"/>
    <w:rsid w:val="009B4C58"/>
    <w:rsid w:val="009C6091"/>
    <w:rsid w:val="009D200B"/>
    <w:rsid w:val="009D30DB"/>
    <w:rsid w:val="009E0EE5"/>
    <w:rsid w:val="009E1BB8"/>
    <w:rsid w:val="009E6601"/>
    <w:rsid w:val="009F0517"/>
    <w:rsid w:val="009F2298"/>
    <w:rsid w:val="009F61B4"/>
    <w:rsid w:val="00A00540"/>
    <w:rsid w:val="00A02DF7"/>
    <w:rsid w:val="00A052AA"/>
    <w:rsid w:val="00A0740D"/>
    <w:rsid w:val="00A126AF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75B2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D74DE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BF01F7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51FC"/>
    <w:rsid w:val="00C46C20"/>
    <w:rsid w:val="00C52CD8"/>
    <w:rsid w:val="00C53EFA"/>
    <w:rsid w:val="00C6138D"/>
    <w:rsid w:val="00C6280A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6BF2"/>
    <w:rsid w:val="00CB5868"/>
    <w:rsid w:val="00CB6966"/>
    <w:rsid w:val="00CC5FBF"/>
    <w:rsid w:val="00CC6D24"/>
    <w:rsid w:val="00CD2022"/>
    <w:rsid w:val="00CD6DB7"/>
    <w:rsid w:val="00CE23A8"/>
    <w:rsid w:val="00CE28FD"/>
    <w:rsid w:val="00CE6E0C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23C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DE1"/>
    <w:rsid w:val="00E73001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12B3"/>
    <w:rsid w:val="00F57F6C"/>
    <w:rsid w:val="00F62577"/>
    <w:rsid w:val="00F84B00"/>
    <w:rsid w:val="00F90544"/>
    <w:rsid w:val="00F918DE"/>
    <w:rsid w:val="00F91FC1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31</TotalTime>
  <Pages>16</Pages>
  <Words>2758</Words>
  <Characters>31694</Characters>
  <Application>Microsoft Office Word</Application>
  <DocSecurity>0</DocSecurity>
  <Lines>264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5</cp:revision>
  <cp:lastPrinted>2024-05-29T09:00:00Z</cp:lastPrinted>
  <dcterms:created xsi:type="dcterms:W3CDTF">2024-05-29T09:09:00Z</dcterms:created>
  <dcterms:modified xsi:type="dcterms:W3CDTF">2024-06-18T14:35:00Z</dcterms:modified>
</cp:coreProperties>
</file>