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92"/>
        <w:gridCol w:w="328"/>
        <w:gridCol w:w="232"/>
        <w:gridCol w:w="270"/>
        <w:gridCol w:w="237"/>
        <w:gridCol w:w="243"/>
        <w:gridCol w:w="239"/>
        <w:gridCol w:w="246"/>
        <w:gridCol w:w="273"/>
        <w:gridCol w:w="275"/>
        <w:gridCol w:w="244"/>
        <w:gridCol w:w="240"/>
        <w:gridCol w:w="257"/>
        <w:gridCol w:w="227"/>
        <w:gridCol w:w="291"/>
        <w:gridCol w:w="226"/>
        <w:gridCol w:w="211"/>
        <w:gridCol w:w="24"/>
        <w:gridCol w:w="235"/>
        <w:gridCol w:w="342"/>
        <w:gridCol w:w="209"/>
        <w:gridCol w:w="273"/>
        <w:gridCol w:w="280"/>
        <w:gridCol w:w="216"/>
        <w:gridCol w:w="209"/>
        <w:gridCol w:w="160"/>
        <w:gridCol w:w="73"/>
        <w:gridCol w:w="189"/>
        <w:gridCol w:w="67"/>
        <w:gridCol w:w="287"/>
        <w:gridCol w:w="253"/>
        <w:gridCol w:w="257"/>
        <w:gridCol w:w="67"/>
        <w:gridCol w:w="178"/>
        <w:gridCol w:w="73"/>
        <w:gridCol w:w="175"/>
        <w:gridCol w:w="73"/>
        <w:gridCol w:w="180"/>
        <w:gridCol w:w="69"/>
        <w:gridCol w:w="166"/>
        <w:gridCol w:w="249"/>
        <w:gridCol w:w="160"/>
      </w:tblGrid>
      <w:tr w:rsidR="000669B7" w:rsidRPr="0073029B" w14:paraId="53F8B129" w14:textId="77777777" w:rsidTr="00F4554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72198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834" w:type="pct"/>
            <w:gridSpan w:val="42"/>
            <w:tcBorders>
              <w:top w:val="nil"/>
              <w:left w:val="nil"/>
              <w:bottom w:val="nil"/>
              <w:right w:val="nil"/>
            </w:tcBorders>
            <w:noWrap/>
          </w:tcPr>
          <w:p w14:paraId="284AADC2" w14:textId="77777777" w:rsidR="000669B7" w:rsidRPr="0073029B" w:rsidRDefault="000669B7" w:rsidP="001C3F51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Príloha č. 3a k opatreniu č. </w:t>
            </w:r>
            <w:r w:rsidR="001C3F51">
              <w:rPr>
                <w:rFonts w:ascii="Arial Narrow" w:hAnsi="Arial Narrow"/>
                <w:sz w:val="22"/>
                <w:szCs w:val="22"/>
                <w:lang w:eastAsia="sk-SK"/>
              </w:rPr>
              <w:t>MF/23378/2014-74</w:t>
            </w:r>
          </w:p>
        </w:tc>
      </w:tr>
      <w:tr w:rsidR="000669B7" w:rsidRPr="0073029B" w14:paraId="5A4601E2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06B148E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396EAE91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4AC317A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244FA4E5" w14:textId="77777777" w:rsidTr="00787135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2BCF2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B7339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43A7B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86BCB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03E95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1B957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42789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18D15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7024792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49D3D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50E24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06A63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22C08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540D84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3B50DF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3E5296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720D2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6EE4E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5A52703F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75A32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0117B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F692D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6BAB5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9886F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7E764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8CD67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0B738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6D5D0BD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POZNÁMKY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9D121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CC29D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6CFD8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446421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6631CD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3572B5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225A4E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333F8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1803B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4CD4C536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A8FDA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179E3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1CDCA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49A92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14:paraId="24EAA5F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8ECDC8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1D5F8D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8B763D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7DD08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B57EF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2B50B9D5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9E8FA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F97D6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4D287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1753A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14:paraId="60F0D40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20310C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AA6411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71AB5D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BEC75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F1D3A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39E2045B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F5DB0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E13DD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0D485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9C8A5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7424E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B901C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85B77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DBFC1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61D59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4CE62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25C17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7B58D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0BA71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3D16E52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zostavenej k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instrText xml:space="preserve"> MERGEFIELD aDEF_DTDO </w:instrTex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t>«aDEF_DTDO»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end"/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62701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7341E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1B3239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068287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14:paraId="76E4952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14:paraId="3A3AB6A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97F365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05538A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06AE7E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04EB00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05C4D29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6ACFD77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89C1F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5F303E54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CDEDA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23DEC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26B62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27275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1E579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13A4F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AC281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89DE9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2CBBC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2C2C8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B577E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C5EDF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4667F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0B0FE6D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16C99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3FEA9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C1762C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834F71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14:paraId="72F7C07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14:paraId="259F54E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C89A47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7786FE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269F41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5C6FED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0E2B2CB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295F1B3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A398F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703F250F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D40D5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114B0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7825C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4D51A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41524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FE17A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DF364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32AB0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D8AFF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E48BC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D3F9D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25443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B6BCE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7A02B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C64E8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BEEE8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v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4D0888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F128FB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261F525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8"/>
            <w:tcBorders>
              <w:top w:val="nil"/>
              <w:left w:val="nil"/>
              <w:bottom w:val="nil"/>
            </w:tcBorders>
            <w:noWrap/>
          </w:tcPr>
          <w:p w14:paraId="1AA5BF2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2"/>
            <w:noWrap/>
          </w:tcPr>
          <w:p w14:paraId="63A3DB5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right w:val="single" w:sz="6" w:space="0" w:color="auto"/>
            </w:tcBorders>
            <w:noWrap/>
          </w:tcPr>
          <w:p w14:paraId="2022891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7F16A0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903" w:type="pct"/>
            <w:gridSpan w:val="11"/>
            <w:tcBorders>
              <w:left w:val="single" w:sz="6" w:space="0" w:color="auto"/>
            </w:tcBorders>
          </w:tcPr>
          <w:p w14:paraId="337D7D5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celých eurách *)</w:t>
            </w:r>
          </w:p>
        </w:tc>
      </w:tr>
      <w:tr w:rsidR="000669B7" w:rsidRPr="0073029B" w14:paraId="1FF24242" w14:textId="77777777" w:rsidTr="0078713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417DAD3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14:paraId="0D6A8E5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14:paraId="4BE463E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13D9276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0CCA554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4935F54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360FB45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1386E1C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14:paraId="389127A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33ABE62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64A9128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45388CE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258234D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0F30E09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6123B55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46" w:type="pct"/>
            <w:gridSpan w:val="4"/>
            <w:tcBorders>
              <w:left w:val="nil"/>
              <w:right w:val="nil"/>
            </w:tcBorders>
            <w:noWrap/>
          </w:tcPr>
          <w:p w14:paraId="31F10AA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07324AB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538" w:type="pct"/>
            <w:gridSpan w:val="4"/>
            <w:tcBorders>
              <w:left w:val="nil"/>
              <w:right w:val="nil"/>
            </w:tcBorders>
            <w:noWrap/>
          </w:tcPr>
          <w:p w14:paraId="2F68073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27" w:type="pct"/>
            <w:gridSpan w:val="5"/>
            <w:tcBorders>
              <w:left w:val="nil"/>
              <w:right w:val="nil"/>
            </w:tcBorders>
            <w:noWrap/>
          </w:tcPr>
          <w:p w14:paraId="44EAD66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5" w:type="pct"/>
            <w:gridSpan w:val="5"/>
            <w:tcBorders>
              <w:left w:val="nil"/>
              <w:right w:val="nil"/>
            </w:tcBorders>
            <w:noWrap/>
          </w:tcPr>
          <w:p w14:paraId="002FF11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14:paraId="4A4066E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1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23B98A1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7E9533CE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left w:val="nil"/>
              <w:bottom w:val="nil"/>
              <w:right w:val="nil"/>
            </w:tcBorders>
            <w:noWrap/>
          </w:tcPr>
          <w:p w14:paraId="2BE4AB87" w14:textId="77777777" w:rsidR="000669B7" w:rsidRPr="0073029B" w:rsidRDefault="000669B7" w:rsidP="00F4554D">
            <w:pPr>
              <w:ind w:left="-44" w:hanging="27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8ED4439" wp14:editId="115EFF39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146050</wp:posOffset>
                      </wp:positionV>
                      <wp:extent cx="482600" cy="238125"/>
                      <wp:effectExtent l="12065" t="12700" r="10160" b="6350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4AC112" w14:textId="77777777" w:rsidR="00D71752" w:rsidRDefault="00D71752" w:rsidP="000669B7">
                                  <w:fldSimple w:instr=" MERGEFIELD  aDMDO  \* MERGEFORMAT ">
                                    <w:r w:rsidR="00602B1F" w:rsidRPr="00602B1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«aDMDO</w:t>
                                    </w:r>
                                    <w:r w:rsidR="00602B1F">
                                      <w:rPr>
                                        <w:noProof/>
                                      </w:rPr>
                                      <w:t>»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ED443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50.45pt;margin-top:11.5pt;width:38pt;height:1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/PFEwIAACo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">
                      <v:textbox>
                        <w:txbxContent>
                          <w:p w14:paraId="274AC112" w14:textId="77777777" w:rsidR="00D71752" w:rsidRDefault="00D71752" w:rsidP="000669B7">
                            <w:fldSimple w:instr=" MERGEFIELD  aDMDO  \* MERGEFORMAT ">
                              <w:r w:rsidR="00602B1F" w:rsidRPr="00602B1F">
                                <w:rPr>
                                  <w:rFonts w:ascii="Arial" w:hAnsi="Arial" w:cs="Arial"/>
                                  <w:noProof/>
                                </w:rPr>
                                <w:t>«aDMDO</w:t>
                              </w:r>
                              <w:r w:rsidR="00602B1F">
                                <w:rPr>
                                  <w:noProof/>
                                </w:rPr>
                                <w:t>»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471F03F" wp14:editId="221A5FC1">
                      <wp:simplePos x="0" y="0"/>
                      <wp:positionH relativeFrom="column">
                        <wp:posOffset>5269865</wp:posOffset>
                      </wp:positionH>
                      <wp:positionV relativeFrom="paragraph">
                        <wp:posOffset>146050</wp:posOffset>
                      </wp:positionV>
                      <wp:extent cx="492760" cy="238125"/>
                      <wp:effectExtent l="12065" t="12700" r="9525" b="6350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7F1C0C" w14:textId="77777777" w:rsidR="00D71752" w:rsidRDefault="00D71752" w:rsidP="000669B7">
                                  <w:fldSimple w:instr=" MERGEFIELD  aDRDO  \* MERGEFORMAT ">
                                    <w:r w:rsidR="00602B1F" w:rsidRPr="00602B1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«aDRDO</w:t>
                                    </w:r>
                                    <w:r w:rsidR="00602B1F">
                                      <w:rPr>
                                        <w:noProof/>
                                      </w:rPr>
                                      <w:t>»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71F03F" id="_x0000_s1027" type="#_x0000_t202" style="position:absolute;left:0;text-align:left;margin-left:414.95pt;margin-top:11.5pt;width:38.8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">
                      <v:textbox>
                        <w:txbxContent>
                          <w:p w14:paraId="427F1C0C" w14:textId="77777777" w:rsidR="00D71752" w:rsidRDefault="00D71752" w:rsidP="000669B7">
                            <w:fldSimple w:instr=" MERGEFIELD  aDRDO  \* MERGEFORMAT ">
                              <w:r w:rsidR="00602B1F" w:rsidRPr="00602B1F">
                                <w:rPr>
                                  <w:rFonts w:ascii="Arial" w:hAnsi="Arial" w:cs="Arial"/>
                                  <w:noProof/>
                                </w:rPr>
                                <w:t>«aDRDO</w:t>
                              </w:r>
                              <w:r w:rsidR="00602B1F">
                                <w:rPr>
                                  <w:noProof/>
                                </w:rPr>
                                <w:t>»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8D831CC" wp14:editId="48FB5246">
                      <wp:simplePos x="0" y="0"/>
                      <wp:positionH relativeFrom="column">
                        <wp:posOffset>3508375</wp:posOffset>
                      </wp:positionH>
                      <wp:positionV relativeFrom="paragraph">
                        <wp:posOffset>146050</wp:posOffset>
                      </wp:positionV>
                      <wp:extent cx="504190" cy="238125"/>
                      <wp:effectExtent l="12700" t="12700" r="6985" b="6350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19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2D8415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02B1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«aDROD»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D831CC" id="_x0000_s1028" type="#_x0000_t202" style="position:absolute;left:0;text-align:left;margin-left:276.25pt;margin-top:11.5pt;width:39.7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">
                      <v:textbox>
                        <w:txbxContent>
                          <w:p w14:paraId="0D2D8415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02B1F">
                              <w:rPr>
                                <w:rFonts w:ascii="Arial" w:hAnsi="Arial" w:cs="Arial"/>
                                <w:noProof/>
                              </w:rPr>
                              <w:t>«aDROD»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C90283C" wp14:editId="716479B5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146050</wp:posOffset>
                      </wp:positionV>
                      <wp:extent cx="482600" cy="238125"/>
                      <wp:effectExtent l="5715" t="12700" r="6985" b="6350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6FC884" w14:textId="77777777" w:rsidR="00D71752" w:rsidRDefault="00D71752" w:rsidP="000669B7">
                                  <w:fldSimple w:instr=" MERGEFIELD  aDMOD  \* MERGEFORMAT ">
                                    <w:r w:rsidR="00602B1F" w:rsidRPr="00602B1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«aDMOD</w:t>
                                    </w:r>
                                    <w:r w:rsidR="00602B1F">
                                      <w:rPr>
                                        <w:noProof/>
                                      </w:rPr>
                                      <w:t>»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90283C" id="_x0000_s1029" type="#_x0000_t202" style="position:absolute;left:0;text-align:left;margin-left:223.2pt;margin-top:11.5pt;width:38pt;height:1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79EGAIAADE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">
                      <v:textbox>
                        <w:txbxContent>
                          <w:p w14:paraId="3A6FC884" w14:textId="77777777" w:rsidR="00D71752" w:rsidRDefault="00D71752" w:rsidP="000669B7">
                            <w:fldSimple w:instr=" MERGEFIELD  aDMOD  \* MERGEFORMAT ">
                              <w:r w:rsidR="00602B1F" w:rsidRPr="00602B1F">
                                <w:rPr>
                                  <w:rFonts w:ascii="Arial" w:hAnsi="Arial" w:cs="Arial"/>
                                  <w:noProof/>
                                </w:rPr>
                                <w:t>«aDMOD</w:t>
                              </w:r>
                              <w:r w:rsidR="00602B1F">
                                <w:rPr>
                                  <w:noProof/>
                                </w:rPr>
                                <w:t>»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                         m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r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m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r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</w:p>
        </w:tc>
      </w:tr>
      <w:tr w:rsidR="000669B7" w:rsidRPr="0073029B" w14:paraId="00190288" w14:textId="77777777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14:paraId="3CF156E7" w14:textId="77777777"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Za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</w:p>
          <w:p w14:paraId="119FB982" w14:textId="77777777" w:rsidR="000669B7" w:rsidRPr="007F12E0" w:rsidRDefault="000669B7" w:rsidP="007A6FE5">
            <w:pPr>
              <w:pStyle w:val="ICO"/>
              <w:rPr>
                <w:color w:val="FFFFFF" w:themeColor="background1"/>
              </w:rPr>
            </w:pPr>
            <w:r w:rsidRPr="007F12E0">
              <w:rPr>
                <w:color w:val="FFFFFF" w:themeColor="background1"/>
              </w:rPr>
              <w:t> </w:t>
            </w:r>
            <w:r w:rsidR="007A6FE5" w:rsidRPr="007F12E0">
              <w:rPr>
                <w:color w:val="FFFFFF" w:themeColor="background1"/>
              </w:rPr>
              <w:fldChar w:fldCharType="begin"/>
            </w:r>
            <w:r w:rsidR="007A6FE5" w:rsidRPr="007F12E0">
              <w:rPr>
                <w:color w:val="FFFFFF" w:themeColor="background1"/>
              </w:rPr>
              <w:instrText xml:space="preserve"> MERGEFIELD  aSUB_ICO  \* MERGEFORMAT </w:instrText>
            </w:r>
            <w:r w:rsidR="007A6FE5" w:rsidRPr="007F12E0">
              <w:rPr>
                <w:color w:val="FFFFFF" w:themeColor="background1"/>
              </w:rPr>
              <w:fldChar w:fldCharType="separate"/>
            </w:r>
            <w:r w:rsidR="00602B1F">
              <w:rPr>
                <w:color w:val="FFFFFF" w:themeColor="background1"/>
              </w:rPr>
              <w:t>«aSUB_ICO»</w:t>
            </w:r>
            <w:r w:rsidR="007A6FE5" w:rsidRPr="007F12E0">
              <w:rPr>
                <w:color w:val="FFFFFF" w:themeColor="background1"/>
              </w:rPr>
              <w:fldChar w:fldCharType="end"/>
            </w:r>
          </w:p>
          <w:p w14:paraId="379C5EAF" w14:textId="77777777" w:rsidR="000669B7" w:rsidRDefault="007A6FE5" w:rsidP="007A6FE5">
            <w:pPr>
              <w:pStyle w:val="DIC"/>
            </w:pPr>
            <w:r w:rsidRPr="007F12E0">
              <w:rPr>
                <w:color w:val="FFFFFF" w:themeColor="background1"/>
              </w:rPr>
              <w:fldChar w:fldCharType="begin"/>
            </w:r>
            <w:r w:rsidRPr="007F12E0">
              <w:rPr>
                <w:color w:val="FFFFFF" w:themeColor="background1"/>
              </w:rPr>
              <w:instrText xml:space="preserve"> MERGEFIELD  aSUB_DIC  \* MERGEFORMAT </w:instrText>
            </w:r>
            <w:r w:rsidRPr="007F12E0">
              <w:rPr>
                <w:color w:val="FFFFFF" w:themeColor="background1"/>
              </w:rPr>
              <w:fldChar w:fldCharType="separate"/>
            </w:r>
            <w:r w:rsidR="00602B1F">
              <w:rPr>
                <w:color w:val="FFFFFF" w:themeColor="background1"/>
              </w:rPr>
              <w:t>«aSUB_DIC»</w:t>
            </w:r>
            <w:r w:rsidRPr="007F12E0">
              <w:rPr>
                <w:color w:val="FFFFFF" w:themeColor="background1"/>
              </w:rPr>
              <w:fldChar w:fldCharType="end"/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69E14F5" wp14:editId="6996CCC0">
                      <wp:simplePos x="0" y="0"/>
                      <wp:positionH relativeFrom="column">
                        <wp:posOffset>3529965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5715" t="8255" r="6985" b="1079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D12B06" w14:textId="77777777" w:rsidR="00D71752" w:rsidRDefault="00D71752" w:rsidP="000669B7">
                                  <w:fldSimple w:instr=" MERGEFIELD  aDRODo  \* MERGEFORMAT ">
                                    <w:r w:rsidR="00602B1F" w:rsidRPr="00602B1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«aDRODo</w:t>
                                    </w:r>
                                    <w:r w:rsidR="00602B1F">
                                      <w:rPr>
                                        <w:noProof/>
                                      </w:rPr>
                                      <w:t>»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9E14F5" id="_x0000_s1030" type="#_x0000_t202" style="position:absolute;margin-left:277.95pt;margin-top:6.65pt;width:38pt;height:18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HnKyFjeAAAACQEAAA8AAAAAAAAAAAAAAAAAcgQAAGRycy9kb3ducmV2LnhtbFBLBQYA&#10;AAAABAAEAPMAAAB9BQAAAAA=&#10;">
                      <v:textbox>
                        <w:txbxContent>
                          <w:p w14:paraId="6AD12B06" w14:textId="77777777" w:rsidR="00D71752" w:rsidRDefault="00D71752" w:rsidP="000669B7">
                            <w:fldSimple w:instr=" MERGEFIELD  aDRODo  \* MERGEFORMAT ">
                              <w:r w:rsidR="00602B1F" w:rsidRPr="00602B1F">
                                <w:rPr>
                                  <w:rFonts w:ascii="Arial" w:hAnsi="Arial" w:cs="Arial"/>
                                  <w:noProof/>
                                </w:rPr>
                                <w:t>«aDRODo</w:t>
                              </w:r>
                              <w:r w:rsidR="00602B1F">
                                <w:rPr>
                                  <w:noProof/>
                                </w:rPr>
                                <w:t>»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939C21B" wp14:editId="17D87647">
                      <wp:simplePos x="0" y="0"/>
                      <wp:positionH relativeFrom="column">
                        <wp:posOffset>5269865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12065" t="8255" r="10160" b="1079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A7E4F8" w14:textId="77777777" w:rsidR="00D71752" w:rsidRDefault="00D71752" w:rsidP="000669B7">
                                  <w:fldSimple w:instr=" MERGEFIELD  aDRDOo  \* MERGEFORMAT ">
                                    <w:r w:rsidR="00602B1F" w:rsidRPr="00602B1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«aDRDOo</w:t>
                                    </w:r>
                                    <w:r w:rsidR="00602B1F">
                                      <w:rPr>
                                        <w:noProof/>
                                      </w:rPr>
                                      <w:t>»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39C21B" id="_x0000_s1031" type="#_x0000_t202" style="position:absolute;margin-left:414.95pt;margin-top:6.65pt;width:38pt;height:18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hNDFw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">
                      <v:textbox>
                        <w:txbxContent>
                          <w:p w14:paraId="5DA7E4F8" w14:textId="77777777" w:rsidR="00D71752" w:rsidRDefault="00D71752" w:rsidP="000669B7">
                            <w:fldSimple w:instr=" MERGEFIELD  aDRDOo  \* MERGEFORMAT ">
                              <w:r w:rsidR="00602B1F" w:rsidRPr="00602B1F">
                                <w:rPr>
                                  <w:rFonts w:ascii="Arial" w:hAnsi="Arial" w:cs="Arial"/>
                                  <w:noProof/>
                                </w:rPr>
                                <w:t>«aDRDOo</w:t>
                              </w:r>
                              <w:r w:rsidR="00602B1F">
                                <w:rPr>
                                  <w:noProof/>
                                </w:rPr>
                                <w:t>»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63E4DEB" wp14:editId="7F401F30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12065" t="8255" r="10160" b="1079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A29315" w14:textId="77777777" w:rsidR="00D71752" w:rsidRDefault="00D71752" w:rsidP="000669B7">
                                  <w:fldSimple w:instr=" MERGEFIELD  aDMDO  \* MERGEFORMAT ">
                                    <w:r w:rsidR="00602B1F" w:rsidRPr="00602B1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«aDMDO</w:t>
                                    </w:r>
                                    <w:r w:rsidR="00602B1F">
                                      <w:rPr>
                                        <w:noProof/>
                                      </w:rPr>
                                      <w:t>»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3E4DEB" id="_x0000_s1032" type="#_x0000_t202" style="position:absolute;margin-left:350.45pt;margin-top:6.65pt;width:38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">
                      <v:textbox>
                        <w:txbxContent>
                          <w:p w14:paraId="04A29315" w14:textId="77777777" w:rsidR="00D71752" w:rsidRDefault="00D71752" w:rsidP="000669B7">
                            <w:fldSimple w:instr=" MERGEFIELD  aDMDO  \* MERGEFORMAT ">
                              <w:r w:rsidR="00602B1F" w:rsidRPr="00602B1F">
                                <w:rPr>
                                  <w:rFonts w:ascii="Arial" w:hAnsi="Arial" w:cs="Arial"/>
                                  <w:noProof/>
                                </w:rPr>
                                <w:t>«aDMDO</w:t>
                              </w:r>
                              <w:r w:rsidR="00602B1F">
                                <w:rPr>
                                  <w:noProof/>
                                </w:rPr>
                                <w:t>»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9F96714" wp14:editId="4FF440CF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5715" t="8255" r="6985" b="1079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CAEDC7" w14:textId="77777777" w:rsidR="00D71752" w:rsidRDefault="00D71752" w:rsidP="000669B7">
                                  <w:fldSimple w:instr=" MERGEFIELD  aDMOD  \* MERGEFORMAT ">
                                    <w:r w:rsidR="00602B1F" w:rsidRPr="00602B1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«aDMOD</w:t>
                                    </w:r>
                                    <w:r w:rsidR="00602B1F">
                                      <w:rPr>
                                        <w:noProof/>
                                      </w:rPr>
                                      <w:t>»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F96714" id="_x0000_s1033" type="#_x0000_t202" style="position:absolute;margin-left:223.2pt;margin-top:6.65pt;width:38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DRlPJHeAAAACQEAAA8AAAAAAAAAAAAAAAAAcgQAAGRycy9kb3ducmV2LnhtbFBLBQYA&#10;AAAABAAEAPMAAAB9BQAAAAA=&#10;">
                      <v:textbox>
                        <w:txbxContent>
                          <w:p w14:paraId="1FCAEDC7" w14:textId="77777777" w:rsidR="00D71752" w:rsidRDefault="00D71752" w:rsidP="000669B7">
                            <w:fldSimple w:instr=" MERGEFIELD  aDMOD  \* MERGEFORMAT ">
                              <w:r w:rsidR="00602B1F" w:rsidRPr="00602B1F">
                                <w:rPr>
                                  <w:rFonts w:ascii="Arial" w:hAnsi="Arial" w:cs="Arial"/>
                                  <w:noProof/>
                                </w:rPr>
                                <w:t>«aDMOD</w:t>
                              </w:r>
                              <w:r w:rsidR="00602B1F">
                                <w:rPr>
                                  <w:noProof/>
                                </w:rPr>
                                <w:t>»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4E92ABB" w14:textId="77777777" w:rsidR="000669B7" w:rsidRPr="0073029B" w:rsidRDefault="000669B7" w:rsidP="00F4554D">
            <w:pPr>
              <w:tabs>
                <w:tab w:val="left" w:pos="6600"/>
                <w:tab w:val="left" w:pos="666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Bezprostredne predchádzajúce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</w:r>
          </w:p>
        </w:tc>
      </w:tr>
      <w:tr w:rsidR="000669B7" w:rsidRPr="0073029B" w14:paraId="6786C2ED" w14:textId="77777777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14:paraId="5A82D087" w14:textId="77777777"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1095355C" w14:textId="77777777" w:rsidTr="00787135">
        <w:trPr>
          <w:trHeight w:val="57"/>
          <w:jc w:val="center"/>
        </w:trPr>
        <w:tc>
          <w:tcPr>
            <w:tcW w:w="202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37F0FD8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3BE2F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7DED6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0A391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83C7CD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8F513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10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14:paraId="1C2BEC3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976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5C120B7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4FB0D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413B8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068AC4AE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14:paraId="472CCE6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867172B" wp14:editId="55F0C1E2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13335</wp:posOffset>
                      </wp:positionV>
                      <wp:extent cx="1583690" cy="228600"/>
                      <wp:effectExtent l="5080" t="13335" r="11430" b="571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369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AA1A94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aSUB_DTPLATOD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02B1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«aSUB_DTPLATOD»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67172B" id="_x0000_s1034" type="#_x0000_t202" style="position:absolute;margin-left:5.65pt;margin-top:1.05pt;width:124.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">
                      <v:textbox>
                        <w:txbxContent>
                          <w:p w14:paraId="66AA1A94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aSUB_DTPLATOD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02B1F">
                              <w:rPr>
                                <w:rFonts w:ascii="Arial" w:hAnsi="Arial" w:cs="Arial"/>
                                <w:noProof/>
                              </w:rPr>
                              <w:t>«aSUB_DTPLATOD»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1" w:type="pct"/>
            <w:tcBorders>
              <w:top w:val="nil"/>
              <w:left w:val="nil"/>
              <w:right w:val="nil"/>
            </w:tcBorders>
            <w:noWrap/>
          </w:tcPr>
          <w:p w14:paraId="1CF655C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right w:val="nil"/>
            </w:tcBorders>
            <w:noWrap/>
          </w:tcPr>
          <w:p w14:paraId="3145746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14:paraId="508F8DB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14:paraId="2E3BF6A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4D722A5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2FCF95B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49AE565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14:paraId="4033BD9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1BFD569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60EEFD8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80D96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20B7C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364C9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242E4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0FCD8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4BAFC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3A3E82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14:paraId="320EA94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28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778061E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338D0B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5AB77E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23FC6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5972F0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3F3BBB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87540B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54048E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38B38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4B5F1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C708DBD" w14:textId="77777777" w:rsidTr="00787135">
        <w:trPr>
          <w:trHeight w:val="57"/>
          <w:jc w:val="center"/>
        </w:trPr>
        <w:tc>
          <w:tcPr>
            <w:tcW w:w="166" w:type="pct"/>
            <w:noWrap/>
          </w:tcPr>
          <w:p w14:paraId="14A7EED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14:paraId="0982D80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14:paraId="7BA6F65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noWrap/>
          </w:tcPr>
          <w:p w14:paraId="4F45210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14:paraId="2A0FDC3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14:paraId="3D80BE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noWrap/>
          </w:tcPr>
          <w:p w14:paraId="0F17BED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14:paraId="1CFFF46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noWrap/>
          </w:tcPr>
          <w:p w14:paraId="224FC7C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noWrap/>
          </w:tcPr>
          <w:p w14:paraId="69B08F4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right w:val="nil"/>
            </w:tcBorders>
            <w:noWrap/>
          </w:tcPr>
          <w:p w14:paraId="3576BE5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71C88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25EB1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B865E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29867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18445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02B7F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14:paraId="1E584A0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3C1D03C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027A2B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14:paraId="4B9A3F1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774264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E785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69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008AB08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3A3744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B1837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0D5B3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596B2BB3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FA802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0914033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CBDF5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14:paraId="2B43292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4A8F7BC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7D8BCE9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14:paraId="77806BA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mimoriadna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4AE39D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ED96B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90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07BAD6E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5D2097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C12B7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AE226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3777DEBE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14:paraId="7F786124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4833B09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14:paraId="020A7D4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14:paraId="6774E04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14:paraId="09CC518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602A5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4" w:space="0" w:color="auto"/>
            </w:tcBorders>
            <w:noWrap/>
          </w:tcPr>
          <w:p w14:paraId="4A4623D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  priebežná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</w:tcBorders>
            <w:noWrap/>
          </w:tcPr>
          <w:p w14:paraId="7FD9412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14:paraId="4CA627E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tcBorders>
              <w:top w:val="nil"/>
              <w:right w:val="nil"/>
            </w:tcBorders>
            <w:noWrap/>
          </w:tcPr>
          <w:p w14:paraId="1D567B2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9BF48A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5A53256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14:paraId="42CFC2F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21CA38E" w14:textId="77777777" w:rsidTr="00787135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14:paraId="0CA8E46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noWrap/>
          </w:tcPr>
          <w:p w14:paraId="464F4B4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noWrap/>
          </w:tcPr>
          <w:p w14:paraId="6B072F3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0DAC389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14:paraId="2302BA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14:paraId="3AB82C0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noWrap/>
          </w:tcPr>
          <w:p w14:paraId="467D658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gridSpan w:val="3"/>
            <w:noWrap/>
          </w:tcPr>
          <w:p w14:paraId="53ADB2B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14:paraId="49AE87F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noWrap/>
          </w:tcPr>
          <w:p w14:paraId="47A345B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5DB5F9F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noWrap/>
          </w:tcPr>
          <w:p w14:paraId="2943179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14:paraId="0DED427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42096905" w14:textId="77777777" w:rsidTr="00787135">
        <w:trPr>
          <w:trHeight w:val="57"/>
          <w:jc w:val="center"/>
        </w:trPr>
        <w:tc>
          <w:tcPr>
            <w:tcW w:w="327" w:type="pct"/>
            <w:gridSpan w:val="2"/>
            <w:tcBorders>
              <w:left w:val="nil"/>
              <w:right w:val="nil"/>
            </w:tcBorders>
            <w:noWrap/>
          </w:tcPr>
          <w:p w14:paraId="7FBB58D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04ADF36" wp14:editId="2361C182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141605</wp:posOffset>
                      </wp:positionV>
                      <wp:extent cx="1226820" cy="238125"/>
                      <wp:effectExtent l="13970" t="8255" r="6985" b="1079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CD33CA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02B1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«aSUB_ICO»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4ADF36" id="_x0000_s1035" type="#_x0000_t202" style="position:absolute;margin-left:-1.9pt;margin-top:11.15pt;width:96.6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">
                      <v:textbox>
                        <w:txbxContent>
                          <w:p w14:paraId="41CD33CA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02B1F">
                              <w:rPr>
                                <w:rFonts w:ascii="Arial" w:hAnsi="Arial" w:cs="Arial"/>
                                <w:noProof/>
                              </w:rPr>
                              <w:t>«aSUB_ICO»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181" w:type="pct"/>
            <w:tcBorders>
              <w:left w:val="nil"/>
              <w:right w:val="nil"/>
            </w:tcBorders>
            <w:noWrap/>
          </w:tcPr>
          <w:p w14:paraId="514D5E7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right w:val="nil"/>
            </w:tcBorders>
            <w:noWrap/>
          </w:tcPr>
          <w:p w14:paraId="202EEEC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right w:val="nil"/>
            </w:tcBorders>
            <w:noWrap/>
          </w:tcPr>
          <w:p w14:paraId="438BFEF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right w:val="nil"/>
            </w:tcBorders>
            <w:noWrap/>
          </w:tcPr>
          <w:p w14:paraId="6CC066E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14:paraId="2C386F5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14:paraId="0C14BBD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14:paraId="12761EE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right w:val="nil"/>
            </w:tcBorders>
            <w:noWrap/>
          </w:tcPr>
          <w:p w14:paraId="588BBBC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849561D" wp14:editId="30799816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141605</wp:posOffset>
                      </wp:positionV>
                      <wp:extent cx="1270635" cy="247015"/>
                      <wp:effectExtent l="13335" t="8255" r="11430" b="1143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4BA850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02B1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«aSUB_DIC»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849561D" id="_x0000_s1036" type="#_x0000_t202" style="position:absolute;margin-left:.3pt;margin-top:11.15pt;width:100.05pt;height:19.4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">
                      <v:textbox style="mso-fit-shape-to-text:t">
                        <w:txbxContent>
                          <w:p w14:paraId="164BA850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02B1F">
                              <w:rPr>
                                <w:rFonts w:ascii="Arial" w:hAnsi="Arial" w:cs="Arial"/>
                                <w:noProof/>
                              </w:rPr>
                              <w:t>«aSUB_DIC»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14:paraId="03AF04C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14:paraId="6C561C9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noWrap/>
          </w:tcPr>
          <w:p w14:paraId="3E934A0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noWrap/>
          </w:tcPr>
          <w:p w14:paraId="338B0C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right w:val="nil"/>
            </w:tcBorders>
            <w:noWrap/>
          </w:tcPr>
          <w:p w14:paraId="7869ED9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right w:val="nil"/>
            </w:tcBorders>
            <w:noWrap/>
          </w:tcPr>
          <w:p w14:paraId="12CDD60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right w:val="nil"/>
            </w:tcBorders>
            <w:noWrap/>
          </w:tcPr>
          <w:p w14:paraId="7D98F90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right w:val="nil"/>
            </w:tcBorders>
            <w:noWrap/>
          </w:tcPr>
          <w:p w14:paraId="7097432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right w:val="nil"/>
            </w:tcBorders>
            <w:noWrap/>
          </w:tcPr>
          <w:p w14:paraId="75F7604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2E3506B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07" w:type="pct"/>
            <w:gridSpan w:val="8"/>
            <w:tcBorders>
              <w:left w:val="nil"/>
              <w:right w:val="nil"/>
            </w:tcBorders>
            <w:noWrap/>
          </w:tcPr>
          <w:p w14:paraId="434F779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 xml:space="preserve">Kód SK NACE </w:t>
            </w:r>
          </w:p>
        </w:tc>
        <w:tc>
          <w:tcPr>
            <w:tcW w:w="157" w:type="pct"/>
            <w:tcBorders>
              <w:left w:val="nil"/>
              <w:right w:val="nil"/>
            </w:tcBorders>
            <w:noWrap/>
          </w:tcPr>
          <w:p w14:paraId="5AACB9C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2F5F9E7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024E5A2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2E447E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AA65CC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B43220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97E370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14:paraId="1A12978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14:paraId="564C23E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3C065806" w14:textId="77777777" w:rsidTr="00787135">
        <w:trPr>
          <w:trHeight w:val="57"/>
          <w:jc w:val="center"/>
        </w:trPr>
        <w:tc>
          <w:tcPr>
            <w:tcW w:w="166" w:type="pct"/>
            <w:noWrap/>
          </w:tcPr>
          <w:p w14:paraId="7E0ECF7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14:paraId="1938E7B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14:paraId="371EEE7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noWrap/>
          </w:tcPr>
          <w:p w14:paraId="38AE220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14:paraId="0B5CD44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14:paraId="034901F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14:paraId="22DDF7F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14:paraId="387F7DC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</w:tcBorders>
            <w:noWrap/>
          </w:tcPr>
          <w:p w14:paraId="0E09161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noWrap/>
          </w:tcPr>
          <w:p w14:paraId="0DA1E95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noWrap/>
          </w:tcPr>
          <w:p w14:paraId="17819F2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14:paraId="62C347E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14:paraId="78AA2D4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noWrap/>
          </w:tcPr>
          <w:p w14:paraId="3396E34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noWrap/>
          </w:tcPr>
          <w:p w14:paraId="3E997AA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9" w:type="pct"/>
            <w:noWrap/>
          </w:tcPr>
          <w:p w14:paraId="21030F1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" w:type="pct"/>
            <w:noWrap/>
          </w:tcPr>
          <w:p w14:paraId="0D65D41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noWrap/>
          </w:tcPr>
          <w:p w14:paraId="168588A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noWrap/>
          </w:tcPr>
          <w:p w14:paraId="1BD8983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noWrap/>
          </w:tcPr>
          <w:p w14:paraId="5F54EB4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</w:tcBorders>
            <w:noWrap/>
          </w:tcPr>
          <w:p w14:paraId="57D3909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3CC6014" wp14:editId="128EC22D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0</wp:posOffset>
                      </wp:positionV>
                      <wp:extent cx="455295" cy="238125"/>
                      <wp:effectExtent l="6350" t="9525" r="5080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2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3AC5B3" w14:textId="77777777" w:rsidR="00D71752" w:rsidRDefault="00D71752" w:rsidP="000669B7">
                                  <w:fldSimple w:instr=" MERGEFIELD  aSUB_SKNACE12  \* MERGEFORMAT ">
                                    <w:r w:rsidR="00602B1F" w:rsidRPr="00602B1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«aSUB</w:t>
                                    </w:r>
                                    <w:r w:rsidR="00602B1F">
                                      <w:rPr>
                                        <w:noProof/>
                                      </w:rPr>
                                      <w:t>_SKNACE12»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CC6014" id="_x0000_s1037" type="#_x0000_t202" style="position:absolute;margin-left:4.25pt;margin-top:0;width:35.8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">
                      <v:textbox>
                        <w:txbxContent>
                          <w:p w14:paraId="533AC5B3" w14:textId="77777777" w:rsidR="00D71752" w:rsidRDefault="00D71752" w:rsidP="000669B7">
                            <w:fldSimple w:instr=" MERGEFIELD  aSUB_SKNACE12  \* MERGEFORMAT ">
                              <w:r w:rsidR="00602B1F" w:rsidRPr="00602B1F">
                                <w:rPr>
                                  <w:rFonts w:ascii="Arial" w:hAnsi="Arial" w:cs="Arial"/>
                                  <w:noProof/>
                                </w:rPr>
                                <w:t>«aSUB</w:t>
                              </w:r>
                              <w:r w:rsidR="00602B1F">
                                <w:rPr>
                                  <w:noProof/>
                                </w:rPr>
                                <w:t>_SKNACE12»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0" w:type="pct"/>
            <w:noWrap/>
          </w:tcPr>
          <w:p w14:paraId="6A5F8DE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noWrap/>
          </w:tcPr>
          <w:p w14:paraId="6ED2EF7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noWrap/>
          </w:tcPr>
          <w:p w14:paraId="2D38A1D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noWrap/>
          </w:tcPr>
          <w:p w14:paraId="70A4616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9BBE2D6" wp14:editId="07F9DED9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635</wp:posOffset>
                      </wp:positionV>
                      <wp:extent cx="409575" cy="238125"/>
                      <wp:effectExtent l="12065" t="10160" r="6985" b="8890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70426D" w14:textId="77777777" w:rsidR="00D71752" w:rsidRDefault="00D71752" w:rsidP="000669B7">
                                  <w:fldSimple w:instr=" MERGEFIELD  aSUB_SKNACE34  \* MERGEFORMAT ">
                                    <w:r w:rsidR="00602B1F" w:rsidRPr="00602B1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«aSUB</w:t>
                                    </w:r>
                                    <w:r w:rsidR="00602B1F">
                                      <w:rPr>
                                        <w:noProof/>
                                      </w:rPr>
                                      <w:t>_SKNACE34»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BBE2D6" id="_x0000_s1038" type="#_x0000_t202" style="position:absolute;margin-left:-3.55pt;margin-top:.05pt;width:32.2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">
                      <v:textbox>
                        <w:txbxContent>
                          <w:p w14:paraId="1370426D" w14:textId="77777777" w:rsidR="00D71752" w:rsidRDefault="00D71752" w:rsidP="000669B7">
                            <w:fldSimple w:instr=" MERGEFIELD  aSUB_SKNACE34  \* MERGEFORMAT ">
                              <w:r w:rsidR="00602B1F" w:rsidRPr="00602B1F">
                                <w:rPr>
                                  <w:rFonts w:ascii="Arial" w:hAnsi="Arial" w:cs="Arial"/>
                                  <w:noProof/>
                                </w:rPr>
                                <w:t>«aSUB</w:t>
                              </w:r>
                              <w:r w:rsidR="00602B1F">
                                <w:rPr>
                                  <w:noProof/>
                                </w:rPr>
                                <w:t>_SKNACE34»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noWrap/>
          </w:tcPr>
          <w:p w14:paraId="6D3AB3F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noWrap/>
          </w:tcPr>
          <w:p w14:paraId="0017FB0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14:paraId="3305263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7E6D9AA" wp14:editId="0E391665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0</wp:posOffset>
                      </wp:positionV>
                      <wp:extent cx="409575" cy="238125"/>
                      <wp:effectExtent l="10160" t="9525" r="889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115C12" w14:textId="77777777" w:rsidR="00D71752" w:rsidRDefault="00D71752" w:rsidP="000669B7">
                                  <w:fldSimple w:instr=" MERGEFIELD  aSUB_SKNACE5  \* MERGEFORMAT ">
                                    <w:r w:rsidR="00602B1F" w:rsidRPr="00602B1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«aSUB</w:t>
                                    </w:r>
                                    <w:r w:rsidR="00602B1F">
                                      <w:rPr>
                                        <w:noProof/>
                                      </w:rPr>
                                      <w:t>_SKNACE5»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E6D9AA" id="_x0000_s1039" type="#_x0000_t202" style="position:absolute;margin-left:-.7pt;margin-top:0;width:32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">
                      <v:textbox>
                        <w:txbxContent>
                          <w:p w14:paraId="29115C12" w14:textId="77777777" w:rsidR="00D71752" w:rsidRDefault="00D71752" w:rsidP="000669B7">
                            <w:fldSimple w:instr=" MERGEFIELD  aSUB_SKNACE5  \* MERGEFORMAT ">
                              <w:r w:rsidR="00602B1F" w:rsidRPr="00602B1F">
                                <w:rPr>
                                  <w:rFonts w:ascii="Arial" w:hAnsi="Arial" w:cs="Arial"/>
                                  <w:noProof/>
                                </w:rPr>
                                <w:t>«aSUB</w:t>
                              </w:r>
                              <w:r w:rsidR="00602B1F">
                                <w:rPr>
                                  <w:noProof/>
                                </w:rPr>
                                <w:t>_SKNACE5»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97BF1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38A6B7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04957B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8B817F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97C804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51EEF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489AD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6A388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2E9C303B" w14:textId="77777777" w:rsidTr="00787135">
        <w:trPr>
          <w:trHeight w:val="57"/>
          <w:jc w:val="center"/>
        </w:trPr>
        <w:tc>
          <w:tcPr>
            <w:tcW w:w="287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5A6BA9A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6F578251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2F4EC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EE94D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D0E6C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33397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31434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CEEF6F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684A14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2C8BF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036FA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7DE63F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9AD7A3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F3612A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877655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789DE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4F00E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E1C70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230668B9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38F30A1F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F1CC6AE" wp14:editId="4DFEDE92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62865</wp:posOffset>
                      </wp:positionV>
                      <wp:extent cx="5846445" cy="238125"/>
                      <wp:effectExtent l="13970" t="5715" r="6985" b="1333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64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24FDC5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02B1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«aSUB_NAZOV»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1CC6AE" id="_x0000_s1040" type="#_x0000_t202" style="position:absolute;margin-left:-1.9pt;margin-top:4.95pt;width:460.35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">
                      <v:textbox>
                        <w:txbxContent>
                          <w:p w14:paraId="7124FDC5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02B1F">
                              <w:rPr>
                                <w:rFonts w:ascii="Arial" w:hAnsi="Arial" w:cs="Arial"/>
                                <w:noProof/>
                              </w:rPr>
                              <w:t>«aSUB_NAZOV»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ED81410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22868A9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1E80C351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Sídlo účtovnej jednotky</w:t>
            </w:r>
          </w:p>
          <w:p w14:paraId="4CD1ADD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5AD6D51" wp14:editId="294793F2">
                      <wp:simplePos x="0" y="0"/>
                      <wp:positionH relativeFrom="column">
                        <wp:posOffset>4871720</wp:posOffset>
                      </wp:positionH>
                      <wp:positionV relativeFrom="paragraph">
                        <wp:posOffset>135890</wp:posOffset>
                      </wp:positionV>
                      <wp:extent cx="950595" cy="238125"/>
                      <wp:effectExtent l="13970" t="12065" r="6985" b="698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05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3F8C8A" w14:textId="77777777" w:rsidR="00D71752" w:rsidRDefault="00D71752" w:rsidP="000669B7">
                                  <w:fldSimple w:instr=" MERGEFIELD  aSUB_ULICA_CISLO  \* MERGEFORMAT ">
                                    <w:r w:rsidR="00602B1F" w:rsidRPr="00602B1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«aSUB_ULICA</w:t>
                                    </w:r>
                                    <w:r w:rsidR="00602B1F">
                                      <w:rPr>
                                        <w:noProof/>
                                      </w:rPr>
                                      <w:t>_CISLO»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AD6D51" id="_x0000_s1041" type="#_x0000_t202" style="position:absolute;margin-left:383.6pt;margin-top:10.7pt;width:74.85pt;height:1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">
                      <v:textbox>
                        <w:txbxContent>
                          <w:p w14:paraId="313F8C8A" w14:textId="77777777" w:rsidR="00D71752" w:rsidRDefault="00D71752" w:rsidP="000669B7">
                            <w:fldSimple w:instr=" MERGEFIELD  aSUB_ULICA_CISLO  \* MERGEFORMAT ">
                              <w:r w:rsidR="00602B1F" w:rsidRPr="00602B1F">
                                <w:rPr>
                                  <w:rFonts w:ascii="Arial" w:hAnsi="Arial" w:cs="Arial"/>
                                  <w:noProof/>
                                </w:rPr>
                                <w:t>«aSUB_ULICA</w:t>
                              </w:r>
                              <w:r w:rsidR="00602B1F">
                                <w:rPr>
                                  <w:noProof/>
                                </w:rPr>
                                <w:t>_CISLO»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A036462" wp14:editId="2F2EE9A8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135890</wp:posOffset>
                      </wp:positionV>
                      <wp:extent cx="4474845" cy="238125"/>
                      <wp:effectExtent l="13970" t="12065" r="6985" b="6985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F0988D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02B1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«aSUB_ULICA_ULICA»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036462" id="_x0000_s1042" type="#_x0000_t202" style="position:absolute;margin-left:-1.9pt;margin-top:10.7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">
                      <v:textbox>
                        <w:txbxContent>
                          <w:p w14:paraId="76F0988D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02B1F">
                              <w:rPr>
                                <w:rFonts w:ascii="Arial" w:hAnsi="Arial" w:cs="Arial"/>
                                <w:noProof/>
                              </w:rPr>
                              <w:t>«aSUB_ULICA_ULICA»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669B7" w:rsidRPr="0073029B" w14:paraId="68AE1B2D" w14:textId="77777777" w:rsidTr="00787135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47EC385B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4C3AC8E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063A61E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8CB54F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86F3A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3E0D7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9624F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1579D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F10B8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54C1C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9B4A9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B8A0F8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A8355A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7917A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8CEF1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CBCBFD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017577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A83665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DF9157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B8EFC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D3DA8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73EF3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30F8796A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7A557EA3" w14:textId="77777777"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5C694A5" wp14:editId="1E4143C7">
                      <wp:simplePos x="0" y="0"/>
                      <wp:positionH relativeFrom="column">
                        <wp:posOffset>1202690</wp:posOffset>
                      </wp:positionH>
                      <wp:positionV relativeFrom="paragraph">
                        <wp:posOffset>8890</wp:posOffset>
                      </wp:positionV>
                      <wp:extent cx="4619625" cy="238125"/>
                      <wp:effectExtent l="12065" t="8890" r="6985" b="1016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127622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02B1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«aSUB_MESTO»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C694A5" id="_x0000_s1043" type="#_x0000_t202" style="position:absolute;margin-left:94.7pt;margin-top:.7pt;width:363.75pt;height:1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">
                      <v:textbox>
                        <w:txbxContent>
                          <w:p w14:paraId="73127622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02B1F">
                              <w:rPr>
                                <w:rFonts w:ascii="Arial" w:hAnsi="Arial" w:cs="Arial"/>
                                <w:noProof/>
                              </w:rPr>
                              <w:t>«aSUB_MESTO»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8D1E7DC" wp14:editId="37B8B019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8890</wp:posOffset>
                      </wp:positionV>
                      <wp:extent cx="1131570" cy="238125"/>
                      <wp:effectExtent l="13970" t="8890" r="6985" b="1016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F59681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02B1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«aSUB_PSC»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D1E7DC" id="_x0000_s1044" type="#_x0000_t202" style="position:absolute;margin-left:-1.9pt;margin-top:.7pt;width:89.1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ce7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">
                      <v:textbox>
                        <w:txbxContent>
                          <w:p w14:paraId="24F59681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02B1F">
                              <w:rPr>
                                <w:rFonts w:ascii="Arial" w:hAnsi="Arial" w:cs="Arial"/>
                                <w:noProof/>
                              </w:rPr>
                              <w:t>«aSUB_PSC»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CE825A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37F9945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4756AEE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0669B7" w:rsidRPr="0073029B" w14:paraId="73716121" w14:textId="77777777" w:rsidTr="00787135">
        <w:trPr>
          <w:trHeight w:val="57"/>
          <w:jc w:val="center"/>
        </w:trPr>
        <w:tc>
          <w:tcPr>
            <w:tcW w:w="105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3127DA5D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3488C5E" wp14:editId="513DD175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5715</wp:posOffset>
                      </wp:positionV>
                      <wp:extent cx="2436495" cy="238125"/>
                      <wp:effectExtent l="13970" t="5715" r="6985" b="13335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F00192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02B1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«aSUB_TELEFON»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488C5E" id="_x0000_s1045" type="#_x0000_t202" style="position:absolute;margin-left:-1.9pt;margin-top:.45pt;width:191.85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chcGw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">
                      <v:textbox>
                        <w:txbxContent>
                          <w:p w14:paraId="78F00192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02B1F">
                              <w:rPr>
                                <w:rFonts w:ascii="Arial" w:hAnsi="Arial" w:cs="Arial"/>
                                <w:noProof/>
                              </w:rPr>
                              <w:t>«aSUB_TELEFON»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0F0E3A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145A242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2AE07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F2E4D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41E63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2AC61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FD697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C30A2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68C4B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5099A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B995124" wp14:editId="53CAB189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5715</wp:posOffset>
                      </wp:positionV>
                      <wp:extent cx="3350895" cy="238125"/>
                      <wp:effectExtent l="8255" t="5715" r="12700" b="1333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508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66E17F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02B1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«aSUB_FAX»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995124" id="_x0000_s1046" type="#_x0000_t202" style="position:absolute;margin-left:7.4pt;margin-top:.45pt;width:263.85pt;height:18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">
                      <v:textbox>
                        <w:txbxContent>
                          <w:p w14:paraId="0866E17F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02B1F">
                              <w:rPr>
                                <w:rFonts w:ascii="Arial" w:hAnsi="Arial" w:cs="Arial"/>
                                <w:noProof/>
                              </w:rPr>
                              <w:t>«aSUB_FAX»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241D8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8C6C0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71908A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6EE7A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B9055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0E01F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6E3F2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791CD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538EE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9E6CB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5BC997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F57676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26D51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C9210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A03FAC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5B989B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9E4823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E63C72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DB065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8F312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5CFD6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3C927F74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A82898" w14:textId="77777777"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209BE58" wp14:editId="6AD80D2F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-10160</wp:posOffset>
                      </wp:positionV>
                      <wp:extent cx="5846445" cy="238125"/>
                      <wp:effectExtent l="13970" t="8890" r="6985" b="1016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64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562DEC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02B1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«aSUB_EMAIL»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09BE58" id="_x0000_s1047" type="#_x0000_t202" style="position:absolute;margin-left:-1.9pt;margin-top:-.8pt;width:460.3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">
                      <v:textbox>
                        <w:txbxContent>
                          <w:p w14:paraId="1A562DEC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02B1F">
                              <w:rPr>
                                <w:rFonts w:ascii="Arial" w:hAnsi="Arial" w:cs="Arial"/>
                                <w:noProof/>
                              </w:rPr>
                              <w:t>«aSUB_EMAIL»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12A47E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1640D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C2479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41D46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7F78F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50A95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7D7A5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CB78F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EC1390" w14:textId="77777777"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  <w:p w14:paraId="73B75CD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729D8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11CE4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24821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A0956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91A9A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27305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76089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346F4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69E029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D6F24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18E99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C69D0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83C8F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C1DCB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3D0D7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3A051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6E2170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A9B237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AB781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2B2CF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868464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35C45F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5F4F5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1799CC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81B57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1AC72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5817B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42C16435" w14:textId="77777777" w:rsidTr="00787135">
        <w:trPr>
          <w:trHeight w:val="850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5B3052E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Zostavené dňa:</w:t>
            </w:r>
          </w:p>
        </w:tc>
        <w:tc>
          <w:tcPr>
            <w:tcW w:w="123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67E9C9A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15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EEAD68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6235BDD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669B7" w:rsidRPr="0073029B" w14:paraId="13EF24B2" w14:textId="77777777" w:rsidTr="00787135">
        <w:trPr>
          <w:trHeight w:val="848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102E237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Schválené dňa:</w:t>
            </w:r>
          </w:p>
        </w:tc>
        <w:tc>
          <w:tcPr>
            <w:tcW w:w="123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1265E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15" w:type="pct"/>
            <w:gridSpan w:val="1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DBAC6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70C2D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</w:tbl>
    <w:p w14:paraId="585F86CC" w14:textId="77777777" w:rsidR="000669B7" w:rsidRPr="0073029B" w:rsidRDefault="000669B7" w:rsidP="000669B7">
      <w:pPr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7EAE65" wp14:editId="7FF54F4D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7D6514" w14:textId="77777777" w:rsidR="00D71752" w:rsidRPr="007C40F2" w:rsidRDefault="00D71752" w:rsidP="000669B7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7EAE65" id="Text Box 6" o:spid="_x0000_s1048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">
                <v:textbox inset="0,0,1.5mm">
                  <w:txbxContent>
                    <w:p w14:paraId="7E7D6514" w14:textId="77777777" w:rsidR="00D71752" w:rsidRPr="007C40F2" w:rsidRDefault="00D71752" w:rsidP="000669B7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73029B">
        <w:rPr>
          <w:rFonts w:ascii="Arial Narrow" w:hAnsi="Arial Narrow"/>
          <w:sz w:val="22"/>
          <w:szCs w:val="22"/>
        </w:rPr>
        <w:t xml:space="preserve">*) Vyznačuje sa    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63C31A8C" w14:textId="77777777" w:rsidR="000669B7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14:paraId="4EDE4FEA" w14:textId="77777777" w:rsidR="007E4E98" w:rsidRDefault="007E4E98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14:paraId="41ACA2CB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  <w:r w:rsidRPr="0073029B">
        <w:rPr>
          <w:rFonts w:ascii="Arial Narrow" w:hAnsi="Arial Narrow"/>
          <w:sz w:val="28"/>
          <w:szCs w:val="28"/>
        </w:rPr>
        <w:lastRenderedPageBreak/>
        <w:t>A. Informácie o účtovnej jednotke</w:t>
      </w:r>
    </w:p>
    <w:p w14:paraId="16EE16F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p01  \* MERGEFORMAT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602B1F">
        <w:rPr>
          <w:rFonts w:ascii="Arial Narrow" w:hAnsi="Arial Narrow"/>
          <w:noProof/>
          <w:sz w:val="22"/>
          <w:szCs w:val="22"/>
        </w:rPr>
        <w:t>«p01»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46F3FE0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9658639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Pr="0073029B">
        <w:rPr>
          <w:rFonts w:ascii="Arial Narrow" w:hAnsi="Arial Narrow"/>
          <w:sz w:val="22"/>
          <w:szCs w:val="22"/>
        </w:rPr>
        <w:t>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0669B7" w:rsidRPr="0073029B" w14:paraId="0959AC36" w14:textId="77777777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DB0236" w14:textId="77777777" w:rsidR="000669B7" w:rsidRPr="0073029B" w:rsidRDefault="000669B7" w:rsidP="00F4554D">
            <w:pPr>
              <w:pStyle w:val="TopHeader"/>
            </w:pPr>
            <w:r w:rsidRPr="0073029B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F0B2B9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F054CA1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3535CD3A" w14:textId="77777777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304080" w14:textId="77777777" w:rsidR="000669B7" w:rsidRPr="00D45B56" w:rsidRDefault="000669B7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45B56">
              <w:rPr>
                <w:rFonts w:ascii="Arial Narrow" w:hAnsi="Arial Narrow"/>
                <w:bCs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62740C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0AECB05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A78B8E1" w14:textId="77777777" w:rsidTr="00F4554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6C0EF8D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156C667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7AA36C2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1359431" w14:textId="77777777" w:rsidTr="00F4554D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59903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FF61B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625425A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F8306CD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30A8A8A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p02  \* MERGEFORMAT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602B1F">
        <w:rPr>
          <w:rFonts w:ascii="Arial Narrow" w:hAnsi="Arial Narrow"/>
          <w:noProof/>
          <w:sz w:val="22"/>
          <w:szCs w:val="22"/>
        </w:rPr>
        <w:t>«p02»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515A379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D13E63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F747D16" w14:textId="77777777"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C. Informácie o konsolidovanom celku</w:t>
      </w:r>
    </w:p>
    <w:p w14:paraId="42EFA768" w14:textId="77777777"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14:paraId="7EF628A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p06 \* MERGEFORMAT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602B1F">
        <w:rPr>
          <w:rFonts w:ascii="Arial Narrow" w:hAnsi="Arial Narrow"/>
          <w:noProof/>
          <w:sz w:val="22"/>
          <w:szCs w:val="22"/>
        </w:rPr>
        <w:t>«p06»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44819F4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BC73058" w14:textId="77777777"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E. Informácie o použitých účtovných zásadách a účtovných metódach</w:t>
      </w:r>
    </w:p>
    <w:p w14:paraId="63966E7E" w14:textId="77777777"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14:paraId="1D19BF6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p07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602B1F">
        <w:rPr>
          <w:rFonts w:ascii="Arial Narrow" w:hAnsi="Arial Narrow"/>
          <w:noProof/>
          <w:sz w:val="22"/>
          <w:szCs w:val="22"/>
        </w:rPr>
        <w:t>«p07»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7FD08DE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EE1060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9B1010E" w14:textId="77777777"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F. Informácie o údajoch vykázaných na strane aktív súvahy</w:t>
      </w:r>
    </w:p>
    <w:p w14:paraId="368226B7" w14:textId="77777777"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14:paraId="3A140FE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p08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602B1F">
        <w:rPr>
          <w:rFonts w:ascii="Arial Narrow" w:hAnsi="Arial Narrow"/>
          <w:noProof/>
          <w:sz w:val="22"/>
          <w:szCs w:val="22"/>
        </w:rPr>
        <w:t>«p08»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2EB2C71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B8CA3B6" w14:textId="77777777"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="005572BC">
        <w:rPr>
          <w:rFonts w:ascii="Arial Narrow" w:hAnsi="Arial Narrow"/>
          <w:sz w:val="22"/>
          <w:szCs w:val="22"/>
        </w:rPr>
        <w:t xml:space="preserve"> </w:t>
      </w:r>
      <w:r w:rsidR="005572BC" w:rsidRPr="0073029B">
        <w:rPr>
          <w:rFonts w:ascii="Arial Narrow" w:hAnsi="Arial Narrow"/>
          <w:sz w:val="22"/>
          <w:szCs w:val="22"/>
        </w:rPr>
        <w:t>prílohy č. 3</w:t>
      </w:r>
      <w:r w:rsidR="000669B7" w:rsidRPr="0073029B">
        <w:rPr>
          <w:rFonts w:ascii="Arial Narrow" w:hAnsi="Arial Narrow"/>
          <w:sz w:val="22"/>
          <w:szCs w:val="22"/>
        </w:rPr>
        <w:t> časti F. písm. a) o dlhodobom nehmotnom majetku</w:t>
      </w:r>
    </w:p>
    <w:p w14:paraId="7D71353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0669B7" w:rsidRPr="0073029B" w14:paraId="311D5B37" w14:textId="77777777" w:rsidTr="00F4554D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1440D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09917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14:paraId="70984B2A" w14:textId="77777777" w:rsidTr="00F4554D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412B8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02FD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A720D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4CA7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87E6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15948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FBC7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1EB8C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3EBC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6B49600B" w14:textId="77777777" w:rsidTr="00F4554D">
        <w:trPr>
          <w:trHeight w:val="80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88745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E4A8B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285BC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55B41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EAA52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CFB2D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0D003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CDAEC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B69A4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14:paraId="248FC3F7" w14:textId="77777777" w:rsidTr="00F4554D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F6866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0FA0DB89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D8F6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356D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«a01001»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7F3B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«a01005»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E6DE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A30D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«a01013»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1B6A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«a01017»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8DDC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06B6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598B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«a01027»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BB5AA7A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2C0A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5B51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«a02001»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1E95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a02005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«a02005»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14CE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«a02009»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F15E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«a02013»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8014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«a02017»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6E4A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«a02021»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DBF7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«a02024»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817C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«a02027»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B1A6F2C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59DB1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6FA3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«a03001»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9E94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«a03005»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7CFD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«a03009»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E478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«a03013»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AAB4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«a03017»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9CD9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«a03021»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FD01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«a03024»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E3CA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«a03027»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D5D386B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7B8E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D98E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F18E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C1BA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CE00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B660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4F8B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5B7A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4611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DC1E6A5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4A603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B48F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«a04001»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C3F1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«a04005»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C669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95D0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«a04013»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337D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«a04017»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188C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8D5B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BB9C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«a04027»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CEAA229" w14:textId="77777777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A375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14:paraId="3050C182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BBB4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CC8C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«a01002»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FF57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8379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«a01010»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9442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«a01014»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8F4D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4F5E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A820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BEC2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«a01028»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B5B3F6F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C6A9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154C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«a02002»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E4C2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«a02006»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C69A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«a02010»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E24A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«a02014»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1E81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«a02018»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1EC7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93B7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C155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«a02028»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21F0814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D725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87EE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«a03002»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90AB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«a03006»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D853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«a03010»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CA04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«a03014»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D324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«a03018»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DFAD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D2DD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3CD1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«a03028»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B5AE021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85A74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E471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«a04002»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A7CC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27B7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«a04010»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790D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«a04014»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D928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B24E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28B8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E9D7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«a04028»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277441D" w14:textId="77777777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510E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30AB88E4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CFB9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C3DF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15D4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«a01007»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564D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«a01011»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B189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A924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«a01019»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A5D3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«a01022»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72CC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«a01025»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AE66D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«a01029»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D8EDB83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F5D4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B684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«a02003»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D528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«a02007»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4B96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«a02011»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85CB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«a02015»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A6F5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«a02019»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F1F2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«a02022»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BB37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«a02025»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116A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«a02029»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D56EE26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7F82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78F3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«a03003»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D05E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«a03007»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8EE4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«a03011»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9CE7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«a03015»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29FA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«a03019»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4477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«a03022»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5E90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«a03025»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8D09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«a03029»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2991F4D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AF1C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9840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AF7C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«a04007»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F809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«a04011»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482F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0DF0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«a04019»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7CF5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«a04022»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A8D0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«a04025»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2385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«a04029»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9BC40E3" w14:textId="77777777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52ACC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14:paraId="709BAE97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22D7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60DF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«a01004»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25BE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«a01008»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C75F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«a01012»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6AF1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«a01016»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8EDB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«a01020»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33FF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«a01023»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9EE6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«a01026»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CA39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«a01030»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5ABDB9C" w14:textId="77777777" w:rsidTr="00F4554D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5CA8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821B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«a04004»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266E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«a04008»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2D50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«a04012»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36C5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«a04016»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F6C8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«a04020»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2DEE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«a04023»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EA47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«a04026»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48C49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«a04030»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2D14ACF7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0D3C498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p09  \* MERGEFORMAT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602B1F">
        <w:rPr>
          <w:rFonts w:ascii="Arial Narrow" w:hAnsi="Arial Narrow"/>
          <w:noProof/>
          <w:sz w:val="22"/>
          <w:szCs w:val="22"/>
        </w:rPr>
        <w:t>«p09»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5CDDE36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76925E8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1"/>
        <w:gridCol w:w="706"/>
        <w:gridCol w:w="879"/>
        <w:gridCol w:w="901"/>
        <w:gridCol w:w="10"/>
        <w:gridCol w:w="14"/>
        <w:gridCol w:w="842"/>
        <w:gridCol w:w="9"/>
        <w:gridCol w:w="16"/>
        <w:gridCol w:w="690"/>
        <w:gridCol w:w="1127"/>
        <w:gridCol w:w="1112"/>
      </w:tblGrid>
      <w:tr w:rsidR="000669B7" w:rsidRPr="0073029B" w14:paraId="5DC22B30" w14:textId="77777777" w:rsidTr="00F4554D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E0001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F23E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14:paraId="1566EDF9" w14:textId="77777777" w:rsidTr="00F4554D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FC67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6D06D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C30A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3930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BCEA0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C0BD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0F923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8667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310A5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391FAA0E" w14:textId="77777777" w:rsidTr="00F4554D">
        <w:trPr>
          <w:trHeight w:val="80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C423A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9982D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3DF1B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6DB68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FFCE0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8FC7D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F2997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F7192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8D486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14:paraId="34DDBCD1" w14:textId="77777777" w:rsidTr="00F4554D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BA09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44EA27E7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17B9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F054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s01001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«s01001»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A622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«s01005»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5ACC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1F08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«s01013»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591F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«s01017»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E3EB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81DD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C84A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«s01027»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0BCB268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9A0F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0C14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«s02001»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2A3D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«s02005»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3748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«s02009»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A0C3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«s02013»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3D4D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«s02017»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9897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«s02021»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C2F2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«s02024»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A52F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«s02027»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240721B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504D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87E4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«s03001»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07A0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«s03005»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5429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«s03009»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9818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«s03013»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B525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«s03017»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1B65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«s03021»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CAA9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«s03024»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9B9F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«s03027»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72D8BDF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637F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E0DD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605D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AD1F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4ACF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B81B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B9C4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8072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5FF3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C459A78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5BB33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7309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«s04001»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F714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«s04005»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AD1D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125E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«s04013»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8185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«s04017»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A7A0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82FC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D482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«s04027»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2DF6F2A" w14:textId="77777777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43BE1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14:paraId="30C75EEA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861B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8AF6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«s01002»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EA03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46F9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«s01010»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A9E8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«s01014»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02EE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444E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4753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60847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«s01028»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F6EE59D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116F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BDBE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«s02002»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FE74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«s02006»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8C87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«s02010»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F5B1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«s02014»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7583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«s02018»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08A1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EE9E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0105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«s02028»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F402F6D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BB15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F59C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«s03002»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50FB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«s03006»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8140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«s03010»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52DD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«s03014»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BFD5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«s03018»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234C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008D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C009A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«s03028»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FD633F5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852E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1F7F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«s04002»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346A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95E4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«s04010»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3018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«s04014»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E0D7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7EA2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E6BB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69F3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«s04028»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3363B41" w14:textId="77777777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3FBF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417A43A5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BDE2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5E76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AB8C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«s01007»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F6ED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«s01011»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C82C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0EC9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«s01019»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266A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«s01022»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9EFA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«s01025»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C072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«s01029»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EC32238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1F5C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F595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«s02003»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259D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«s02007»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D1F5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«s02011»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71F3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«s02015»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59B6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«s02019»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7CC7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«s02022»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C738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«s02025»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8207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«s02029»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3295F15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48AD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F6BC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«s03003»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61C3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«s03007»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6286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«s03011»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9B66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«s03015»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6D72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«s03019»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9795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«s03022»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0EDF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«s03025»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559F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«s03029»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7CB5B22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14FE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2BE9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577E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«s04007»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5875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«s04011»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7390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3A29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«s04019»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0C3D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«s04022»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69C5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«s04025»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7E7F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«s04029»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B0EE3A4" w14:textId="77777777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3DDC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Zostatková hodnota </w:t>
            </w:r>
          </w:p>
        </w:tc>
      </w:tr>
      <w:tr w:rsidR="000669B7" w:rsidRPr="0073029B" w14:paraId="4BF3135D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0031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259A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«s01004»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6112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«s01008»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D6C9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«s01012»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CECF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«s01016»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BE4C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«s01020»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545D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«s01023»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634B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«s01026»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1D70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«s01030»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658967D" w14:textId="77777777" w:rsidTr="00F4554D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ABF3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7429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«s04004»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2032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«s04008»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0C64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«s04012»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2EE5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«s04016»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ECFC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«s04020»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50FE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«s04023»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F12B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«s04026»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FEBAF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«s04030»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5F9208AF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</w:p>
    <w:p w14:paraId="0064022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p10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602B1F">
        <w:rPr>
          <w:rFonts w:ascii="Arial Narrow" w:hAnsi="Arial Narrow"/>
          <w:noProof/>
          <w:sz w:val="22"/>
          <w:szCs w:val="22"/>
        </w:rPr>
        <w:t>«p10»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17B3978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FC96F43" w14:textId="77777777" w:rsidR="000669B7" w:rsidRPr="0073029B" w:rsidRDefault="00D71752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17"/>
        <w:gridCol w:w="2925"/>
      </w:tblGrid>
      <w:tr w:rsidR="000669B7" w:rsidRPr="0073029B" w14:paraId="7FCB9C37" w14:textId="77777777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BE3549" w14:textId="77777777" w:rsidR="000669B7" w:rsidRPr="0073029B" w:rsidRDefault="000669B7" w:rsidP="00F4554D">
            <w:pPr>
              <w:pStyle w:val="TopHeader"/>
            </w:pPr>
            <w:r w:rsidRPr="0073029B"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50F1CAC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13D0EF0C" w14:textId="77777777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34F0D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08B33D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16F6890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3A0B47E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p11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602B1F">
        <w:rPr>
          <w:rFonts w:ascii="Arial Narrow" w:hAnsi="Arial Narrow"/>
          <w:noProof/>
          <w:sz w:val="22"/>
          <w:szCs w:val="22"/>
        </w:rPr>
        <w:t>«p11»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5DD2893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0E5E494" w14:textId="77777777"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</w:t>
      </w:r>
      <w:r w:rsidR="000669B7" w:rsidRPr="0073029B">
        <w:rPr>
          <w:rFonts w:ascii="Arial Narrow" w:hAnsi="Arial Narrow"/>
          <w:sz w:val="22"/>
          <w:szCs w:val="22"/>
        </w:rPr>
        <w:t>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a) o dlhodobom hmotnom majetku</w:t>
      </w:r>
      <w:r w:rsidR="000669B7" w:rsidRPr="0073029B">
        <w:rPr>
          <w:rFonts w:ascii="Arial Narrow" w:hAnsi="Arial Narrow"/>
          <w:sz w:val="22"/>
          <w:szCs w:val="22"/>
        </w:rPr>
        <w:tab/>
      </w:r>
    </w:p>
    <w:p w14:paraId="3E7F026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8"/>
        <w:gridCol w:w="669"/>
      </w:tblGrid>
      <w:tr w:rsidR="000669B7" w:rsidRPr="0073029B" w14:paraId="09AA508E" w14:textId="77777777" w:rsidTr="00F4554D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8C981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1B28BC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669B7" w:rsidRPr="0073029B" w14:paraId="7DFF330E" w14:textId="77777777" w:rsidTr="00F4554D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10E9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9506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E7D4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9AC72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9511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793B6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E9642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3A4F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CCD3E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9160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39F82834" w14:textId="77777777" w:rsidTr="00F4554D">
        <w:trPr>
          <w:trHeight w:val="155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568D8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8168F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A4802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D6443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04EF1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4324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196BC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480AD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D5466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FBBFC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14:paraId="1334B58C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2B2B9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27918B3E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5865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F8E9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«a01051»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DA10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«a01054»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84F0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a01058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«a01058»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CD88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«a01062»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C496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«a01066»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8C66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«a01070»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FB96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«a01074»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789E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«a01077»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2C16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«a01080»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8363D54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79DA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8824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«a02051»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B0A3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«a02054»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3451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«a02058»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E087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«a02062»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70B1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«a02066»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1D0C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«a02070»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3C84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«a02074»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6044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«a02077»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E3CF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«a02080»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E80711B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B98A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D2AE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«a03051»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36B4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«a03054»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8808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«a03058»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88CA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«a03062»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9681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«a03066»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B30B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«a03070»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9C29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«a03074»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9EA7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«a03077»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50DD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«a03080»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10162EC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FF2A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C9BF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89F3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0A8D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A323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580B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69A7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04F0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46ED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4C5FB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43D8E9B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3CD75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E1C1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«a04051»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979E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«a04054»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54B1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«a04058»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E541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«a04062»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E0DE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«a04066»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7BB7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«a04070»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0BE8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«a04074»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AB84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«a04077»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D720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«a04080»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5CCB978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48C0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14:paraId="5982DBDE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3EAA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E4CD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64F6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«a01055»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051C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«a01059»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EC7D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«a01063»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6516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«a01067»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EFBC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«a01071»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CA1E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D159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2CCA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«a01081»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3AAFEEB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9B76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CD50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4A69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«a02055»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7A1C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«a02059»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7497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«a02063»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9DD6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«a02067»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E9DD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«a02071»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A258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DD55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EB17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«a02081»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5F2CDBF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24B4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F78D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C1FA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«a03055»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74F9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«a03059»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437D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«a03063»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F9FA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«a03067»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CB45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«a03071»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046C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8F96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55AA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«a03081»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8A66E49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CBEA8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05A1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BF3A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«a04055»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001D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«a04059»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3BF0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«a04063»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4E15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«a04067»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5800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«a04071»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C5F1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8ACB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86E25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«a04081»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88EA4B9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1CD5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735E67A0" w14:textId="77777777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2103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4107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«a01052»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8E8A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«a01056»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1D0F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«a01060»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B6BF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«a01064»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934A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«a01068»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5A94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«a01072»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D0FD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«a01075»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5AAA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«a01078»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FE8A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«a01082»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63A4CF3" w14:textId="77777777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A4E4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8C11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«a02052»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4996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«a02056»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CC1A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«a02060»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F06D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«a02064»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5CBF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«a02068»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E40C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«a02072»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81D2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«a02075»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2917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«a02078»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2921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«a02082»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1983ED0" w14:textId="77777777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6D7A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BDF3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«a03052»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DECC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«a03056»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1A54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«a03060»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E487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«a03064»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FF05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«a03068»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479C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«a03072»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15D6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«a03075»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A020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«a03078»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CA1C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«a03082»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9E696A4" w14:textId="77777777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EAFB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8E15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«a04052»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AA8C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«a04056»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A3ED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«a04060»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8FEA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«a04064»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DB92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«a04068»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6379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«a04072»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F447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«a04075»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2747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«a04078»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A5D3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«a04082»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2797BE0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DEA1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14:paraId="23625502" w14:textId="77777777" w:rsidTr="00F4554D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91F0D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1C90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«a01053»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A696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«a01057»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AC6B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«a01061»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772E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«a01065»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0599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«a01069»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8F25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«a01073»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66F5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«a01076»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B289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«a01079»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1E31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«a01083»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984E363" w14:textId="77777777" w:rsidTr="00F4554D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63EB2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1A85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«a04053»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4C62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«a04057»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2EC9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«a04061»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AFA3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«a04065»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E64B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«a04069»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A1AD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«a04073»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5899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«a04076»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C68F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«a04079»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43A1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«a04083»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5A143830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</w:p>
    <w:p w14:paraId="54BC608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p12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602B1F">
        <w:rPr>
          <w:rFonts w:ascii="Arial Narrow" w:hAnsi="Arial Narrow"/>
          <w:noProof/>
          <w:sz w:val="22"/>
          <w:szCs w:val="22"/>
        </w:rPr>
        <w:t>«p12»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59CF114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7D59CA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3"/>
        <w:gridCol w:w="821"/>
        <w:gridCol w:w="14"/>
        <w:gridCol w:w="28"/>
        <w:gridCol w:w="697"/>
        <w:gridCol w:w="14"/>
        <w:gridCol w:w="14"/>
        <w:gridCol w:w="1045"/>
        <w:gridCol w:w="14"/>
        <w:gridCol w:w="9"/>
        <w:gridCol w:w="33"/>
        <w:gridCol w:w="836"/>
        <w:gridCol w:w="14"/>
        <w:gridCol w:w="14"/>
        <w:gridCol w:w="849"/>
        <w:gridCol w:w="14"/>
        <w:gridCol w:w="14"/>
        <w:gridCol w:w="28"/>
        <w:gridCol w:w="738"/>
        <w:gridCol w:w="28"/>
        <w:gridCol w:w="627"/>
        <w:gridCol w:w="28"/>
        <w:gridCol w:w="1031"/>
        <w:gridCol w:w="669"/>
      </w:tblGrid>
      <w:tr w:rsidR="000669B7" w:rsidRPr="0073029B" w14:paraId="33293612" w14:textId="77777777" w:rsidTr="00F4554D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E80C7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933CC1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669B7" w:rsidRPr="0073029B" w14:paraId="106EB754" w14:textId="77777777" w:rsidTr="00F4554D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0C0E5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8F8D4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BBCE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BABA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54AE2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46ADC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641F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9CF52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48B0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6E43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65FF2B1B" w14:textId="77777777" w:rsidTr="00F4554D">
        <w:trPr>
          <w:trHeight w:val="155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BC9B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62DC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47CD6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0585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9CC9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B4FB2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8D1D0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F8CA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E4CD3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A2C22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14:paraId="02DC9DC3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259BF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37D65AB7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CE53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1F1E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«s01051»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A1EF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«s01054»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36AF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«s01058»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B28C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«s01062»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8F44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«s01066»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F027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«s01070»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D3C3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«s01074»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C907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«s01077»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E971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«s01080»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07D3508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2FBC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16D8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«s02051»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3163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«s02054»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88E8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«s02058»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0BA9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«s02062»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42D9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«s02066»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6E7A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«s02070»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1E90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«s02074»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598F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«s02077»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4948D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«s02080»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FB9E46B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8393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7CD7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«s03051»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344C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«s03054»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320D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«s03058»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FFD6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«s03062»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9005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«s03066»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F75C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«s03070»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6418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«s03074»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C1FD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«s03077»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E98D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«s03080»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C3A9BCB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CA9D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BCC0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F3A9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71A4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7FFD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DCFA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4855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B8F7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B27D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51EC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67D5469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7C35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DBF8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«s04051»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9F05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«s04054»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71AD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«s04058»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CA78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«s04062»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2E90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«s04066»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3E58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«s04070»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A2AD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«s04074»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B358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«s04077»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2575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«s04080»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D76F1B8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1C15A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14:paraId="1C8DAA60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4021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071C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91E0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«s01055»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1EAC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«s01059»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9A8C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«s01063»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C4F6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«s01067»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FFBD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s01071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«s01071»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D288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83FC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2680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«s01081»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B1AD7FA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DEE3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7B0A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170A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«s02055»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C2F6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«s02059»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46A9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«s02063»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A4F0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«s02067»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71C3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«s02071»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1F47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C89E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93CC8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«s02081»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40A6385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DC3F6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8307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9642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«s03055»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5361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«s03059»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7FF9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«s03063»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546C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«s03067»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8407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«s03071»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DF3B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B8F3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1313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«s03081»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D805603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98E34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3B4D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E8A9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«s04055»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7393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«s04059»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9D61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«s04063»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6AFD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«s04067»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44DC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«s04071»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99FF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BAA1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DA086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«s04081»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311A79D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0BD0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75A8B118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8109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179E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«s01052»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E4ED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«s01056»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433C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«s01060»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220D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«s01064»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1EA7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«s01068»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7AD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«s01072»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ED4E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«s01075»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BC99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«s01078»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0730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«s01082»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FD3B951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EEDB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2530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«s02052»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833A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«s02056»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3183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«s02060»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3C6F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«s02064»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4262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«s02068»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78F5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«s02072»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2BDD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«s02075»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ACF8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«s02078»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976A3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«s02082»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5AA72EE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94EB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E7B3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«s03052»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A66B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«s03056»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363F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«s03060»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F646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«s03064»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CBE6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«s03068»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16B9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«s03072»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8F7C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«s03075»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5DC5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«s03078»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3C49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«s03082»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40111D4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801A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3704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«s04052»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7382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«s04056»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0DF6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«s04060»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7E3C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«s04064»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98C2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«s04068»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2859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«s04072»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CC2E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«s04075»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D32B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«s04078»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E91E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«s04082»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A176142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5DEF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14:paraId="452D4962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AC4F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2329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«s01053»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B609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«s01057»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527E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«s01061»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8480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«s01065»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FBAC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«s01069»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CA7A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«s01073»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973B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«s01076»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8DB1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«s01079»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4AEB2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«s01083»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D971E3D" w14:textId="77777777" w:rsidTr="00F4554D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65103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CD39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«s04053»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F3E1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«s04057»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F106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«s04061»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594B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«s04065»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7F58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«s04069»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2C78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«s04073»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C980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«s04076»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1EBB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«s04079»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2B84E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«s04083»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496FCF1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168A9C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p13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602B1F">
        <w:rPr>
          <w:rFonts w:ascii="Arial Narrow" w:hAnsi="Arial Narrow"/>
          <w:noProof/>
          <w:sz w:val="22"/>
          <w:szCs w:val="22"/>
        </w:rPr>
        <w:t>«p13»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0745296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3514708" w14:textId="77777777" w:rsidR="000669B7" w:rsidRPr="0073029B" w:rsidRDefault="00751F5F" w:rsidP="000669B7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5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>. Informácie k </w:t>
      </w:r>
      <w:r w:rsidRPr="0073029B">
        <w:rPr>
          <w:rFonts w:ascii="Arial Narrow" w:hAnsi="Arial Narrow"/>
          <w:b/>
          <w:bCs/>
          <w:sz w:val="22"/>
          <w:szCs w:val="22"/>
        </w:rPr>
        <w:t>príloh</w:t>
      </w:r>
      <w:r>
        <w:rPr>
          <w:rFonts w:ascii="Arial Narrow" w:hAnsi="Arial Narrow"/>
          <w:b/>
          <w:bCs/>
          <w:sz w:val="22"/>
          <w:szCs w:val="22"/>
        </w:rPr>
        <w:t>e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č. 3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 xml:space="preserve">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1"/>
        <w:gridCol w:w="3241"/>
      </w:tblGrid>
      <w:tr w:rsidR="000669B7" w:rsidRPr="0073029B" w14:paraId="1162F828" w14:textId="77777777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1EBABF" w14:textId="77777777" w:rsidR="000669B7" w:rsidRPr="0073029B" w:rsidRDefault="000669B7" w:rsidP="00F4554D">
            <w:pPr>
              <w:pStyle w:val="TopHeader"/>
            </w:pPr>
            <w:r w:rsidRPr="0073029B"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5EF1E1D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2518FE4A" w14:textId="77777777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D6E42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FBB343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AE0148E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118163D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p14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602B1F">
        <w:rPr>
          <w:rFonts w:ascii="Arial Narrow" w:hAnsi="Arial Narrow"/>
          <w:noProof/>
          <w:sz w:val="22"/>
          <w:szCs w:val="22"/>
        </w:rPr>
        <w:t>«p14»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2BE07AF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DDAF8C0" w14:textId="77777777" w:rsidR="000669B7" w:rsidRPr="0073029B" w:rsidRDefault="00751F5F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Pr="0073029B">
        <w:rPr>
          <w:rFonts w:ascii="Arial Narrow" w:hAnsi="Arial Narrow"/>
          <w:sz w:val="22"/>
          <w:szCs w:val="22"/>
        </w:rPr>
        <w:t>príloh</w:t>
      </w:r>
      <w:r>
        <w:rPr>
          <w:rFonts w:ascii="Arial Narrow" w:hAnsi="Arial Narrow"/>
          <w:sz w:val="22"/>
          <w:szCs w:val="22"/>
        </w:rPr>
        <w:t>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j) o  dlhodobom finančnom majetku</w:t>
      </w:r>
    </w:p>
    <w:p w14:paraId="3485CA7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0669B7" w:rsidRPr="0073029B" w14:paraId="78CBBCA5" w14:textId="77777777" w:rsidTr="00F4554D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B54CF1" w14:textId="77777777"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5569E1" w14:textId="77777777" w:rsidR="000669B7" w:rsidRPr="0073029B" w:rsidRDefault="000669B7" w:rsidP="00F4554D">
            <w:pPr>
              <w:pStyle w:val="TopHeader"/>
            </w:pPr>
            <w:r w:rsidRPr="0073029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14:paraId="48EEB9FD" w14:textId="77777777" w:rsidTr="00F4554D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10F2F6" w14:textId="77777777"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5AC4C" w14:textId="77777777"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FACC9" w14:textId="77777777"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C4784E" w14:textId="77777777" w:rsidR="000669B7" w:rsidRPr="0073029B" w:rsidRDefault="000669B7" w:rsidP="00F4554D">
            <w:pPr>
              <w:pStyle w:val="TopHeader"/>
            </w:pPr>
            <w:r w:rsidRPr="0073029B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827A5" w14:textId="77777777"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kons.</w:t>
            </w:r>
            <w:r w:rsidRPr="0073029B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5C094" w14:textId="77777777"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9CD3A" w14:textId="77777777"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2ED48" w14:textId="77777777" w:rsidR="000669B7" w:rsidRPr="0073029B" w:rsidRDefault="000669B7" w:rsidP="00F4554D">
            <w:pPr>
              <w:pStyle w:val="TopHeader"/>
            </w:pPr>
            <w:r w:rsidRPr="0073029B">
              <w:t xml:space="preserve">Obsta-rávaný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5BA5F" w14:textId="77777777" w:rsidR="000669B7" w:rsidRPr="0073029B" w:rsidRDefault="000669B7" w:rsidP="00F4554D">
            <w:pPr>
              <w:pStyle w:val="TopHeader"/>
            </w:pPr>
            <w:r w:rsidRPr="0073029B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BB8D5" w14:textId="77777777"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14:paraId="6A4C876E" w14:textId="77777777" w:rsidTr="00F4554D">
        <w:trPr>
          <w:trHeight w:val="195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20D6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AA0BB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0C57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F38F5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DD54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7C60EE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9F7DA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343EE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1F55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DF3DA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14:paraId="00D5EBC2" w14:textId="77777777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4726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6D2FBB8A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21B2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7E74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a01100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«a01100»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F904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«a01103»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EC5F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«a01106»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CEED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«a01109»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2A53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«a01112»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8E7E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«a01115»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64AB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«a01118»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DEDC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«a01121»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6EEB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«a01124»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A24D84E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A82A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36C0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«a02100»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4323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«a02103»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6602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«a02106»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2EC9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«a02109»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A460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«a02112»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D3BB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«a02115»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94FD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«a02118»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811C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«a02121»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F5EC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«a02124»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F6E7AD1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B0FA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4B2B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«a03100»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9EF8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«a03103»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6E9F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«a03106»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B173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«a03109»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6EC2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«a03112»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D829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«a03115»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76AB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«a03118»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6C1F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«a03121»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C949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«a03124»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AFF1092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A8E2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D1D8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395D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76CD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7158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18FF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CF23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4E8A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DD26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E097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CDC8FAF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2B9D2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90BE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«a04100»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B81B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«a04103»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C958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«a04106»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08D5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«a04109»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C33A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«a04112»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5713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«a04115»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540F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«a04118»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B2D5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«a04121»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706C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«a04124»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2342991" w14:textId="77777777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102AA" w14:textId="77777777" w:rsidR="000669B7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  <w:p w14:paraId="145028A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C93AC60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B818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4E1520C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7ABD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«a01101»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740E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«a01104»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0A3F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«a01107»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E5B3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«a01110»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D76A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«a01113»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E280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«a01116»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19CC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«a01119»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9810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«a01122»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6A1A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«a01125»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B73B346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8C7A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F1C6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«a02101»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1FFC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«a02104»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F278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«a02107»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C279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«a02110»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83CA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«a02113»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C8AB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«a02116»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3895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«a02119»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7D0A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«a02122»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C638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«a02125»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9D30960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14DD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4CB0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«a03101»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EEC1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«a03104»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33E6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«a03107»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E341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«a03110»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1FA9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«a03113»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6C28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«a03116»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188D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«a03119»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A706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«a03122»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6D4E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«a0312</w:t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lastRenderedPageBreak/>
              <w:t>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708D606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B5EB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DB78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«a04101»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7559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«a04104»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C6D7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«a04107»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0F4C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«a04110»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B621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«a04113»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FDAF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«a04116»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0D75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«a04119»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18CE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«a04122»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B8510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«a04125»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4AA5BD1" w14:textId="77777777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07A0A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14:paraId="71EF8406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1292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14:paraId="79E4C14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7307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«a01102»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AE1E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«a01105»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A30B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«a01108»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CB56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«a01111»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7013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«a01114»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7411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«a01117»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84D6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«a01120»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EE1B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«a01123»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59C7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«a01126»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AD20E65" w14:textId="77777777" w:rsidTr="00F4554D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A8C66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F35C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«a04102»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FED0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«a04105»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4696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«a04108»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B672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«a04111»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251B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«a04114»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5929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«a04117»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4FAF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«a04120»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D200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«a04123»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B2E39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«a04126»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577EF9C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D4227C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p15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602B1F">
        <w:rPr>
          <w:rFonts w:ascii="Arial Narrow" w:hAnsi="Arial Narrow"/>
          <w:noProof/>
          <w:sz w:val="22"/>
          <w:szCs w:val="22"/>
        </w:rPr>
        <w:t>«p15»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2DFC01B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7DB755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0669B7" w:rsidRPr="0073029B" w14:paraId="4E32A48E" w14:textId="77777777" w:rsidTr="00F4554D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3187F5" w14:textId="77777777"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9BDC8" w14:textId="77777777" w:rsidR="000669B7" w:rsidRPr="0073029B" w:rsidRDefault="000669B7" w:rsidP="00F4554D">
            <w:pPr>
              <w:pStyle w:val="TopHeader"/>
            </w:pPr>
            <w:r w:rsidRPr="0073029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14:paraId="5151E4C7" w14:textId="77777777" w:rsidTr="00F4554D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DFC204" w14:textId="77777777"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2D28B" w14:textId="77777777"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F3F617" w14:textId="77777777"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490CC" w14:textId="77777777" w:rsidR="000669B7" w:rsidRPr="0073029B" w:rsidRDefault="000669B7" w:rsidP="00F4554D">
            <w:pPr>
              <w:pStyle w:val="TopHeader"/>
            </w:pPr>
            <w:r w:rsidRPr="0073029B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A39DAE" w14:textId="77777777"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kons.</w:t>
            </w:r>
            <w:r w:rsidRPr="0073029B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4DF32" w14:textId="77777777"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369D7" w14:textId="77777777"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02D80" w14:textId="77777777" w:rsidR="000669B7" w:rsidRPr="0073029B" w:rsidRDefault="000669B7" w:rsidP="00F4554D">
            <w:pPr>
              <w:pStyle w:val="TopHeader"/>
            </w:pPr>
            <w:r w:rsidRPr="0073029B">
              <w:t xml:space="preserve">Obsta-rávaný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E83E1" w14:textId="77777777" w:rsidR="000669B7" w:rsidRPr="0073029B" w:rsidRDefault="000669B7" w:rsidP="00F4554D">
            <w:pPr>
              <w:pStyle w:val="TopHeader"/>
            </w:pPr>
            <w:r w:rsidRPr="0073029B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063CA8" w14:textId="77777777"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14:paraId="3016476C" w14:textId="77777777" w:rsidTr="00F4554D">
        <w:trPr>
          <w:trHeight w:val="83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C287ED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E55C93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1D463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1AE15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4416D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CBAC0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53BA0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D6E33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0964C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6C26B8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14:paraId="70A6F0E6" w14:textId="77777777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BED2B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025FFB02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4A4C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1946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«s01100»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6D27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«s01103»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3F42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«s01106»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AFB8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«s01109»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01EB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«s01112»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746F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«s01115»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B696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«s01118»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8245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«s01121»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6B16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«s01124»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AA87E57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2D3FB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1131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«s02100»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717A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«s02103»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32C8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«s02106»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FD5C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«s02109»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885D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«s02112»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24C9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«s02115»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0F00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«s02118»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53F2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«s02121»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438E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«s02124»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40CDA4C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3B77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1D3E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«s03100»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B1AF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«s03103»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530B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«s03106»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BD4C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«s03109»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E6B3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«s03112»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3511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«s03115»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A460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«s03118»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D6B9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«s03121»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6342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«s03124»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32E4CC7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F6CA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9053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AA73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DA95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66FE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0EAE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194C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4D0A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6AD3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07A3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1523178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4473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D939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«s04100»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352E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«s04103»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F88D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«s04106»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1405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«s04109»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D8E0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«s04112»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EE00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«s04115»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5A14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«s04118»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8B26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«s04121»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0E73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«s04124»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1451B3E" w14:textId="77777777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40AD4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0AD86E0E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33034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27106D0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3FAB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«s01101»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60F6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«s01104»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9C2D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«s01107»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4F64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«s01110»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87D1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«s01113»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30AB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«s01116»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F970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«s01119»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2B5E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«s01122»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8184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«s01125»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B2A620B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2D82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ABAB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«s02101»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AC07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«s02104»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5C2D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«s02107»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F608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«s02110»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7195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«s02113»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534C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«s02116»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71D1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«s02119»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326C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«s02122»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2F4E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«s02125»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ED1E8FE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FF9E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36F8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«s03101»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99E7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«s03104»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1766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«s03107»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81D3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«s03110»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5B1F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«s03113»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9AC5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«s03116»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594B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«s03119»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72E2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«s03122»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1BFA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«s03125»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453BCFC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4402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CDC2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«s04101»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767F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«s04104»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B47D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«s04107»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0D5D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«s04110»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913F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«s04113»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FC9A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«s04116»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85DE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«s04119»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7CE1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«s04122»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9703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«s04125»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C00E502" w14:textId="77777777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5EDC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14:paraId="0B67EBC1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E4A2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14:paraId="014F9E8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0504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«s01102»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5252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«s01105»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E977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«s01108»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6863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«s01111»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7530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«s01114»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9211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«s01117»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7384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«s01120»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6321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«s01123»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B73D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«s01126»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6EFC1F1" w14:textId="77777777" w:rsidTr="00F4554D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C0D2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05F7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«s04102»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A2B3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«s04105»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8F3E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«s04108»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11E9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«s04111»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E3EB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«s04114»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912D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«s04117»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41DC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«s04120»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6BE5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«s04123»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2180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«s04126»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66F023C0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</w:p>
    <w:p w14:paraId="2598577D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p16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602B1F">
        <w:rPr>
          <w:rFonts w:ascii="Arial Narrow" w:hAnsi="Arial Narrow"/>
          <w:noProof/>
          <w:sz w:val="22"/>
          <w:szCs w:val="22"/>
        </w:rPr>
        <w:t>«p16»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60612EF9" w14:textId="77777777" w:rsidR="00387060" w:rsidRPr="0073029B" w:rsidRDefault="00387060" w:rsidP="000669B7">
      <w:pPr>
        <w:rPr>
          <w:rFonts w:ascii="Arial Narrow" w:hAnsi="Arial Narrow"/>
          <w:sz w:val="22"/>
          <w:szCs w:val="22"/>
        </w:rPr>
      </w:pPr>
    </w:p>
    <w:p w14:paraId="0B53FB20" w14:textId="77777777" w:rsidR="000669B7" w:rsidRPr="0073029B" w:rsidRDefault="005572BC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7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m) o dlhodobom finančnom majetku </w:t>
      </w:r>
    </w:p>
    <w:tbl>
      <w:tblPr>
        <w:tblW w:w="498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49"/>
        <w:gridCol w:w="3164"/>
      </w:tblGrid>
      <w:tr w:rsidR="000669B7" w:rsidRPr="0073029B" w14:paraId="216825AD" w14:textId="77777777" w:rsidTr="00387060">
        <w:trPr>
          <w:trHeight w:val="149"/>
          <w:jc w:val="center"/>
        </w:trPr>
        <w:tc>
          <w:tcPr>
            <w:tcW w:w="59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5A6FC" w14:textId="77777777"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73D967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23C266F7" w14:textId="77777777" w:rsidTr="00387060">
        <w:trPr>
          <w:trHeight w:val="219"/>
          <w:jc w:val="center"/>
        </w:trPr>
        <w:tc>
          <w:tcPr>
            <w:tcW w:w="5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7A2ED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63FBDE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3F4DA2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p17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602B1F">
        <w:rPr>
          <w:rFonts w:ascii="Arial Narrow" w:hAnsi="Arial Narrow"/>
          <w:noProof/>
          <w:sz w:val="22"/>
          <w:szCs w:val="22"/>
        </w:rPr>
        <w:t>«p17»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13632FB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F2A5605" w14:textId="77777777"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8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5"/>
        <w:gridCol w:w="1241"/>
        <w:gridCol w:w="1479"/>
        <w:gridCol w:w="1479"/>
        <w:gridCol w:w="1479"/>
        <w:gridCol w:w="1479"/>
      </w:tblGrid>
      <w:tr w:rsidR="000669B7" w:rsidRPr="0073029B" w14:paraId="2D41415B" w14:textId="77777777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32F626" w14:textId="77777777" w:rsidR="000669B7" w:rsidRPr="0073029B" w:rsidRDefault="000669B7" w:rsidP="00F4554D">
            <w:pPr>
              <w:pStyle w:val="TopHeader"/>
            </w:pPr>
            <w:r w:rsidRPr="0073029B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1A0512" w14:textId="77777777" w:rsidR="000669B7" w:rsidRPr="0073029B" w:rsidRDefault="000669B7" w:rsidP="00F4554D">
            <w:pPr>
              <w:pStyle w:val="TopHeader"/>
            </w:pPr>
            <w:r w:rsidRPr="0073029B">
              <w:t xml:space="preserve">Bežné účtovné obdobie </w:t>
            </w:r>
          </w:p>
        </w:tc>
      </w:tr>
      <w:tr w:rsidR="000669B7" w:rsidRPr="0073029B" w14:paraId="3AFD8E03" w14:textId="77777777" w:rsidTr="00F4554D">
        <w:trPr>
          <w:trHeight w:val="1394"/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751447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7C7EE" w14:textId="77777777" w:rsidR="000669B7" w:rsidRPr="0073029B" w:rsidRDefault="000669B7" w:rsidP="00F4554D">
            <w:pPr>
              <w:pStyle w:val="TopHeader"/>
            </w:pPr>
            <w:r w:rsidRPr="0073029B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DDAAA8" w14:textId="77777777" w:rsidR="000669B7" w:rsidRPr="0073029B" w:rsidRDefault="000669B7" w:rsidP="00F4554D">
            <w:pPr>
              <w:pStyle w:val="TopHeader"/>
            </w:pPr>
            <w:r w:rsidRPr="0073029B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8EDE3" w14:textId="77777777" w:rsidR="000669B7" w:rsidRPr="0073029B" w:rsidRDefault="000669B7" w:rsidP="00F4554D">
            <w:pPr>
              <w:pStyle w:val="TopHeader"/>
            </w:pPr>
            <w:r w:rsidRPr="0073029B">
              <w:t>Hodnota</w:t>
            </w:r>
            <w:r w:rsidRPr="0073029B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AE4E0" w14:textId="77777777" w:rsidR="000669B7" w:rsidRPr="0073029B" w:rsidRDefault="000669B7" w:rsidP="00F4554D">
            <w:pPr>
              <w:pStyle w:val="TopHeader"/>
            </w:pPr>
            <w:r w:rsidRPr="0073029B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2B1CD3" w14:textId="77777777" w:rsidR="000669B7" w:rsidRPr="0073029B" w:rsidRDefault="000669B7" w:rsidP="00F4554D">
            <w:pPr>
              <w:pStyle w:val="TopHeader"/>
            </w:pPr>
            <w:r w:rsidRPr="0073029B">
              <w:t>Účtovná hodnota DFM</w:t>
            </w:r>
          </w:p>
        </w:tc>
      </w:tr>
      <w:tr w:rsidR="000669B7" w:rsidRPr="0073029B" w14:paraId="6D22E8CF" w14:textId="77777777" w:rsidTr="00F4554D">
        <w:trPr>
          <w:trHeight w:hRule="exact" w:val="227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DEE3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E9A29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0FE53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9E8DE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C75DB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634A3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0DF8D7A8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4A3C5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Dcérske účtovné jednotky</w:t>
            </w:r>
          </w:p>
        </w:tc>
      </w:tr>
      <w:tr w:rsidR="000669B7" w:rsidRPr="0073029B" w14:paraId="124B1D61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75EE9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50122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3D4DAB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7D8D24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4073E5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4F0507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D92583A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66B2BE4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723B3BF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577F16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5740C4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006D05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072577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9C4BC42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224FADC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65CA2C6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816D42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3ED5700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D37753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397989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E147C2C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2B76F1D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0D2891F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87531F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30A73C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309333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2FFE58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535C7D6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EC9CE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4CC3C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E0086E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54460A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B3CAF7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2258A4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D4937F6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404FF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Účtovné jednotky s podstatným vplyvom</w:t>
            </w:r>
          </w:p>
        </w:tc>
      </w:tr>
      <w:tr w:rsidR="000669B7" w:rsidRPr="0073029B" w14:paraId="7ABE95E4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F4A1C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EFE94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1D4037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D94823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554E12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44EB69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FE85CFB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7C89350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36C4284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E4A2AC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E58A96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A66BCD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2674C5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B683E23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0043C59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42FF81A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F1EAB8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36A8496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11557B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AD43E5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3A69434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092496D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5BBB6C9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04145A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318FF7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10E3BA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A121B1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BD8BD52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906DF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D7D68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4E4ECB0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FD04D7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537F03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E06899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0A43FE2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E3C25C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Ostatné realizovateľné CP a podiely  </w:t>
            </w:r>
          </w:p>
        </w:tc>
      </w:tr>
      <w:tr w:rsidR="000669B7" w:rsidRPr="0073029B" w14:paraId="2F385361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33694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5A16F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62FE39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63AD3D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9DEFEC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AE21B2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8A7B60D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1EE36A2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156C6A0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B2C852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5FD179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97FB1F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2DBE33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153C45E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64FFF61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4A912B1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3E2E336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D768C1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7E87B5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CD0623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F22FB0A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35A150C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08A5655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C2CD20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E815AA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380E21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326F33C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7493240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0597F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A4610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62A67F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3E41BD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10DEE0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E70C52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BC66055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19B875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Obstarávaný DFM na účely vykonania vplyvu v inej ÚJ</w:t>
            </w:r>
          </w:p>
        </w:tc>
      </w:tr>
      <w:tr w:rsidR="000669B7" w:rsidRPr="0073029B" w14:paraId="4F6916F2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6A723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ACCA4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9D8C9E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CC6810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650C8C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4334EF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FCF39F7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0DA22B1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215CD24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00FBA00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5035C7F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3A4414E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60E301F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C5227D0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EFC5B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82048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3EF4AE9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4BD9F6B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03DAEF5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011C0E0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CEA7B22" w14:textId="77777777" w:rsidTr="00F4554D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E1C2C" w14:textId="77777777" w:rsidR="000669B7" w:rsidRPr="0073029B" w:rsidRDefault="00A00889" w:rsidP="00A0088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DFM </w:t>
            </w:r>
            <w:r w:rsidR="000669B7"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1B9F8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C3266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A41D2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FF005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BCD2A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A8283BF" w14:textId="77777777" w:rsidR="000669B7" w:rsidRPr="0073029B" w:rsidRDefault="000669B7" w:rsidP="000669B7">
      <w:pPr>
        <w:pStyle w:val="Nzov"/>
        <w:rPr>
          <w:rFonts w:ascii="Arial Narrow" w:hAnsi="Arial Narrow"/>
          <w:sz w:val="22"/>
          <w:szCs w:val="22"/>
        </w:rPr>
      </w:pPr>
    </w:p>
    <w:p w14:paraId="1C04F94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p18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602B1F">
        <w:rPr>
          <w:rFonts w:ascii="Arial Narrow" w:hAnsi="Arial Narrow"/>
          <w:noProof/>
          <w:sz w:val="22"/>
          <w:szCs w:val="22"/>
        </w:rPr>
        <w:t>«p18»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05DCBA5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FE489DE" w14:textId="77777777"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9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>
        <w:rPr>
          <w:rFonts w:ascii="Arial Narrow" w:hAnsi="Arial Narrow"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sz w:val="22"/>
          <w:szCs w:val="22"/>
        </w:rPr>
        <w:t xml:space="preserve">k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0669B7" w:rsidRPr="0073029B" w14:paraId="101A2086" w14:textId="77777777" w:rsidTr="00F4554D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9FEAF" w14:textId="77777777" w:rsidR="000669B7" w:rsidRPr="0073029B" w:rsidRDefault="000669B7" w:rsidP="00F4554D">
            <w:pPr>
              <w:pStyle w:val="TopHeader"/>
            </w:pPr>
            <w:r w:rsidRPr="0073029B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C754A" w14:textId="77777777" w:rsidR="000669B7" w:rsidRPr="0073029B" w:rsidRDefault="000669B7" w:rsidP="00F4554D">
            <w:pPr>
              <w:pStyle w:val="TopHeader"/>
            </w:pPr>
            <w:r w:rsidRPr="0073029B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2C5925" w14:textId="77777777" w:rsidR="000669B7" w:rsidRPr="0073029B" w:rsidRDefault="000669B7" w:rsidP="00F4554D">
            <w:pPr>
              <w:pStyle w:val="TopHeader"/>
            </w:pPr>
            <w:r w:rsidRPr="0073029B">
              <w:t>Stav na</w:t>
            </w:r>
            <w:r w:rsidRPr="0073029B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4C24C" w14:textId="77777777"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EBFFD" w14:textId="77777777"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9839B4" w14:textId="77777777" w:rsidR="000669B7" w:rsidRPr="0073029B" w:rsidRDefault="000669B7" w:rsidP="00F4554D">
            <w:pPr>
              <w:pStyle w:val="TopHeader"/>
            </w:pPr>
            <w:r w:rsidRPr="0073029B">
              <w:t xml:space="preserve">Vyradenie dlhového CP </w:t>
            </w:r>
            <w:r w:rsidRPr="0073029B">
              <w:br/>
              <w:t xml:space="preserve">z účtovníctva </w:t>
            </w:r>
          </w:p>
          <w:p w14:paraId="60EAA4B3" w14:textId="77777777" w:rsidR="000669B7" w:rsidRPr="0073029B" w:rsidRDefault="000669B7" w:rsidP="00F4554D">
            <w:pPr>
              <w:pStyle w:val="TopHeader"/>
            </w:pPr>
            <w:r w:rsidRPr="0073029B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BD600A" w14:textId="77777777"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konci účtovného obdobia</w:t>
            </w:r>
          </w:p>
        </w:tc>
      </w:tr>
      <w:tr w:rsidR="000669B7" w:rsidRPr="0073029B" w14:paraId="0E8780BD" w14:textId="77777777" w:rsidTr="00F4554D">
        <w:trPr>
          <w:trHeight w:hRule="exact" w:val="227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E73B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9444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0D8F7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44C39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0FE2E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401B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F22BC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</w:tr>
      <w:tr w:rsidR="000669B7" w:rsidRPr="0073029B" w14:paraId="208A0C6B" w14:textId="77777777" w:rsidTr="00F4554D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6292A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0C8C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3C92B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96405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ECEC9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FCCFC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C7C2D5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5C20F08" w14:textId="77777777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6B0B30B2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815F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FCE4A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9EF1D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6D352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5DBF0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735649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8678A4A" w14:textId="77777777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50C75795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</w:t>
            </w:r>
            <w:r w:rsidRPr="0073029B">
              <w:rPr>
                <w:rFonts w:ascii="Arial Narrow" w:hAnsi="Arial Narrow"/>
                <w:sz w:val="22"/>
                <w:szCs w:val="22"/>
              </w:rPr>
              <w:t>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7D96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B2772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505A6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684DA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366FA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E25F1D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C4B19F0" w14:textId="77777777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17311FE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1FE1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EA1E3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544E6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117AD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625E2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38275F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7ECA45F" w14:textId="77777777" w:rsidTr="00F4554D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2EEF6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2BC0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507B5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55B14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41489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4B8CB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212023C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6C6A8B8E" w14:textId="77777777"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14:paraId="4E78A58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p19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602B1F">
        <w:rPr>
          <w:rFonts w:ascii="Arial Narrow" w:hAnsi="Arial Narrow"/>
          <w:noProof/>
          <w:sz w:val="22"/>
          <w:szCs w:val="22"/>
        </w:rPr>
        <w:t>«p19»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0572BE8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E04FBE5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4"/>
        <w:gridCol w:w="1430"/>
        <w:gridCol w:w="1119"/>
        <w:gridCol w:w="1091"/>
        <w:gridCol w:w="1398"/>
        <w:gridCol w:w="1280"/>
      </w:tblGrid>
      <w:tr w:rsidR="000669B7" w:rsidRPr="0073029B" w14:paraId="3BBFE83A" w14:textId="77777777" w:rsidTr="00F4554D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403D68" w14:textId="77777777" w:rsidR="000669B7" w:rsidRPr="0073029B" w:rsidRDefault="000669B7" w:rsidP="00F4554D">
            <w:pPr>
              <w:pStyle w:val="TopHeader"/>
            </w:pPr>
            <w:r w:rsidRPr="0073029B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80A7FA" w14:textId="77777777"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B922ED" w14:textId="77777777"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7D9061" w14:textId="77777777"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88825" w14:textId="77777777" w:rsidR="000669B7" w:rsidRPr="0073029B" w:rsidRDefault="000669B7" w:rsidP="00F4554D">
            <w:pPr>
              <w:pStyle w:val="TopHeader"/>
            </w:pPr>
            <w:r w:rsidRPr="0073029B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2BC20B" w14:textId="77777777"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 konci účtovného obdobia</w:t>
            </w:r>
          </w:p>
        </w:tc>
      </w:tr>
      <w:tr w:rsidR="000669B7" w:rsidRPr="0073029B" w14:paraId="4864F908" w14:textId="77777777" w:rsidTr="00F4554D">
        <w:trPr>
          <w:trHeight w:hRule="exact" w:val="227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CD6CE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097F9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0AD2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EACB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3FD1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B1E9D8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23F00D54" w14:textId="77777777" w:rsidTr="00F4554D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B2818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1FAE7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6D74312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14:paraId="1D8F0BB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13C18E9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14:paraId="03886DF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C5F06AA" w14:textId="77777777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4B3C0C82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59B8AB8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C98F46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32E5845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A11C9E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077C734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88FBBE5" w14:textId="77777777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748F9779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43B2F67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3A70B3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7A66868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A44272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339E3CD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B4846EE" w14:textId="77777777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1D28333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2A414B2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5EBE06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650D41E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8A5733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0E41BEF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2E284C9" w14:textId="77777777" w:rsidTr="00F4554D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D5BE3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EF7F8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36FC2A6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14:paraId="02F3420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939D30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14:paraId="4A607E8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770D165E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4C1FFE0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p20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602B1F">
        <w:rPr>
          <w:rFonts w:ascii="Arial Narrow" w:hAnsi="Arial Narrow"/>
          <w:noProof/>
          <w:sz w:val="22"/>
          <w:szCs w:val="22"/>
        </w:rPr>
        <w:t>«p20»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0260F8F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D3C95FD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o) o opravných položkách k zásobám</w:t>
      </w:r>
    </w:p>
    <w:p w14:paraId="7852FED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5"/>
        <w:gridCol w:w="1147"/>
        <w:gridCol w:w="1064"/>
        <w:gridCol w:w="1642"/>
        <w:gridCol w:w="1712"/>
        <w:gridCol w:w="1172"/>
      </w:tblGrid>
      <w:tr w:rsidR="000669B7" w:rsidRPr="0073029B" w14:paraId="36F29638" w14:textId="77777777" w:rsidTr="00F4554D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06D56C" w14:textId="77777777"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83651F2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6DB43957" w14:textId="77777777" w:rsidTr="00F4554D">
        <w:trPr>
          <w:jc w:val="center"/>
        </w:trPr>
        <w:tc>
          <w:tcPr>
            <w:tcW w:w="233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79AC00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C844AE" w14:textId="77777777" w:rsidR="000669B7" w:rsidRPr="0073029B" w:rsidRDefault="000669B7" w:rsidP="00F4554D">
            <w:pPr>
              <w:pStyle w:val="TopHeader"/>
            </w:pPr>
            <w:r w:rsidRPr="0073029B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FFA865" w14:textId="77777777" w:rsidR="000669B7" w:rsidRPr="0073029B" w:rsidRDefault="000669B7" w:rsidP="00F4554D">
            <w:pPr>
              <w:pStyle w:val="TopHeader"/>
            </w:pPr>
          </w:p>
          <w:p w14:paraId="58EBF4B8" w14:textId="77777777" w:rsidR="000669B7" w:rsidRPr="0073029B" w:rsidRDefault="000669B7" w:rsidP="00F4554D">
            <w:pPr>
              <w:pStyle w:val="TopHeader"/>
            </w:pPr>
            <w:r w:rsidRPr="0073029B">
              <w:t>Tvorba </w:t>
            </w:r>
          </w:p>
          <w:p w14:paraId="6F18225D" w14:textId="77777777"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  <w:p w14:paraId="0BEB3CBB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5779F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4AF69D" w14:textId="77777777"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E3B56F" w14:textId="77777777"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14:paraId="1BDFF7AF" w14:textId="77777777" w:rsidTr="00F4554D">
        <w:trPr>
          <w:trHeight w:hRule="exact" w:val="277"/>
          <w:jc w:val="center"/>
        </w:trPr>
        <w:tc>
          <w:tcPr>
            <w:tcW w:w="23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08AC8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F7C8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E822F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91A60E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9C68DD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6FB0D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538679CB" w14:textId="77777777" w:rsidTr="00F4554D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2DA44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0512D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«a01200»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14:paraId="11B1698D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«a02200»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14:paraId="5E2B01B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14:paraId="32EDABDD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14:paraId="62E703B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«a04200»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DAFC02B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68FB335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14:paraId="07EC8AB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18922B4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«a01201»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3A922CDD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«a02201»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14CFE25E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062BFFF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6106D1E9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«a04201»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325253F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3A6C1A5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603C85C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«a01202»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0CE5FAC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«a02202»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6DD1FD4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2BED8E7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537F3BC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«a04202»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79F15D1" w14:textId="77777777" w:rsidTr="00F4554D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312C79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7ECBD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«a01203»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255D9EA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«a02203»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14:paraId="139BB646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14:paraId="57AC53D9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14:paraId="0919A36C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«a04203»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B5E2AB4" w14:textId="77777777" w:rsidTr="00F4554D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D14B38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37987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«a01204»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14:paraId="45E0A1B0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«a02204»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14:paraId="55A7A6F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14:paraId="1BBD3D4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14:paraId="45E3B33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«a04204»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F62A288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7699154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69D329F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«a01205»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64FE3129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«a02205»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06B0EDD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4CA0A220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497883BC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«a04205»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B0E581B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7602101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482F8C7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«a01206»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632D33F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«a02206»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582F1FB6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22E05D90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14722BFD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«a04206»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6895363" w14:textId="77777777" w:rsidTr="00F4554D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5703C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39192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«a01207»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14:paraId="0A86ACA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«a02207»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14:paraId="6B9996EB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14:paraId="7E3FADED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14:paraId="6C00675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«a04207»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3D50F4A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5C57B0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p21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602B1F">
        <w:rPr>
          <w:rFonts w:ascii="Arial Narrow" w:hAnsi="Arial Narrow"/>
          <w:noProof/>
          <w:sz w:val="22"/>
          <w:szCs w:val="22"/>
        </w:rPr>
        <w:t>«p21»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640DEB1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5010E5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1"/>
        <w:gridCol w:w="2961"/>
      </w:tblGrid>
      <w:tr w:rsidR="000669B7" w:rsidRPr="0073029B" w14:paraId="72881FD5" w14:textId="77777777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8F63BE" w14:textId="77777777" w:rsidR="000669B7" w:rsidRPr="0073029B" w:rsidRDefault="000669B7" w:rsidP="00F4554D">
            <w:pPr>
              <w:pStyle w:val="TopHeader"/>
            </w:pPr>
            <w:r w:rsidRPr="0073029B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BF21E7A" w14:textId="77777777" w:rsidR="000669B7" w:rsidRPr="0073029B" w:rsidRDefault="000669B7" w:rsidP="00F4554D">
            <w:pPr>
              <w:pStyle w:val="TopHeader"/>
            </w:pPr>
            <w:r w:rsidRPr="0073029B">
              <w:t>Hodnota</w:t>
            </w:r>
          </w:p>
        </w:tc>
      </w:tr>
      <w:tr w:rsidR="000669B7" w:rsidRPr="0073029B" w14:paraId="11392C4B" w14:textId="77777777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3A35B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2AEFAA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«a02208»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9355400" w14:textId="77777777" w:rsidTr="00F4554D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65036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413FB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«a04208»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1DE450A7" w14:textId="77777777" w:rsidR="000669B7" w:rsidRPr="00F4554D" w:rsidRDefault="000669B7" w:rsidP="000669B7">
      <w:pPr>
        <w:pStyle w:val="Nzov"/>
        <w:jc w:val="both"/>
        <w:rPr>
          <w:rFonts w:ascii="Arial Narrow" w:hAnsi="Arial Narrow"/>
          <w:b w:val="0"/>
          <w:sz w:val="22"/>
          <w:szCs w:val="22"/>
        </w:rPr>
      </w:pPr>
    </w:p>
    <w:p w14:paraId="5AF6E98A" w14:textId="77777777" w:rsidR="000669B7" w:rsidRPr="00F4554D" w:rsidRDefault="000669B7" w:rsidP="000669B7">
      <w:pPr>
        <w:rPr>
          <w:rFonts w:ascii="Arial Narrow" w:hAnsi="Arial Narrow"/>
          <w:sz w:val="22"/>
          <w:szCs w:val="22"/>
        </w:rPr>
      </w:pPr>
      <w:r w:rsidRPr="00F4554D">
        <w:rPr>
          <w:rFonts w:ascii="Arial Narrow" w:hAnsi="Arial Narrow"/>
          <w:sz w:val="22"/>
          <w:szCs w:val="22"/>
        </w:rPr>
        <w:fldChar w:fldCharType="begin"/>
      </w:r>
      <w:r w:rsidRPr="00F4554D">
        <w:rPr>
          <w:rFonts w:ascii="Arial Narrow" w:hAnsi="Arial Narrow"/>
          <w:sz w:val="22"/>
          <w:szCs w:val="22"/>
        </w:rPr>
        <w:instrText xml:space="preserve"> MERGEFIELD p22 </w:instrText>
      </w:r>
      <w:r w:rsidRPr="00F4554D">
        <w:rPr>
          <w:rFonts w:ascii="Arial Narrow" w:hAnsi="Arial Narrow"/>
          <w:sz w:val="22"/>
          <w:szCs w:val="22"/>
        </w:rPr>
        <w:fldChar w:fldCharType="separate"/>
      </w:r>
      <w:r w:rsidR="00602B1F">
        <w:rPr>
          <w:rFonts w:ascii="Arial Narrow" w:hAnsi="Arial Narrow"/>
          <w:noProof/>
          <w:sz w:val="22"/>
          <w:szCs w:val="22"/>
        </w:rPr>
        <w:t>«p22»</w:t>
      </w:r>
      <w:r w:rsidRPr="00F4554D">
        <w:rPr>
          <w:rFonts w:ascii="Arial Narrow" w:hAnsi="Arial Narrow"/>
          <w:sz w:val="22"/>
          <w:szCs w:val="22"/>
        </w:rPr>
        <w:fldChar w:fldCharType="end"/>
      </w:r>
    </w:p>
    <w:p w14:paraId="4D6A28E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CB0E51C" w14:textId="77777777"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p) o zásobách, na </w:t>
      </w:r>
      <w:r w:rsidR="001F68D9">
        <w:rPr>
          <w:rFonts w:ascii="Arial Narrow" w:hAnsi="Arial Narrow"/>
          <w:sz w:val="22"/>
          <w:szCs w:val="22"/>
        </w:rPr>
        <w:t>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8"/>
      </w:tblGrid>
      <w:tr w:rsidR="000669B7" w:rsidRPr="0073029B" w14:paraId="19D0A6EE" w14:textId="77777777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25B49" w14:textId="77777777"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84B996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0659125B" w14:textId="77777777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A0C0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04846C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221EED9" w14:textId="77777777" w:rsidR="000669B7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0AD4C0BE" w14:textId="77777777" w:rsidR="00223C24" w:rsidRPr="0073029B" w:rsidRDefault="00223C24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1EF2FE8F" w14:textId="77777777" w:rsidR="000669B7" w:rsidRPr="0028560E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28560E">
        <w:rPr>
          <w:rFonts w:ascii="Arial Narrow" w:hAnsi="Arial Narrow"/>
          <w:b w:val="0"/>
          <w:sz w:val="22"/>
          <w:szCs w:val="22"/>
        </w:rPr>
        <w:fldChar w:fldCharType="begin"/>
      </w:r>
      <w:r w:rsidRPr="0028560E">
        <w:rPr>
          <w:rFonts w:ascii="Arial Narrow" w:hAnsi="Arial Narrow"/>
          <w:b w:val="0"/>
          <w:sz w:val="22"/>
          <w:szCs w:val="22"/>
        </w:rPr>
        <w:instrText xml:space="preserve"> MERGEFIELD p23 </w:instrText>
      </w:r>
      <w:r w:rsidRPr="0028560E">
        <w:rPr>
          <w:rFonts w:ascii="Arial Narrow" w:hAnsi="Arial Narrow"/>
          <w:b w:val="0"/>
          <w:sz w:val="22"/>
          <w:szCs w:val="22"/>
        </w:rPr>
        <w:fldChar w:fldCharType="separate"/>
      </w:r>
      <w:r w:rsidR="00602B1F">
        <w:rPr>
          <w:rFonts w:ascii="Arial Narrow" w:hAnsi="Arial Narrow"/>
          <w:b w:val="0"/>
          <w:noProof/>
          <w:sz w:val="22"/>
          <w:szCs w:val="22"/>
        </w:rPr>
        <w:t>«p23»</w:t>
      </w:r>
      <w:r w:rsidRPr="0028560E">
        <w:rPr>
          <w:rFonts w:ascii="Arial Narrow" w:hAnsi="Arial Narrow"/>
          <w:b w:val="0"/>
          <w:sz w:val="22"/>
          <w:szCs w:val="22"/>
        </w:rPr>
        <w:fldChar w:fldCharType="end"/>
      </w:r>
    </w:p>
    <w:p w14:paraId="6B1C7D0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EF46D06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q) o zákazkovej výrobe a o zákazkovej výstavbe nehnuteľnosti určenej na predaj</w:t>
      </w:r>
    </w:p>
    <w:p w14:paraId="42075B1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2"/>
        <w:gridCol w:w="2101"/>
        <w:gridCol w:w="2143"/>
      </w:tblGrid>
      <w:tr w:rsidR="000669B7" w:rsidRPr="0073029B" w14:paraId="151E5C04" w14:textId="77777777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3F62D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0B7B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5A66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DC8D1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14:paraId="22BC4910" w14:textId="77777777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BCCE0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9EFA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AC1AE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91216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14:paraId="62F0EEB1" w14:textId="77777777" w:rsidTr="00F4554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C4BA4F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D04230B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2C1473E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BD7053D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14B0560" w14:textId="77777777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5001EDF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75130B9F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76B1CC5E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1DFA2ADC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738467E" w14:textId="77777777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1A0A5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0B9CF9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91CF7B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D15F0D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4F548A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0F0483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p24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602B1F">
        <w:rPr>
          <w:rFonts w:ascii="Arial Narrow" w:hAnsi="Arial Narrow"/>
          <w:noProof/>
          <w:sz w:val="22"/>
          <w:szCs w:val="22"/>
        </w:rPr>
        <w:t>«p24»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6D1040B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390D18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487"/>
        <w:gridCol w:w="2845"/>
      </w:tblGrid>
      <w:tr w:rsidR="000669B7" w:rsidRPr="0073029B" w14:paraId="7F1EC0CE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20DE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9CB1D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60155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14:paraId="53D06B48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D7984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F8F01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20AE6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14:paraId="54951E32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DB0815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75F0527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55907F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BA27842" w14:textId="77777777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77B437A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14:paraId="57C72907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14:paraId="0E7DD008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0932ABF" w14:textId="77777777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EC3C0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C8311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0FF0B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4F80663" w14:textId="77777777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DBC21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B2E5D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286D5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A19E4F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E72ED1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p25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602B1F">
        <w:rPr>
          <w:rFonts w:ascii="Arial Narrow" w:hAnsi="Arial Narrow"/>
          <w:noProof/>
          <w:sz w:val="22"/>
          <w:szCs w:val="22"/>
        </w:rPr>
        <w:t>«p25»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79FE7F1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35F941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1"/>
      </w:tblGrid>
      <w:tr w:rsidR="000669B7" w:rsidRPr="0073029B" w14:paraId="69761380" w14:textId="77777777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C1094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EABB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5F205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889A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14:paraId="72C2FC29" w14:textId="77777777" w:rsidTr="00F4554D">
        <w:trPr>
          <w:trHeight w:val="98"/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D7001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2C914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CF5AD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DCCD7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14:paraId="019C1E80" w14:textId="77777777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D5097F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7E3E914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D717D21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5DA4529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2F35BE5" w14:textId="77777777" w:rsidTr="00F4554D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14:paraId="5D4AB77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14:paraId="166E2FF3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14:paraId="1C322DAF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4C0F5316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98806D3" w14:textId="77777777" w:rsidTr="00F4554D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91F0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C9452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6E338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BB4D0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27AA657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164C41B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p26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602B1F">
        <w:rPr>
          <w:rFonts w:ascii="Arial Narrow" w:hAnsi="Arial Narrow"/>
          <w:noProof/>
          <w:sz w:val="22"/>
          <w:szCs w:val="22"/>
        </w:rPr>
        <w:t>«p26»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0681780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FE64BA8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8"/>
        <w:gridCol w:w="2707"/>
      </w:tblGrid>
      <w:tr w:rsidR="000669B7" w:rsidRPr="0073029B" w14:paraId="1E415DE6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13ED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0419D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602A3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14:paraId="69093AED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BBFE1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0ED73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647C8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14:paraId="3BDE2DC2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2267CA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989C5E0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578F1B9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AA3E16D" w14:textId="77777777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558E468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4E340407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3C8B64B9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87AAAD3" w14:textId="77777777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0BF2B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416BCB7F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5F6A9FA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E05E022" w14:textId="77777777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F8112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60CD6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172C29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2745DE2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</w:p>
    <w:p w14:paraId="5542764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p27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602B1F">
        <w:rPr>
          <w:rFonts w:ascii="Arial Narrow" w:hAnsi="Arial Narrow"/>
          <w:noProof/>
          <w:sz w:val="22"/>
          <w:szCs w:val="22"/>
        </w:rPr>
        <w:t>«p27»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71C1419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DFDFAA0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r)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6"/>
        <w:gridCol w:w="1259"/>
        <w:gridCol w:w="1119"/>
        <w:gridCol w:w="1678"/>
        <w:gridCol w:w="1817"/>
        <w:gridCol w:w="1283"/>
      </w:tblGrid>
      <w:tr w:rsidR="000669B7" w:rsidRPr="0073029B" w14:paraId="3CF99D4B" w14:textId="77777777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848B97" w14:textId="77777777" w:rsidR="000669B7" w:rsidRPr="0073029B" w:rsidRDefault="000669B7" w:rsidP="00F4554D">
            <w:pPr>
              <w:pStyle w:val="TopHeader"/>
            </w:pPr>
            <w:r w:rsidRPr="0073029B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EEBF3EC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67B21CE7" w14:textId="77777777" w:rsidTr="00F4554D">
        <w:trPr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142A20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A0EC55" w14:textId="77777777" w:rsidR="000669B7" w:rsidRPr="0073029B" w:rsidRDefault="000669B7" w:rsidP="00F4554D">
            <w:pPr>
              <w:pStyle w:val="TopHeader"/>
            </w:pPr>
            <w:r w:rsidRPr="0073029B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97697F" w14:textId="77777777"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  <w:p w14:paraId="4EB70733" w14:textId="77777777"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9C161A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08D6D6" w14:textId="77777777"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269F17" w14:textId="77777777"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14:paraId="11707770" w14:textId="77777777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0BCB2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E171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9ECA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9C90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2922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5E806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1A742D89" w14:textId="77777777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2C7E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9DA9B1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«a01215»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7C9C78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«a02215»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8B7CA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39594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22A72D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«a04215»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1836091" w14:textId="77777777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6039F7B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a </w:t>
            </w:r>
            <w:r w:rsidR="00F8061C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0A332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«a01216»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165980F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«a02216»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2B45740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B83E07B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6D47AB4B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«a04216»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6AC29D4" w14:textId="77777777" w:rsidTr="00F4554D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81C927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2C89F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«a01217»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56B5D0A6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«a02217»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8125D2E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38D5E4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14:paraId="3166252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«a04217»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82CAE99" w14:textId="77777777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D69A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45A277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«a01218»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A9FD18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«a02218»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5F3FE8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239E5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7E6D1C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«a04218»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8414008" w14:textId="77777777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533253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27456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«a01219»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5B9DA65A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«a02219»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A03BE4F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CA8C0F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40FF2BD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«a04219»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DF3BC57" w14:textId="77777777" w:rsidTr="00F4554D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42287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17CBA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«a01220»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6EC9EC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«a02220»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93514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4A180E9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14:paraId="12DB310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«a04220»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0A8D52AA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6AA8FD6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p28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602B1F">
        <w:rPr>
          <w:rFonts w:ascii="Arial Narrow" w:hAnsi="Arial Narrow"/>
          <w:noProof/>
          <w:sz w:val="22"/>
          <w:szCs w:val="22"/>
        </w:rPr>
        <w:t>«p28»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700D3FD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757E204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B85E76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B85E76" w:rsidRPr="00B85E76">
        <w:rPr>
          <w:rFonts w:ascii="Arial Narrow" w:hAnsi="Arial Narrow"/>
          <w:sz w:val="22"/>
          <w:szCs w:val="22"/>
        </w:rPr>
        <w:t xml:space="preserve"> </w:t>
      </w:r>
      <w:r w:rsidR="00B85E76">
        <w:rPr>
          <w:rFonts w:ascii="Arial Narrow" w:hAnsi="Arial Narrow"/>
          <w:sz w:val="22"/>
          <w:szCs w:val="22"/>
        </w:rPr>
        <w:t>prílohe</w:t>
      </w:r>
      <w:r w:rsidR="00B85E76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s) o </w:t>
      </w:r>
      <w:r w:rsidR="00B85E76">
        <w:rPr>
          <w:rFonts w:ascii="Arial Narrow" w:hAnsi="Arial Narrow"/>
          <w:sz w:val="22"/>
          <w:szCs w:val="22"/>
        </w:rPr>
        <w:t>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7"/>
        <w:gridCol w:w="1985"/>
        <w:gridCol w:w="1985"/>
        <w:gridCol w:w="1995"/>
      </w:tblGrid>
      <w:tr w:rsidR="000669B7" w:rsidRPr="0073029B" w14:paraId="09C11444" w14:textId="77777777" w:rsidTr="005C0183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86A07A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C726CF" w14:textId="77777777" w:rsidR="000669B7" w:rsidRPr="0073029B" w:rsidRDefault="000669B7" w:rsidP="00F4554D">
            <w:pPr>
              <w:pStyle w:val="TopHeader"/>
            </w:pPr>
            <w:r w:rsidRPr="0073029B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28BFC6" w14:textId="77777777" w:rsidR="000669B7" w:rsidRPr="0073029B" w:rsidRDefault="000669B7" w:rsidP="00F4554D">
            <w:pPr>
              <w:pStyle w:val="TopHeader"/>
            </w:pPr>
            <w:r w:rsidRPr="0073029B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51CA0D" w14:textId="77777777" w:rsidR="000669B7" w:rsidRPr="0073029B" w:rsidRDefault="000669B7" w:rsidP="00F4554D">
            <w:pPr>
              <w:pStyle w:val="TopHeader"/>
            </w:pPr>
            <w:r w:rsidRPr="0073029B">
              <w:t>Pohľadávky spolu</w:t>
            </w:r>
          </w:p>
        </w:tc>
      </w:tr>
      <w:tr w:rsidR="000669B7" w:rsidRPr="0073029B" w14:paraId="3512F407" w14:textId="77777777" w:rsidTr="005C0183">
        <w:trPr>
          <w:trHeight w:hRule="exact" w:val="227"/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33296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73C4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61AD3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3FF7D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14:paraId="34F5A76A" w14:textId="77777777" w:rsidTr="005C018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14:paraId="332887F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</w:t>
            </w:r>
          </w:p>
        </w:tc>
      </w:tr>
      <w:tr w:rsidR="000669B7" w:rsidRPr="0073029B" w14:paraId="358A26E0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24515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50790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a04225b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«a04225b»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D3FCAE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«a04225c»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6357ACB9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a04225bc \* MERGEFORMAT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«a04225bc»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667CF5E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100227E9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3DC1C28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«a04226b»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4D50875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«a04226c»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2563F2D6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a04226bc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«a04226bc»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3746AB7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578AF18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0860EAF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«a04227b»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0921CEA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«a04227c»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7102CCB7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a04227bc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«a04227bc»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DF62398" w14:textId="77777777" w:rsidTr="005C0183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42EA70C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spoločníkom, </w:t>
            </w:r>
            <w:r w:rsidR="00F8061C">
              <w:rPr>
                <w:rFonts w:ascii="Arial Narrow" w:hAnsi="Arial Narrow"/>
                <w:sz w:val="22"/>
                <w:szCs w:val="22"/>
              </w:rPr>
              <w:t>č</w:t>
            </w:r>
            <w:r w:rsidRPr="0073029B">
              <w:rPr>
                <w:rFonts w:ascii="Arial Narrow" w:hAnsi="Arial Narrow"/>
                <w:sz w:val="22"/>
                <w:szCs w:val="22"/>
              </w:rPr>
              <w:t>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CB7CE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«a04228b»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6582B7F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«a04228c»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62D7DAEA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a04228bc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«a04228bc»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FD58B8E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6C036D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05A26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a04229b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«a04229b»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7E34861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a04229c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«a04229c»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4008E211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a04229bc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«a04229bc»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448680C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57973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50B72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a04230b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«a04230b»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40901AE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a04230c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«a04230c»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7364FCF0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a04230bc </w:instrTex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«a04230bc»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7D015009" w14:textId="77777777" w:rsidTr="005C018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CC345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</w:t>
            </w:r>
          </w:p>
        </w:tc>
      </w:tr>
      <w:tr w:rsidR="000669B7" w:rsidRPr="0073029B" w14:paraId="3E8B1430" w14:textId="77777777" w:rsidTr="005C0183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68665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2A5E2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a04231b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«a04231b»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1A6A325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a04231c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«a04231c»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771A1456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a04231bc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«a04231bc»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1C8891B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78925378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2099213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«a04232b»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2D9C60A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«a04232c»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63348B15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a04232bc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«a04232bc»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72246D1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3540C0E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10352D9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«a04233b»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6321F0B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«a04233c»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281D4D11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a04233bc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«a04233bc»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5A670ED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490377E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251B805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«a04234b»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2B17053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«a04234c»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2D2EC0C8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a04234bc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«a04234bc»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12222A4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D471DC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4D06B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«a04235b»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3207B4F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«a04235c»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6CB6F000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a04235bc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«a04235bc»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9B525D2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597C41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4BAB3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a04236b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«a04236b»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03F4EBB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«a04236c»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6602EFC4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a04236bc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«a04236bc»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2B41701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5578A72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10B26AE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a04237b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«a04237b»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27BBD59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«a04237c»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6BFCF79C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a04237bc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«a04237bc»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01FD526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E35A9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17AC9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a04238b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«a04238b»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79453D9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a04238c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«a04238c»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70582211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a04238bc </w:instrTex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«a04238bc»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6040C6BA" w14:textId="77777777"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14:paraId="3014C90E" w14:textId="77777777" w:rsidR="000669B7" w:rsidRDefault="000669B7" w:rsidP="000669B7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p29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602B1F">
        <w:rPr>
          <w:rFonts w:ascii="Arial Narrow" w:hAnsi="Arial Narrow"/>
          <w:noProof/>
          <w:sz w:val="22"/>
          <w:szCs w:val="22"/>
        </w:rPr>
        <w:t>«p29»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2871ED2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5A32365" w14:textId="77777777"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5C0183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5C0183" w:rsidRPr="005C0183">
        <w:rPr>
          <w:rFonts w:ascii="Arial Narrow" w:hAnsi="Arial Narrow"/>
          <w:sz w:val="22"/>
          <w:szCs w:val="22"/>
        </w:rPr>
        <w:t xml:space="preserve"> </w:t>
      </w:r>
      <w:r w:rsidR="005C0183">
        <w:rPr>
          <w:rFonts w:ascii="Arial Narrow" w:hAnsi="Arial Narrow"/>
          <w:sz w:val="22"/>
          <w:szCs w:val="22"/>
        </w:rPr>
        <w:t>prílohe</w:t>
      </w:r>
      <w:r w:rsidR="005C0183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t) a u) o pohľadávkach zabezpečených záložným právom a</w:t>
      </w:r>
      <w:r w:rsidR="005C0183">
        <w:rPr>
          <w:rFonts w:ascii="Arial Narrow" w:hAnsi="Arial Narrow"/>
          <w:sz w:val="22"/>
          <w:szCs w:val="22"/>
        </w:rPr>
        <w:t>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4"/>
        <w:gridCol w:w="2656"/>
        <w:gridCol w:w="2262"/>
      </w:tblGrid>
      <w:tr w:rsidR="000669B7" w:rsidRPr="0073029B" w14:paraId="71C6ED0C" w14:textId="77777777" w:rsidTr="00894FE1">
        <w:trPr>
          <w:jc w:val="center"/>
        </w:trPr>
        <w:tc>
          <w:tcPr>
            <w:tcW w:w="42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919EB3" w14:textId="77777777" w:rsidR="000669B7" w:rsidRPr="0073029B" w:rsidRDefault="000669B7" w:rsidP="00F4554D">
            <w:pPr>
              <w:pStyle w:val="TopHeader"/>
            </w:pPr>
            <w:r w:rsidRPr="0073029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3821E08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139B193E" w14:textId="77777777" w:rsidTr="00894FE1">
        <w:trPr>
          <w:jc w:val="center"/>
        </w:trPr>
        <w:tc>
          <w:tcPr>
            <w:tcW w:w="42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780E4E2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D9B84D" w14:textId="77777777" w:rsidR="000669B7" w:rsidRPr="0073029B" w:rsidRDefault="000669B7" w:rsidP="00F4554D">
            <w:pPr>
              <w:pStyle w:val="TopHeader"/>
            </w:pPr>
            <w:r w:rsidRPr="0073029B"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98021BE" w14:textId="77777777" w:rsidR="000669B7" w:rsidRPr="0073029B" w:rsidRDefault="000669B7" w:rsidP="00F4554D">
            <w:pPr>
              <w:pStyle w:val="TopHeader"/>
            </w:pPr>
            <w:r w:rsidRPr="0073029B">
              <w:t>Hodnota pohľadávky</w:t>
            </w:r>
          </w:p>
        </w:tc>
      </w:tr>
      <w:tr w:rsidR="000669B7" w:rsidRPr="0073029B" w14:paraId="615D2120" w14:textId="77777777" w:rsidTr="00894FE1">
        <w:trPr>
          <w:jc w:val="center"/>
        </w:trPr>
        <w:tc>
          <w:tcPr>
            <w:tcW w:w="420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24213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51BE01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9710F1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46513CB" w14:textId="77777777" w:rsidTr="00894FE1">
        <w:trPr>
          <w:jc w:val="center"/>
        </w:trPr>
        <w:tc>
          <w:tcPr>
            <w:tcW w:w="420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CCA9C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9B343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72F809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4B54529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192B1DD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p31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602B1F">
        <w:rPr>
          <w:rFonts w:ascii="Arial Narrow" w:hAnsi="Arial Narrow"/>
          <w:noProof/>
          <w:sz w:val="22"/>
          <w:szCs w:val="22"/>
        </w:rPr>
        <w:t>«p31»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2623D8A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83B76ED" w14:textId="77777777" w:rsidR="000669B7" w:rsidRPr="0073029B" w:rsidRDefault="006923C5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17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w) o krátkodobom finančnom majetku </w:t>
      </w:r>
    </w:p>
    <w:p w14:paraId="2C4E5065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5"/>
        <w:gridCol w:w="2625"/>
        <w:gridCol w:w="2302"/>
      </w:tblGrid>
      <w:tr w:rsidR="000669B7" w:rsidRPr="0073029B" w14:paraId="4DD6795F" w14:textId="77777777" w:rsidTr="00F4554D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6EF48D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A8B876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DB96EA4" w14:textId="77777777" w:rsidR="000669B7" w:rsidRPr="0073029B" w:rsidRDefault="000669B7" w:rsidP="00F4554D">
            <w:pPr>
              <w:pStyle w:val="TopHeader"/>
            </w:pPr>
            <w:r w:rsidRPr="0073029B">
              <w:t xml:space="preserve">Bezprostredne predchádzajúce účtovné </w:t>
            </w:r>
            <w:r w:rsidRPr="0073029B">
              <w:lastRenderedPageBreak/>
              <w:t>obdobie</w:t>
            </w:r>
          </w:p>
        </w:tc>
      </w:tr>
      <w:tr w:rsidR="000669B7" w:rsidRPr="0073029B" w14:paraId="2F52052C" w14:textId="77777777" w:rsidTr="00F4554D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FB0BA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FACCD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«a04250»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1491901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«s04250»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D4D5539" w14:textId="77777777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789D26A6" w14:textId="77777777" w:rsidR="000669B7" w:rsidRPr="0073029B" w:rsidRDefault="000669B7" w:rsidP="00554FC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Bežné </w:t>
            </w:r>
            <w:r w:rsidR="00554FC2">
              <w:rPr>
                <w:rFonts w:ascii="Arial Narrow" w:hAnsi="Arial Narrow"/>
                <w:sz w:val="22"/>
                <w:szCs w:val="22"/>
              </w:rPr>
              <w:t>účty v banke alebo v pobočke zahraničnej 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3FE09AF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«a04251»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14:paraId="26A544C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«s04251»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CBC5071" w14:textId="77777777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0ACB4301" w14:textId="77777777" w:rsidR="000669B7" w:rsidRPr="0073029B" w:rsidRDefault="00554FC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32D621E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«a04252»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14:paraId="5BE0738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«s04252»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0FE1E82" w14:textId="77777777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6F66CF7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563144C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«a04253»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14:paraId="3B290DA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«s04253»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E9737CC" w14:textId="77777777" w:rsidTr="00F4554D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E51C5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7D41D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a04254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«a04254»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6754E30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s04254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«s04254»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A44714A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3EBAF81A" w14:textId="77777777" w:rsidR="000669B7" w:rsidRPr="00193BAE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begin"/>
      </w:r>
      <w:r w:rsidRPr="00193BAE">
        <w:rPr>
          <w:rFonts w:ascii="Arial Narrow" w:hAnsi="Arial Narrow"/>
          <w:b w:val="0"/>
          <w:bCs w:val="0"/>
          <w:sz w:val="22"/>
          <w:szCs w:val="22"/>
        </w:rPr>
        <w:instrText xml:space="preserve"> MERGEFIELD p32 </w:instrText>
      </w: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separate"/>
      </w:r>
      <w:r w:rsidR="00602B1F">
        <w:rPr>
          <w:rFonts w:ascii="Arial Narrow" w:hAnsi="Arial Narrow"/>
          <w:b w:val="0"/>
          <w:bCs w:val="0"/>
          <w:noProof/>
          <w:sz w:val="22"/>
          <w:szCs w:val="22"/>
        </w:rPr>
        <w:t>«p32»</w:t>
      </w: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end"/>
      </w:r>
    </w:p>
    <w:p w14:paraId="25CCDD95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3F5D5254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1"/>
        <w:gridCol w:w="1251"/>
        <w:gridCol w:w="1020"/>
        <w:gridCol w:w="972"/>
        <w:gridCol w:w="972"/>
        <w:gridCol w:w="1686"/>
      </w:tblGrid>
      <w:tr w:rsidR="008D2421" w:rsidRPr="0073029B" w14:paraId="79951B4A" w14:textId="77777777" w:rsidTr="00DE1422">
        <w:trPr>
          <w:jc w:val="center"/>
        </w:trPr>
        <w:tc>
          <w:tcPr>
            <w:tcW w:w="321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2C3901" w14:textId="77777777" w:rsidR="008D2421" w:rsidRPr="0073029B" w:rsidRDefault="008D2421" w:rsidP="00F4554D">
            <w:pPr>
              <w:pStyle w:val="TopHeader"/>
            </w:pPr>
            <w:r w:rsidRPr="0073029B">
              <w:t>Krátkodobý  finančný majetok</w:t>
            </w:r>
          </w:p>
        </w:tc>
        <w:tc>
          <w:tcPr>
            <w:tcW w:w="6024" w:type="dxa"/>
            <w:gridSpan w:val="5"/>
            <w:tcBorders>
              <w:top w:val="single" w:sz="12" w:space="0" w:color="auto"/>
            </w:tcBorders>
          </w:tcPr>
          <w:p w14:paraId="0D93C910" w14:textId="77777777" w:rsidR="008D2421" w:rsidRPr="0073029B" w:rsidRDefault="008D2421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0202E" w:rsidRPr="0073029B" w14:paraId="21EFF64F" w14:textId="77777777" w:rsidTr="00DE1422">
        <w:trPr>
          <w:jc w:val="center"/>
        </w:trPr>
        <w:tc>
          <w:tcPr>
            <w:tcW w:w="321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44D3BA" w14:textId="77777777" w:rsidR="008D2421" w:rsidRPr="0073029B" w:rsidRDefault="008D2421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7B6B80" w14:textId="77777777" w:rsidR="0000202E" w:rsidRDefault="008D2421" w:rsidP="00F4554D">
            <w:pPr>
              <w:pStyle w:val="TopHeader"/>
            </w:pPr>
            <w:r w:rsidRPr="0073029B">
              <w:t>Stav </w:t>
            </w:r>
          </w:p>
          <w:p w14:paraId="20D7DAAE" w14:textId="77777777" w:rsidR="008D2421" w:rsidRPr="0073029B" w:rsidRDefault="008D2421" w:rsidP="00F4554D">
            <w:pPr>
              <w:pStyle w:val="TopHeader"/>
            </w:pPr>
            <w:r w:rsidRPr="0073029B">
              <w:t>na začiatku účtovného obdobia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ECFC23" w14:textId="77777777" w:rsidR="008D2421" w:rsidRPr="0073029B" w:rsidRDefault="008D2421" w:rsidP="00F4554D">
            <w:pPr>
              <w:pStyle w:val="TopHeader"/>
            </w:pPr>
            <w:r w:rsidRPr="0073029B">
              <w:t>Prírastky</w:t>
            </w:r>
          </w:p>
          <w:p w14:paraId="059183AA" w14:textId="77777777"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74C608" w14:textId="77777777" w:rsidR="008D2421" w:rsidRPr="0073029B" w:rsidRDefault="008D2421" w:rsidP="00F4554D">
            <w:pPr>
              <w:pStyle w:val="TopHeader"/>
            </w:pPr>
            <w:r w:rsidRPr="0073029B">
              <w:t>Úbytky</w:t>
            </w:r>
          </w:p>
          <w:p w14:paraId="2CDE005E" w14:textId="77777777"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C0D95C" w14:textId="77777777" w:rsidR="00456CA1" w:rsidRDefault="00456CA1" w:rsidP="00F4554D">
            <w:pPr>
              <w:pStyle w:val="TopHeader"/>
            </w:pPr>
          </w:p>
          <w:p w14:paraId="105F75A4" w14:textId="77777777" w:rsidR="008D2421" w:rsidRPr="0073029B" w:rsidRDefault="008D2421" w:rsidP="00F4554D">
            <w:pPr>
              <w:pStyle w:val="TopHeader"/>
            </w:pPr>
            <w:r>
              <w:t>Presuny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30D88A" w14:textId="77777777" w:rsidR="008D2421" w:rsidRPr="0073029B" w:rsidRDefault="008D2421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0202E" w:rsidRPr="0073029B" w14:paraId="2ECA9AD9" w14:textId="77777777" w:rsidTr="00DE1422">
        <w:trPr>
          <w:trHeight w:val="74"/>
          <w:jc w:val="center"/>
        </w:trPr>
        <w:tc>
          <w:tcPr>
            <w:tcW w:w="32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C8F5D1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8B007B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E594E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D4F175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3FF38A" w14:textId="77777777"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6ECD66" w14:textId="77777777"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00202E" w:rsidRPr="0073029B" w14:paraId="3B4F2D45" w14:textId="77777777" w:rsidTr="00DE1422">
        <w:trPr>
          <w:jc w:val="center"/>
        </w:trPr>
        <w:tc>
          <w:tcPr>
            <w:tcW w:w="32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A333AD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023A34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«a01255»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12" w:space="0" w:color="auto"/>
            </w:tcBorders>
            <w:vAlign w:val="center"/>
          </w:tcPr>
          <w:p w14:paraId="157FCC3D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«a02255»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2CAF07D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«a03255»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1E78CB52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12" w:space="0" w:color="auto"/>
            </w:tcBorders>
            <w:vAlign w:val="center"/>
          </w:tcPr>
          <w:p w14:paraId="1B1CCF73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«a04255»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38131187" w14:textId="77777777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14:paraId="67887646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792E3CD5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«a01256»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14:paraId="7DE0BCAC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«a02256»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31B31815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«a03256»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14:paraId="3EAFB260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14:paraId="755AD10F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«a04256»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47B49A19" w14:textId="77777777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E94433B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E40A73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«a01257»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14:paraId="4F71935A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«a02257»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32EB8AA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«a03257»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14:paraId="426F2AD9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14:paraId="3DCB9F8C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«a04257»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66F3A133" w14:textId="77777777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6887B8F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F90BEA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«a01258»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14:paraId="294B10A9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«a02258»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FCAF897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«a03258»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14:paraId="68AF807C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14:paraId="2FE107C3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«a04258»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76758E10" w14:textId="77777777" w:rsidTr="00DE1422">
        <w:trPr>
          <w:jc w:val="center"/>
        </w:trPr>
        <w:tc>
          <w:tcPr>
            <w:tcW w:w="321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B7C07CE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44415A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«a01259»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6" w:space="0" w:color="auto"/>
            </w:tcBorders>
            <w:vAlign w:val="center"/>
          </w:tcPr>
          <w:p w14:paraId="658BF987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«a02259»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5F09618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«a03259»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14:paraId="39BAFFB2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6" w:space="0" w:color="auto"/>
            </w:tcBorders>
            <w:vAlign w:val="center"/>
          </w:tcPr>
          <w:p w14:paraId="55F0157F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«a04259»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587430C0" w14:textId="77777777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14:paraId="16D7EF5B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75062D21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«a01260»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14:paraId="08FE383D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«a02260»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BC02958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«a03260»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14:paraId="35FEDCC0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14:paraId="0D678C0B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«a04260»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29DF07EA" w14:textId="77777777" w:rsidTr="00DE1422">
        <w:trPr>
          <w:jc w:val="center"/>
        </w:trPr>
        <w:tc>
          <w:tcPr>
            <w:tcW w:w="32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7F1CC6" w14:textId="77777777" w:rsidR="008D2421" w:rsidRPr="0073029B" w:rsidRDefault="008D2421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7FCEC4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«a01261»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14:paraId="492C1257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«a02261»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AC864FA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a03261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«a03261»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34D6AEB3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12" w:space="0" w:color="auto"/>
            </w:tcBorders>
            <w:vAlign w:val="center"/>
          </w:tcPr>
          <w:p w14:paraId="2AF8E7BD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«a04261»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6C3F7612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  <w:lang w:eastAsia="sk-SK"/>
        </w:rPr>
      </w:pPr>
    </w:p>
    <w:p w14:paraId="59A1771D" w14:textId="77777777"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fldChar w:fldCharType="begin"/>
      </w:r>
      <w:r>
        <w:rPr>
          <w:rFonts w:ascii="Arial Narrow" w:hAnsi="Arial Narrow"/>
          <w:sz w:val="22"/>
          <w:szCs w:val="22"/>
          <w:lang w:eastAsia="sk-SK"/>
        </w:rPr>
        <w:instrText xml:space="preserve"> MERGEFIELD p33 </w:instrText>
      </w:r>
      <w:r>
        <w:rPr>
          <w:rFonts w:ascii="Arial Narrow" w:hAnsi="Arial Narrow"/>
          <w:sz w:val="22"/>
          <w:szCs w:val="22"/>
          <w:lang w:eastAsia="sk-SK"/>
        </w:rPr>
        <w:fldChar w:fldCharType="separate"/>
      </w:r>
      <w:r w:rsidR="00602B1F">
        <w:rPr>
          <w:rFonts w:ascii="Arial Narrow" w:hAnsi="Arial Narrow"/>
          <w:noProof/>
          <w:sz w:val="22"/>
          <w:szCs w:val="22"/>
          <w:lang w:eastAsia="sk-SK"/>
        </w:rPr>
        <w:t>«p33»</w:t>
      </w:r>
      <w:r>
        <w:rPr>
          <w:rFonts w:ascii="Arial Narrow" w:hAnsi="Arial Narrow"/>
          <w:sz w:val="22"/>
          <w:szCs w:val="22"/>
          <w:lang w:eastAsia="sk-SK"/>
        </w:rPr>
        <w:fldChar w:fldCharType="end"/>
      </w:r>
    </w:p>
    <w:p w14:paraId="22638700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  <w:lang w:eastAsia="sk-SK"/>
        </w:rPr>
      </w:pPr>
    </w:p>
    <w:p w14:paraId="5F3EE151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>1</w:t>
      </w:r>
      <w:r w:rsidR="006923C5">
        <w:rPr>
          <w:rFonts w:ascii="Arial Narrow" w:hAnsi="Arial Narrow"/>
          <w:sz w:val="22"/>
          <w:szCs w:val="22"/>
          <w:lang w:eastAsia="sk-SK"/>
        </w:rPr>
        <w:t>8</w:t>
      </w:r>
      <w:r w:rsidRPr="0073029B">
        <w:rPr>
          <w:rFonts w:ascii="Arial Narrow" w:hAnsi="Arial Narrow"/>
          <w:sz w:val="22"/>
          <w:szCs w:val="22"/>
          <w:lang w:eastAsia="sk-SK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1"/>
        <w:gridCol w:w="1147"/>
        <w:gridCol w:w="816"/>
        <w:gridCol w:w="1587"/>
        <w:gridCol w:w="1698"/>
        <w:gridCol w:w="1103"/>
      </w:tblGrid>
      <w:tr w:rsidR="000669B7" w:rsidRPr="0073029B" w14:paraId="7EE1E4BA" w14:textId="77777777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6C3DC" w14:textId="77777777" w:rsidR="000669B7" w:rsidRPr="0073029B" w:rsidRDefault="000669B7" w:rsidP="00F4554D">
            <w:pPr>
              <w:pStyle w:val="TopHeader"/>
            </w:pPr>
            <w:r w:rsidRPr="0073029B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A483D2" w14:textId="77777777" w:rsidR="000669B7" w:rsidRPr="0073029B" w:rsidRDefault="000669B7" w:rsidP="00F4554D">
            <w:pPr>
              <w:pStyle w:val="TopHeader"/>
            </w:pPr>
            <w:r w:rsidRPr="0073029B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1F244" w14:textId="77777777" w:rsidR="000669B7" w:rsidRPr="0073029B" w:rsidRDefault="000669B7" w:rsidP="00F4554D">
            <w:pPr>
              <w:pStyle w:val="TopHeader"/>
            </w:pPr>
            <w:r w:rsidRPr="0073029B">
              <w:t>Tvorba OP</w:t>
            </w:r>
          </w:p>
          <w:p w14:paraId="279818E2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F6B73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  <w:p w14:paraId="31C9C9FC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68CA9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vyradenia majetku z účtovníctva</w:t>
            </w:r>
          </w:p>
          <w:p w14:paraId="045EE725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D62F50" w14:textId="77777777" w:rsidR="000669B7" w:rsidRPr="0073029B" w:rsidRDefault="000669B7" w:rsidP="00F4554D">
            <w:pPr>
              <w:pStyle w:val="TopHeader"/>
            </w:pPr>
            <w:r w:rsidRPr="0073029B">
              <w:t>Stav  OP na konci účtovného obdobia</w:t>
            </w:r>
          </w:p>
        </w:tc>
      </w:tr>
      <w:tr w:rsidR="000669B7" w:rsidRPr="0073029B" w14:paraId="79534D90" w14:textId="77777777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10BD8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333DE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2986F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C92B8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056B8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FA9C8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527E7045" w14:textId="77777777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396C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F4D42A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«a01262»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0347D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«a02262»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E7623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AF956B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0427F9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«a04262»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5BF8D1C" w14:textId="77777777" w:rsidTr="00F4554D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7A5E7C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BA6A0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«a01263»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14:paraId="148378F9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«a02263»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14:paraId="12C4B2CA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14:paraId="1F0BAA0E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14:paraId="1D87972E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«a04263»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26027BC" w14:textId="77777777" w:rsidTr="00F4554D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955D5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2B8BBC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«a01264»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14:paraId="5A9C61B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«a02264»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14:paraId="3C5CBE8F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14:paraId="4D07461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2B17FD60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«a04264»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DE14BA9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57206F9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p34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602B1F">
        <w:rPr>
          <w:rFonts w:ascii="Arial Narrow" w:hAnsi="Arial Narrow"/>
          <w:noProof/>
          <w:sz w:val="22"/>
          <w:szCs w:val="22"/>
        </w:rPr>
        <w:t>«p34»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126665A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D56710F" w14:textId="77777777"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1"/>
        <w:gridCol w:w="2471"/>
      </w:tblGrid>
      <w:tr w:rsidR="000669B7" w:rsidRPr="0073029B" w14:paraId="5CA0DB49" w14:textId="77777777" w:rsidTr="008965F0">
        <w:trPr>
          <w:trHeight w:val="397"/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3C51E5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1EAB5D" w14:textId="77777777" w:rsidR="000669B7" w:rsidRPr="0073029B" w:rsidRDefault="000669B7" w:rsidP="00F4554D">
            <w:pPr>
              <w:pStyle w:val="TopHeader"/>
            </w:pPr>
            <w:r w:rsidRPr="0073029B">
              <w:t xml:space="preserve">Hodnota za bežné účtovné </w:t>
            </w:r>
            <w:r w:rsidRPr="0073029B">
              <w:lastRenderedPageBreak/>
              <w:t>obdobie</w:t>
            </w:r>
          </w:p>
        </w:tc>
      </w:tr>
      <w:tr w:rsidR="000669B7" w:rsidRPr="0073029B" w14:paraId="4BDF02A2" w14:textId="77777777" w:rsidTr="008965F0">
        <w:trPr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096AD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Krátkodobý  finančný majetok, na ktorý bolo zriadené záložné právo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53B1F6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574D9A4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2ECE4BC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p35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602B1F">
        <w:rPr>
          <w:rFonts w:ascii="Arial Narrow" w:hAnsi="Arial Narrow"/>
          <w:noProof/>
          <w:sz w:val="22"/>
          <w:szCs w:val="22"/>
        </w:rPr>
        <w:t>«p35»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3B3E246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A066638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0669B7" w:rsidRPr="0073029B" w14:paraId="575C0672" w14:textId="77777777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8C4909" w14:textId="77777777" w:rsidR="000669B7" w:rsidRPr="0073029B" w:rsidRDefault="000669B7" w:rsidP="00F4554D">
            <w:pPr>
              <w:pStyle w:val="TopHeader"/>
            </w:pPr>
            <w:r w:rsidRPr="0073029B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ABE2E" w14:textId="77777777" w:rsidR="000669B7" w:rsidRPr="0073029B" w:rsidRDefault="000669B7" w:rsidP="00F4554D">
            <w:pPr>
              <w:pStyle w:val="TopHeader"/>
            </w:pPr>
            <w:r w:rsidRPr="0073029B">
              <w:t>Zvýšenie/ zníženie hodnoty</w:t>
            </w:r>
          </w:p>
          <w:p w14:paraId="54BEB15E" w14:textId="77777777" w:rsidR="000669B7" w:rsidRPr="0073029B" w:rsidRDefault="000669B7" w:rsidP="00F4554D">
            <w:pPr>
              <w:pStyle w:val="TopHeader"/>
            </w:pPr>
            <w:r w:rsidRPr="0073029B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A74801" w14:textId="77777777"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821492" w14:textId="77777777"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>na vlastné imanie</w:t>
            </w:r>
          </w:p>
        </w:tc>
      </w:tr>
      <w:tr w:rsidR="000669B7" w:rsidRPr="0073029B" w14:paraId="3CB25912" w14:textId="77777777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0225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28F7D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A7A27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10EF1E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14:paraId="37923D52" w14:textId="77777777" w:rsidTr="00F4554D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0FD51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6EAD1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BF448F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14:paraId="15A0095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E6FE54D" w14:textId="77777777" w:rsidTr="00F4554D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04744E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2B7B7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42CF98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6C6E4C3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53A2FFB" w14:textId="77777777" w:rsidTr="00F4554D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5BCA1B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942AF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F42196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65D4868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C2BE002" w14:textId="77777777" w:rsidTr="00F4554D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14:paraId="444F6D7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3627AB2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ADCC13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14:paraId="71EE407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ACCA736" w14:textId="77777777" w:rsidTr="00F4554D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3D915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FE27B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F46D1F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7AF241A1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5837A7D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A2EF28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p36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602B1F">
        <w:rPr>
          <w:rFonts w:ascii="Arial Narrow" w:hAnsi="Arial Narrow"/>
          <w:noProof/>
          <w:sz w:val="22"/>
          <w:szCs w:val="22"/>
        </w:rPr>
        <w:t>«p36»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261AA51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73D50B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64DFD4E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z</w:t>
      </w:r>
      <w:r w:rsidR="006923C5">
        <w:rPr>
          <w:rFonts w:ascii="Arial Narrow" w:hAnsi="Arial Narrow"/>
          <w:sz w:val="22"/>
          <w:szCs w:val="22"/>
        </w:rPr>
        <w:t>c</w:t>
      </w:r>
      <w:r w:rsidRPr="0073029B">
        <w:rPr>
          <w:rFonts w:ascii="Arial Narrow" w:hAnsi="Arial Narrow"/>
          <w:sz w:val="22"/>
          <w:szCs w:val="22"/>
        </w:rPr>
        <w:t>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669B7" w:rsidRPr="0073029B" w14:paraId="5BDC5346" w14:textId="77777777" w:rsidTr="00F4554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FB7319" w14:textId="77777777"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7B7727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6CA51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0F8BD62D" w14:textId="77777777" w:rsidTr="00F4554D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739A12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EA5EC3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42177C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14:paraId="30F8BE83" w14:textId="77777777" w:rsidTr="00F4554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A44602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E5D0A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E4502E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E4D5BE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E8BC8E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9667F4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1EE9B7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14:paraId="15A527E5" w14:textId="77777777" w:rsidTr="00F4554D">
        <w:trPr>
          <w:trHeight w:val="7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B187C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B37FA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348AF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C353F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79BDD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75C6E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5BD91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14:paraId="15F21656" w14:textId="77777777" w:rsidTr="00F4554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8476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8BBC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9588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B6F22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5000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F3DB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40B87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10E07A7A" w14:textId="77777777" w:rsidTr="00F4554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4F97F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4C2F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7F2A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6472E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9661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DFCC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6831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0FDB9A94" w14:textId="77777777" w:rsidTr="00F4554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C761B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FCFA6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1E44F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48768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F7AE6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EA500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0DEA1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76C5E838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14:paraId="216A9EFC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p38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602B1F">
        <w:rPr>
          <w:rFonts w:ascii="Arial Narrow" w:hAnsi="Arial Narrow"/>
          <w:noProof/>
          <w:sz w:val="22"/>
          <w:szCs w:val="22"/>
        </w:rPr>
        <w:t>«p38»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1262001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p39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602B1F">
        <w:rPr>
          <w:rFonts w:ascii="Arial Narrow" w:hAnsi="Arial Narrow"/>
          <w:noProof/>
          <w:sz w:val="22"/>
          <w:szCs w:val="22"/>
        </w:rPr>
        <w:t>«p39»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54AA445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30C196B" w14:textId="77777777" w:rsidR="000669B7" w:rsidRPr="0073029B" w:rsidRDefault="006923C5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a) tretiemu bodu o rozdelení účtovného zisku alebo o vysporiadaní účtovnej straty </w:t>
      </w:r>
    </w:p>
    <w:p w14:paraId="2237DB9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0669B7" w:rsidRPr="0073029B" w14:paraId="1903C61F" w14:textId="77777777" w:rsidTr="00F4554D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F0E349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4C4BC6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6AB69F18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D448E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FDEE9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ADFD245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025B2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07FB4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14:paraId="0C75C16E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2452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4E4A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D80B9DE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8A40C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E2CA8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D9C9D2E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675A3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FD687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43D914F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6B74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F279F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59587D9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FC4D5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3064B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B3371F8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89337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897AA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04903C2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A8295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47886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2AF3122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1D44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D8DD5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A7A61BF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FCD4D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7E471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404CA4F" w14:textId="77777777" w:rsidR="000669B7" w:rsidRPr="00FD553E" w:rsidRDefault="000669B7" w:rsidP="000669B7">
      <w:pPr>
        <w:rPr>
          <w:rFonts w:ascii="Arial Narrow" w:hAnsi="Arial Narrow"/>
          <w:sz w:val="22"/>
          <w:szCs w:val="22"/>
        </w:rPr>
      </w:pPr>
    </w:p>
    <w:p w14:paraId="66D1FE15" w14:textId="77777777" w:rsidR="000669B7" w:rsidRPr="00FD553E" w:rsidRDefault="000669B7" w:rsidP="000669B7">
      <w:pPr>
        <w:rPr>
          <w:rFonts w:ascii="Arial Narrow" w:hAnsi="Arial Narrow"/>
          <w:sz w:val="22"/>
          <w:szCs w:val="22"/>
        </w:rPr>
      </w:pPr>
      <w:r w:rsidRPr="00FD553E">
        <w:rPr>
          <w:rFonts w:ascii="Arial Narrow" w:hAnsi="Arial Narrow"/>
          <w:sz w:val="22"/>
          <w:szCs w:val="22"/>
        </w:rPr>
        <w:fldChar w:fldCharType="begin"/>
      </w:r>
      <w:r w:rsidRPr="00FD553E">
        <w:rPr>
          <w:rFonts w:ascii="Arial Narrow" w:hAnsi="Arial Narrow"/>
          <w:sz w:val="22"/>
          <w:szCs w:val="22"/>
        </w:rPr>
        <w:instrText xml:space="preserve"> MERGEFIELD p40 </w:instrText>
      </w:r>
      <w:r w:rsidRPr="00FD553E">
        <w:rPr>
          <w:rFonts w:ascii="Arial Narrow" w:hAnsi="Arial Narrow"/>
          <w:sz w:val="22"/>
          <w:szCs w:val="22"/>
        </w:rPr>
        <w:fldChar w:fldCharType="separate"/>
      </w:r>
      <w:r w:rsidR="00602B1F">
        <w:rPr>
          <w:rFonts w:ascii="Arial Narrow" w:hAnsi="Arial Narrow"/>
          <w:noProof/>
          <w:sz w:val="22"/>
          <w:szCs w:val="22"/>
        </w:rPr>
        <w:t>«p40»</w:t>
      </w:r>
      <w:r w:rsidRPr="00FD553E">
        <w:rPr>
          <w:rFonts w:ascii="Arial Narrow" w:hAnsi="Arial Narrow"/>
          <w:sz w:val="22"/>
          <w:szCs w:val="22"/>
        </w:rPr>
        <w:fldChar w:fldCharType="end"/>
      </w:r>
    </w:p>
    <w:p w14:paraId="210D4D1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654111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0669B7" w:rsidRPr="0073029B" w14:paraId="42331D4E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1FE0F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054BA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14:paraId="04B5CE69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F80D8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2CE0B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647FB78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BC446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9B88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14:paraId="4276FEB3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86CC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5EA89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BA958A8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16024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6325A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536AB41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BAF3B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2435F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86A88AF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54BFB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spoločníkmi</w:t>
            </w:r>
            <w:r w:rsidR="000D57C3">
              <w:rPr>
                <w:rFonts w:ascii="Arial Narrow" w:hAnsi="Arial Narrow"/>
                <w:sz w:val="22"/>
                <w:szCs w:val="22"/>
              </w:rPr>
              <w:t>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4CCD3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C937E75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0A6E2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309A1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909CBB2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700C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5CDE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C62EFE0" w14:textId="77777777" w:rsidTr="00F4554D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D85A4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0B73B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A992770" w14:textId="77777777" w:rsidR="000669B7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14:paraId="208ABCF8" w14:textId="77777777" w:rsidR="000669B7" w:rsidRPr="000053B0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0053B0">
        <w:rPr>
          <w:rFonts w:ascii="Arial Narrow" w:hAnsi="Arial Narrow"/>
          <w:b w:val="0"/>
          <w:sz w:val="22"/>
          <w:szCs w:val="22"/>
        </w:rPr>
        <w:fldChar w:fldCharType="begin"/>
      </w:r>
      <w:r w:rsidRPr="000053B0">
        <w:rPr>
          <w:rFonts w:ascii="Arial Narrow" w:hAnsi="Arial Narrow"/>
          <w:b w:val="0"/>
          <w:sz w:val="22"/>
          <w:szCs w:val="22"/>
        </w:rPr>
        <w:instrText xml:space="preserve"> MERGEFIELD p41 </w:instrText>
      </w:r>
      <w:r w:rsidRPr="000053B0">
        <w:rPr>
          <w:rFonts w:ascii="Arial Narrow" w:hAnsi="Arial Narrow"/>
          <w:b w:val="0"/>
          <w:sz w:val="22"/>
          <w:szCs w:val="22"/>
        </w:rPr>
        <w:fldChar w:fldCharType="separate"/>
      </w:r>
      <w:r w:rsidR="00602B1F">
        <w:rPr>
          <w:rFonts w:ascii="Arial Narrow" w:hAnsi="Arial Narrow"/>
          <w:b w:val="0"/>
          <w:noProof/>
          <w:sz w:val="22"/>
          <w:szCs w:val="22"/>
        </w:rPr>
        <w:t>«p41»</w:t>
      </w:r>
      <w:r w:rsidRPr="000053B0">
        <w:rPr>
          <w:rFonts w:ascii="Arial Narrow" w:hAnsi="Arial Narrow"/>
          <w:b w:val="0"/>
          <w:sz w:val="22"/>
          <w:szCs w:val="22"/>
        </w:rPr>
        <w:fldChar w:fldCharType="end"/>
      </w:r>
    </w:p>
    <w:p w14:paraId="0580424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47C2D09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b) o rezervách</w:t>
      </w:r>
    </w:p>
    <w:p w14:paraId="4AD87A6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0669B7" w:rsidRPr="0073029B" w14:paraId="3A97E85F" w14:textId="77777777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DD7E5D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59CA9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7F6DCD29" w14:textId="77777777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BA4A58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C2F6E6" w14:textId="77777777"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86A2CF" w14:textId="77777777"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209D17" w14:textId="77777777"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37568C" w14:textId="77777777"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FFEE83" w14:textId="77777777"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14:paraId="379F8476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64993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571F4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59005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6F50B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77618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E55FF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14:paraId="3624B58D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A974C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F14B2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«a01400»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DC3F9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«a02400»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7FDDA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66C45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87A07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«a04400»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B263F17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5A968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aTxt01401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22"/>
                <w:szCs w:val="22"/>
              </w:rPr>
              <w:t>«aTxt01401»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0C3B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«a01401»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006A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«a02401»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C656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BCCE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FBC4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«a04401»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CB278F8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F2CA5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aTxt01402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22"/>
                <w:szCs w:val="22"/>
              </w:rPr>
              <w:t>«aTxt01402»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0A73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«a01402»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C74D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«a02402»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B90C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D39E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03C53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«a04402»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AB65104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7AAB2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aTxt01403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22"/>
                <w:szCs w:val="22"/>
              </w:rPr>
              <w:t>«aTxt01403»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C380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«a01403»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DEAF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«a02403»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CB73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D818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9E51D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«a04403»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DD88399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F4ECADD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22"/>
                <w:szCs w:val="22"/>
              </w:rPr>
              <w:t>«aTxt01404»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CC953E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«a01404»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2A4BA0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«a02404»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4819B2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B29DD4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01A591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«a04404»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046E3D4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3D5FEB" w14:textId="77777777" w:rsidR="000669B7" w:rsidRPr="000B015D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instrText xml:space="preserve"> MERGEFIELD  aTxt01405 </w:instrText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="00602B1F">
              <w:rPr>
                <w:rFonts w:ascii="Arial Narrow" w:hAnsi="Arial Narrow"/>
                <w:bCs/>
                <w:noProof/>
                <w:sz w:val="22"/>
                <w:szCs w:val="22"/>
              </w:rPr>
              <w:t>«aTxt01405»</w:t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95A45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«a01405»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CDB17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«a02405»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1EB7C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17CAC3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E8E93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«a04405»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3641EB2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9F0C7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AEF46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«a01411»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E2B09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«a02411»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9C776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9D844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E7A9A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«a04411»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A7DB94F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FA60E4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aTxt01412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22"/>
                <w:szCs w:val="22"/>
              </w:rPr>
              <w:t>«aTxt01412»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63D69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«a01412»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2BDE1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«a02412»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F492D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B2248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3175B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«a04412»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D508482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3ADEA6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aTxt01413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22"/>
                <w:szCs w:val="22"/>
              </w:rPr>
              <w:t>«aTxt01413»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7C3CB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«a01413»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319A4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«a02413»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F8B4A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36D46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7FC26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«a04413»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16B10F0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F872CD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22"/>
                <w:szCs w:val="22"/>
              </w:rPr>
              <w:t>«aTxt01414»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58FAD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«a01414»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9ADD5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«a02414»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2971D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02651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EDA8A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«a04414»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24271CC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5BFF9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aTxt01415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22"/>
                <w:szCs w:val="22"/>
              </w:rPr>
              <w:t>«aTxt01415»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285C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«a01415»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3FB3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«a02415»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93C7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209C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F1CD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«a04415»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BDC6A8B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46518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aTxt01416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22"/>
                <w:szCs w:val="22"/>
              </w:rPr>
              <w:t>«aTxt01416»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7163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«a01416»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C4DA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«a02416»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B6A9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5E14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11FC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«a04416»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023226E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051DF" w14:textId="77777777"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="00602B1F">
              <w:rPr>
                <w:rFonts w:ascii="Arial Narrow" w:hAnsi="Arial Narrow"/>
                <w:bCs/>
                <w:noProof/>
                <w:sz w:val="22"/>
                <w:szCs w:val="22"/>
              </w:rPr>
              <w:t>«aTxt01417»</w: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1868A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bCs/>
                <w:noProof/>
                <w:sz w:val="18"/>
                <w:szCs w:val="18"/>
              </w:rPr>
              <w:t>«a01417»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3549F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bCs/>
                <w:noProof/>
                <w:sz w:val="18"/>
                <w:szCs w:val="18"/>
              </w:rPr>
              <w:t>«a02417»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22551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E47D3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65AB7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bCs/>
                <w:noProof/>
                <w:sz w:val="18"/>
                <w:szCs w:val="18"/>
              </w:rPr>
              <w:t>«a04417»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25F118F2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CAADB" w14:textId="77777777"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="00602B1F">
              <w:rPr>
                <w:rFonts w:ascii="Arial Narrow" w:hAnsi="Arial Narrow"/>
                <w:bCs/>
                <w:noProof/>
                <w:sz w:val="22"/>
                <w:szCs w:val="22"/>
              </w:rPr>
              <w:t>«aTxt01418»</w: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365AE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bCs/>
                <w:noProof/>
                <w:sz w:val="18"/>
                <w:szCs w:val="18"/>
              </w:rPr>
              <w:t>«a01418»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0A10C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bCs/>
                <w:noProof/>
                <w:sz w:val="18"/>
                <w:szCs w:val="18"/>
              </w:rPr>
              <w:t>«a02418»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F2538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3C9B5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E020B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bCs/>
                <w:noProof/>
                <w:sz w:val="18"/>
                <w:szCs w:val="18"/>
              </w:rPr>
              <w:t>«a04418»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63FDC86C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56B131" w14:textId="77777777"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="00602B1F">
              <w:rPr>
                <w:rFonts w:ascii="Arial Narrow" w:hAnsi="Arial Narrow"/>
                <w:bCs/>
                <w:noProof/>
                <w:sz w:val="22"/>
                <w:szCs w:val="22"/>
              </w:rPr>
              <w:t>«aTxt01419»</w: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D85DE5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bCs/>
                <w:noProof/>
                <w:sz w:val="18"/>
                <w:szCs w:val="18"/>
              </w:rPr>
              <w:t>«a01419»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9703C5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bCs/>
                <w:noProof/>
                <w:sz w:val="18"/>
                <w:szCs w:val="18"/>
              </w:rPr>
              <w:t>«a02419»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784D80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41CC11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3E743A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bCs/>
                <w:noProof/>
                <w:sz w:val="18"/>
                <w:szCs w:val="18"/>
              </w:rPr>
              <w:t>«a04419»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14:paraId="19FEB63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BA24EA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p42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602B1F">
        <w:rPr>
          <w:rFonts w:ascii="Arial Narrow" w:hAnsi="Arial Narrow"/>
          <w:noProof/>
          <w:sz w:val="22"/>
          <w:szCs w:val="22"/>
        </w:rPr>
        <w:t>«p42»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7CB0263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CB826F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0669B7" w:rsidRPr="0073029B" w14:paraId="634EF7A6" w14:textId="77777777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BB90C0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CC003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3405D8C5" w14:textId="77777777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F7CDC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E5F0CB" w14:textId="77777777"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5372AA" w14:textId="77777777"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62B236" w14:textId="77777777"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5B7BE9" w14:textId="77777777"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AD7F9F" w14:textId="77777777"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14:paraId="567670A9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59C78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481DE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AEC4B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BD45A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25A86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B9581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14:paraId="1A0A3072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CD43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F727F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«s01400»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C5EA1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«s02400»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B2D57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B31C6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5578D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«s04400»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83FC989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F13299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aTxt01401s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22"/>
                <w:szCs w:val="22"/>
              </w:rPr>
              <w:t>«aTxt01401s»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EDF5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«s01401»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BCD1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«s02401»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7270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0D1D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DF1BF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«s04401»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BF6AE60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237692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22"/>
                <w:szCs w:val="22"/>
              </w:rPr>
              <w:t>«aTxt01402s»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884C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«s01402»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B641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«s02402»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AD7D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709A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A2E8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«s04402»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F66DD32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8C9CD2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22"/>
                <w:szCs w:val="22"/>
              </w:rPr>
              <w:t>«aTxt01403s»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91F8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«s01403»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C100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«s02403»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0CCE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11E9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E956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«s04403»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30F72DC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840B143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22"/>
                <w:szCs w:val="22"/>
              </w:rPr>
              <w:t>«aTxt01404s»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4DD38F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«s01404»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5DF75E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«s02404»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8BC249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D5B69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5CA75A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«s04404»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BE8A633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B645F4" w14:textId="77777777" w:rsidR="000669B7" w:rsidRPr="0073029B" w:rsidRDefault="00F9573B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MERGEFIELD aTxt01405s </w:instrTex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separate"/>
            </w:r>
            <w:r w:rsidR="00602B1F"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  <w:t>«aTxt01405s»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A6680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«s01405»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F090F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«s02405»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F6C3E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3C5484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72DF2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«s04405»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DEBE3E9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3CDF1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47A37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«s01411»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57D15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«s02411»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06FC2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034BB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7B86B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«s04411»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34797F9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933BC9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22"/>
                <w:szCs w:val="22"/>
              </w:rPr>
              <w:t>«aTxt01412s»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9553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«s01412»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674C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«s02412»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B85D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A206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A226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«s04412»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2B9E60B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9E0644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22"/>
                <w:szCs w:val="22"/>
              </w:rPr>
              <w:t>«aTxt01413s»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3649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«s01413»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7323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«s02413»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DA89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98F6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0625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«s04413»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D589E69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BB1B8C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22"/>
                <w:szCs w:val="22"/>
              </w:rPr>
              <w:t>«aTxt01414s»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CA4B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«s01414»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919E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«s02414»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305E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5A8F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EC00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«s04414»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6EA595B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1F6E4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aTxt01415s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22"/>
                <w:szCs w:val="22"/>
              </w:rPr>
              <w:t>«aTxt01415s»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94D0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«s01415»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C512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«s02415»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2B9B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C365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1D87A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«s04415»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3D8483C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2AE4F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aTxt01416s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22"/>
                <w:szCs w:val="22"/>
              </w:rPr>
              <w:t>«aTxt01416s»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5D3A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«s01416»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5AE6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«s02416»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034C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5994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65EA3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«s04416»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0502ECC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7D500" w14:textId="77777777"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="00602B1F">
              <w:rPr>
                <w:rFonts w:ascii="Arial Narrow" w:hAnsi="Arial Narrow"/>
                <w:bCs/>
                <w:noProof/>
                <w:sz w:val="22"/>
                <w:szCs w:val="22"/>
              </w:rPr>
              <w:t>«aTxt01417s»</w: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34B7A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bCs/>
                <w:noProof/>
                <w:sz w:val="18"/>
                <w:szCs w:val="18"/>
              </w:rPr>
              <w:t>«s01417»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33F24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bCs/>
                <w:noProof/>
                <w:sz w:val="18"/>
                <w:szCs w:val="18"/>
              </w:rPr>
              <w:t>«s02417»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A2E48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E50B4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5AED59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bCs/>
                <w:noProof/>
                <w:sz w:val="18"/>
                <w:szCs w:val="18"/>
              </w:rPr>
              <w:t>«s04417»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11D366FA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01C2E" w14:textId="77777777"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="00602B1F">
              <w:rPr>
                <w:rFonts w:ascii="Arial Narrow" w:hAnsi="Arial Narrow"/>
                <w:bCs/>
                <w:noProof/>
                <w:sz w:val="22"/>
                <w:szCs w:val="22"/>
              </w:rPr>
              <w:t>«aTxt01418s»</w: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5E2E7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bCs/>
                <w:noProof/>
                <w:sz w:val="18"/>
                <w:szCs w:val="18"/>
              </w:rPr>
              <w:t>«s01418»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EC215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bCs/>
                <w:noProof/>
                <w:sz w:val="18"/>
                <w:szCs w:val="18"/>
              </w:rPr>
              <w:t>«s02418»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89DBC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803C0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4970C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bCs/>
                <w:noProof/>
                <w:sz w:val="18"/>
                <w:szCs w:val="18"/>
              </w:rPr>
              <w:t>«s04418»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40DAEFDF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224076" w14:textId="77777777"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="00602B1F">
              <w:rPr>
                <w:rFonts w:ascii="Arial Narrow" w:hAnsi="Arial Narrow"/>
                <w:bCs/>
                <w:noProof/>
                <w:sz w:val="22"/>
                <w:szCs w:val="22"/>
              </w:rPr>
              <w:t>«aTxt01419s»</w: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0FDF30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bCs/>
                <w:noProof/>
                <w:sz w:val="18"/>
                <w:szCs w:val="18"/>
              </w:rPr>
              <w:t>«s01419»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F1F2B4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bCs/>
                <w:noProof/>
                <w:sz w:val="18"/>
                <w:szCs w:val="18"/>
              </w:rPr>
              <w:t>«s02419»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F8BB0F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2CF5DB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E0B05E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bCs/>
                <w:noProof/>
                <w:sz w:val="18"/>
                <w:szCs w:val="18"/>
              </w:rPr>
              <w:t>«s04419»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14:paraId="2A31232B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3A1EE45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p43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602B1F">
        <w:rPr>
          <w:rFonts w:ascii="Arial Narrow" w:hAnsi="Arial Narrow"/>
          <w:noProof/>
          <w:sz w:val="22"/>
          <w:szCs w:val="22"/>
        </w:rPr>
        <w:t>«p43»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4E2AAE8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676517A" w14:textId="77777777"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24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0669B7" w:rsidRPr="0073029B" w14:paraId="139267AE" w14:textId="77777777" w:rsidTr="00F4554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208665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D098B3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ED3DB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E51BAB" w:rsidRPr="0073029B" w14:paraId="64226AA3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A03FFF" w14:textId="77777777"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C405E9" w14:textId="77777777" w:rsidR="00E51BAB" w:rsidRPr="00F571F6" w:rsidRDefault="00E51BAB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a04431s12  \* MERGEFORMAT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b/>
                <w:noProof/>
                <w:sz w:val="18"/>
                <w:szCs w:val="18"/>
              </w:rPr>
              <w:t>«a04431s12»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3238140" w14:textId="77777777"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14:paraId="0181D811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61C8C2" w14:textId="77777777"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5F7047" w14:textId="77777777" w:rsidR="00E51BAB" w:rsidRPr="00F571F6" w:rsidRDefault="00E51BAB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a04431s2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«a04431s2»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63174D" w14:textId="77777777"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14:paraId="0C7CF5F3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AB7A6" w14:textId="77777777"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745357" w14:textId="77777777" w:rsidR="00E51BAB" w:rsidRPr="00F571F6" w:rsidRDefault="00E51BAB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a04431s1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«a04431s1»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AE1589" w14:textId="77777777"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14:paraId="7FC206B1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F42233" w14:textId="77777777"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D0DDD7" w14:textId="77777777" w:rsidR="00E51BAB" w:rsidRPr="00F571F6" w:rsidRDefault="00E51BAB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a04430s12  \* MERGEFORMAT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b/>
                <w:noProof/>
                <w:sz w:val="18"/>
                <w:szCs w:val="18"/>
              </w:rPr>
              <w:t>«a04430s12»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7DB3662" w14:textId="77777777"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80BBE97" w14:textId="77777777" w:rsidTr="00F4554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87C43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802F7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a04430s2 </w:instrTex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bCs/>
                <w:noProof/>
                <w:sz w:val="18"/>
                <w:szCs w:val="18"/>
              </w:rPr>
              <w:t>«a04430s2»</w: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0A9401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1BAB" w:rsidRPr="0073029B" w14:paraId="623664FE" w14:textId="77777777" w:rsidTr="00F4554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B8EB5" w14:textId="77777777"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BE8627" w14:textId="77777777" w:rsidR="00E51BAB" w:rsidRPr="00F571F6" w:rsidRDefault="00E51BAB" w:rsidP="00D71752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a04430s1 </w:instrTex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bCs/>
                <w:noProof/>
                <w:sz w:val="18"/>
                <w:szCs w:val="18"/>
              </w:rPr>
              <w:t>«a04430s1»</w: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D5C30" w14:textId="77777777" w:rsidR="00E51BAB" w:rsidRPr="0073029B" w:rsidRDefault="00E51BAB" w:rsidP="00D7175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5BCD5005" w14:textId="77777777" w:rsidR="000669B7" w:rsidRPr="0073029B" w:rsidRDefault="000669B7" w:rsidP="000669B7">
      <w:pPr>
        <w:pStyle w:val="Nzov"/>
        <w:spacing w:after="120"/>
        <w:jc w:val="both"/>
        <w:rPr>
          <w:rFonts w:ascii="Arial Narrow" w:hAnsi="Arial Narrow"/>
          <w:sz w:val="22"/>
          <w:szCs w:val="22"/>
        </w:rPr>
      </w:pPr>
    </w:p>
    <w:p w14:paraId="6E83B14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p44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602B1F">
        <w:rPr>
          <w:rFonts w:ascii="Arial Narrow" w:hAnsi="Arial Narrow"/>
          <w:noProof/>
          <w:sz w:val="22"/>
          <w:szCs w:val="22"/>
        </w:rPr>
        <w:t>«p44»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4D35968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BDBFAA1" w14:textId="77777777" w:rsidR="000669B7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v) a časti G. písm. f) o odloženej daňovej pohľadávke alebo o odloženom daňovom záväzku</w:t>
      </w:r>
    </w:p>
    <w:p w14:paraId="612AC090" w14:textId="77777777"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0669B7" w:rsidRPr="0073029B" w14:paraId="3056D658" w14:textId="77777777" w:rsidTr="00F4554D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2A387E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C60DFF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13A967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712FD765" w14:textId="77777777" w:rsidTr="00F4554D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69C69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F523F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70A32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9120D81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6741C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B53C53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C198D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6745CC58" w14:textId="77777777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9D090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770DC8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C86E8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E9231D4" w14:textId="77777777" w:rsidTr="00F4554D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BD43D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E0F40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FDEDA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9934975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8E3A8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069175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B0BEC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1594AF9" w14:textId="77777777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75F71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294917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9E060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1A09D4A1" w14:textId="77777777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9E20E8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610DD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DD03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3B2E5CD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EE7A1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78B55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D2EBF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22B94A99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6D47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B1E81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2AFA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569925C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6F9A8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9875FA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«a04441»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6CFE6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«s04441»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E31FB92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20A97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111B9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5CF50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0769DD3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8CCF94" w14:textId="77777777" w:rsidR="000669B7" w:rsidRPr="0073029B" w:rsidRDefault="000669B7" w:rsidP="006C636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Zaúčtovaná  ako </w:t>
            </w:r>
            <w:r w:rsidR="006C6361">
              <w:rPr>
                <w:rFonts w:ascii="Arial Narrow" w:hAnsi="Arial Narrow"/>
                <w:sz w:val="22"/>
                <w:szCs w:val="22"/>
              </w:rPr>
              <w:t>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043BC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771BE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6ADB3DA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17BE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549FA2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0E390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13E0582" w14:textId="77777777" w:rsidTr="00F4554D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0D99FE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D7C4A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«a04445»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A0C1F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«s04445»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6BC51A4" w14:textId="77777777" w:rsidTr="00F4554D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6631D4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92778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00EE2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6993DBA2" w14:textId="77777777" w:rsidTr="00511BB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4B86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173074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EA3F8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540722C" w14:textId="77777777" w:rsidTr="00511BB9">
        <w:trPr>
          <w:trHeight w:val="345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5DBB8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EF0168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9D869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11BB9" w:rsidRPr="0073029B" w14:paraId="5EA4C725" w14:textId="77777777" w:rsidTr="00511BB9">
        <w:trPr>
          <w:trHeight w:val="34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68C161" w14:textId="77777777" w:rsidR="00511BB9" w:rsidRPr="0073029B" w:rsidRDefault="00511BB9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1CF4CFA" w14:textId="77777777"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C8E923" w14:textId="77777777"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7278B1B4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1B46296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p45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602B1F">
        <w:rPr>
          <w:rFonts w:ascii="Arial Narrow" w:hAnsi="Arial Narrow"/>
          <w:noProof/>
          <w:sz w:val="22"/>
          <w:szCs w:val="22"/>
        </w:rPr>
        <w:t>«p45»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6DADF96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645C0BB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0669B7" w:rsidRPr="0073029B" w14:paraId="02D2B394" w14:textId="77777777" w:rsidTr="00F4554D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FF9761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5F4F15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9D9BC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5A3A90D0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3FE3A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0E0C1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«a01450»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F2873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«s01450»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3603BD5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D2661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A4254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5E35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AFFE9FB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4142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E5D15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9DDBA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6317A47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0465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57FAC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3CAFD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12F0F974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2CED14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8FF8B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«a02450»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4BC1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«s02450»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EC0AAA0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E9FF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6BDC3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«a03450»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BEBC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«s03450»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36D8030" w14:textId="77777777" w:rsidTr="00F4554D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5E8F98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B7A16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«a04450»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B77E1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«s04450»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7ADB9BF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5FBF7A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p46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602B1F">
        <w:rPr>
          <w:rFonts w:ascii="Arial Narrow" w:hAnsi="Arial Narrow"/>
          <w:noProof/>
          <w:sz w:val="22"/>
          <w:szCs w:val="22"/>
        </w:rPr>
        <w:t>«p46»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3E57905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0482913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7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0669B7" w:rsidRPr="0073029B" w14:paraId="57233E20" w14:textId="77777777" w:rsidTr="00F4554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5C99D7" w14:textId="77777777" w:rsidR="000669B7" w:rsidRPr="0073029B" w:rsidRDefault="000669B7" w:rsidP="00F4554D">
            <w:pPr>
              <w:pStyle w:val="TopHeader"/>
            </w:pPr>
            <w:r w:rsidRPr="0073029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86A214" w14:textId="77777777" w:rsidR="000669B7" w:rsidRPr="0073029B" w:rsidRDefault="000669B7" w:rsidP="00F4554D">
            <w:pPr>
              <w:pStyle w:val="TopHeader"/>
            </w:pPr>
            <w:r w:rsidRPr="0073029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048BFE" w14:textId="77777777" w:rsidR="000669B7" w:rsidRPr="0073029B" w:rsidRDefault="000669B7" w:rsidP="00F4554D">
            <w:pPr>
              <w:pStyle w:val="TopHeader"/>
            </w:pPr>
            <w:r w:rsidRPr="0073029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7B67FD" w14:textId="77777777" w:rsidR="000669B7" w:rsidRPr="0073029B" w:rsidRDefault="000669B7" w:rsidP="00F4554D">
            <w:pPr>
              <w:pStyle w:val="TopHeader"/>
            </w:pPr>
            <w:r w:rsidRPr="0073029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513126" w14:textId="77777777" w:rsidR="000669B7" w:rsidRPr="0073029B" w:rsidRDefault="000669B7" w:rsidP="00F4554D">
            <w:pPr>
              <w:pStyle w:val="TopHeader"/>
            </w:pPr>
            <w:r w:rsidRPr="0073029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D74948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14:paraId="65DE8F02" w14:textId="77777777" w:rsidTr="00F4554D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132BD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85A54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2199D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177DC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424A9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3434E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5460A539" w14:textId="77777777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211AB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09BF6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00E11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C7B67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B0239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5307D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3A057F2F" w14:textId="77777777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F634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FB5D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0C5C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09C7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E6E8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2CB7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0D446644" w14:textId="77777777" w:rsidTr="00F4554D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ED02D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91F67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A9652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9BA52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1A899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1CBB2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141400DE" w14:textId="77777777" w:rsidR="000669B7" w:rsidRPr="0073029B" w:rsidRDefault="000669B7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</w:p>
    <w:p w14:paraId="5E72070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p47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602B1F">
        <w:rPr>
          <w:rFonts w:ascii="Arial Narrow" w:hAnsi="Arial Narrow"/>
          <w:noProof/>
          <w:sz w:val="22"/>
          <w:szCs w:val="22"/>
        </w:rPr>
        <w:t>«p47»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5784BB8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A1C4E3E" w14:textId="77777777" w:rsidR="000669B7" w:rsidRPr="0073029B" w:rsidRDefault="00405CD9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28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i) o bankových úveroch, pôžičkách a krátkodobých finančných výpomociach</w:t>
      </w:r>
    </w:p>
    <w:p w14:paraId="4AF26C9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07"/>
        <w:gridCol w:w="771"/>
        <w:gridCol w:w="864"/>
        <w:gridCol w:w="1068"/>
        <w:gridCol w:w="1576"/>
        <w:gridCol w:w="1213"/>
        <w:gridCol w:w="1543"/>
      </w:tblGrid>
      <w:tr w:rsidR="005E5AD7" w:rsidRPr="0073029B" w14:paraId="3990A8CC" w14:textId="77777777" w:rsidTr="002578DE">
        <w:trPr>
          <w:trHeight w:val="990"/>
          <w:jc w:val="center"/>
        </w:trPr>
        <w:tc>
          <w:tcPr>
            <w:tcW w:w="20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3C2B41" w14:textId="77777777" w:rsidR="005E5AD7" w:rsidRPr="0073029B" w:rsidRDefault="005E5AD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542D04" w14:textId="77777777" w:rsidR="005E5AD7" w:rsidRPr="0073029B" w:rsidRDefault="005E5AD7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4FA21C" w14:textId="77777777" w:rsidR="005E5AD7" w:rsidRPr="0073029B" w:rsidRDefault="005E5AD7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14:paraId="4E0AD3BA" w14:textId="77777777" w:rsidR="005E5AD7" w:rsidRPr="0073029B" w:rsidRDefault="005E5AD7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697252" w14:textId="77777777" w:rsidR="005E5AD7" w:rsidRPr="0073029B" w:rsidRDefault="005E5AD7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536EE9" w14:textId="77777777" w:rsidR="005E5AD7" w:rsidRPr="0073029B" w:rsidRDefault="005E5AD7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2A02E" w14:textId="77777777" w:rsidR="005E5AD7" w:rsidRDefault="005E5AD7" w:rsidP="00F4554D">
            <w:pPr>
              <w:pStyle w:val="TopHeader"/>
            </w:pPr>
          </w:p>
          <w:p w14:paraId="7258061C" w14:textId="77777777" w:rsidR="005E5AD7" w:rsidRPr="0073029B" w:rsidRDefault="005E5AD7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EF54B0" w14:textId="77777777" w:rsidR="005E5AD7" w:rsidRPr="0073029B" w:rsidRDefault="005E5AD7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5E5AD7" w:rsidRPr="0073029B" w14:paraId="782BF22A" w14:textId="77777777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A8712C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0AA7BC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D1AFCA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519FB7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690653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2465A2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D5BDCA1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5E5AD7" w:rsidRPr="0073029B" w14:paraId="257CA380" w14:textId="77777777" w:rsidTr="002578DE">
        <w:trPr>
          <w:trHeight w:val="330"/>
          <w:jc w:val="center"/>
        </w:trPr>
        <w:tc>
          <w:tcPr>
            <w:tcW w:w="929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F621D4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5E5AD7" w:rsidRPr="0073029B" w14:paraId="7FA5BA7E" w14:textId="77777777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999250A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32ECBAC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14:paraId="7548538F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14:paraId="72BA7920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noWrap/>
            <w:vAlign w:val="center"/>
          </w:tcPr>
          <w:p w14:paraId="76C5BB48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auto"/>
            </w:tcBorders>
          </w:tcPr>
          <w:p w14:paraId="1AAEA056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12" w:space="0" w:color="auto"/>
            </w:tcBorders>
            <w:noWrap/>
            <w:vAlign w:val="center"/>
          </w:tcPr>
          <w:p w14:paraId="3849BB5D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74D4F204" w14:textId="77777777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14:paraId="13F08091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0C80F9D8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14:paraId="4AFD8BAA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14:paraId="7BE3DB6F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14:paraId="6F6639FE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14:paraId="3FCBAB1A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14:paraId="036FD898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22704259" w14:textId="77777777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14:paraId="28558980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7488CBB0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14:paraId="3EFB171F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14:paraId="41B2E797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14:paraId="076B51D8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14:paraId="3B2F719C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14:paraId="2626329C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79989095" w14:textId="77777777" w:rsidTr="002578DE">
        <w:trPr>
          <w:trHeight w:val="330"/>
          <w:jc w:val="center"/>
        </w:trPr>
        <w:tc>
          <w:tcPr>
            <w:tcW w:w="929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7AE023C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5E5AD7" w:rsidRPr="0073029B" w14:paraId="73DC95AC" w14:textId="77777777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CEFADB2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1E77263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14:paraId="671C0905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14:paraId="3992E27A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noWrap/>
            <w:vAlign w:val="center"/>
          </w:tcPr>
          <w:p w14:paraId="53073E1B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auto"/>
            </w:tcBorders>
          </w:tcPr>
          <w:p w14:paraId="57E67F34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12" w:space="0" w:color="auto"/>
            </w:tcBorders>
            <w:noWrap/>
            <w:vAlign w:val="center"/>
          </w:tcPr>
          <w:p w14:paraId="40AACF39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71B8C595" w14:textId="77777777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14:paraId="7066CAC3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327D8E9B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14:paraId="15D49C37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14:paraId="18799D89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14:paraId="0C9D430D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14:paraId="0821F8A2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14:paraId="1A4C0717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650C1888" w14:textId="77777777" w:rsidTr="002578DE">
        <w:trPr>
          <w:trHeight w:val="345"/>
          <w:jc w:val="center"/>
        </w:trPr>
        <w:tc>
          <w:tcPr>
            <w:tcW w:w="2068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80E93A" w14:textId="77777777" w:rsidR="005E5AD7" w:rsidRPr="0073029B" w:rsidRDefault="005E5AD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48038E6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6" w:type="dxa"/>
            <w:tcBorders>
              <w:bottom w:val="single" w:sz="12" w:space="0" w:color="auto"/>
            </w:tcBorders>
            <w:noWrap/>
            <w:vAlign w:val="center"/>
          </w:tcPr>
          <w:p w14:paraId="2613BFCD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7" w:type="dxa"/>
            <w:tcBorders>
              <w:bottom w:val="single" w:sz="12" w:space="0" w:color="auto"/>
            </w:tcBorders>
            <w:noWrap/>
            <w:vAlign w:val="center"/>
          </w:tcPr>
          <w:p w14:paraId="5EB1D2B1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noWrap/>
            <w:vAlign w:val="center"/>
          </w:tcPr>
          <w:p w14:paraId="66ECCB7B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</w:tcPr>
          <w:p w14:paraId="25471F34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bottom w:val="single" w:sz="12" w:space="0" w:color="auto"/>
            </w:tcBorders>
            <w:noWrap/>
            <w:vAlign w:val="center"/>
          </w:tcPr>
          <w:p w14:paraId="3484C87C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C16114B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14:paraId="15A235B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p48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602B1F">
        <w:rPr>
          <w:rFonts w:ascii="Arial Narrow" w:hAnsi="Arial Narrow"/>
          <w:noProof/>
          <w:sz w:val="22"/>
          <w:szCs w:val="22"/>
        </w:rPr>
        <w:t>«p48»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0AF2EA8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41AD52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497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771"/>
        <w:gridCol w:w="892"/>
        <w:gridCol w:w="1056"/>
        <w:gridCol w:w="1295"/>
        <w:gridCol w:w="1157"/>
        <w:gridCol w:w="1954"/>
      </w:tblGrid>
      <w:tr w:rsidR="002D450E" w:rsidRPr="0073029B" w14:paraId="79890BA8" w14:textId="77777777" w:rsidTr="00330AB1">
        <w:trPr>
          <w:trHeight w:val="99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6F991A" w14:textId="77777777" w:rsidR="002D450E" w:rsidRPr="0073029B" w:rsidRDefault="002D450E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5137D0" w14:textId="77777777" w:rsidR="002D450E" w:rsidRPr="0073029B" w:rsidRDefault="002D450E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D6F756" w14:textId="77777777" w:rsidR="002D450E" w:rsidRPr="0073029B" w:rsidRDefault="002D450E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14:paraId="37DB70BD" w14:textId="77777777" w:rsidR="002D450E" w:rsidRPr="0073029B" w:rsidRDefault="002D450E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80DBF9" w14:textId="77777777" w:rsidR="002D450E" w:rsidRPr="0073029B" w:rsidRDefault="002D450E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83CD15" w14:textId="77777777" w:rsidR="002D450E" w:rsidRPr="0073029B" w:rsidRDefault="002D450E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5F4838" w14:textId="77777777" w:rsidR="002D450E" w:rsidRDefault="002D450E" w:rsidP="00F4554D">
            <w:pPr>
              <w:pStyle w:val="TopHeader"/>
            </w:pPr>
          </w:p>
          <w:p w14:paraId="0362388F" w14:textId="77777777" w:rsidR="002D450E" w:rsidRPr="0073029B" w:rsidRDefault="002D450E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207082" w14:textId="77777777" w:rsidR="002D450E" w:rsidRPr="0073029B" w:rsidRDefault="002D450E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2D450E" w:rsidRPr="0073029B" w14:paraId="2EC0795F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912378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0A7ABF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13EE84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B224FA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4181A8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17E704" w14:textId="77777777"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1066E41" w14:textId="77777777"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D450E" w:rsidRPr="0073029B" w14:paraId="0F476642" w14:textId="77777777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8FD0F7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2F013DC5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12AA886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C8FFF83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5B4A0E78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4319EF2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14:paraId="54F98C87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14:paraId="04910890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14:paraId="4B0236E8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78F596B7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5DAB8016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175DBDD0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024784AC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0CB95F2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3E8321A6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47AEB1AA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13E2A58C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5597AA5C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00A3E6CA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2AD9940C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781160D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4DBCB3D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5B4D1DD8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387ECB46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7349142B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6A8C8D02" w14:textId="77777777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66F6543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2461EE8A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D0A857B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7AF8DEA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74E3EF6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6763E808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14:paraId="7EC95BE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14:paraId="0DD8E8A6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14:paraId="5561CF7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502E675D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5C08EED6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5DBF6540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129C3C78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0EC8708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3A90E57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63BF256C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370B865D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136C739E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1F4042DD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7F51D73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01BA95BB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6E0EC953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484E5D4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015E5653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1B227197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7E09E314" w14:textId="77777777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9C377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4821DBAF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C5979FD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FA9C556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5F0459B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44F1D968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14:paraId="0D2E392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</w:tcPr>
          <w:p w14:paraId="41538D38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14:paraId="3D5D877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50E" w:rsidRPr="0073029B" w14:paraId="021AC1CB" w14:textId="77777777" w:rsidTr="00330AB1">
        <w:trPr>
          <w:trHeight w:val="345"/>
          <w:jc w:val="center"/>
        </w:trPr>
        <w:tc>
          <w:tcPr>
            <w:tcW w:w="192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F5960D" w14:textId="77777777" w:rsidR="002D450E" w:rsidRPr="0073029B" w:rsidRDefault="002D450E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98A438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bottom w:val="single" w:sz="12" w:space="0" w:color="auto"/>
            </w:tcBorders>
            <w:noWrap/>
            <w:vAlign w:val="center"/>
          </w:tcPr>
          <w:p w14:paraId="584D1424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noWrap/>
            <w:vAlign w:val="center"/>
          </w:tcPr>
          <w:p w14:paraId="200A8637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bottom w:val="single" w:sz="12" w:space="0" w:color="auto"/>
            </w:tcBorders>
            <w:noWrap/>
            <w:vAlign w:val="center"/>
          </w:tcPr>
          <w:p w14:paraId="4ECBBD5A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bottom w:val="single" w:sz="12" w:space="0" w:color="auto"/>
            </w:tcBorders>
          </w:tcPr>
          <w:p w14:paraId="792C099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bottom w:val="single" w:sz="12" w:space="0" w:color="auto"/>
            </w:tcBorders>
            <w:noWrap/>
            <w:vAlign w:val="center"/>
          </w:tcPr>
          <w:p w14:paraId="29782B1D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57893C7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6E0C7F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p49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602B1F">
        <w:rPr>
          <w:rFonts w:ascii="Arial Narrow" w:hAnsi="Arial Narrow"/>
          <w:noProof/>
          <w:sz w:val="22"/>
          <w:szCs w:val="22"/>
        </w:rPr>
        <w:t>«p49»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38653F4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F3A599F" w14:textId="77777777" w:rsidR="000669B7" w:rsidRPr="0073029B" w:rsidRDefault="00405CD9" w:rsidP="000669B7">
      <w:pPr>
        <w:pStyle w:val="Nzov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 G. písm. k) o významných položkách derivátov za bežné účtovné obdobie </w:t>
      </w:r>
    </w:p>
    <w:p w14:paraId="1C8CEAC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0669B7" w:rsidRPr="0073029B" w14:paraId="7FF3DD15" w14:textId="77777777" w:rsidTr="00F4554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51788BE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E5C08E" w14:textId="77777777" w:rsidR="000669B7" w:rsidRPr="0073029B" w:rsidRDefault="000669B7" w:rsidP="00F4554D">
            <w:pPr>
              <w:pStyle w:val="TopHeader"/>
            </w:pPr>
            <w:r w:rsidRPr="0073029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318F821" w14:textId="77777777" w:rsidR="000669B7" w:rsidRPr="0073029B" w:rsidRDefault="000669B7" w:rsidP="00F4554D">
            <w:pPr>
              <w:pStyle w:val="TopHeader"/>
            </w:pPr>
            <w:r w:rsidRPr="0073029B">
              <w:t>Dohodnutá cena  podkladového nástroja</w:t>
            </w:r>
          </w:p>
        </w:tc>
      </w:tr>
      <w:tr w:rsidR="000669B7" w:rsidRPr="0073029B" w14:paraId="279A0AC4" w14:textId="77777777" w:rsidTr="00F4554D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75595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F0B82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D61C7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0FE39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B26F126" w14:textId="77777777" w:rsidTr="00F4554D">
        <w:trPr>
          <w:trHeight w:val="106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9BD9E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03E89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FF732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F167C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14:paraId="71011C32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FDFD9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6924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764E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685A1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14:paraId="16024DE6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A3988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1F88A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CB249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46D91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5D3F9F7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3398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31EF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7B20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F5E80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5DDF688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2937E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22AC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EEA6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B4604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C9DA7DE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47938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F4616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48F2C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97622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3E53628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3DDBD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27D26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BF603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DB94B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3659F2F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B51C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E2B4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FC5D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44E08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7FF6178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98C49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BB7C4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9C51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EE249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F79F79C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4B088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938F1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E45F7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2EF50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308A57E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1D0A3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1CD09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7A318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CBD71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DC1958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6927C8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p51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602B1F">
        <w:rPr>
          <w:rFonts w:ascii="Arial Narrow" w:hAnsi="Arial Narrow"/>
          <w:noProof/>
          <w:sz w:val="22"/>
          <w:szCs w:val="22"/>
        </w:rPr>
        <w:t>«p51»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2CC096F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36C83F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0669B7" w:rsidRPr="0073029B" w14:paraId="42CEACAC" w14:textId="77777777" w:rsidTr="00F4554D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0F1C02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B22FA6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AD29E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7B531CDC" w14:textId="77777777" w:rsidTr="00F4554D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C321F3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FA1B22" w14:textId="77777777" w:rsidR="000669B7" w:rsidRPr="0073029B" w:rsidRDefault="000669B7" w:rsidP="00F4554D">
            <w:pPr>
              <w:pStyle w:val="TopHeader"/>
            </w:pPr>
            <w:r w:rsidRPr="0073029B">
              <w:t xml:space="preserve">Zmena reálnej hodnoty </w:t>
            </w:r>
            <w:r w:rsidRPr="0073029B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EF8F23" w14:textId="77777777" w:rsidR="000669B7" w:rsidRPr="0073029B" w:rsidRDefault="000669B7" w:rsidP="00F4554D">
            <w:pPr>
              <w:pStyle w:val="TopHeader"/>
            </w:pPr>
            <w:r w:rsidRPr="0073029B">
              <w:t>Zmena reálnej hodnoty (+/-) s vplyvom na</w:t>
            </w:r>
          </w:p>
        </w:tc>
      </w:tr>
      <w:tr w:rsidR="000669B7" w:rsidRPr="0073029B" w14:paraId="6F72C429" w14:textId="77777777" w:rsidTr="00F4554D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871A62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0C022F" w14:textId="77777777"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BCA415" w14:textId="77777777"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EF9FC2" w14:textId="77777777"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D09F0E" w14:textId="77777777"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</w:tr>
      <w:tr w:rsidR="000669B7" w:rsidRPr="0073029B" w14:paraId="7B5EF9BC" w14:textId="77777777" w:rsidTr="00F4554D">
        <w:trPr>
          <w:trHeight w:val="149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DC3E3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4AF42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8677C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AD084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2415A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0669B7" w:rsidRPr="0073029B" w14:paraId="104BE4CE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F943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6B43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3C63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0C2F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05604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2A6E3B6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95783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1DDD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17CD8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59BA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A0173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DC037BE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A6AF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6B29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DE266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4AF5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84A1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8482E65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273B8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22A8A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AC812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E4A73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F0ADC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14:paraId="2006AF61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28B6E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FC959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031F5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D5241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D6730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8940B35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2D0B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CCF7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001F2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754D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3D73E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0505EED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7EC32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0786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E879E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8CB3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8B6F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05E8650" w14:textId="77777777" w:rsidTr="00F4554D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56763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2578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E4A25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33FA3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11A11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5539CCD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23B35A7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p52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602B1F">
        <w:rPr>
          <w:rFonts w:ascii="Arial Narrow" w:hAnsi="Arial Narrow"/>
          <w:noProof/>
          <w:sz w:val="22"/>
          <w:szCs w:val="22"/>
        </w:rPr>
        <w:t>«p52»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32A3242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7AFF072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405CD9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405CD9" w:rsidRPr="00405CD9">
        <w:rPr>
          <w:rFonts w:ascii="Arial Narrow" w:hAnsi="Arial Narrow"/>
          <w:sz w:val="22"/>
          <w:szCs w:val="22"/>
        </w:rPr>
        <w:t xml:space="preserve"> </w:t>
      </w:r>
      <w:r w:rsidR="00405CD9">
        <w:rPr>
          <w:rFonts w:ascii="Arial Narrow" w:hAnsi="Arial Narrow"/>
          <w:sz w:val="22"/>
          <w:szCs w:val="22"/>
        </w:rPr>
        <w:t>prílohe</w:t>
      </w:r>
      <w:r w:rsidR="00405C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0669B7" w:rsidRPr="0073029B" w14:paraId="13428143" w14:textId="77777777" w:rsidTr="00F4554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3A8294A" w14:textId="77777777" w:rsidR="000669B7" w:rsidRPr="0073029B" w:rsidRDefault="000669B7" w:rsidP="00F4554D">
            <w:pPr>
              <w:pStyle w:val="TopHeader"/>
            </w:pPr>
            <w:r w:rsidRPr="0073029B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4500F5" w14:textId="77777777" w:rsidR="000669B7" w:rsidRPr="0073029B" w:rsidRDefault="000669B7" w:rsidP="00F4554D">
            <w:pPr>
              <w:pStyle w:val="TopHeader"/>
            </w:pPr>
            <w:r w:rsidRPr="0073029B">
              <w:t>Reálna hodnota</w:t>
            </w:r>
          </w:p>
        </w:tc>
      </w:tr>
      <w:tr w:rsidR="000669B7" w:rsidRPr="0073029B" w14:paraId="06475A2A" w14:textId="77777777" w:rsidTr="00F4554D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659B0A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9B536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9A5B9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352768F8" w14:textId="77777777" w:rsidTr="00F4554D">
        <w:trPr>
          <w:trHeight w:val="167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5ABA5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AADD6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FD0EA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14:paraId="728DACCC" w14:textId="77777777" w:rsidTr="00F4554D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2BF3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9DB77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94CD1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2E273DFA" w14:textId="77777777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2AF11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6FD73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A1683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00165A1E" w14:textId="77777777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81644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8F1DEE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01F4B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4A34D485" w14:textId="77777777" w:rsidTr="00F4554D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8BDC8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97362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45B7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1C8F703C" w14:textId="77777777" w:rsidTr="00F4554D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C9BD51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70C5C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6179E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45D1804B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1133969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p53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602B1F">
        <w:rPr>
          <w:rFonts w:ascii="Arial Narrow" w:hAnsi="Arial Narrow"/>
          <w:noProof/>
          <w:sz w:val="22"/>
          <w:szCs w:val="22"/>
        </w:rPr>
        <w:t>«p53»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0323D99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15E85EA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669B7" w:rsidRPr="0073029B" w14:paraId="2BEF449E" w14:textId="77777777" w:rsidTr="00F4554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442D9C" w14:textId="77777777"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96B514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DA065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28C0088D" w14:textId="77777777" w:rsidTr="00F4554D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83A0B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4766E7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437A85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14:paraId="378E0517" w14:textId="77777777" w:rsidTr="00F4554D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14C098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2D69FA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475EBC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0A0DA4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BA2106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91B1DB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60EDC3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14:paraId="00340CBD" w14:textId="77777777" w:rsidTr="00F4554D">
        <w:trPr>
          <w:trHeight w:val="151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66267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DF48C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F8AD9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27B6B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99944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DA1CC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8E753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14:paraId="42A3419E" w14:textId="77777777" w:rsidTr="00F4554D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95A0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0385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ED38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E68F8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E116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F707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D983D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2982C34E" w14:textId="77777777" w:rsidTr="00F4554D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92FE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075A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E90B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C2786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2AD1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612F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121A2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70BFD011" w14:textId="77777777" w:rsidTr="00F4554D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8B5F74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D9AFF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418EB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0D14D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E4660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2AD4A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2E3BF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099E0BBF" w14:textId="77777777"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14:paraId="0F3563B3" w14:textId="77777777" w:rsidR="000669B7" w:rsidRDefault="000669B7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  <w:r w:rsidRPr="00AB4291">
        <w:rPr>
          <w:rFonts w:ascii="Arial Narrow" w:hAnsi="Arial Narrow"/>
          <w:b w:val="0"/>
          <w:sz w:val="22"/>
          <w:szCs w:val="22"/>
        </w:rPr>
        <w:fldChar w:fldCharType="begin"/>
      </w:r>
      <w:r w:rsidRPr="00AB4291">
        <w:rPr>
          <w:rFonts w:ascii="Arial Narrow" w:hAnsi="Arial Narrow"/>
          <w:b w:val="0"/>
          <w:sz w:val="22"/>
          <w:szCs w:val="22"/>
        </w:rPr>
        <w:instrText xml:space="preserve"> MERGEFIELD p54 </w:instrText>
      </w:r>
      <w:r w:rsidRPr="00AB4291">
        <w:rPr>
          <w:rFonts w:ascii="Arial Narrow" w:hAnsi="Arial Narrow"/>
          <w:b w:val="0"/>
          <w:sz w:val="22"/>
          <w:szCs w:val="22"/>
        </w:rPr>
        <w:fldChar w:fldCharType="separate"/>
      </w:r>
      <w:r w:rsidR="00602B1F">
        <w:rPr>
          <w:rFonts w:ascii="Arial Narrow" w:hAnsi="Arial Narrow"/>
          <w:b w:val="0"/>
          <w:noProof/>
          <w:sz w:val="22"/>
          <w:szCs w:val="22"/>
        </w:rPr>
        <w:t>«p54»</w:t>
      </w:r>
      <w:r w:rsidRPr="00AB4291">
        <w:rPr>
          <w:rFonts w:ascii="Arial Narrow" w:hAnsi="Arial Narrow"/>
          <w:b w:val="0"/>
          <w:sz w:val="22"/>
          <w:szCs w:val="22"/>
        </w:rPr>
        <w:fldChar w:fldCharType="end"/>
      </w:r>
    </w:p>
    <w:p w14:paraId="0E3E7E2E" w14:textId="77777777" w:rsidR="000669B7" w:rsidRPr="00AB4291" w:rsidRDefault="000669B7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</w:p>
    <w:p w14:paraId="0E7B6E60" w14:textId="77777777"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b)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0669B7" w:rsidRPr="0073029B" w14:paraId="29A5DB3C" w14:textId="77777777" w:rsidTr="00F4554D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460D2D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7448F3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1F3E56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A73B98" w14:textId="77777777" w:rsidR="000669B7" w:rsidRPr="0073029B" w:rsidRDefault="000669B7" w:rsidP="00F4554D">
            <w:pPr>
              <w:pStyle w:val="TopHeader"/>
            </w:pPr>
            <w:r w:rsidRPr="0073029B">
              <w:t xml:space="preserve">Zmena stavu vnútroorganizačných zásob </w:t>
            </w:r>
          </w:p>
        </w:tc>
      </w:tr>
      <w:tr w:rsidR="000669B7" w:rsidRPr="0073029B" w14:paraId="3BD8E8D9" w14:textId="77777777" w:rsidTr="00F4554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D85C4B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599EBC" w14:textId="77777777"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2B64F1" w14:textId="77777777"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CC58CE" w14:textId="77777777" w:rsidR="000669B7" w:rsidRPr="0073029B" w:rsidRDefault="000669B7" w:rsidP="00F4554D">
            <w:pPr>
              <w:pStyle w:val="TopHeader"/>
            </w:pPr>
            <w:r w:rsidRPr="0073029B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7795DA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C9CD3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2333EB6F" w14:textId="77777777" w:rsidTr="00F4554D">
        <w:trPr>
          <w:trHeight w:val="144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9AE6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540FD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F078F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5D1E5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624A3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C72DC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14:paraId="3BC96692" w14:textId="77777777" w:rsidTr="00F4554D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DBC76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73029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F7CCE1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«a04550»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A6FB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«s04550»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C9DE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62089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«a04554»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EFB39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2AC5B124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70CA2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080F3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«a04551»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3C6AA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«s04551»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D5437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8922A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«a04555»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03B1B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52813D4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D298EF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E5F62B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«a04552»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BDCF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«s04552»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9476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73FEB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«a04556»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FFD8A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28F41D3" w14:textId="77777777" w:rsidTr="00F4554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8D819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B11B9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«a04553»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7CC10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«s04553»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07155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C9BF7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«a04557»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C2CF1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ED6ECC3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DD3CC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7090C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F6E117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A08B1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041C0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«a04558»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37D3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C5FCC94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45C98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E5063C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11BF0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DA970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E0004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«a04559»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80B8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6BA0D8E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3837F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C89FE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8AA52B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33BDA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05A1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«a04600»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8DA9D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6EF54B2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A6AFA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7AD031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35D55E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B4C3F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CE1CF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«a04601»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3AFC5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D1C5A37" w14:textId="77777777" w:rsidTr="00F4554D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91084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4F68C6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175A07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98D20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BE8BF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«a04602»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0B933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13BD954C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14:paraId="6B15499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p56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602B1F">
        <w:rPr>
          <w:rFonts w:ascii="Arial Narrow" w:hAnsi="Arial Narrow"/>
          <w:noProof/>
          <w:sz w:val="22"/>
          <w:szCs w:val="22"/>
        </w:rPr>
        <w:t>«p56»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2AB6176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6AC9E90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0669B7" w:rsidRPr="0073029B" w14:paraId="0ADD068A" w14:textId="77777777" w:rsidTr="00F4554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4BD37A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FCCF01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E317A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4BDFD980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50A14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886D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«a04670»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9188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«s04670»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5508321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7DC2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B5265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«a04671»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CF2F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«s04671»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E293724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C36DB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3FDF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«a04672»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1A37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«s04672»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357A6A7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5464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D608B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«a04673»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8C55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«s04673»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AC7E6FE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0F47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CE472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«a04674»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B79A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«s04674»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F0E9CAA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F595D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82EED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«a04675»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27B3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«s04675»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DF32569" w14:textId="77777777" w:rsidTr="00F4554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9D06D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D35B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«a04676»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A2506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«s04676»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13EEE438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4EB5FF3A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p58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602B1F">
        <w:rPr>
          <w:rFonts w:ascii="Arial Narrow" w:hAnsi="Arial Narrow"/>
          <w:noProof/>
          <w:sz w:val="22"/>
          <w:szCs w:val="22"/>
        </w:rPr>
        <w:t>«p58»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370D2777" w14:textId="77777777" w:rsidR="005A0A25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14:paraId="0EAFE071" w14:textId="77777777" w:rsidR="005A0A25" w:rsidRPr="005A0A25" w:rsidRDefault="005A0A25" w:rsidP="005A0A25">
      <w:pPr>
        <w:pStyle w:val="Nzov"/>
        <w:keepNext/>
        <w:jc w:val="left"/>
        <w:outlineLvl w:val="0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Pr="0036548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časti </w:t>
      </w:r>
      <w:r>
        <w:rPr>
          <w:rFonts w:ascii="Arial Narrow" w:hAnsi="Arial Narrow"/>
          <w:sz w:val="22"/>
          <w:szCs w:val="22"/>
        </w:rPr>
        <w:t xml:space="preserve">I. </w:t>
      </w:r>
      <w:r w:rsidRPr="005A0A25">
        <w:rPr>
          <w:rFonts w:ascii="Arial Narrow" w:hAnsi="Arial Narrow"/>
          <w:sz w:val="22"/>
          <w:szCs w:val="22"/>
        </w:rPr>
        <w:t>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5A0A25" w:rsidRPr="003F477D" w14:paraId="0D4A17C3" w14:textId="77777777" w:rsidTr="00BE41E3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20B39" w14:textId="77777777" w:rsidR="005A0A25" w:rsidRPr="003F477D" w:rsidRDefault="005A0A25" w:rsidP="00BE41E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537B6" w14:textId="77777777" w:rsidR="005A0A25" w:rsidRPr="003F477D" w:rsidRDefault="005A0A25" w:rsidP="00BE41E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72F30" w14:textId="77777777" w:rsidR="005A0A25" w:rsidRPr="003F477D" w:rsidRDefault="005A0A25" w:rsidP="00BE41E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A0A25" w:rsidRPr="003F477D" w14:paraId="1FC22661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7E46B7" w14:textId="77777777" w:rsidR="005A0A25" w:rsidRPr="003F477D" w:rsidRDefault="005A0A25" w:rsidP="00BE41E3">
            <w:pPr>
              <w:rPr>
                <w:b/>
                <w:szCs w:val="22"/>
              </w:rPr>
            </w:pPr>
            <w:r w:rsidRPr="005A0A25">
              <w:rPr>
                <w:rFonts w:ascii="Arial Narrow" w:hAnsi="Arial Narrow"/>
                <w:b/>
                <w:b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BC121" w14:textId="77777777" w:rsidR="005A0A25" w:rsidRPr="003F477D" w:rsidRDefault="005A0A25" w:rsidP="00BE41E3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D097F" w14:textId="77777777" w:rsidR="005A0A25" w:rsidRPr="003F477D" w:rsidRDefault="005A0A25" w:rsidP="00BE41E3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5A0A25" w:rsidRPr="003F477D" w14:paraId="42C0DBB8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71786" w14:textId="77777777"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E6A0A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16CCEF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10770BEB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9F516" w14:textId="77777777"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C45A1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7F60D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06C5E858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0FCE1" w14:textId="77777777"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21AA8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56D7B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248AE5AD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F3795" w14:textId="77777777"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43122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DD5AB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7162594C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9EE8B" w14:textId="77777777"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lastRenderedPageBreak/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13C63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67F66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08B25E" w14:textId="77777777" w:rsidR="005A0A25" w:rsidRPr="003F477D" w:rsidRDefault="005A0A25" w:rsidP="005A0A25">
      <w:pPr>
        <w:pStyle w:val="Nzov"/>
        <w:jc w:val="left"/>
        <w:rPr>
          <w:szCs w:val="22"/>
        </w:rPr>
      </w:pPr>
    </w:p>
    <w:p w14:paraId="19AFA06F" w14:textId="77777777" w:rsidR="000669B7" w:rsidRPr="0073029B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35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>
        <w:rPr>
          <w:rFonts w:ascii="Arial Narrow" w:hAnsi="Arial Narrow"/>
          <w:sz w:val="22"/>
          <w:szCs w:val="22"/>
        </w:rPr>
        <w:t> 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písm. a) až e)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0669B7" w:rsidRPr="0073029B" w14:paraId="6FCE41F9" w14:textId="77777777" w:rsidTr="00F4554D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AA8577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ED01F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12D6FB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29AA3E54" w14:textId="77777777" w:rsidTr="00F4554D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C5E6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274A9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«a04733»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415E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«s04733»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FD3C0D5" w14:textId="77777777" w:rsidTr="00F4554D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25ECE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EA30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«a04734»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C10B1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«s04734»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4BEA1D8" w14:textId="77777777" w:rsidTr="00F4554D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9983C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61E97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«a04735»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46A1E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«s04735»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57D6D54" w14:textId="77777777" w:rsidTr="00F4554D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539D6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A72A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«a04736»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C47D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«s04736»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265A036" w14:textId="77777777" w:rsidTr="00F4554D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D8285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91C44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«a04737»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332E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«s04737»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BCC7D23" w14:textId="77777777" w:rsidTr="00F4554D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C02A0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195CC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«a04738»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084F0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602B1F">
              <w:rPr>
                <w:rFonts w:ascii="Arial Narrow" w:hAnsi="Arial Narrow"/>
                <w:noProof/>
                <w:sz w:val="18"/>
                <w:szCs w:val="18"/>
              </w:rPr>
              <w:t>«s04738»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5EE9672D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14:paraId="3B2823C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p60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602B1F">
        <w:rPr>
          <w:rFonts w:ascii="Arial Narrow" w:hAnsi="Arial Narrow"/>
          <w:noProof/>
          <w:sz w:val="22"/>
          <w:szCs w:val="22"/>
        </w:rPr>
        <w:t>«p60»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0DF181D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50F6C01" w14:textId="77777777" w:rsidR="000669B7" w:rsidRPr="0073029B" w:rsidRDefault="005A0A25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36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5A0A2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0669B7" w:rsidRPr="0073029B" w14:paraId="0184DB20" w14:textId="77777777" w:rsidTr="00F4554D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AF13BE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952E66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21D8BE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14FD5253" w14:textId="77777777" w:rsidTr="00F4554D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0D715E4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66FBFAB" w14:textId="77777777"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818E161" w14:textId="77777777"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D8B3368" w14:textId="77777777"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0400FA6" w14:textId="77777777"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4A51851" w14:textId="77777777"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CA29A11" w14:textId="77777777"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</w:tr>
      <w:tr w:rsidR="000669B7" w:rsidRPr="0073029B" w14:paraId="40BE9695" w14:textId="77777777" w:rsidTr="00F4554D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BECF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CE2C5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87444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2D5E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583E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01B4C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80B57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14:paraId="6325D3D4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A3B1B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670C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2842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5770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5439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E696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9E1F5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0669B7" w:rsidRPr="0073029B" w14:paraId="04322A2B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3C49D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E90D6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B3010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3B4BA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D10A0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7B4EC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8A92E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0278D25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88785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7D1E0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F5175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8DD5C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4FE7D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7E498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D75D6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4326C14B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5E6BA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3D94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25D5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2C9F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9CA0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8B0E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794D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14:paraId="3051C458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24060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C6C74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98637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FED148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FA72C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D3208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517E0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1C36413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E620E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871C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23D9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23A6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6514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84FC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885D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14:paraId="66DF909A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2CDA5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81B3E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A0460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68B41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8EED1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E9639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601CA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95CAE" w:rsidRPr="0073029B" w14:paraId="4A25A37F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BB4534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AACE4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767DF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87C9A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0E855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DAF54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7BEC50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8D6BA62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FE2CF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07DF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D2BF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4CAE9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3E85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474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501E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3EC68C81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915A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139A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EAC1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CCD1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3CF6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9890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A91C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506908F0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9003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9FF2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EEF8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734B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EAFF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276B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23E3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50969535" w14:textId="77777777" w:rsidTr="00F4554D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88B3E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6B9C0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4CDDC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E602F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0BF95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689ED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A2BF6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3BE6FF93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27E784C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7DD2F49" w14:textId="77777777"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Vysvetlivky:</w:t>
      </w:r>
    </w:p>
    <w:p w14:paraId="7B6C0CC9" w14:textId="77777777"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</w:p>
    <w:p w14:paraId="7B33723A" w14:textId="77777777"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(1) </w:t>
      </w:r>
      <w:r w:rsidR="00D532A4" w:rsidRPr="00D532A4">
        <w:rPr>
          <w:rFonts w:ascii="Arial Narrow" w:hAnsi="Arial Narrow"/>
          <w:sz w:val="22"/>
          <w:szCs w:val="22"/>
        </w:rPr>
        <w:t>Daňové identifikačné číslo sa vyplňuje, ak ho má účtovná jednotka pridelené.</w:t>
      </w:r>
    </w:p>
    <w:p w14:paraId="7FB21AF8" w14:textId="77777777"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14:paraId="6EC19EB1" w14:textId="77777777"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(2)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Identifikačné číslo organizácie (IČO) sa vyplňuje podľa Registra organizácií vedeného Štatistickým úradom Slovenskej republiky.</w:t>
      </w:r>
    </w:p>
    <w:p w14:paraId="14F1DD38" w14:textId="77777777"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</w:p>
    <w:p w14:paraId="1DC07CFF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(3)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Kód SK NACE sa vypĺňa podľa vyhlášky Štatistického úradu Slovenskej republiky č. 306/2007 Z. z., ktorou sa vydáva Štatistická klasifikácia ekonomických činností.</w:t>
      </w:r>
    </w:p>
    <w:p w14:paraId="7C87F955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14:paraId="077522A6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(4)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Údaje, ktorými sú číslo telefónu, číslo faxu, e-mailová adresa, podpisový záznam osoby zodpovednej za vedenie účtovníctva a podpisový záznam osoby zodpovednej za zostavenie účtovnej závierky, sú dobrovoľne vypĺňanými údajmi.</w:t>
      </w:r>
    </w:p>
    <w:p w14:paraId="33BEFC05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14:paraId="40D70AC2" w14:textId="77777777" w:rsidR="000669B7" w:rsidRPr="0073029B" w:rsidRDefault="000669B7" w:rsidP="000669B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(5)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V bodoch č. 2, 4 a 6 sa prvotným ocenením majetku rozumie jeho ocenenie podľa § 25 zákona.</w:t>
      </w:r>
      <w:r w:rsidRPr="0073029B">
        <w:rPr>
          <w:rFonts w:ascii="Arial Narrow" w:hAnsi="Arial Narrow"/>
          <w:sz w:val="22"/>
          <w:szCs w:val="22"/>
          <w:lang w:eastAsia="sk-SK"/>
        </w:rPr>
        <w:t xml:space="preserve"> </w:t>
      </w:r>
    </w:p>
    <w:p w14:paraId="14C47E22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14:paraId="5127A708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(6) </w:t>
      </w:r>
      <w:r w:rsidR="00D532A4" w:rsidRPr="00D532A4">
        <w:rPr>
          <w:rFonts w:ascii="Arial Narrow" w:hAnsi="Arial Narrow"/>
          <w:b w:val="0"/>
          <w:bCs w:val="0"/>
          <w:sz w:val="22"/>
          <w:szCs w:val="22"/>
        </w:rPr>
        <w:t>V bodoch č. 8, 23, 27, 28 a 29 sa obsahová náplň tabuliek a počet riadkov v nich uvádzajú podľa potrieb účtovnej jednotky.</w:t>
      </w:r>
    </w:p>
    <w:p w14:paraId="793FBF16" w14:textId="77777777" w:rsidR="00D532A4" w:rsidRDefault="00D532A4" w:rsidP="000669B7">
      <w:pPr>
        <w:rPr>
          <w:rFonts w:ascii="Arial Narrow" w:hAnsi="Arial Narrow"/>
          <w:b/>
          <w:bCs/>
          <w:sz w:val="22"/>
          <w:szCs w:val="22"/>
        </w:rPr>
      </w:pPr>
    </w:p>
    <w:p w14:paraId="1D929F63" w14:textId="77777777"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Použité  skratky:</w:t>
      </w:r>
    </w:p>
    <w:p w14:paraId="1CF95E2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59CBE34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CP - cenný papier</w:t>
      </w:r>
    </w:p>
    <w:p w14:paraId="09399CCC" w14:textId="77777777"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>č. - číslo</w:t>
      </w:r>
    </w:p>
    <w:p w14:paraId="0240F1A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DFM – dlhodobý finančný majetok</w:t>
      </w:r>
    </w:p>
    <w:p w14:paraId="1083B90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DHM – dlhodobý hmotný majetok</w:t>
      </w:r>
    </w:p>
    <w:p w14:paraId="285E638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DIČ – daňové identifikačné číslo</w:t>
      </w:r>
    </w:p>
    <w:p w14:paraId="481D8AB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DNM – dlhodobý nehmotný majetok</w:t>
      </w:r>
    </w:p>
    <w:p w14:paraId="306033D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DÚJ – dcérska účtovná jednotka</w:t>
      </w:r>
    </w:p>
    <w:p w14:paraId="75B10435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IČO – identifikačné číslo organizácie</w:t>
      </w:r>
    </w:p>
    <w:p w14:paraId="22FB6E4D" w14:textId="77777777" w:rsidR="00D532A4" w:rsidRDefault="00D532A4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kons. </w:t>
      </w:r>
      <w:r>
        <w:rPr>
          <w:rFonts w:ascii="Arial Narrow" w:hAnsi="Arial Narrow"/>
          <w:sz w:val="22"/>
          <w:szCs w:val="22"/>
        </w:rPr>
        <w:t>–</w:t>
      </w:r>
      <w:r w:rsidRPr="0073029B">
        <w:rPr>
          <w:rFonts w:ascii="Arial Narrow" w:hAnsi="Arial Narrow"/>
          <w:sz w:val="22"/>
          <w:szCs w:val="22"/>
        </w:rPr>
        <w:t xml:space="preserve"> konsolidovaný</w:t>
      </w:r>
    </w:p>
    <w:p w14:paraId="22C33BFE" w14:textId="77777777"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MÚJ - </w:t>
      </w:r>
      <w:r w:rsidRPr="00D532A4">
        <w:rPr>
          <w:rFonts w:ascii="Arial Narrow" w:hAnsi="Arial Narrow"/>
          <w:sz w:val="22"/>
          <w:szCs w:val="22"/>
        </w:rPr>
        <w:t>materská účtovná jednotka</w:t>
      </w:r>
    </w:p>
    <w:p w14:paraId="36E145B5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OP – opravná položka</w:t>
      </w:r>
    </w:p>
    <w:p w14:paraId="7B3C00B3" w14:textId="77777777"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>p. a. – per annum</w:t>
      </w:r>
    </w:p>
    <w:p w14:paraId="47F3CBF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PSČ – poštové smerovacie číslo</w:t>
      </w:r>
    </w:p>
    <w:p w14:paraId="6EE47CCC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ÚJ – účtovná jednotka</w:t>
      </w:r>
    </w:p>
    <w:p w14:paraId="4E94958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VI – vlastné imanie</w:t>
      </w:r>
    </w:p>
    <w:p w14:paraId="3539E404" w14:textId="77777777" w:rsidR="00F47675" w:rsidRPr="00D532A4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ZI – základné imanie</w:t>
      </w:r>
    </w:p>
    <w:sectPr w:rsidR="00F47675" w:rsidRPr="00D532A4" w:rsidSect="00787135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8" w:right="1416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08FC2A" w14:textId="77777777" w:rsidR="00602B1F" w:rsidRDefault="00602B1F">
      <w:r>
        <w:separator/>
      </w:r>
    </w:p>
  </w:endnote>
  <w:endnote w:type="continuationSeparator" w:id="0">
    <w:p w14:paraId="3271942F" w14:textId="77777777" w:rsidR="00602B1F" w:rsidRDefault="00602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F1C4D9" w14:textId="77777777" w:rsidR="00D71752" w:rsidRDefault="00D71752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8199E5C" w14:textId="77777777" w:rsidR="00D71752" w:rsidRDefault="00D71752" w:rsidP="002509F7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6E38DD" w14:textId="77777777" w:rsidR="00D71752" w:rsidRPr="00010D38" w:rsidRDefault="00D71752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C3F51">
      <w:rPr>
        <w:rStyle w:val="slostrany"/>
        <w:sz w:val="16"/>
        <w:szCs w:val="16"/>
      </w:rPr>
      <w:t>21</w:t>
    </w:r>
    <w:r w:rsidRPr="00010D38">
      <w:rPr>
        <w:rStyle w:val="slostrany"/>
        <w:sz w:val="16"/>
        <w:szCs w:val="16"/>
      </w:rPr>
      <w:fldChar w:fldCharType="end"/>
    </w:r>
  </w:p>
  <w:p w14:paraId="5F885897" w14:textId="77777777" w:rsidR="00D71752" w:rsidRDefault="00D71752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4B0FE1" w14:textId="77777777" w:rsidR="00602B1F" w:rsidRDefault="00602B1F">
      <w:r>
        <w:separator/>
      </w:r>
    </w:p>
  </w:footnote>
  <w:footnote w:type="continuationSeparator" w:id="0">
    <w:p w14:paraId="69F25CBD" w14:textId="77777777" w:rsidR="00602B1F" w:rsidRDefault="00602B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50"/>
      <w:gridCol w:w="2658"/>
      <w:gridCol w:w="3206"/>
      <w:gridCol w:w="3490"/>
    </w:tblGrid>
    <w:tr w:rsidR="00D71752" w:rsidRPr="0073029B" w14:paraId="4D4367C4" w14:textId="77777777" w:rsidTr="00D71752">
      <w:trPr>
        <w:trHeight w:val="59"/>
      </w:trPr>
      <w:tc>
        <w:tcPr>
          <w:tcW w:w="416" w:type="pct"/>
          <w:noWrap/>
        </w:tcPr>
        <w:p w14:paraId="46EC6818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76623469" w14:textId="77777777" w:rsidR="00D71752" w:rsidRPr="0073029B" w:rsidRDefault="00D71752" w:rsidP="00787135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Poznámky Úč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1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14:paraId="30819C3A" w14:textId="77777777"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77532F1D" w14:textId="44F5223E" w:rsidR="00D71752" w:rsidRPr="0073029B" w:rsidRDefault="00D71752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r w:rsidR="007A6FE5">
            <w:rPr>
              <w:noProof/>
            </w:rPr>
            <w:fldChar w:fldCharType="begin"/>
          </w:r>
          <w:r w:rsidR="007A6FE5">
            <w:rPr>
              <w:noProof/>
            </w:rPr>
            <w:instrText xml:space="preserve"> STYLEREF  ICO  \* MERGEFORMAT </w:instrText>
          </w:r>
          <w:r w:rsidR="007A6FE5">
            <w:rPr>
              <w:noProof/>
            </w:rPr>
            <w:fldChar w:fldCharType="separate"/>
          </w:r>
          <w:r w:rsidR="00602B1F">
            <w:rPr>
              <w:noProof/>
            </w:rPr>
            <w:t>«aSUB_ICO»</w:t>
          </w:r>
          <w:r w:rsidR="007A6FE5">
            <w:rPr>
              <w:noProof/>
            </w:rPr>
            <w:fldChar w:fldCharType="end"/>
          </w:r>
        </w:p>
      </w:tc>
    </w:tr>
    <w:tr w:rsidR="00D71752" w:rsidRPr="0073029B" w14:paraId="2F7153AD" w14:textId="77777777" w:rsidTr="00D71752">
      <w:trPr>
        <w:trHeight w:val="59"/>
      </w:trPr>
      <w:tc>
        <w:tcPr>
          <w:tcW w:w="416" w:type="pct"/>
          <w:noWrap/>
        </w:tcPr>
        <w:p w14:paraId="2DF0AA56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04C380CF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14:paraId="5B313753" w14:textId="77777777"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0A2458DA" w14:textId="3751CFFE" w:rsidR="00D71752" w:rsidRPr="0073029B" w:rsidRDefault="000C0CBC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DI</w:t>
          </w:r>
          <w:r w:rsidR="00D71752">
            <w:rPr>
              <w:rFonts w:ascii="Arial Narrow" w:hAnsi="Arial Narrow"/>
              <w:sz w:val="22"/>
              <w:szCs w:val="22"/>
              <w:lang w:eastAsia="sk-SK"/>
            </w:rPr>
            <w:t xml:space="preserve">Č  </w:t>
          </w:r>
          <w:r w:rsidR="007A6FE5">
            <w:rPr>
              <w:noProof/>
            </w:rPr>
            <w:fldChar w:fldCharType="begin"/>
          </w:r>
          <w:r w:rsidR="007A6FE5">
            <w:rPr>
              <w:noProof/>
            </w:rPr>
            <w:instrText xml:space="preserve"> STYLEREF  DIC  \* MERGEFORMAT </w:instrText>
          </w:r>
          <w:r w:rsidR="007A6FE5">
            <w:rPr>
              <w:noProof/>
            </w:rPr>
            <w:fldChar w:fldCharType="separate"/>
          </w:r>
          <w:r w:rsidR="00602B1F">
            <w:rPr>
              <w:noProof/>
            </w:rPr>
            <w:t>«aSUB_DIC»</w:t>
          </w:r>
          <w:r w:rsidR="007A6FE5">
            <w:rPr>
              <w:noProof/>
            </w:rPr>
            <w:fldChar w:fldCharType="end"/>
          </w:r>
        </w:p>
      </w:tc>
    </w:tr>
  </w:tbl>
  <w:p w14:paraId="29A3DB55" w14:textId="77777777" w:rsidR="00D71752" w:rsidRDefault="00D7175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50"/>
      <w:gridCol w:w="2658"/>
      <w:gridCol w:w="3206"/>
      <w:gridCol w:w="3490"/>
    </w:tblGrid>
    <w:tr w:rsidR="00D71752" w:rsidRPr="0073029B" w14:paraId="3605ACE6" w14:textId="77777777" w:rsidTr="00D71752">
      <w:trPr>
        <w:trHeight w:val="59"/>
      </w:trPr>
      <w:tc>
        <w:tcPr>
          <w:tcW w:w="416" w:type="pct"/>
          <w:noWrap/>
        </w:tcPr>
        <w:p w14:paraId="0FF7D3A6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317F3324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Poznámky Úč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4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14:paraId="77D9A984" w14:textId="77777777"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74492B0E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fldSimple w:instr=" MERGEFIELD  aSUB_ICO  \* MERGEFORMAT ">
            <w:r w:rsidR="00602B1F">
              <w:rPr>
                <w:noProof/>
              </w:rPr>
              <w:t>«aSUB_ICO»</w:t>
            </w:r>
          </w:fldSimple>
        </w:p>
      </w:tc>
    </w:tr>
    <w:tr w:rsidR="00D71752" w:rsidRPr="0073029B" w14:paraId="2A35E6FA" w14:textId="77777777" w:rsidTr="00D71752">
      <w:trPr>
        <w:trHeight w:val="59"/>
      </w:trPr>
      <w:tc>
        <w:tcPr>
          <w:tcW w:w="416" w:type="pct"/>
          <w:noWrap/>
        </w:tcPr>
        <w:p w14:paraId="12C6D44A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70CAE176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14:paraId="3238701E" w14:textId="77777777"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3A31F94E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DiČ  </w:t>
          </w:r>
          <w:fldSimple w:instr=" MERGEFIELD  aSUB_DIC  \* MERGEFORMAT ">
            <w:r w:rsidR="00602B1F">
              <w:rPr>
                <w:noProof/>
              </w:rPr>
              <w:t>«aSUB_DIC»</w:t>
            </w:r>
          </w:fldSimple>
        </w:p>
      </w:tc>
    </w:tr>
  </w:tbl>
  <w:p w14:paraId="70EABCCA" w14:textId="77777777" w:rsidR="00D71752" w:rsidRDefault="00D717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3E1DFB"/>
    <w:multiLevelType w:val="hybridMultilevel"/>
    <w:tmpl w:val="2174D922"/>
    <w:lvl w:ilvl="0" w:tplc="EEB07E20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4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8816D58"/>
    <w:multiLevelType w:val="hybridMultilevel"/>
    <w:tmpl w:val="896EA622"/>
    <w:lvl w:ilvl="0" w:tplc="432C72FC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36669D2"/>
    <w:multiLevelType w:val="hybridMultilevel"/>
    <w:tmpl w:val="5A62E192"/>
    <w:lvl w:ilvl="0" w:tplc="ED8A7606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1907052">
    <w:abstractNumId w:val="6"/>
  </w:num>
  <w:num w:numId="2" w16cid:durableId="2035113140">
    <w:abstractNumId w:val="8"/>
  </w:num>
  <w:num w:numId="3" w16cid:durableId="1735614767">
    <w:abstractNumId w:val="4"/>
  </w:num>
  <w:num w:numId="4" w16cid:durableId="417214955">
    <w:abstractNumId w:val="3"/>
  </w:num>
  <w:num w:numId="5" w16cid:durableId="938415748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36651212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76320799">
    <w:abstractNumId w:val="10"/>
  </w:num>
  <w:num w:numId="8" w16cid:durableId="1205603232">
    <w:abstractNumId w:val="0"/>
  </w:num>
  <w:num w:numId="9" w16cid:durableId="360328706">
    <w:abstractNumId w:val="9"/>
  </w:num>
  <w:num w:numId="10" w16cid:durableId="708725527">
    <w:abstractNumId w:val="5"/>
  </w:num>
  <w:num w:numId="11" w16cid:durableId="8397403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odbc"/>
    <w:connectString w:val="driver=asa17;DBF=c:\anasoft\data\spravobyt.db;DBN=spravobyt;ENG=SQL;links=tcpip{ip=192.168.1.60};uid=Slezakova;con=finus(10.15);pwd=Zoja1211;DSN=&quot;&quot;"/>
    <w:query w:val="call ana.ekonPoznamkyRocVykaz(20221)"/>
    <w:activeRecord w:val="0"/>
  </w:mailMerge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21"/>
    <w:docVar w:name="arg2" w:val="driver=asa17;DBF=c:\anasoft\data\spravobyt.db;DBN=spravobyt;ENG=SQL;links=tcpip{ip=192.168.1.60};uid=Slezakova;con=finus(10.15);pwd=Zoja1211"/>
    <w:docVar w:name="arg3" w:val="0"/>
    <w:docVar w:name="arg4" w:val="C:\Users\jarka\AppData\Local\Temp\2187578.doc"/>
    <w:docVar w:name="arg5" w:val="1"/>
  </w:docVars>
  <w:rsids>
    <w:rsidRoot w:val="00602B1F"/>
    <w:rsid w:val="0000202E"/>
    <w:rsid w:val="000053B0"/>
    <w:rsid w:val="00011EDC"/>
    <w:rsid w:val="000234F7"/>
    <w:rsid w:val="0002470E"/>
    <w:rsid w:val="00030DEB"/>
    <w:rsid w:val="000422B9"/>
    <w:rsid w:val="000461D1"/>
    <w:rsid w:val="00051D36"/>
    <w:rsid w:val="000669B7"/>
    <w:rsid w:val="00070A5B"/>
    <w:rsid w:val="000722C5"/>
    <w:rsid w:val="000772A5"/>
    <w:rsid w:val="0008070F"/>
    <w:rsid w:val="00083284"/>
    <w:rsid w:val="00085147"/>
    <w:rsid w:val="000929AD"/>
    <w:rsid w:val="000954D3"/>
    <w:rsid w:val="00097E02"/>
    <w:rsid w:val="00097E73"/>
    <w:rsid w:val="000B015D"/>
    <w:rsid w:val="000B5B43"/>
    <w:rsid w:val="000B63F5"/>
    <w:rsid w:val="000B7785"/>
    <w:rsid w:val="000C0CBC"/>
    <w:rsid w:val="000C553E"/>
    <w:rsid w:val="000D57C3"/>
    <w:rsid w:val="000F0107"/>
    <w:rsid w:val="00103E1A"/>
    <w:rsid w:val="00120F10"/>
    <w:rsid w:val="0012652D"/>
    <w:rsid w:val="0013217B"/>
    <w:rsid w:val="00136610"/>
    <w:rsid w:val="0014597D"/>
    <w:rsid w:val="001465C1"/>
    <w:rsid w:val="0015103D"/>
    <w:rsid w:val="00152B1C"/>
    <w:rsid w:val="0015454F"/>
    <w:rsid w:val="00163764"/>
    <w:rsid w:val="001664BB"/>
    <w:rsid w:val="001746CD"/>
    <w:rsid w:val="001811A5"/>
    <w:rsid w:val="00193BAE"/>
    <w:rsid w:val="0019621E"/>
    <w:rsid w:val="00197241"/>
    <w:rsid w:val="00197E0F"/>
    <w:rsid w:val="001B6B5C"/>
    <w:rsid w:val="001C3F51"/>
    <w:rsid w:val="001C7A18"/>
    <w:rsid w:val="001D2AB6"/>
    <w:rsid w:val="001E33AE"/>
    <w:rsid w:val="001E538B"/>
    <w:rsid w:val="001F17B9"/>
    <w:rsid w:val="001F68D9"/>
    <w:rsid w:val="001F7461"/>
    <w:rsid w:val="00200A6E"/>
    <w:rsid w:val="002066E2"/>
    <w:rsid w:val="00207A36"/>
    <w:rsid w:val="00212499"/>
    <w:rsid w:val="00220DC1"/>
    <w:rsid w:val="00223C24"/>
    <w:rsid w:val="00224039"/>
    <w:rsid w:val="002247A4"/>
    <w:rsid w:val="00224F8F"/>
    <w:rsid w:val="00230F36"/>
    <w:rsid w:val="00240D97"/>
    <w:rsid w:val="00241F9D"/>
    <w:rsid w:val="002509F7"/>
    <w:rsid w:val="00251EEE"/>
    <w:rsid w:val="00253A0A"/>
    <w:rsid w:val="00254422"/>
    <w:rsid w:val="002578DE"/>
    <w:rsid w:val="002739DE"/>
    <w:rsid w:val="00280B22"/>
    <w:rsid w:val="0028560E"/>
    <w:rsid w:val="00292243"/>
    <w:rsid w:val="00292AC0"/>
    <w:rsid w:val="002B2255"/>
    <w:rsid w:val="002C5CE4"/>
    <w:rsid w:val="002D0906"/>
    <w:rsid w:val="002D0F3E"/>
    <w:rsid w:val="002D450E"/>
    <w:rsid w:val="002E14BB"/>
    <w:rsid w:val="002E4E32"/>
    <w:rsid w:val="002F002B"/>
    <w:rsid w:val="002F1265"/>
    <w:rsid w:val="002F24B7"/>
    <w:rsid w:val="002F733E"/>
    <w:rsid w:val="0030373C"/>
    <w:rsid w:val="0031248C"/>
    <w:rsid w:val="003212F5"/>
    <w:rsid w:val="00330AB1"/>
    <w:rsid w:val="00337BB7"/>
    <w:rsid w:val="00354A2E"/>
    <w:rsid w:val="003607F8"/>
    <w:rsid w:val="00365482"/>
    <w:rsid w:val="00387060"/>
    <w:rsid w:val="0038798B"/>
    <w:rsid w:val="00391121"/>
    <w:rsid w:val="00392BB9"/>
    <w:rsid w:val="003934AB"/>
    <w:rsid w:val="003B4653"/>
    <w:rsid w:val="003E5CE2"/>
    <w:rsid w:val="003F1699"/>
    <w:rsid w:val="00403D96"/>
    <w:rsid w:val="00405CD9"/>
    <w:rsid w:val="004100DF"/>
    <w:rsid w:val="00422144"/>
    <w:rsid w:val="0042364E"/>
    <w:rsid w:val="00436EDC"/>
    <w:rsid w:val="0044062B"/>
    <w:rsid w:val="00442EE3"/>
    <w:rsid w:val="0044430B"/>
    <w:rsid w:val="00444AB0"/>
    <w:rsid w:val="00447203"/>
    <w:rsid w:val="004508BD"/>
    <w:rsid w:val="004528F6"/>
    <w:rsid w:val="00456CA1"/>
    <w:rsid w:val="0047156B"/>
    <w:rsid w:val="00473992"/>
    <w:rsid w:val="00474E35"/>
    <w:rsid w:val="004920E3"/>
    <w:rsid w:val="00495CAE"/>
    <w:rsid w:val="004969BE"/>
    <w:rsid w:val="004A7E73"/>
    <w:rsid w:val="004B16CA"/>
    <w:rsid w:val="004C1789"/>
    <w:rsid w:val="004C2826"/>
    <w:rsid w:val="004D77A8"/>
    <w:rsid w:val="004E08B1"/>
    <w:rsid w:val="004E1617"/>
    <w:rsid w:val="00511537"/>
    <w:rsid w:val="00511BB9"/>
    <w:rsid w:val="0053372C"/>
    <w:rsid w:val="0053676C"/>
    <w:rsid w:val="00546167"/>
    <w:rsid w:val="00554FC2"/>
    <w:rsid w:val="005572BC"/>
    <w:rsid w:val="005576CC"/>
    <w:rsid w:val="005723C1"/>
    <w:rsid w:val="00572A39"/>
    <w:rsid w:val="00573DF0"/>
    <w:rsid w:val="00583D8D"/>
    <w:rsid w:val="00590A9F"/>
    <w:rsid w:val="00590AC7"/>
    <w:rsid w:val="00592EA0"/>
    <w:rsid w:val="005947AF"/>
    <w:rsid w:val="00596287"/>
    <w:rsid w:val="005A0A25"/>
    <w:rsid w:val="005A2C6A"/>
    <w:rsid w:val="005A3AA4"/>
    <w:rsid w:val="005B1909"/>
    <w:rsid w:val="005C0183"/>
    <w:rsid w:val="005C6EF7"/>
    <w:rsid w:val="005C7C72"/>
    <w:rsid w:val="005D44A5"/>
    <w:rsid w:val="005E5613"/>
    <w:rsid w:val="005E5AD7"/>
    <w:rsid w:val="005F037D"/>
    <w:rsid w:val="00602B1F"/>
    <w:rsid w:val="0060758C"/>
    <w:rsid w:val="00614891"/>
    <w:rsid w:val="00631973"/>
    <w:rsid w:val="00643188"/>
    <w:rsid w:val="00660AB8"/>
    <w:rsid w:val="00663DC0"/>
    <w:rsid w:val="0066542A"/>
    <w:rsid w:val="00674100"/>
    <w:rsid w:val="006818FD"/>
    <w:rsid w:val="00683EB7"/>
    <w:rsid w:val="006851AB"/>
    <w:rsid w:val="006923C5"/>
    <w:rsid w:val="006A3399"/>
    <w:rsid w:val="006B2D46"/>
    <w:rsid w:val="006B3ABB"/>
    <w:rsid w:val="006B4786"/>
    <w:rsid w:val="006B6170"/>
    <w:rsid w:val="006C6361"/>
    <w:rsid w:val="006D3E16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3B8"/>
    <w:rsid w:val="0072558F"/>
    <w:rsid w:val="007266B9"/>
    <w:rsid w:val="0073029B"/>
    <w:rsid w:val="0074076C"/>
    <w:rsid w:val="0074200F"/>
    <w:rsid w:val="007450CC"/>
    <w:rsid w:val="00751F5F"/>
    <w:rsid w:val="00752C7A"/>
    <w:rsid w:val="00755C3C"/>
    <w:rsid w:val="00760DAD"/>
    <w:rsid w:val="0076308E"/>
    <w:rsid w:val="00764ED3"/>
    <w:rsid w:val="007772AA"/>
    <w:rsid w:val="007822F9"/>
    <w:rsid w:val="00787135"/>
    <w:rsid w:val="00793C02"/>
    <w:rsid w:val="0079716F"/>
    <w:rsid w:val="007A6FE5"/>
    <w:rsid w:val="007A7376"/>
    <w:rsid w:val="007B42AA"/>
    <w:rsid w:val="007B478D"/>
    <w:rsid w:val="007B49DB"/>
    <w:rsid w:val="007C5B6C"/>
    <w:rsid w:val="007C71E0"/>
    <w:rsid w:val="007E020B"/>
    <w:rsid w:val="007E4E98"/>
    <w:rsid w:val="007F0FEA"/>
    <w:rsid w:val="007F12E0"/>
    <w:rsid w:val="007F1872"/>
    <w:rsid w:val="007F63F2"/>
    <w:rsid w:val="00801080"/>
    <w:rsid w:val="00820918"/>
    <w:rsid w:val="00825BB7"/>
    <w:rsid w:val="0083409F"/>
    <w:rsid w:val="00845909"/>
    <w:rsid w:val="0086010C"/>
    <w:rsid w:val="0087241F"/>
    <w:rsid w:val="00874C86"/>
    <w:rsid w:val="00880EE0"/>
    <w:rsid w:val="00881D09"/>
    <w:rsid w:val="00894FE1"/>
    <w:rsid w:val="008965F0"/>
    <w:rsid w:val="008A0E11"/>
    <w:rsid w:val="008B2D38"/>
    <w:rsid w:val="008B4077"/>
    <w:rsid w:val="008C1980"/>
    <w:rsid w:val="008D2421"/>
    <w:rsid w:val="008D6310"/>
    <w:rsid w:val="00901C02"/>
    <w:rsid w:val="0090277A"/>
    <w:rsid w:val="00917B6D"/>
    <w:rsid w:val="00924809"/>
    <w:rsid w:val="009265BB"/>
    <w:rsid w:val="00935402"/>
    <w:rsid w:val="009414CE"/>
    <w:rsid w:val="0094468D"/>
    <w:rsid w:val="00951CD2"/>
    <w:rsid w:val="0096055A"/>
    <w:rsid w:val="009A278B"/>
    <w:rsid w:val="009E1BB8"/>
    <w:rsid w:val="009E6601"/>
    <w:rsid w:val="009F2298"/>
    <w:rsid w:val="009F386C"/>
    <w:rsid w:val="009F61B4"/>
    <w:rsid w:val="00A00889"/>
    <w:rsid w:val="00A02DF7"/>
    <w:rsid w:val="00A052AA"/>
    <w:rsid w:val="00A0740D"/>
    <w:rsid w:val="00A44202"/>
    <w:rsid w:val="00A4559A"/>
    <w:rsid w:val="00A45CBB"/>
    <w:rsid w:val="00A548D2"/>
    <w:rsid w:val="00A61D74"/>
    <w:rsid w:val="00A65012"/>
    <w:rsid w:val="00A67AA4"/>
    <w:rsid w:val="00A80683"/>
    <w:rsid w:val="00A82CC0"/>
    <w:rsid w:val="00A97460"/>
    <w:rsid w:val="00AB4291"/>
    <w:rsid w:val="00AC1897"/>
    <w:rsid w:val="00AD5EAF"/>
    <w:rsid w:val="00AD6F86"/>
    <w:rsid w:val="00B01A26"/>
    <w:rsid w:val="00B1198E"/>
    <w:rsid w:val="00B20E3B"/>
    <w:rsid w:val="00B21A23"/>
    <w:rsid w:val="00B24C48"/>
    <w:rsid w:val="00B30D51"/>
    <w:rsid w:val="00B461FE"/>
    <w:rsid w:val="00B5159F"/>
    <w:rsid w:val="00B53D26"/>
    <w:rsid w:val="00B6597A"/>
    <w:rsid w:val="00B85E76"/>
    <w:rsid w:val="00B85F0B"/>
    <w:rsid w:val="00B9049A"/>
    <w:rsid w:val="00B943F2"/>
    <w:rsid w:val="00BB2432"/>
    <w:rsid w:val="00BB5DA2"/>
    <w:rsid w:val="00BB64C5"/>
    <w:rsid w:val="00BC1B5E"/>
    <w:rsid w:val="00BC2414"/>
    <w:rsid w:val="00BD226B"/>
    <w:rsid w:val="00BD28DC"/>
    <w:rsid w:val="00BD2A75"/>
    <w:rsid w:val="00BE4106"/>
    <w:rsid w:val="00C0036E"/>
    <w:rsid w:val="00C0216D"/>
    <w:rsid w:val="00C05815"/>
    <w:rsid w:val="00C11151"/>
    <w:rsid w:val="00C165AD"/>
    <w:rsid w:val="00C213A6"/>
    <w:rsid w:val="00C26642"/>
    <w:rsid w:val="00C32EEF"/>
    <w:rsid w:val="00C3539E"/>
    <w:rsid w:val="00C41449"/>
    <w:rsid w:val="00C419BE"/>
    <w:rsid w:val="00C43B24"/>
    <w:rsid w:val="00C52CD8"/>
    <w:rsid w:val="00C53EFA"/>
    <w:rsid w:val="00C6138D"/>
    <w:rsid w:val="00C64245"/>
    <w:rsid w:val="00C736A2"/>
    <w:rsid w:val="00C74B1A"/>
    <w:rsid w:val="00C77B5A"/>
    <w:rsid w:val="00C82075"/>
    <w:rsid w:val="00CA16E9"/>
    <w:rsid w:val="00CB5868"/>
    <w:rsid w:val="00CB6966"/>
    <w:rsid w:val="00CC0C8C"/>
    <w:rsid w:val="00CD2022"/>
    <w:rsid w:val="00CD6DB7"/>
    <w:rsid w:val="00CE23A8"/>
    <w:rsid w:val="00CE28FD"/>
    <w:rsid w:val="00CE5EE1"/>
    <w:rsid w:val="00CF690C"/>
    <w:rsid w:val="00D009DF"/>
    <w:rsid w:val="00D01172"/>
    <w:rsid w:val="00D01B9C"/>
    <w:rsid w:val="00D250F3"/>
    <w:rsid w:val="00D40CBA"/>
    <w:rsid w:val="00D42477"/>
    <w:rsid w:val="00D43DE2"/>
    <w:rsid w:val="00D45B56"/>
    <w:rsid w:val="00D46F86"/>
    <w:rsid w:val="00D47486"/>
    <w:rsid w:val="00D501B8"/>
    <w:rsid w:val="00D532A4"/>
    <w:rsid w:val="00D536C2"/>
    <w:rsid w:val="00D55236"/>
    <w:rsid w:val="00D57937"/>
    <w:rsid w:val="00D71752"/>
    <w:rsid w:val="00D83C37"/>
    <w:rsid w:val="00D84B5C"/>
    <w:rsid w:val="00D8555B"/>
    <w:rsid w:val="00DA1033"/>
    <w:rsid w:val="00DA1207"/>
    <w:rsid w:val="00DA4018"/>
    <w:rsid w:val="00DB1FF0"/>
    <w:rsid w:val="00DB4A38"/>
    <w:rsid w:val="00DC0931"/>
    <w:rsid w:val="00DC7516"/>
    <w:rsid w:val="00DE1422"/>
    <w:rsid w:val="00DE4789"/>
    <w:rsid w:val="00DE4A85"/>
    <w:rsid w:val="00DF7339"/>
    <w:rsid w:val="00E15A6B"/>
    <w:rsid w:val="00E22677"/>
    <w:rsid w:val="00E51BAB"/>
    <w:rsid w:val="00E51C26"/>
    <w:rsid w:val="00E56EB4"/>
    <w:rsid w:val="00E61EAC"/>
    <w:rsid w:val="00E62CA8"/>
    <w:rsid w:val="00E83ED5"/>
    <w:rsid w:val="00E85CCA"/>
    <w:rsid w:val="00E91A19"/>
    <w:rsid w:val="00E9202B"/>
    <w:rsid w:val="00EA31BC"/>
    <w:rsid w:val="00EA3CDD"/>
    <w:rsid w:val="00EA6F2E"/>
    <w:rsid w:val="00EC328A"/>
    <w:rsid w:val="00EC656A"/>
    <w:rsid w:val="00ED4DCA"/>
    <w:rsid w:val="00EE25B5"/>
    <w:rsid w:val="00EE423C"/>
    <w:rsid w:val="00EF4BFA"/>
    <w:rsid w:val="00EF754E"/>
    <w:rsid w:val="00F018C0"/>
    <w:rsid w:val="00F13F7C"/>
    <w:rsid w:val="00F2247B"/>
    <w:rsid w:val="00F42BB3"/>
    <w:rsid w:val="00F4554D"/>
    <w:rsid w:val="00F475A7"/>
    <w:rsid w:val="00F47675"/>
    <w:rsid w:val="00F50F2E"/>
    <w:rsid w:val="00F535E8"/>
    <w:rsid w:val="00F57F6C"/>
    <w:rsid w:val="00F62577"/>
    <w:rsid w:val="00F8061C"/>
    <w:rsid w:val="00F918DE"/>
    <w:rsid w:val="00F9573B"/>
    <w:rsid w:val="00FC4108"/>
    <w:rsid w:val="00FC4134"/>
    <w:rsid w:val="00FD16FC"/>
    <w:rsid w:val="00FD553E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F54DE0"/>
  <w15:docId w15:val="{E539E294-0162-4723-8CC1-B1E4ADB26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itleChar1">
    <w:name w:val="Title Char1"/>
    <w:basedOn w:val="Predvolenpsmoodseku"/>
    <w:uiPriority w:val="99"/>
    <w:locked/>
    <w:rsid w:val="005A0A25"/>
    <w:rPr>
      <w:rFonts w:eastAsia="Times New Roman" w:cs="Times New Roman"/>
      <w:b/>
      <w:bCs/>
      <w:kern w:val="28"/>
      <w:sz w:val="32"/>
      <w:szCs w:val="32"/>
    </w:rPr>
  </w:style>
  <w:style w:type="paragraph" w:customStyle="1" w:styleId="ICO">
    <w:name w:val="ICO"/>
    <w:basedOn w:val="Normlny"/>
    <w:link w:val="ICOChar"/>
    <w:qFormat/>
    <w:rsid w:val="007A6FE5"/>
    <w:rPr>
      <w:rFonts w:ascii="Arial Narrow" w:hAnsi="Arial Narrow"/>
      <w:noProof/>
      <w:sz w:val="22"/>
      <w:szCs w:val="22"/>
      <w:lang w:eastAsia="sk-SK"/>
    </w:rPr>
  </w:style>
  <w:style w:type="paragraph" w:customStyle="1" w:styleId="DIC">
    <w:name w:val="DIC"/>
    <w:basedOn w:val="ICO"/>
    <w:link w:val="DICChar"/>
    <w:qFormat/>
    <w:rsid w:val="007A6FE5"/>
  </w:style>
  <w:style w:type="character" w:customStyle="1" w:styleId="ICOChar">
    <w:name w:val="ICO Char"/>
    <w:basedOn w:val="Predvolenpsmoodseku"/>
    <w:link w:val="ICO"/>
    <w:rsid w:val="007A6FE5"/>
    <w:rPr>
      <w:rFonts w:ascii="Arial Narrow" w:hAnsi="Arial Narrow"/>
      <w:noProof/>
      <w:sz w:val="22"/>
      <w:szCs w:val="22"/>
    </w:rPr>
  </w:style>
  <w:style w:type="character" w:customStyle="1" w:styleId="DICChar">
    <w:name w:val="DIC Char"/>
    <w:basedOn w:val="ICOChar"/>
    <w:link w:val="DIC"/>
    <w:rsid w:val="007A6FE5"/>
    <w:rPr>
      <w:rFonts w:ascii="Arial Narrow" w:hAnsi="Arial Narrow"/>
      <w:noProof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8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podnikatelia_2014_UCPOD3_04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E2C95-E242-4354-BAC6-6A660E288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poznamky_podnikatelia_2014_UCPOD3_04.dotm</Template>
  <TotalTime>3</TotalTime>
  <Pages>23</Pages>
  <Words>8538</Words>
  <Characters>48669</Characters>
  <Application>Microsoft Office Word</Application>
  <DocSecurity>0</DocSecurity>
  <Lines>405</Lines>
  <Paragraphs>114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«najomca_nazov»</vt:lpstr>
      <vt:lpstr>«najomca_nazov»</vt:lpstr>
      <vt:lpstr>«najomca_nazov»</vt:lpstr>
    </vt:vector>
  </TitlesOfParts>
  <Company>None</Company>
  <LinksUpToDate>false</LinksUpToDate>
  <CharactersWithSpaces>57093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«najomca_nazov»</dc:title>
  <dc:creator>Jarka Slezáková</dc:creator>
  <cp:lastModifiedBy>Jarka Slezáková</cp:lastModifiedBy>
  <cp:revision>1</cp:revision>
  <cp:lastPrinted>2009-07-30T10:15:00Z</cp:lastPrinted>
  <dcterms:created xsi:type="dcterms:W3CDTF">2024-11-19T13:57:00Z</dcterms:created>
  <dcterms:modified xsi:type="dcterms:W3CDTF">2024-11-19T14:00:00Z</dcterms:modified>
</cp:coreProperties>
</file>