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4A8A3AF6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FA87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1D25B47F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3726423C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3404CC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B435A8E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51C7DB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37DBA78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F5EA3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26A7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E2A5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42C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82D6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5B07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48AF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8B41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615403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0AD30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4D98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D841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4DE8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DBC7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7E11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70C1B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39D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89E7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5003D63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765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B5C1F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DF32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A2C4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4A0F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4E37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C40E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7141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BDD3DC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97AF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6EC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4F480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8A29F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78B1A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4389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0FA03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24A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5C4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B6E1F5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3FE5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55D2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7A2E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4AA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213E35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9B61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070E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C3C7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BAD7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F621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2CDF821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B5B3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A422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C64B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3E18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1141673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2087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FE55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2662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9861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EDC5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E10A273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B4A8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1B3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09EB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9387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C857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552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E9D4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9978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AF18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5B9E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EAD7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54B20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3F57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6AFD11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«aDEF_DTDO»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8D56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3172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0039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5ACFAF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2825A6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47643C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B6276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B6FC4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9DC0E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A1EB4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6F173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7F0F48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15F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646D3C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34DB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5B58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D0FF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F5822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8DFD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635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9204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BCC4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986C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7CBB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411D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0EF0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3EF8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73C810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2B85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B555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A4E7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D5B8E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0C64CEA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1258BF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1AEBB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76638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785040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4F7CA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129CB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3B64ED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F4FA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416D0A4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3862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1FDC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6DDE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0C39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F677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6399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117F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DC8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043A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3A6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648E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BAA8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D669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ACB9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B71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4ACC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1A526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7CE33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C9ABC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572DEC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17D810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56EF52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4184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0A734B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4EDCF49A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7A4EE3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3F7190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02C829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3DE4F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2A80E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43455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6D111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D977D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47B113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F4FAB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E6301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73F25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C8547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50080F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04A0A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13821F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01FD73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733709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216C34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4F1C65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0F6D82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773888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530903D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0DA09995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98DFAEC" wp14:editId="56E0218D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0E14F5" w14:textId="77777777" w:rsidR="00D71752" w:rsidRDefault="00D71752" w:rsidP="000669B7">
                                  <w:fldSimple w:instr=" MERGEFIELD  aDMDO  \* MERGEFORMAT ">
                                    <w:r w:rsidR="00861247" w:rsidRPr="0086124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«aDMDO</w:t>
                                    </w:r>
                                    <w:r w:rsidR="00861247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8DFA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PFEwIAACo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">
                      <v:textbox>
                        <w:txbxContent>
                          <w:p w14:paraId="6F0E14F5" w14:textId="77777777" w:rsidR="00D71752" w:rsidRDefault="00D71752" w:rsidP="000669B7">
                            <w:fldSimple w:instr=" MERGEFIELD  aDMDO  \* MERGEFORMAT ">
                              <w:r w:rsidR="00861247" w:rsidRPr="00861247">
                                <w:rPr>
                                  <w:rFonts w:ascii="Arial" w:hAnsi="Arial" w:cs="Arial"/>
                                  <w:noProof/>
                                </w:rPr>
                                <w:t>«aDMDO</w:t>
                              </w:r>
                              <w:r w:rsidR="00861247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F73F4C3" wp14:editId="4E81D52D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E928F2" w14:textId="77777777" w:rsidR="00D71752" w:rsidRDefault="00D71752" w:rsidP="000669B7">
                                  <w:fldSimple w:instr=" MERGEFIELD  aDRDO  \* MERGEFORMAT ">
                                    <w:r w:rsidR="00861247" w:rsidRPr="0086124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«aDRDO</w:t>
                                    </w:r>
                                    <w:r w:rsidR="00861247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3F4C3" id="_x0000_s1027" type="#_x0000_t202" style="position:absolute;left:0;text-align:left;margin-left:414.95pt;margin-top:11.5pt;width:38.8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J4FgIAADE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">
                      <v:textbox>
                        <w:txbxContent>
                          <w:p w14:paraId="60E928F2" w14:textId="77777777" w:rsidR="00D71752" w:rsidRDefault="00D71752" w:rsidP="000669B7">
                            <w:fldSimple w:instr=" MERGEFIELD  aDRDO  \* MERGEFORMAT ">
                              <w:r w:rsidR="00861247" w:rsidRPr="00861247">
                                <w:rPr>
                                  <w:rFonts w:ascii="Arial" w:hAnsi="Arial" w:cs="Arial"/>
                                  <w:noProof/>
                                </w:rPr>
                                <w:t>«aDRDO</w:t>
                              </w:r>
                              <w:r w:rsidR="00861247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DBEE65" wp14:editId="41558ABC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A4E3B8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6124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«aDROD»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BEE65" id="_x0000_s1028" type="#_x0000_t202" style="position:absolute;left:0;text-align:left;margin-left:276.25pt;margin-top:11.5pt;width:39.7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3BGAIAADE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">
                      <v:textbox>
                        <w:txbxContent>
                          <w:p w14:paraId="5BA4E3B8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61247">
                              <w:rPr>
                                <w:rFonts w:ascii="Arial" w:hAnsi="Arial" w:cs="Arial"/>
                                <w:noProof/>
                              </w:rPr>
                              <w:t>«aDROD»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B8134F" wp14:editId="75C97C56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2D73C4" w14:textId="77777777" w:rsidR="00D71752" w:rsidRDefault="00D71752" w:rsidP="000669B7">
                                  <w:fldSimple w:instr=" MERGEFIELD  aDMOD  \* MERGEFORMAT ">
                                    <w:r w:rsidR="00861247" w:rsidRPr="0086124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«aDMOD</w:t>
                                    </w:r>
                                    <w:r w:rsidR="00861247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8134F" id="_x0000_s1029" type="#_x0000_t202" style="position:absolute;left:0;text-align:left;margin-left:223.2pt;margin-top:11.5pt;width:38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9EGAIAADE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">
                      <v:textbox>
                        <w:txbxContent>
                          <w:p w14:paraId="072D73C4" w14:textId="77777777" w:rsidR="00D71752" w:rsidRDefault="00D71752" w:rsidP="000669B7">
                            <w:fldSimple w:instr=" MERGEFIELD  aDMOD  \* MERGEFORMAT ">
                              <w:r w:rsidR="00861247" w:rsidRPr="00861247">
                                <w:rPr>
                                  <w:rFonts w:ascii="Arial" w:hAnsi="Arial" w:cs="Arial"/>
                                  <w:noProof/>
                                </w:rPr>
                                <w:t>«aDMOD</w:t>
                              </w:r>
                              <w:r w:rsidR="00861247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60D284CF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131A6D53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77E0B19C" w14:textId="77777777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861247">
              <w:rPr>
                <w:color w:val="FFFFFF" w:themeColor="background1"/>
              </w:rPr>
              <w:t>«aSUB_ICO»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020AB12D" w14:textId="77777777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861247">
              <w:rPr>
                <w:color w:val="FFFFFF" w:themeColor="background1"/>
              </w:rPr>
              <w:t>«aSUB_DIC»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DB3E9C0" wp14:editId="0A1B43FE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27CBB" w14:textId="77777777" w:rsidR="00D71752" w:rsidRDefault="00D71752" w:rsidP="000669B7">
                                  <w:fldSimple w:instr=" MERGEFIELD  aDRODo  \* MERGEFORMAT ">
                                    <w:r w:rsidR="00861247" w:rsidRPr="0086124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«aDRODo</w:t>
                                    </w:r>
                                    <w:r w:rsidR="00861247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3E9C0" id="_x0000_s1030" type="#_x0000_t202" style="position:absolute;margin-left:277.95pt;margin-top:6.65pt;width:38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HnKyFjeAAAACQEAAA8AAAAAAAAAAAAAAAAAcgQAAGRycy9kb3ducmV2LnhtbFBLBQYA&#10;AAAABAAEAPMAAAB9BQAAAAA=&#10;">
                      <v:textbox>
                        <w:txbxContent>
                          <w:p w14:paraId="35727CBB" w14:textId="77777777" w:rsidR="00D71752" w:rsidRDefault="00D71752" w:rsidP="000669B7">
                            <w:fldSimple w:instr=" MERGEFIELD  aDRODo  \* MERGEFORMAT ">
                              <w:r w:rsidR="00861247" w:rsidRPr="00861247">
                                <w:rPr>
                                  <w:rFonts w:ascii="Arial" w:hAnsi="Arial" w:cs="Arial"/>
                                  <w:noProof/>
                                </w:rPr>
                                <w:t>«aDRODo</w:t>
                              </w:r>
                              <w:r w:rsidR="00861247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30C2790" wp14:editId="1456934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2878B" w14:textId="77777777" w:rsidR="00D71752" w:rsidRDefault="00D71752" w:rsidP="000669B7">
                                  <w:fldSimple w:instr=" MERGEFIELD  aDRDOo  \* MERGEFORMAT ">
                                    <w:r w:rsidR="00861247" w:rsidRPr="0086124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«aDRDOo</w:t>
                                    </w:r>
                                    <w:r w:rsidR="00861247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C2790" id="_x0000_s1031" type="#_x0000_t202" style="position:absolute;margin-left:414.95pt;margin-top:6.65pt;width:38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">
                      <v:textbox>
                        <w:txbxContent>
                          <w:p w14:paraId="06D2878B" w14:textId="77777777" w:rsidR="00D71752" w:rsidRDefault="00D71752" w:rsidP="000669B7">
                            <w:fldSimple w:instr=" MERGEFIELD  aDRDOo  \* MERGEFORMAT ">
                              <w:r w:rsidR="00861247" w:rsidRPr="00861247">
                                <w:rPr>
                                  <w:rFonts w:ascii="Arial" w:hAnsi="Arial" w:cs="Arial"/>
                                  <w:noProof/>
                                </w:rPr>
                                <w:t>«aDRDOo</w:t>
                              </w:r>
                              <w:r w:rsidR="00861247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85E08ED" wp14:editId="2A89540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618325" w14:textId="77777777" w:rsidR="00D71752" w:rsidRDefault="00D71752" w:rsidP="000669B7">
                                  <w:fldSimple w:instr=" MERGEFIELD  aDMDO  \* MERGEFORMAT ">
                                    <w:r w:rsidR="00861247" w:rsidRPr="0086124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«aDMDO</w:t>
                                    </w:r>
                                    <w:r w:rsidR="00861247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E08ED" id="_x0000_s1032" type="#_x0000_t202" style="position:absolute;margin-left:350.4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">
                      <v:textbox>
                        <w:txbxContent>
                          <w:p w14:paraId="70618325" w14:textId="77777777" w:rsidR="00D71752" w:rsidRDefault="00D71752" w:rsidP="000669B7">
                            <w:fldSimple w:instr=" MERGEFIELD  aDMDO  \* MERGEFORMAT ">
                              <w:r w:rsidR="00861247" w:rsidRPr="00861247">
                                <w:rPr>
                                  <w:rFonts w:ascii="Arial" w:hAnsi="Arial" w:cs="Arial"/>
                                  <w:noProof/>
                                </w:rPr>
                                <w:t>«aDMDO</w:t>
                              </w:r>
                              <w:r w:rsidR="00861247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169418B" wp14:editId="6E0469C1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BDE73" w14:textId="77777777" w:rsidR="00D71752" w:rsidRDefault="00D71752" w:rsidP="000669B7">
                                  <w:fldSimple w:instr=" MERGEFIELD  aDMOD  \* MERGEFORMAT ">
                                    <w:r w:rsidR="00861247" w:rsidRPr="0086124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«aDMOD</w:t>
                                    </w:r>
                                    <w:r w:rsidR="00861247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69418B" id="_x0000_s1033" type="#_x0000_t202" style="position:absolute;margin-left:223.2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DRlPJHeAAAACQEAAA8AAAAAAAAAAAAAAAAAcgQAAGRycy9kb3ducmV2LnhtbFBLBQYA&#10;AAAABAAEAPMAAAB9BQAAAAA=&#10;">
                      <v:textbox>
                        <w:txbxContent>
                          <w:p w14:paraId="296BDE73" w14:textId="77777777" w:rsidR="00D71752" w:rsidRDefault="00D71752" w:rsidP="000669B7">
                            <w:fldSimple w:instr=" MERGEFIELD  aDMOD  \* MERGEFORMAT ">
                              <w:r w:rsidR="00861247" w:rsidRPr="00861247">
                                <w:rPr>
                                  <w:rFonts w:ascii="Arial" w:hAnsi="Arial" w:cs="Arial"/>
                                  <w:noProof/>
                                </w:rPr>
                                <w:t>«aDMOD</w:t>
                              </w:r>
                              <w:r w:rsidR="00861247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3BB66E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6D680F2D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073DEADF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FD568C2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C1B2A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4BCB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C507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AD33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99C5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3F18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34890E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08F360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BA6C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D51D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9ECCECC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7920B5B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59FF7C" wp14:editId="29AB00F4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EAC612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6124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«aSUB_DTPLATOD»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9FF7C" id="_x0000_s1034" type="#_x0000_t202" style="position:absolute;margin-left:5.65pt;margin-top:1.05pt;width:124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hlGgIAADI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">
                      <v:textbox>
                        <w:txbxContent>
                          <w:p w14:paraId="31EAC612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61247">
                              <w:rPr>
                                <w:rFonts w:ascii="Arial" w:hAnsi="Arial" w:cs="Arial"/>
                                <w:noProof/>
                              </w:rPr>
                              <w:t>«aSUB_DTPLATOD»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76E8F6A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624AC9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6A1FDC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636D61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764611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7912DE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3F4E7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454F54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F65C5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4E695B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C50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016A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54D4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7419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F6E4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B0DC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0FF78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03C323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03BD1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D584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41FB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3FD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F817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BBEE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B54A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0141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43D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005C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3910D7B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5CC623F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385F0CA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317647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219E0C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474867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FB6EC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6797AB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408F62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57B337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115652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379AEE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AB25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CCF2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6E0C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D8C9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C802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132F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2C130C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71D4A9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89BD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6D2D39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AF0BA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074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5DF354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0757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AFE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05A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E84FAD9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BEF66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F00D67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3175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1A6C95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52A7D4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B8A81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5BA247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BA486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B32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58E2C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5D54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8E60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163F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F3A844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2E98420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22AEA2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6365B6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50193E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736C6C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3F6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4465AD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0BABB5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555B95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358227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D2CDD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D3C17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256358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EECD83A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32F147A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6D576E0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4E249C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D87FC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14E533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37EC6F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04850D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7F687B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66540F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41E9CB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12CA4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68C1E9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7214B1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02F4428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7F2FE6B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50605E" wp14:editId="468DB3D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2FADE3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6124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«aSUB_ICO»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0605E" id="_x0000_s1035" type="#_x0000_t202" style="position:absolute;margin-left:-1.9pt;margin-top:11.15pt;width:96.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">
                      <v:textbox>
                        <w:txbxContent>
                          <w:p w14:paraId="7B2FADE3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61247">
                              <w:rPr>
                                <w:rFonts w:ascii="Arial" w:hAnsi="Arial" w:cs="Arial"/>
                                <w:noProof/>
                              </w:rPr>
                              <w:t>«aSUB_ICO»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6BB3A6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661854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4E5E45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11A5CE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20FC88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130165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37ADB3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1DD0703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381F35" wp14:editId="15121CA2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6B83F0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6124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«aSUB_DIC»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5381F35" id="_x0000_s1036" type="#_x0000_t202" style="position:absolute;margin-left:.3pt;margin-top:11.15pt;width:100.0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ZM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">
                      <v:textbox style="mso-fit-shape-to-text:t">
                        <w:txbxContent>
                          <w:p w14:paraId="706B83F0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61247">
                              <w:rPr>
                                <w:rFonts w:ascii="Arial" w:hAnsi="Arial" w:cs="Arial"/>
                                <w:noProof/>
                              </w:rPr>
                              <w:t>«aSUB_DIC»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606CDF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4BCE65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481D09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1D019E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622BA1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3EF27E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77E2CD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52E8BB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457BB5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3600DD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5A304CB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09FC3A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2C51FD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080FB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F2A35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141E5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80D44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FFD37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204463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7A99FA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3618108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305669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7E0CE6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50058C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7FE1D9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165E04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2FE767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5B89BB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4DF361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0CF150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209CFF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420C2D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684730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0E16BC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1952B8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157863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469819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541F4E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500821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62EA67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558D40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26F8A1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E1274C" wp14:editId="42AD9482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468B64" w14:textId="77777777" w:rsidR="00D71752" w:rsidRDefault="00D71752" w:rsidP="000669B7">
                                  <w:fldSimple w:instr=" MERGEFIELD  aSUB_SKNACE12  \* MERGEFORMAT ">
                                    <w:r w:rsidR="00861247" w:rsidRPr="0086124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</w:t>
                                    </w:r>
                                    <w:r w:rsidR="00861247">
                                      <w:rPr>
                                        <w:noProof/>
                                      </w:rPr>
                                      <w:t>_SKNACE12»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1274C" id="_x0000_s1037" type="#_x0000_t202" style="position:absolute;margin-left:4.25pt;margin-top:0;width:35.8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N9GA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">
                      <v:textbox>
                        <w:txbxContent>
                          <w:p w14:paraId="1E468B64" w14:textId="77777777" w:rsidR="00D71752" w:rsidRDefault="00D71752" w:rsidP="000669B7">
                            <w:fldSimple w:instr=" MERGEFIELD  aSUB_SKNACE12  \* MERGEFORMAT ">
                              <w:r w:rsidR="00861247" w:rsidRPr="00861247">
                                <w:rPr>
                                  <w:rFonts w:ascii="Arial" w:hAnsi="Arial" w:cs="Arial"/>
                                  <w:noProof/>
                                </w:rPr>
                                <w:t>«aSUB</w:t>
                              </w:r>
                              <w:r w:rsidR="00861247">
                                <w:rPr>
                                  <w:noProof/>
                                </w:rPr>
                                <w:t>_SKNACE12»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2B47FB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038038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68F9C3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50D14C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27097C" wp14:editId="2CA38DC0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F64FCE" w14:textId="77777777" w:rsidR="00D71752" w:rsidRDefault="00D71752" w:rsidP="000669B7">
                                  <w:fldSimple w:instr=" MERGEFIELD  aSUB_SKNACE34  \* MERGEFORMAT ">
                                    <w:r w:rsidR="00861247" w:rsidRPr="0086124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</w:t>
                                    </w:r>
                                    <w:r w:rsidR="00861247">
                                      <w:rPr>
                                        <w:noProof/>
                                      </w:rPr>
                                      <w:t>_SKNACE34»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7097C" id="_x0000_s1038" type="#_x0000_t202" style="position:absolute;margin-left:-3.55pt;margin-top:.05pt;width:32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">
                      <v:textbox>
                        <w:txbxContent>
                          <w:p w14:paraId="23F64FCE" w14:textId="77777777" w:rsidR="00D71752" w:rsidRDefault="00D71752" w:rsidP="000669B7">
                            <w:fldSimple w:instr=" MERGEFIELD  aSUB_SKNACE34  \* MERGEFORMAT ">
                              <w:r w:rsidR="00861247" w:rsidRPr="00861247">
                                <w:rPr>
                                  <w:rFonts w:ascii="Arial" w:hAnsi="Arial" w:cs="Arial"/>
                                  <w:noProof/>
                                </w:rPr>
                                <w:t>«aSUB</w:t>
                              </w:r>
                              <w:r w:rsidR="00861247">
                                <w:rPr>
                                  <w:noProof/>
                                </w:rPr>
                                <w:t>_SKNACE34»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086BD4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2BC4BD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35A2A5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81BEF7" wp14:editId="2187D6C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779B64" w14:textId="77777777" w:rsidR="00D71752" w:rsidRDefault="00D71752" w:rsidP="000669B7">
                                  <w:fldSimple w:instr=" MERGEFIELD  aSUB_SKNACE5  \* MERGEFORMAT ">
                                    <w:r w:rsidR="00861247" w:rsidRPr="0086124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</w:t>
                                    </w:r>
                                    <w:r w:rsidR="00861247">
                                      <w:rPr>
                                        <w:noProof/>
                                      </w:rPr>
                                      <w:t>_SKNACE5»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1BEF7" id="_x0000_s1039" type="#_x0000_t202" style="position:absolute;margin-left:-.7pt;margin-top:0;width:32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">
                      <v:textbox>
                        <w:txbxContent>
                          <w:p w14:paraId="7A779B64" w14:textId="77777777" w:rsidR="00D71752" w:rsidRDefault="00D71752" w:rsidP="000669B7">
                            <w:fldSimple w:instr=" MERGEFIELD  aSUB_SKNACE5  \* MERGEFORMAT ">
                              <w:r w:rsidR="00861247" w:rsidRPr="00861247">
                                <w:rPr>
                                  <w:rFonts w:ascii="Arial" w:hAnsi="Arial" w:cs="Arial"/>
                                  <w:noProof/>
                                </w:rPr>
                                <w:t>«aSUB</w:t>
                              </w:r>
                              <w:r w:rsidR="00861247">
                                <w:rPr>
                                  <w:noProof/>
                                </w:rPr>
                                <w:t>_SKNACE5»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BAE3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C2C0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5D57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F8D9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BB99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532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7C13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016A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48E183D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E9FF9A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A387AA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C5C7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896F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8056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9106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62C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AB7E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2B3A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7733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082C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9F30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099D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E82F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7B5B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692D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F3F9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B42F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1371DD6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7A44A97C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469FD3" wp14:editId="776E493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91F4A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6124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«aSUB_NAZOV»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69FD3" id="_x0000_s1040" type="#_x0000_t202" style="position:absolute;margin-left:-1.9pt;margin-top:4.95pt;width:460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">
                      <v:textbox>
                        <w:txbxContent>
                          <w:p w14:paraId="34E91F4A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61247">
                              <w:rPr>
                                <w:rFonts w:ascii="Arial" w:hAnsi="Arial" w:cs="Arial"/>
                                <w:noProof/>
                              </w:rPr>
                              <w:t>«aSUB_NAZOV»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26E545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6A365F3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42EF579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7300CFF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FB2AED" wp14:editId="2AAABA9D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F248F" w14:textId="77777777" w:rsidR="00D71752" w:rsidRDefault="00D71752" w:rsidP="000669B7">
                                  <w:fldSimple w:instr=" MERGEFIELD  aSUB_ULICA_CISLO  \* MERGEFORMAT ">
                                    <w:r w:rsidR="00861247" w:rsidRPr="0086124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«aSUB_ULICA</w:t>
                                    </w:r>
                                    <w:r w:rsidR="00861247">
                                      <w:rPr>
                                        <w:noProof/>
                                      </w:rPr>
                                      <w:t>_CISLO»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B2AED" id="_x0000_s1041" type="#_x0000_t202" style="position:absolute;margin-left:383.6pt;margin-top:10.7pt;width:74.8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tWQFw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">
                      <v:textbox>
                        <w:txbxContent>
                          <w:p w14:paraId="498F248F" w14:textId="77777777" w:rsidR="00D71752" w:rsidRDefault="00D71752" w:rsidP="000669B7">
                            <w:fldSimple w:instr=" MERGEFIELD  aSUB_ULICA_CISLO  \* MERGEFORMAT ">
                              <w:r w:rsidR="00861247" w:rsidRPr="00861247">
                                <w:rPr>
                                  <w:rFonts w:ascii="Arial" w:hAnsi="Arial" w:cs="Arial"/>
                                  <w:noProof/>
                                </w:rPr>
                                <w:t>«aSUB_ULICA</w:t>
                              </w:r>
                              <w:r w:rsidR="00861247">
                                <w:rPr>
                                  <w:noProof/>
                                </w:rPr>
                                <w:t>_CISLO»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C5DDD1" wp14:editId="2BDB9164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B2EAF8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6124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«aSUB_ULICA_ULICA»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5DDD1" id="_x0000_s1042" type="#_x0000_t202" style="position:absolute;margin-left:-1.9pt;margin-top:10.7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">
                      <v:textbox>
                        <w:txbxContent>
                          <w:p w14:paraId="57B2EAF8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61247">
                              <w:rPr>
                                <w:rFonts w:ascii="Arial" w:hAnsi="Arial" w:cs="Arial"/>
                                <w:noProof/>
                              </w:rPr>
                              <w:t>«aSUB_ULICA_ULICA»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24D5C296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3A804BD2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66E9902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94C1D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2048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70F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7910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8DE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C23F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FD53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56F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2328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D824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F2D8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0FF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300E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B9C3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8886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A738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2C16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5D48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BD93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BDFE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4DD32C8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3796B010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165638D" wp14:editId="49A8D0DE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70EED6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6124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«aSUB_MESTO»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5638D" id="_x0000_s1043" type="#_x0000_t202" style="position:absolute;margin-left:94.7pt;margin-top:.7pt;width:36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">
                      <v:textbox>
                        <w:txbxContent>
                          <w:p w14:paraId="7170EED6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61247">
                              <w:rPr>
                                <w:rFonts w:ascii="Arial" w:hAnsi="Arial" w:cs="Arial"/>
                                <w:noProof/>
                              </w:rPr>
                              <w:t>«aSUB_MESTO»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61BAC6" wp14:editId="7C472DD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2958A5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6124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«aSUB_PSC»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1BAC6" id="_x0000_s1044" type="#_x0000_t202" style="position:absolute;margin-left:-1.9pt;margin-top:.7pt;width:89.1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e7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">
                      <v:textbox>
                        <w:txbxContent>
                          <w:p w14:paraId="2F2958A5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61247">
                              <w:rPr>
                                <w:rFonts w:ascii="Arial" w:hAnsi="Arial" w:cs="Arial"/>
                                <w:noProof/>
                              </w:rPr>
                              <w:t>«aSUB_PSC»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ED18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6C31405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14F2195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060A1B94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24E3CF7F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B7AC3C" wp14:editId="0E576D1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FC9CA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6124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«aSUB_TELEFON»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7AC3C" id="_x0000_s1045" type="#_x0000_t202" style="position:absolute;margin-left:-1.9pt;margin-top:.45pt;width:191.8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hcGw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">
                      <v:textbox>
                        <w:txbxContent>
                          <w:p w14:paraId="3E3FC9CA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61247">
                              <w:rPr>
                                <w:rFonts w:ascii="Arial" w:hAnsi="Arial" w:cs="Arial"/>
                                <w:noProof/>
                              </w:rPr>
                              <w:t>«aSUB_TELEFON»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9C002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45BE707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EC99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CBDC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824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2250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7589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3143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EF59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56F6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01B9EA" wp14:editId="1C4631AF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B939D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6124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«aSUB_FAX»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1B9EA" id="_x0000_s1046" type="#_x0000_t202" style="position:absolute;margin-left:7.4pt;margin-top:.45pt;width:263.8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">
                      <v:textbox>
                        <w:txbxContent>
                          <w:p w14:paraId="4E8B939D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61247">
                              <w:rPr>
                                <w:rFonts w:ascii="Arial" w:hAnsi="Arial" w:cs="Arial"/>
                                <w:noProof/>
                              </w:rPr>
                              <w:t>«aSUB_FAX»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3E8B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80FB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34E3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FC36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BED2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A2FE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FBB5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69A3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A9A3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E89A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7D03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F9A3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0AC7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E84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8528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6546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52AD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C6D3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A7CE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98FA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CFE8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6C1B65D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D0B676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BECBAB9" wp14:editId="53C4353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E2A3A5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6124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«aSUB_EMAIL»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CBAB9" id="_x0000_s1047" type="#_x0000_t202" style="position:absolute;margin-left:-1.9pt;margin-top:-.8pt;width:460.3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">
                      <v:textbox>
                        <w:txbxContent>
                          <w:p w14:paraId="3FE2A3A5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61247">
                              <w:rPr>
                                <w:rFonts w:ascii="Arial" w:hAnsi="Arial" w:cs="Arial"/>
                                <w:noProof/>
                              </w:rPr>
                              <w:t>«aSUB_EMAIL»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F4A1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E308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C91D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82F6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4857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56EB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86D5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AA6C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167E8F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220209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36D7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EE58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9C5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9EB9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506E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278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EED1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DF9B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6845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4638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F225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9640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0B8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E026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238E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10BF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9D51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4DBC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52C6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A8E9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09E4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935D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7ADA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2110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12D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8896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008A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3B13F37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07DFB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C2E14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EC764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25BB8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6D2CCCE0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1D2EF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2CB0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6DFE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D569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6ABC9872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AF319" wp14:editId="558CD7AE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1D11D" w14:textId="77777777"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AF319" id="Text Box 6" o:spid="_x0000_s1048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">
                <v:textbox inset="0,0,1.5mm">
                  <w:txbxContent>
                    <w:p w14:paraId="2381D11D" w14:textId="77777777"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60313CFB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5BFD54C7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20AA5034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40D3A2A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«p01»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2147AC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6B6D30D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0DF5B95D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B5A63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57586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E89DA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357F96E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D4CB26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824AA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D766D9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4EB625C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10898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1DBA26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1F23BC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5783F2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937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54053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758378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E6DBA7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296980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«p02»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65344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389C4A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74AC783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4AD4BBF0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5E3ACDB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«p06»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0F3A68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E492F5C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08AAC8D9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1AE7DA0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«p07»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BA3933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D543F1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405041D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4F7B8D33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51E4AE0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«p08»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CF412F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A893758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0D1D17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12D97D1F" w14:textId="77777777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0BAB5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813B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5FACB653" w14:textId="77777777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1CAB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B31D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2D62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E449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B794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879D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6761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DDD9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A1C4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0B619F0C" w14:textId="77777777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DB6DC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EA2F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F92F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5B30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2988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1F2E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0071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CFDA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B087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37A4B0D0" w14:textId="77777777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F379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2597919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FF94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BB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C8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C9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D7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60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B7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F7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D83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C0067F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77A2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8A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04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6B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DA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49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2A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E6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A92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0901C7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2815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FE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D5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64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B1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A9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13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7B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7A3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C6DD93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1894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46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8B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FA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63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A2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34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32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682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3A8419A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F36E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A28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A65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471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8AA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E97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02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29D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6DF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E56287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9942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6D142593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19E0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22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A4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B8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D0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7E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B5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E0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30E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01B0C1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26D5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77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81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1A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41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F3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D5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A5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044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CBC5A3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6C16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EF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D6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38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08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4E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0C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D9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D6D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62A9C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9C4E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83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9A1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32F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3F5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459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5A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E4C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FA8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79E627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9310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63715BF2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F4A7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CC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31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A7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F9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E6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AC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22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FC1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06E599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13A6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E2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75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E8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7C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1A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23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2F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563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E2AA6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2CD0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C3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D6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10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37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C1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11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76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0E9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9F1002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0083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6DA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9E7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2FF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B2F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7D0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D81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46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215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DF85C4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5E6A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1AE1E27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B80E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E9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97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4D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AB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5C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30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33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006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3A4A4C" w14:textId="77777777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A53D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F19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9C3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70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DC3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59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148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7A1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62A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941037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4E3020B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«p09»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762DC0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9FB51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18E0683C" w14:textId="77777777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F2DDD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55A9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5C5944C3" w14:textId="77777777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B8D6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814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6B78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A707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912D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5AAB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3D13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D88B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3943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690C97AE" w14:textId="77777777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FDDA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84B2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C8FDE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C23B4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7CB0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4E85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3EB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A6B0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8658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30EEF32D" w14:textId="77777777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3D6A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5A23A57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3E0C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63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E9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AB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3F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3C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AF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26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D0F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A3BC3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F02D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F3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B6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22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37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0B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91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F0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64A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79DB0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7C47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34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29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DF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E1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B0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DF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6C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36F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6B7241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40DE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54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D5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4E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0A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65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B1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4F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CAE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B0307D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AD16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03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31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10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E6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AD6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C93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CD6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651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19F5D2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1258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7D0D099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87F8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7D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7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6B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55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22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12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BD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432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320EC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54CE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27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A9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5D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4D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A7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62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A2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F6C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A59A1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E6E0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7B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F4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47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62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31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96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42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BEF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60104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4BD7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574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38B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B0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2F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B17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D74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1FB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496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DE5C73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D7F0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5089669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D70C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99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E6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B6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68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2E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ED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69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740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6D20E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1BA1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31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E0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6C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EE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75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A7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76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D79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B19A9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370E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BF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43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8E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37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42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CC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02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92D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EACB6C9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3A6E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60F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74F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953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FAB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16B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126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1BD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DB4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A078E9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31E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Zostatková hodnota </w:t>
            </w:r>
          </w:p>
        </w:tc>
      </w:tr>
      <w:tr w:rsidR="000669B7" w:rsidRPr="0073029B" w14:paraId="01AF666D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B3E2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A7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30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07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FB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CA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91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49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5A2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724E2C" w14:textId="77777777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91C5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048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7CB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FEB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7FD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E8D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6F1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5A4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B1C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42DDB29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6E3D59F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«p10»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2B0F05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900CF1D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497BF3E7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164408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3CBF19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75080183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8CC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D052E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F2EE9E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5CF878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«p11»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58E11C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64C64FF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3BCB477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14:paraId="73D64383" w14:textId="77777777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2000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486EF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6703D7ED" w14:textId="77777777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8E3F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FA95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06A9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6D41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4368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C924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4F20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5EBE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701D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D51B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12D6366" w14:textId="77777777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F9D2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BC26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1D7A8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6A3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4F1E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246D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5CC2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6BB2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6BB1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3EE6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07FA53BF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AF73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1D55079E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B6F4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97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18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18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38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A9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21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4E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36E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7D45C4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1FD8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23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BD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C6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8B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81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35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D0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C8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4A1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B92452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A714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95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6D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D9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54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5F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C7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59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B3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0AF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8BBBFA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3555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19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4D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5A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E7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C3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1B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D9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B6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EDC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2258A06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7690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4C0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381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BDB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8FA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11C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327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F2A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093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58E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B23E84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CB1E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23DBC0C1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525F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6B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BD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D5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26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06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CF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34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09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130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313DEED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E618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B2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D6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36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F9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23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92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2D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A1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46D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1E4B9D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C2B6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BB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90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BD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11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4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EB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5B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FF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CBD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D14764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7BA2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E18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A63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925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DF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AE24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7A1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0E3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306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E45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84CDBF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C995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03EC6109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5D20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64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B1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8F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A5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A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E1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DD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90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9BC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611A22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34D0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70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AA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AD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40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68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C2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BB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0F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683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042AA9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452C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9B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6D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C9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A4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10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7D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CE4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E9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346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83FA9A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57BE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EEC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16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3A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370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0A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0E9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9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C4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ECE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D94535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1C82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65916CC9" w14:textId="77777777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0DA7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919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FA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D63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324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97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83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C7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8F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5C3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D7B518" w14:textId="77777777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7552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A95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C0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C2B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92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C19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74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B89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85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704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D4B3E33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3A9DF44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«p12»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8B057A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01E723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14:paraId="34DCE588" w14:textId="77777777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F65D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C2D11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3F64434B" w14:textId="77777777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E5B6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4BBA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FFBF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1133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ABD1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5A16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CE7A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F83E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3078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4E07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63769BD8" w14:textId="77777777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67D1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8F9C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83F44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F3A9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74A7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04CA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9C77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4D7A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1CB7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7EEF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00B7B89B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596D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CD60100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BC4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72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C0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92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DD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5D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50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57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D5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F9F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CDF746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1552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D3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DC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27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4D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77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11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97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35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020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88486F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3E50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80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00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44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D9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AF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83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FA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4B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4C9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A16671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F6AB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F4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48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6D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F3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80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C0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BF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63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B2B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7B1250B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39ED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9B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D4A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652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FBE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B9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9BB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39E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6E4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851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BA0522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70BB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477A935C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3E16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6C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6D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69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0A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A7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EC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07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F8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16A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9BC7E4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4114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B1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F4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39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B9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3A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07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30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21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534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5EC704B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073D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86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E2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87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1D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34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D0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3D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D0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52C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35E751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CE50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C34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78F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0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D35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0F6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972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A7D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B98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218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E9A6A0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7EA7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695EA84A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A1D1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FA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AF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80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BB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CD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3F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27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B0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70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FDCD01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B005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D5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9B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93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7C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26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82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69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1B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2D7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6CEF98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E910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A8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83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23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6F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9D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E9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FB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9E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D5E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1A481A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0739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FF5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44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E56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00B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ED9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90C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46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07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E28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AC4FF0A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CDCF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3CB4DCE7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8F54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8C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67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B5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0D1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F52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69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D42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25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C09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573FFE3" w14:textId="77777777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B58A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56E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4E2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D6B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F17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F42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AA8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549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2B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A1E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E2C856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D0777E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«p13»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28F691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2BFED46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1E3C111A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FE86AC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815239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4EF464A6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68D5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CDE5C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C60E7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926627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«p14»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09D657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14B9E4A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2D045F1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32E18BED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1BA66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88CE1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11C74B63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1C410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B5FCB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6E19C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A08F8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6F022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6FA41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B6867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11AA0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7327B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88808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766808CD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3DC7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E63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7CB6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313F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1097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549C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C944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0AC1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637B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4F14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33902E60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6978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040F8F9F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FD6E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B8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C4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B5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F9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16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F2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F4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CA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82B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6A7D555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5741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92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A4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96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A9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3C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CF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03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04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1A3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F958DB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FE8F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D8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67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1A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D8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ED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DAC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35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F9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60F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83DF38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2AF8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FC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28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DD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08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79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56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C6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9CC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9A3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1B82FEE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752C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FFB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AA2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8D9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22C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33C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5FA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CA4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EC7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314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4A17D9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374AE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1F70326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9400A9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19A6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660E231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D49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77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B12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7D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D80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8AC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147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E69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1E6E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2DC4D1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A3E0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0B8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047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2B3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D35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709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55B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B61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E9E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8F57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18C54C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4546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C78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926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9B9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79A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D3A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8AE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D82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ED6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80F1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«a0312</w:t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lastRenderedPageBreak/>
              <w:t>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6EAB61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5AE7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27AA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8ECD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554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E50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0F06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1F8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2BA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A571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B5BD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671681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1A08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13ED2CC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7420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1D0E023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6D0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04E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FDD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03F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91D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E74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960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AC1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D936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CB5BB89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C0EB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20F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EDE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0FA0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B86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7130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2BCC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0FD1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B99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0A63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2E8670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8C4BBA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«p15»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E60B0A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E665B4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684A15BC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C86D62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4A73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6F1BD4CE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0C614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BE5F9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27346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D1AE7" w14:textId="77777777"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DB48F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4A4F9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9B8D4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464B9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8E088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A7449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370095EF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FDD3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5927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0CE2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074D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0614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0F1E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E0B1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BF36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4A66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0B94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7EC7FBF1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D40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3AE91F5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94B1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1CB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13B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08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6D5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D71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169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EC1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CF2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FBA4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1CC791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0A4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E5B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5F7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3F9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3D0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16B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A79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841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CC6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CBDD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C1B0B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0B7F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E0E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193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4E1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B2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D39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CA9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97D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C13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81D1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AB86C2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5F5E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CEC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67A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71D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8FE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927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E19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D33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ECD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366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3A75DBA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DBAD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6EF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080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37F2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2FFF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2BB6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BAD3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FFDA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3BD9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E6C8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A30806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36FC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4D41CC0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7778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5931CD2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A18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30C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2A7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436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231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B3D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FC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EEE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D94D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2A5384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FDC6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148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88F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5AF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B8A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DEE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9C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32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994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7274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A7DC42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2B38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8A2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9A5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C5F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FC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B39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481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DEC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B5B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5E82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894DA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9C3B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71BD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4D2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03AE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0FEE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E7F0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734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3295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4C1D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C746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C48754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5FF0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18FEBAB9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883A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930356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803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82E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02F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FED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55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5B5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C43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40E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0DBD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B1296E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091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FEAC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E725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5474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2AB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9A5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1E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F4A6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5B1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4FBE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38F509A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0C1416AA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«p16»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9B62EC1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5D2C8864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14C0B2EB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93BEC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FC8D2D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57803F9E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CA4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A1FB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1585C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«p17»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ABB483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DCF37B0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4D42E974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980126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710113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5B01EE49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02DFC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FD0EC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EE2B3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BB543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582B7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7462E0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2C670906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F483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2AD8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76FB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522A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E7D5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9A457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1B4A5E45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D1EB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71E9721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F2A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A30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A42A46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9A8CED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C13F16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420304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B6F6F8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3CB4C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95109E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4F615F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FB6B61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F759EF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E609CE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00FA18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D1772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7840F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04606B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97D43A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598F99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8AD011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330966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2B582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84A1E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E78A4E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55ABEE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559A7D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B889E6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39EF7C6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07AD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9293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930FFE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7D6CE9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6C01FC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38F82F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1611278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941E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3283E91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0E66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83EA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ACB238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E1EE44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229849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D153A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7B4B06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99309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8E059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1C4401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0DC082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43095E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6F4C84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C87C52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9E01A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552C0B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2B87F0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AEE191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B466B1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78821D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E8BDA3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FA3F1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F63E8F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6ED837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0D8E1A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B561F8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203958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B2E39F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406E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ECD5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B5B10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D5555E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DCE2CA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993EE6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5BAFA99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7384D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36FEA48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2CB4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0307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E5695D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ABFD2B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C02ABF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D8AF5A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F0A6BF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1FA33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689E2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2D42E1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0F8E97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821748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67FC73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DEF2A66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DDC94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22DA4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C09728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17AFD0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649F60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E70F18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F08ECD8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B3A81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E7926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8B7C67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D45388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395FAC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BC210B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9F8973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72C7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699F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F5D838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18ABF7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E0C6C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437565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0C83580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CE98C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393BF4B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B9719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6FAD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2117C7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E0DF3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4DEF4E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865174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4BFB02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4C26C64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69055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6A2FB77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439DA8D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126245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5F09599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22E29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6ADE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D94A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0FAF99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744FA8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C4BF87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988BF6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AA5431E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CEDAA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166EF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ACF71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1028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19E91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0F726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10CC459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31D533C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«p18»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B2FD13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4797A0D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15081768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C2D79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95240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52C2E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CACC3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C9CB2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402D8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750E22C9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5975C7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7A86323B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6A88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C224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BD28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8BC5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D548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FB40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B32B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4E8A3515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41FC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C4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09B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126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2B3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DEB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D05CF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070E767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272354ED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C9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AF3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C54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E46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1D8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1EBE2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EC423E1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66A5E72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07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874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995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A9C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103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A2989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8C06BDC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55A15E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E1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A69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52B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F81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753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824C9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2B65169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F6A33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FB1E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6EC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B52B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0CD3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C5F6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75291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75E253A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51C6F41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«p19»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88FF8C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6475730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53519C00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89A11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B388C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51972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DE1EF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17E84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FF6EFD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20A77FB0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A9FC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FEE0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B7BD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B36F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829E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4C2EA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799ABCC4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DA38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B3EE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BD8B32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235D912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796183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342B3B9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D925E4B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0489706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BD6A9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539472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716B075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206927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412CC51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010DDEB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3385A02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3E1D4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9AE4AD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3E78F53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163144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110E63A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1EFD586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21E76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5BBEA3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5154D9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5D4EA5B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D396EF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0F621C9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351D4D1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DF5B8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65E4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41C5BC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6EFAD1A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749585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43CE103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55E3BE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B2CEEE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«p20»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5D6C40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B2C0B47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53B9737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21530207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90744E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CA8B69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A6C4CA1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199F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B6C65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A4139" w14:textId="77777777" w:rsidR="000669B7" w:rsidRPr="0073029B" w:rsidRDefault="000669B7" w:rsidP="00F4554D">
            <w:pPr>
              <w:pStyle w:val="TopHeader"/>
            </w:pPr>
          </w:p>
          <w:p w14:paraId="7324FC26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6CEA32D7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6FAD57D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ED48D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D0728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084C84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091B4351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48CC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AD69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810B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601A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9BD2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AA736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6EA9B6EF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F233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B51E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2A64FBE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7F20989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208AEA9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0C5687F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04C864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FDBEA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32B5B9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09CCB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1A309B8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55CB26E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6D9FDB8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28B65C6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D24D45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D889B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CCC76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5AE57E3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3126DE5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3B2B8BF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10A5419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D0D8CF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4EB1C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BF51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78A4C30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63DBC9D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01DB7B0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5C0C66C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C852D5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11A64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83D5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18A4127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6965EE1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066C00C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7865FDD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020AF7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F1EAF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74E70B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4746900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7910C9F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1421E08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72AE766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650D70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2B6B77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4DEE32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05BD7BE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5146345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0D53B48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5F4118E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EE978B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C1726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DD44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4ED53D8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65A60B1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2E03F07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682C8B7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F385E0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07C04A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«p21»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0CBCA9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528051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314F4C4D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57C4C7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24F170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0ADE58FE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2EEE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723EC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D5DAA5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8CA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94C6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A31DF1B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7648EFB0" w14:textId="77777777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«p22»</w: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67202DD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88AA6EE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4615CFE4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2E9E7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441CE8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440385D2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52E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77FBC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631926B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6CAF780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385C12A" w14:textId="77777777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separate"/>
      </w:r>
      <w:r w:rsidR="00861247">
        <w:rPr>
          <w:rFonts w:ascii="Arial Narrow" w:hAnsi="Arial Narrow"/>
          <w:b w:val="0"/>
          <w:noProof/>
          <w:sz w:val="22"/>
          <w:szCs w:val="22"/>
        </w:rPr>
        <w:t>«p23»</w: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6D50560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E01286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4D78CE5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65300110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1AD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4D6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02E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1900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6BB30F95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5A1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F7C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750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A8F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6C381FE0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69B9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0B70E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F73B2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A58DA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5A391AF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402BB6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814B6B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DB2CC3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4F525C1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7DBDD61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8AA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A7A5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43DC5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961D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8C8D5B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BBC851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«p24»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A4B47A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508D29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7EA0C89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4E8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41A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7AE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3EA4460A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61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6C0C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857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4EDD5E6B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1FC3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9EC55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05FD9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46AC155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1D7C18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3CBCE4E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5A5CB0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8F4E16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7A2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00A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6DE2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E0CF76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358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B68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19F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483B32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B7D2F2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«p25»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C87677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198970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7ED3344D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678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5DC3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EDB5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06D0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2F0EFA7B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A65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274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E75D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F4C3F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410F03CF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ABFE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3E097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F1FC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7322E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7179D00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7811FA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64CDC72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455E2BE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48C7767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0E666E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EDB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A50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9843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A3E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27C802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1D4C105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«p26»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A1B7C6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B7F2D2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1CAAB550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395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487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A54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498691EA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A7CD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499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909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53C4131D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988F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B5E0A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77960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A69133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41E27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3E550D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F5B5A5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C81A0B1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D55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B6ABDF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190629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65476E8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E54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661A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C3E7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1624D83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6344935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«p27»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8D69C3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C340216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66FA7733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40D57E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4B11E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4ED6642A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BBC6D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8858C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7F200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79CBAEEE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2E4DD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2A444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347E19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411A1EE1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D8C5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E448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7646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3A53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570F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2A981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7CD75D2E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F7A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B8FC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C704C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E80D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715CF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087E0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21ADFF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D1EA5F8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D209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3C1E32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33857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92FDB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91C422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E1A6A8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31D10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1ADB1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A54184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33959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FE6DC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5BC5BC9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B76B2A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349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F253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869B2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FABDF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55CF2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F89D4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376E29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496FC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51729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2A5F73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09526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AAB1A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36D252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AE2C72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9F3A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663C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A3EB60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D9806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20F90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04FDEE5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0EBCFE7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193BD7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«p28»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BD945D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95841DC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5D0DEC18" w14:textId="77777777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3741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91755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0D937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9FBCF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4D85E7A5" w14:textId="77777777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741E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7944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F65F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16B0B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1EAF6C10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2514814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14:paraId="0D6AAEF4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166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E4C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CCE0B2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8ED414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0F37CA2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0C67625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8AF49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7A0A8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59627370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ED27021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80130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0B78CF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CA8A6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D194E02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F260C6" w14:textId="77777777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A246DD1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95BD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«a04228b»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5A1F0C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«a04228c»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09EB0D4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«a04228bc»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024E4A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77768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FB03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«a04229b»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AB171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«a04229c»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44FA88F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«a04229bc»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FF914A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824CA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30ED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91C16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58DB903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1E531254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759E9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14:paraId="108BC152" w14:textId="77777777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F2EE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09AA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«a04231b»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CF99A2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«a04231c»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E9BF828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«a04231bc»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251FC8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C840F66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14FA7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«a04232b»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7CB66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«a04232c»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51197187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«a04232bc»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0AF9DA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34130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6EA6C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«a04233b»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A4CAF5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«a04233c»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AEF57E0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«a04233bc»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9CDA3C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F1FF2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7B9C91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«a04234b»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D64A1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«a04234c»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889B2CB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«a04234bc»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3B36E8A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D6CE4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7484C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217CFB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6897DFE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3520E5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5A478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E13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40F29D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4C3EBAD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4C5EED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03BAA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C179B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10A46B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EAC0BC6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«a04237bc»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2A13800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E2AC8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259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53D64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F559E28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DEE3F2E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07FA7FC3" w14:textId="77777777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«p29»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0040A3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608F0E5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5DB531BC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0E3FE8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B6826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A4D0464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B41D96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3F2C85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9BE92C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6AC3E12F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E4E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4F87E7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1773D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6E134BB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2BF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940CD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BDFE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8B0AEC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D2E78D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«p31»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ADDA01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353C56F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4FCA11F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14:paraId="620ACB9A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1FCDA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215DD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41A5A65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</w:t>
            </w:r>
            <w:r w:rsidRPr="0073029B">
              <w:lastRenderedPageBreak/>
              <w:t>obdobie</w:t>
            </w:r>
          </w:p>
        </w:tc>
      </w:tr>
      <w:tr w:rsidR="000669B7" w:rsidRPr="0073029B" w14:paraId="580BEEE6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31B6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27B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27E72E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199184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CD8D09C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4C7CF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006E8CB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859754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BF0358A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942EA8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172B205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001969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C0B61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BB7EC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1A0467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50CC2B9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DBAB0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E37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37D442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«s04254»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59721CD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01F89336" w14:textId="77777777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separate"/>
      </w:r>
      <w:r w:rsidR="00861247">
        <w:rPr>
          <w:rFonts w:ascii="Arial Narrow" w:hAnsi="Arial Narrow"/>
          <w:b w:val="0"/>
          <w:bCs w:val="0"/>
          <w:noProof/>
          <w:sz w:val="22"/>
          <w:szCs w:val="22"/>
        </w:rPr>
        <w:t>«p32»</w: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38343B03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46C8A501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654DF5A2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6EE9B6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2C08B67F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2E815080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D53D56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F0540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2C994F94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EA6C0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4B9FE040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AE28C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5281F2E5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01375" w14:textId="77777777" w:rsidR="00456CA1" w:rsidRDefault="00456CA1" w:rsidP="00F4554D">
            <w:pPr>
              <w:pStyle w:val="TopHeader"/>
            </w:pPr>
          </w:p>
          <w:p w14:paraId="4107484B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6D4873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0D01F5BC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A077B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DD060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FD2C9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62FAD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FE4B4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0593BF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1028BC4E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3CDDA1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0F230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48BFD6E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2A5270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4D704B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17DCE42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E22CE77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05CCA88C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176ABCC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74D907C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50CC6F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163AECC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6D9AFE8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99D8930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8579434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DD7B2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65CABFC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2C97C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7FC8712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47A9012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08CD7548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BA4B85F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420EB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663B8C9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8CB42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51E8F4D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7105DBC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D9E71AD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D18F4BE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71EF9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1B017A8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C56A0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0A80524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77E0295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1408521B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727BE4EB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1609FAF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17ECB4D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EE3366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1DAC2A5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70E1731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4745482F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42A443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458A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24E924D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36BB1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«a03261»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1B47F0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547929C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7EEFB15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36231D76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  <w:lang w:eastAsia="sk-SK"/>
        </w:rPr>
        <w:t>«p33»</w: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7C2E009F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0BDABBEA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7C94AE1F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7C610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64DA5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D9A1F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328E4F4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55E72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4F84FF9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E75A9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2904AF8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CDE345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365B0689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8D63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EFF0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AA3E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ED89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711F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39CC3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51471FD5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678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2C0C6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E48F6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5D4C6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493F9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1A8AA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B59268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09D1A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E7E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516462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028E962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3323D27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004D760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98FD883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E6B8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30412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483F919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49C1185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0FCF63D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236560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E71DE6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16CD8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«p34»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7CCA8F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17AE3C5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611C4295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0E6D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3A921" w14:textId="77777777" w:rsidR="000669B7" w:rsidRPr="0073029B" w:rsidRDefault="000669B7" w:rsidP="00F4554D">
            <w:pPr>
              <w:pStyle w:val="TopHeader"/>
            </w:pPr>
            <w:r w:rsidRPr="0073029B">
              <w:t xml:space="preserve">Hodnota za bežné účtovné </w:t>
            </w:r>
            <w:r w:rsidRPr="0073029B">
              <w:lastRenderedPageBreak/>
              <w:t>obdobie</w:t>
            </w:r>
          </w:p>
        </w:tc>
      </w:tr>
      <w:tr w:rsidR="000669B7" w:rsidRPr="0073029B" w14:paraId="7E420FCB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348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F6F6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764DA3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314CA1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«p35»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F99F18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FD4B193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48DA6DF3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D2ED6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AD128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0666F0D5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1D440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A86FEC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360AC6BA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8EC7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4DF1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E1B1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6216A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588886B5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7695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DB7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4A4F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19C5E9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FF2B73A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8A4A2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EF4D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D7193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924B2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4EA92D1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D6BEB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37BA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079C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2009D9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808C1F3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60F2B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2EF364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5E51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1F659B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A1CBD67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054BD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B324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057A7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0438979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B9AC35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B44D49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«p36»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A9DBFE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0D7DDE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468D0B7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411FE9AD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BE89A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7458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2D69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1E461F9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464D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E7C61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66604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3D5F7E43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F61F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E94F8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5A17F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14FD7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0C89E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D233F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E1D87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4CD2F0DF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BAF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2CF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DAB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71C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CCC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652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9D1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1960DDAA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F8B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3D9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CBF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0D21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964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0B9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CE0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AEB44EC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488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46D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0AC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F06D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234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62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6DA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B23DF4D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FC9A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712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3A9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16C1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EAC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E9B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F73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A3A5175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3A53D018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«p38»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C62F35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«p39»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B1E73E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A502A59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1075673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326918DC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6268B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1496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186546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B7BC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747B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76CD30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1AE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FE9E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669E7DC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8F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536A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646221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B54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9B8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AD1816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77B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BEE4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F68972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DEA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9EA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C48855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BD4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DDC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2EFC6C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0CD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F229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E3922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A00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16B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F42C84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B0D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EBE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F6A00B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922D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A083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0AA791F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06F571C8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«p40»</w: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111ABF2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A2314A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4F256EF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D19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4797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7828E50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F39F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0C8E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893302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7B2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CD0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64EFC40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ACE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8083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75E455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02B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4D6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2A03D0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67C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3D07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1CE4C5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1A4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4CC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74382C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47B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D17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B3B834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D8A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39B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9C6ED6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6E7F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D038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654F511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244A412E" w14:textId="77777777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separate"/>
      </w:r>
      <w:r w:rsidR="00861247">
        <w:rPr>
          <w:rFonts w:ascii="Arial Narrow" w:hAnsi="Arial Narrow"/>
          <w:b w:val="0"/>
          <w:noProof/>
          <w:sz w:val="22"/>
          <w:szCs w:val="22"/>
        </w:rPr>
        <w:t>«p41»</w: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4FB3376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962803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42DE284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13EF49A3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C2B9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247F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1E0939D0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8BE9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39E09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2A58B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5C361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519B6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81ACF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5F9C6D4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BA6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B559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081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5B1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C0E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516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7639603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A2F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D52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128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7E3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7E5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D1F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33D91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C59E0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«aTxt01401»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095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A19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2212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F018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9830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A7601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B25E3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«aTxt01402»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93E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331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C298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0DAE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AD4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C64633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DC46C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«aTxt01403»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51EF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147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33FB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153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B9D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9A45986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3EB103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«aTxt01404»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1981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985A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DA57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689C2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3BAE8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A2A5EF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B3EA6" w14:textId="77777777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22"/>
                <w:szCs w:val="22"/>
              </w:rPr>
              <w:t>«aTxt01405»</w: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F3F6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FDE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418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FA42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E265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2F047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4AE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7BA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1E8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A91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40F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20BE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F0ECE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C275F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«aTxt01412»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F3A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138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FC5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7F357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3E5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CA0AFC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E2926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«aTxt01413»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D63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312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AD6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81D3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D46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7CD82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4516B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«aTxt01414»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42D7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125E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778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FCD7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B24B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31931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C1453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«aTxt01415»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496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2FE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CA96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CD76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12A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9A37C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3B70F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«aTxt01416»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2AA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1472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2712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35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96E5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9A81B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9932C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22"/>
                <w:szCs w:val="22"/>
              </w:rPr>
              <w:t>«aTxt01417»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FD15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«a01417»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E754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«a02417»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5347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AFB7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D171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«a04417»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6D77569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E9567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22"/>
                <w:szCs w:val="22"/>
              </w:rPr>
              <w:t>«aTxt01418»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6876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«a01418»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5655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«a02418»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D9C2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CBDC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8DF3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«a04418»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4F195BE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16EAB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22"/>
                <w:szCs w:val="22"/>
              </w:rPr>
              <w:t>«aTxt01419»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F562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«a01419»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A2E8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«a02419»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7C8A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8D5A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9499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«a04419»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1AE8A22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9A0E90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«p42»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D18F3A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1494C4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59459959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F1EA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69EC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89907E5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8C47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71BD1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31F68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8A3A2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A694D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674BB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2005BD6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0AD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C71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439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352A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63B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88F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B2C45B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092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DAA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2E8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9E9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C84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0A8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9ADD7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C08FA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«aTxt01401s»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23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861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D0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346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5AF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5E100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F35CF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«aTxt01402s»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031A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D731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0AC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E1F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D0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EF72F7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93355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«aTxt01403s»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3219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D66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D3CA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CDA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059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34715A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E5773E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«aTxt01404s»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1C85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3A62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E6A0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9E379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C8CB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6799AD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D60D6" w14:textId="77777777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«aTxt01405s»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8D51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3F4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8AD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BD3B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EEE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0203B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F3D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8756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BCD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E2B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BB74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2A3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7CE4C6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4A67E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«aTxt01412s»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420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D170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9AF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CC0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9DE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5D807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4F6C3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«aTxt01413s»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B62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6ADB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310A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1F7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C9B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47631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5FA51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«aTxt01414s»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F2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AA48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654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C69C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301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F98D9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14D9C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«aTxt01415s»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B34D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7B7E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27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38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236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807BB2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A02D2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22"/>
                <w:szCs w:val="22"/>
              </w:rPr>
              <w:t>«aTxt01416s»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AFC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2BA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80E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7169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BB1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CFD13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27692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22"/>
                <w:szCs w:val="22"/>
              </w:rPr>
              <w:t>«aTxt01417s»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7E8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«s01417»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0EEE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«s02417»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B190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B89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6838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«s04417»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0C80B77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B0838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22"/>
                <w:szCs w:val="22"/>
              </w:rPr>
              <w:t>«aTxt01418s»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73E3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«s01418»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B613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«s02418»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E01A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3439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5718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«s04418»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36D8EF2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BE46B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22"/>
                <w:szCs w:val="22"/>
              </w:rPr>
              <w:t>«aTxt01419s»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6A49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«s01419»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4951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«s02419»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8463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B3A7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F032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«s04419»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3B5B419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6EF63C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«p43»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8D42FD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F3C6E27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66678584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A8B3B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C580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B1A9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0381B6EA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A0C6B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3B3B30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noProof/>
                <w:sz w:val="18"/>
                <w:szCs w:val="18"/>
              </w:rPr>
              <w:t>«a04431s12»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5A83DE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514EC0C2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2EBA0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630F0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«a04431s2»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062E4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24B20EAE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5BD19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45420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«a04431s1»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C4CFB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2EAC7559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E9E65A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6ECEC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/>
                <w:noProof/>
                <w:sz w:val="18"/>
                <w:szCs w:val="18"/>
              </w:rPr>
              <w:t>«a04430s12»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2C1EF4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6169AA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E90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A30E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«a04430s2»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E7609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14:paraId="5E9DCE4F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F60D9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32041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bCs/>
                <w:noProof/>
                <w:sz w:val="18"/>
                <w:szCs w:val="18"/>
              </w:rPr>
              <w:t>«a04430s1»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912AA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700A2A2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1E6C1D4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«p44»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4AD2E3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2D32855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29BF26BD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598B0FCE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DDCD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D856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2EEA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C13BC5C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EA2B1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835E8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F419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1A2BE37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DD6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59D58E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8DAE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3395F8E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805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0B4FC5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1A3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2E2CC0D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13C2D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26C6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40F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8A68C34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AF6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C8F55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065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40E2C4A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D76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A208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8AB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5B09AFA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5C04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6EB3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BB5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5B67062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61EF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4FDC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FC4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05044E0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2460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455F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091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CA7FD7F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F00F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78406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98E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85C0AF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4DE4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C149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214D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BDBBA53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DF847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6A9B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12F2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975516B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7C7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0FF3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C5C7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A31FADE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C17B9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B03F1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0C4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5E5660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1EAB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667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BCE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D4F91DC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472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39FF0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970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A420942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B5F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B1E62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8625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1432BD85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A1ED7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2DED3B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2C314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99D567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40B8B3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«p45»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9E9AC5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485E8F0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14C5DAF4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61CC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AACB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20CE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39A0181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D7EB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A3BFB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E01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868CE07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88E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C465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442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D13872C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498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39AB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832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03343BE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582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E592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302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556CBCF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A921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841D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E03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745CF3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5A22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BAD0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1C4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AE5B133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EA03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F5DBF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549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8CBCEF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DCFA0B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«p46»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1545A4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C19180F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3131FF19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CDA6D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485C7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CF8A2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B5AC8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69547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9B0D7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6850592D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437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A206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CE6D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04B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38B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F53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7C04C96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A11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69D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F96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1B5F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5A2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C2D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60D6C18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6DE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5D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762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765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A2C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731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FC51293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8B5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8C9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AA5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E7F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497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EE1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66671FB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532FAFA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«p47»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771A0A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D2D3FD3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1BF63F9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14:paraId="28FBC3F9" w14:textId="77777777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3728E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E897B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CE9A1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704BBD4C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9F776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71E3E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A00918" w14:textId="77777777" w:rsidR="005E5AD7" w:rsidRDefault="005E5AD7" w:rsidP="00F4554D">
            <w:pPr>
              <w:pStyle w:val="TopHeader"/>
            </w:pPr>
          </w:p>
          <w:p w14:paraId="678985A7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D950C1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47AEC366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9E259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D67B1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FD8B4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93E57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97E5A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10800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ECE8E1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6CC13670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8AFAB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14:paraId="64631ADF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B525F7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225774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625EB6B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669459F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644CC14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6FA0C65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05E6053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761CE150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490ABB9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BCAB2B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6A371F2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5FB2DAA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6B7A4CE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4DE5CBE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03CD4D5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C7EB122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4CFCAAA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42CAF5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114FD6E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3EF33EA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14B70FA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4DE0D0C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44B69BA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1D06ACB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5E402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14:paraId="6FACA9C8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39DB7E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4A5D23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487D8C8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1383D72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43E1C60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4777436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4562859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05943099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4DFA3E0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429E9B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26F79ED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04949E8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549187E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6E17052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042E76E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332527B6" w14:textId="77777777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9054C" w14:textId="77777777"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ECF26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381D13D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4E8E190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14:paraId="3C64300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6A92BB9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14:paraId="1A330A7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371389A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19952A5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«p48»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A86F10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5D958B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58DBA971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CF651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23DE5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D4413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46694420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75471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F6491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1EFA2" w14:textId="77777777" w:rsidR="002D450E" w:rsidRDefault="002D450E" w:rsidP="00F4554D">
            <w:pPr>
              <w:pStyle w:val="TopHeader"/>
            </w:pPr>
          </w:p>
          <w:p w14:paraId="1532F558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FADC20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4AC22A7A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02A84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BFB51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54BE3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D07CC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1101F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46E80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8FD3EF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74ACD888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E45C1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1F91181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5FBC9E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77C629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09DE973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3B5AFAF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2C5A5FC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2218EF7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31A6AAF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2675E8F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2B216AE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C0F5FC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4DB690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60583F4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3480608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3C0518A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2A8F9C2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A3D6FA6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32A3899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46E2201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6BF557E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3E3A6BC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6245549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18CAC72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3647C42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A3877AB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F11ED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0F41DBD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353ADF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C46BF1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211CC83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838D18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66CBC83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32CCD67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774BC5E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904FAC0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2025A80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FAB587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4B6D1A0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338D629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520C8DC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46A7F15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33E2A5F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9DB68BE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6F14565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A402E9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0B48A76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7D4A218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1FF6455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45CDEA4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07A2567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2377F18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E419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9674960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13A6F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AF8429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612083C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376C8E7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5AA11F0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723110A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5F59F70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3E7CC310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69C54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57FBB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015F591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41EAA6F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621548F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659D509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5F28E24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354026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8EDB94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«p49»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2E8F28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DAC8E1E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4FD4D86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301E8E0A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7F00D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144DA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CB30DF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3DDA194A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BE3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13A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4CA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5E1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0FD20DB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901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C63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3766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214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4CE0A583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21AE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F8D6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7A3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CED8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48BE94E1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A74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897C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DE9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1DE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8BA7D4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24D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50F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F44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120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748BC38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256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0D2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E8A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A07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EA5356E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996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CC8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3A6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F98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E11B1F8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F91B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590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62C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D07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9A15E72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557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D47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6E0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D89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32EBB93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117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E52C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B76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A74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E38DCB4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EBB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FF0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B98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DB3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27C7BA3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7B5A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01C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84F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2F5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9FF59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F9E098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«p51»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CE0988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F4818B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25CD4C2B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9A5C9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9E09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8FEA0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0D8DBC8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EFD3D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E4D6C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D072B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454F24BC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4555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B6BC3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1DA4D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09A3C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9B69A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0F897250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124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6F0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CD2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2F2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481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5BB37BE7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31B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AB0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0268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1B2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2E9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5A0947F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521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51B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3A2F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90E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1E8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D762DAB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D8F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6E0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759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28C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0D7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24A662D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2B1D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D723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82FA5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B10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FAA6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3F5F997F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E9D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E1F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44F8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84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DA1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5138A1D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06C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79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7625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B20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932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A381329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630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77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3779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03F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AA2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027ED7B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3FB0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18A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2132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891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06D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6CE637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6CADF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«p52»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FFFCE3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397F87D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17F0F25A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24B6B2" w14:textId="77777777"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8171A1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5AA286F5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E176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4807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0477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0B43923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040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5B4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9FA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5395A343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0DA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D75B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8FE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5466B71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529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46CB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956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8EEAC08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4BC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A2163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5EE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D261E80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4A82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7E43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B98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3AB4575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CF80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7320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646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C946B5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4E6367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«p53»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EC4D2B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FD5967F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1527682B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B471A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3766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32676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AD8F071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3F14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CA284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35461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3E6DDBFC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D0BC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973FD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36835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1950C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F997F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05016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D499D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5A9B073C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D25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5D0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05E3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B0D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FDCB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3DF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FFB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7E2F59DF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16A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28B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2E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65B6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AE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826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C1A6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74E342E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7C1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50C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C0C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7C22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398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A33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36FB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16D0732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48BE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8B3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C5B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62F3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5AD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90F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CFC9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EB9E027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1BD933F4" w14:textId="77777777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separate"/>
      </w:r>
      <w:r w:rsidR="00861247">
        <w:rPr>
          <w:rFonts w:ascii="Arial Narrow" w:hAnsi="Arial Narrow"/>
          <w:b w:val="0"/>
          <w:noProof/>
          <w:sz w:val="22"/>
          <w:szCs w:val="22"/>
        </w:rPr>
        <w:t>«p54»</w: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76AACDD0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11A68AEB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524BF279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C11A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DAA3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8514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210D2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77458E04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1EFE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DA352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F6D48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063F5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7911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4CB3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8FD6A87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62B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998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C5D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589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E5F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B3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5B1D2B6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EC8E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1D7C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B6C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706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0832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«a04554»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3D0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D9570D6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D4A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5803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F22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810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A91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«a04555»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9FC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B172C8D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16AC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E237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C7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C2B2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F905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«a04556»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237E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8B40063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4E75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B4DA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E7B6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0DB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B3FA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«a04557»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568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39DF08C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F88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9A87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58458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EEF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F58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«a04558»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FA0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3643812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209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DBB0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FD1B1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528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687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«a04559»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B45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FBCC05B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80E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F1E5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FF4B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BD6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2F2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«a04600»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4E90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C97DA7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C5B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BCC3FD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5B900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D7F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E03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«a04601»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72E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009F65A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61F8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13DB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CDE61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398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212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«a04602»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922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93CBD3A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0A342E7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«p56»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EE66CC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8E721CC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203B9EBA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8685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804F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40B8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D065EF4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507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F7A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3B6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F64CEF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59E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C77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237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6CADBC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246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938E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931E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DD231F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1C2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144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B0F7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9E24B6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91C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3617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F58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74A1A6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320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351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B9C3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7BEDED0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A5BE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5B8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E01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076A93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34703D7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«p58»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66B2CEB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48A70232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2A6B268B" w14:textId="77777777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C154D" w14:textId="77777777"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9FC58" w14:textId="77777777"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29FD9" w14:textId="77777777"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36B36ED9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26CBF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2DBD1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7A14B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4902F045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041F1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E7C7D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A9B4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333954D1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850E0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351A0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F666E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73CE0242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79B03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87B3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CAE0C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7F9BB2E0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9A094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185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BD15D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4D84B6DF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A3044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A61F7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D2296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6875CE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7D7C5625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1A666A40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1C27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D9D1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0DAC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A038A7B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06DE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68F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CFD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9F0C1BF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44D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EFA6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90A6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D9DB4E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59C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9D6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DD38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38CBAC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BF2E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E9F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940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74FE08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EA6A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E51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579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DB4132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231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99F9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«a04738»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C433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61247">
              <w:rPr>
                <w:rFonts w:ascii="Arial Narrow" w:hAnsi="Arial Narrow"/>
                <w:noProof/>
                <w:sz w:val="18"/>
                <w:szCs w:val="18"/>
              </w:rPr>
              <w:t>«s04738»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260DCB7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19002FE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861247">
        <w:rPr>
          <w:rFonts w:ascii="Arial Narrow" w:hAnsi="Arial Narrow"/>
          <w:noProof/>
          <w:sz w:val="22"/>
          <w:szCs w:val="22"/>
        </w:rPr>
        <w:t>«p60»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73B499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8835CC1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14:paraId="5FBC8D76" w14:textId="77777777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A40B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175D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265E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3795A7F" w14:textId="77777777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F8BBE5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11B440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3CA7E9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025302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376ADD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0B72EE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44FBB6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5D0A7BA5" w14:textId="77777777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18A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51F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26D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6C6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983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A20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C70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4722FCE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65E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734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019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BE4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DD3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1EEA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D5E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7B97A5F9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E1F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D52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118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CBD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252BC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0D178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BA2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FC2BA5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747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C18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5B9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CAB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CB0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BFA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C8D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865DB55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3DD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7B5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66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72F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465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51E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EF6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7B5379C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C295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9CF4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2DD1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8C1E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483A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A8BD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43EA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8C00F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4D3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056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FFB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F18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B06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65A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61E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28A021B9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F0D42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C4F8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4C55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4654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DAB6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90F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47D8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786D6418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A77D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477C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4E79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63A5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9004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DB55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2679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C7A7E75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5F5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B1D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2E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81C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68A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F32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3BF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B32B1FF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24F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1E6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746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98A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5BD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949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DBD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F6AAD58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372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F3F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F0D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040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437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C10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1B6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6E3CA4D" w14:textId="77777777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8EB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6D9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9AA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E84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9B5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CCB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6B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BD4A25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765EB6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C04C6F9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5E5248A0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15B8F9DE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74568805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36AD27DF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2BDF59D3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3285B5E4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4E9FB52F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5FF69F3E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1347FF31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4C15C355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F3671F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09C808E6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5A0A241D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52184E17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0978B53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6CD48FC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3C75E05C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112D0A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07EB671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6CDFA16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5A40769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7611535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11B7396D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3D22D826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7CCB0391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1354C2BF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35BFD09C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14:paraId="1AB2C57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574F3DED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16078E0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3AE18A93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6154C" w14:textId="77777777" w:rsidR="00861247" w:rsidRDefault="00861247">
      <w:r>
        <w:separator/>
      </w:r>
    </w:p>
  </w:endnote>
  <w:endnote w:type="continuationSeparator" w:id="0">
    <w:p w14:paraId="0DB3FA3D" w14:textId="77777777" w:rsidR="00861247" w:rsidRDefault="00861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11B2F" w14:textId="77777777"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7FCB795" w14:textId="77777777"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44EB2" w14:textId="77777777"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3C9BA548" w14:textId="77777777"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41932" w14:textId="77777777" w:rsidR="00861247" w:rsidRDefault="00861247">
      <w:r>
        <w:separator/>
      </w:r>
    </w:p>
  </w:footnote>
  <w:footnote w:type="continuationSeparator" w:id="0">
    <w:p w14:paraId="60D287C7" w14:textId="77777777" w:rsidR="00861247" w:rsidRDefault="00861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33982C2A" w14:textId="77777777" w:rsidTr="00D71752">
      <w:trPr>
        <w:trHeight w:val="59"/>
      </w:trPr>
      <w:tc>
        <w:tcPr>
          <w:tcW w:w="416" w:type="pct"/>
          <w:noWrap/>
        </w:tcPr>
        <w:p w14:paraId="5894BBBD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5CF323F7" w14:textId="77777777"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76B7A08E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7D976204" w14:textId="76E751D2"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861247">
            <w:rPr>
              <w:noProof/>
            </w:rPr>
            <w:t>«aSUB_ICO»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14:paraId="46A18FEA" w14:textId="77777777" w:rsidTr="00D71752">
      <w:trPr>
        <w:trHeight w:val="59"/>
      </w:trPr>
      <w:tc>
        <w:tcPr>
          <w:tcW w:w="416" w:type="pct"/>
          <w:noWrap/>
        </w:tcPr>
        <w:p w14:paraId="6FE312B5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551A695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587093A5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71DD01F9" w14:textId="26B396D0"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861247">
            <w:rPr>
              <w:noProof/>
            </w:rPr>
            <w:t>«aSUB_DIC»</w:t>
          </w:r>
          <w:r w:rsidR="007A6FE5">
            <w:rPr>
              <w:noProof/>
            </w:rPr>
            <w:fldChar w:fldCharType="end"/>
          </w:r>
        </w:p>
      </w:tc>
    </w:tr>
  </w:tbl>
  <w:p w14:paraId="3F1AD18F" w14:textId="77777777"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3E7C2F02" w14:textId="77777777" w:rsidTr="00D71752">
      <w:trPr>
        <w:trHeight w:val="59"/>
      </w:trPr>
      <w:tc>
        <w:tcPr>
          <w:tcW w:w="416" w:type="pct"/>
          <w:noWrap/>
        </w:tcPr>
        <w:p w14:paraId="0E8811BE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151D6CAF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24DF3411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21DD3663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861247">
              <w:rPr>
                <w:noProof/>
              </w:rPr>
              <w:t>«aSUB_ICO»</w:t>
            </w:r>
          </w:fldSimple>
        </w:p>
      </w:tc>
    </w:tr>
    <w:tr w:rsidR="00D71752" w:rsidRPr="0073029B" w14:paraId="7369DA2A" w14:textId="77777777" w:rsidTr="00D71752">
      <w:trPr>
        <w:trHeight w:val="59"/>
      </w:trPr>
      <w:tc>
        <w:tcPr>
          <w:tcW w:w="416" w:type="pct"/>
          <w:noWrap/>
        </w:tcPr>
        <w:p w14:paraId="3D243EA9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3284B88E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28A8ED4A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73A3F138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MERGEFIELD  aSUB_DIC  \* MERGEFORMAT ">
            <w:r w:rsidR="00861247">
              <w:rPr>
                <w:noProof/>
              </w:rPr>
              <w:t>«aSUB_DIC»</w:t>
            </w:r>
          </w:fldSimple>
        </w:p>
      </w:tc>
    </w:tr>
  </w:tbl>
  <w:p w14:paraId="3EE381F5" w14:textId="77777777"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51668">
    <w:abstractNumId w:val="6"/>
  </w:num>
  <w:num w:numId="2" w16cid:durableId="388723432">
    <w:abstractNumId w:val="8"/>
  </w:num>
  <w:num w:numId="3" w16cid:durableId="1611816063">
    <w:abstractNumId w:val="4"/>
  </w:num>
  <w:num w:numId="4" w16cid:durableId="1115834069">
    <w:abstractNumId w:val="3"/>
  </w:num>
  <w:num w:numId="5" w16cid:durableId="26392366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672578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9392365">
    <w:abstractNumId w:val="10"/>
  </w:num>
  <w:num w:numId="8" w16cid:durableId="688725684">
    <w:abstractNumId w:val="0"/>
  </w:num>
  <w:num w:numId="9" w16cid:durableId="1270310830">
    <w:abstractNumId w:val="9"/>
  </w:num>
  <w:num w:numId="10" w16cid:durableId="1209411811">
    <w:abstractNumId w:val="5"/>
  </w:num>
  <w:num w:numId="11" w16cid:durableId="865289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odbc"/>
    <w:connectString w:val="Driver={asa17};UID=Slezakova;PWD=Zoja1211;DatabaseName=spravobyt;DatabaseFile=c:\anasoft\data\spravobyt.db;ServerName=SQL;ConnectionName=finus(10.15);CommLinks='tcpip{ip=192.168.1.60}'"/>
    <w:query w:val="call ana.ekonPoznamkyRocVykaz(20226)"/>
    <w:activeRecord w:val="0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6"/>
    <w:docVar w:name="arg2" w:val="driver=asa17;DBF=c:\anasoft\data\spravobyt.db;DBN=spravobyt;ENG=SQL;links=tcpip{ip=192.168.1.60};uid=Slezakova;con=finus(10.15);pwd=Zoja1211"/>
    <w:docVar w:name="arg3" w:val="0"/>
    <w:docVar w:name="arg4" w:val="C:\Users\Jarka\AppData\Local\Temp\1624843.doc"/>
    <w:docVar w:name="arg5" w:val="2"/>
  </w:docVars>
  <w:rsids>
    <w:rsidRoot w:val="00861247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96B1C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61247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52F0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B334D3"/>
  <w15:docId w15:val="{800FB966-E0A5-4A42-BA8A-79510477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2C95-E242-4354-BAC6-6A660E28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2</TotalTime>
  <Pages>23</Pages>
  <Words>8538</Words>
  <Characters>48669</Characters>
  <Application>Microsoft Office Word</Application>
  <DocSecurity>0</DocSecurity>
  <Lines>405</Lines>
  <Paragraphs>114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Jarka</dc:creator>
  <cp:lastModifiedBy>Jarka</cp:lastModifiedBy>
  <cp:revision>1</cp:revision>
  <cp:lastPrinted>2009-07-30T10:15:00Z</cp:lastPrinted>
  <dcterms:created xsi:type="dcterms:W3CDTF">2024-11-29T10:36:00Z</dcterms:created>
  <dcterms:modified xsi:type="dcterms:W3CDTF">2024-11-29T10:38:00Z</dcterms:modified>
</cp:coreProperties>
</file>