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4A8A3AF6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FA87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1D25B47F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3726423C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3404CC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B435A8E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1C7DB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37DBA78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F5EA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6A7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2A5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42C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82D6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B07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8AF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8B41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615403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AD3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D98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D841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4DE8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DBC7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7E11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70C1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39D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89E7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5003D6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765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5C1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F32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2C4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A0F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E37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C40E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141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BDD3D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97AF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6EC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48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8A29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78B1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4389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0FA0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24A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5C4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B6E1F5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FE5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5D2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A2E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4AA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213E35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9B61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070E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C3C7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BAD7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621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2CDF82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B5B3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A422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C64B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E18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14167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2087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FE55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2662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861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DC5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E10A273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B4A8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1B3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09EB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387A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857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552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E9D4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9978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AF18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B9E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EAD7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4B2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3F57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AFD11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8D56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172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0039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ACFA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2825A6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7643C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B6276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6FC4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9DC0E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A1EB4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6F173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7F0F4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15F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646D3C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34DB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5B5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0FF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582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DFD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635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0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BCC4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986C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CBB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411D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0EF0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EF8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3C810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B85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555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A4E7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D5B8E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0C64CE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258BF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1AEBB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76638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8504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F7CA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129CB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B64ED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4FA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416D0A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862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1FDC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DDE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C3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677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9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17F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DC8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43A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3A6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48E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AA8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D669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CB9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B71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4ACC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1A52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CE33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C9ABC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72DEC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17D810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56EF5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184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0A734B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4EDCF49A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A4EE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3F7190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2C829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3DE4F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2A80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43455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6D111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D977D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7B113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F4FAB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E6301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73F25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C8547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0080F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04A0A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13821F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1FD73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733709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216C34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4F1C65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0F6D8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73888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530903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0DA09995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98DFAEC" wp14:editId="56E0218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E14F5" w14:textId="77777777" w:rsidR="00D71752" w:rsidRDefault="00D71752" w:rsidP="000669B7">
                                  <w:fldSimple w:instr=" MERGEFIELD  aDMD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98DFAE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6F0E14F5" w14:textId="77777777" w:rsidR="00D71752" w:rsidRDefault="00D71752" w:rsidP="000669B7">
                            <w:fldSimple w:instr=" MERGEFIELD  aDMD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F73F4C3" wp14:editId="4E81D52D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928F2" w14:textId="77777777" w:rsidR="00D71752" w:rsidRDefault="00D71752" w:rsidP="000669B7">
                                  <w:fldSimple w:instr=" MERGEFIELD  aDRD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73F4C3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60E928F2" w14:textId="77777777" w:rsidR="00D71752" w:rsidRDefault="00D71752" w:rsidP="000669B7">
                            <w:fldSimple w:instr=" MERGEFIELD  aDRD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«aDRDO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DBEE65" wp14:editId="41558ABC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A4E3B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DBEE65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5BA4E3B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9B8134F" wp14:editId="75C97C56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2D73C4" w14:textId="77777777" w:rsidR="00D71752" w:rsidRDefault="00D71752" w:rsidP="000669B7">
                                  <w:fldSimple w:instr=" MERGEFIELD  aDMOD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B8134F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072D73C4" w14:textId="77777777" w:rsidR="00D71752" w:rsidRDefault="00D71752" w:rsidP="000669B7">
                            <w:fldSimple w:instr=" MERGEFIELD  aDMOD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60D284CF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131A6D53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77E0B19C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861247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020AB12D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861247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4DB3E9C0" wp14:editId="0A1B43FE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27CBB" w14:textId="77777777" w:rsidR="00D71752" w:rsidRDefault="00D71752" w:rsidP="000669B7">
                                  <w:fldSimple w:instr=" MERGEFIELD  aDROD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«aDRODo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B3E9C0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35727CBB" w14:textId="77777777" w:rsidR="00D71752" w:rsidRDefault="00D71752" w:rsidP="000669B7">
                            <w:fldSimple w:instr=" MERGEFIELD  aDROD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«aDRODo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30C2790" wp14:editId="1456934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2878B" w14:textId="77777777" w:rsidR="00D71752" w:rsidRDefault="00D71752" w:rsidP="000669B7">
                                  <w:fldSimple w:instr=" MERGEFIELD  aDRDO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«aDRDOo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0C2790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06D2878B" w14:textId="77777777" w:rsidR="00D71752" w:rsidRDefault="00D71752" w:rsidP="000669B7">
                            <w:fldSimple w:instr=" MERGEFIELD  aDRDO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«aDRDOo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85E08ED" wp14:editId="2A89540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618325" w14:textId="77777777" w:rsidR="00D71752" w:rsidRDefault="00D71752" w:rsidP="000669B7">
                                  <w:fldSimple w:instr=" MERGEFIELD  aDMD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«aDMDO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5E08ED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70618325" w14:textId="77777777" w:rsidR="00D71752" w:rsidRDefault="00D71752" w:rsidP="000669B7">
                            <w:fldSimple w:instr=" MERGEFIELD  aDMD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«aDMDO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169418B" wp14:editId="6E0469C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BDE73" w14:textId="77777777" w:rsidR="00D71752" w:rsidRDefault="00D71752" w:rsidP="000669B7">
                                  <w:fldSimple w:instr=" MERGEFIELD  aDMOD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«aDMOD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69418B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296BDE73" w14:textId="77777777" w:rsidR="00D71752" w:rsidRDefault="00D71752" w:rsidP="000669B7">
                            <w:fldSimple w:instr=" MERGEFIELD  aDMOD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«aDMOD</w:t>
                              </w:r>
                              <w:r w:rsidR="00861247"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3BB66E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6D680F2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073DEADF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FD568C2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C1B2A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BC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C507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D33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9C5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3F18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34890E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08F36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A6C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51D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9ECCEC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920B5B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A59FF7C" wp14:editId="29AB00F4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EAC612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59FF7C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31EAC612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76E8F6A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624AC9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A1FDC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636D61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64611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912DE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3F4E7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454F54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F65C5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E695B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C50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16A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4D4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419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F6E4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0DC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FF78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03C323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03BD1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D58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41FB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3FD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F817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BBEE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B54A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0141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3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005C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3910D7B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CC623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85F0CA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17647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219E0C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47486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FB6EC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6797AB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08F62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57B337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115652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379AEE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AB25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CCF2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6E0C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D8C9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802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32F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C130C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1D4A9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9BD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6D2D39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F0B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3074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DF354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0757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AFE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5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E84FAD9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BEF66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F00D67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175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A6C95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2A7D4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B8A8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BA247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BA486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BB32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58E2C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D54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E60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163F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F3A844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2E98420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22AEA2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6365B6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50193E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36C6C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93F6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4465AD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0BABB5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55B95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358227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2CDD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1D3C17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256358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EECD83A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2F147A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6D576E0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E249C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D87FC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4E533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7EC6F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04850D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7F687B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66540F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41E9CB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12CA4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68C1E9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214B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02F4428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7F2FE6B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50605E" wp14:editId="468DB3D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2FADE3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50605E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7B2FADE3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6BB3A6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661854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4E5E45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11A5CE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0FC88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130165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7ADB3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1DD0703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5381F35" wp14:editId="15121CA2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6B83F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45381F35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14:paraId="706B83F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606CDF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BCE65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481D09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1D019E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622BA1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3EF27E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77E2CD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52E8BB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457BB5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600DD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5A304CB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09FC3A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C51FD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080FB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2A3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41E5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80D44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FD37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204463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7A99FA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3618108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305669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7E0CE6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50058C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7FE1D9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165E04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2FE767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5B89BB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DF361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0CF150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209CFF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420C2D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684730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0E16BC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1952B8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157863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46981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541F4E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500821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62EA67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558D40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26F8A1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2E1274C" wp14:editId="42AD9482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468B64" w14:textId="77777777" w:rsidR="00D71752" w:rsidRDefault="00D71752" w:rsidP="000669B7">
                                  <w:fldSimple w:instr=" MERGEFIELD  aSUB_SKNACE12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_SKNACE12»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1274C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1E468B64" w14:textId="77777777" w:rsidR="00D71752" w:rsidRDefault="00D71752" w:rsidP="000669B7">
                            <w:fldSimple w:instr=" MERGEFIELD  aSUB_SKNACE12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861247">
                                <w:rPr>
                                  <w:noProof/>
                                </w:rPr>
                                <w:t>_SKNACE12»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2B47FB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38038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68F9C3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50D14C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827097C" wp14:editId="2CA38DC0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64FCE" w14:textId="77777777" w:rsidR="00D71752" w:rsidRDefault="00D71752" w:rsidP="000669B7">
                                  <w:fldSimple w:instr=" MERGEFIELD  aSUB_SKNACE34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_SKNACE34»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27097C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23F64FCE" w14:textId="77777777" w:rsidR="00D71752" w:rsidRDefault="00D71752" w:rsidP="000669B7">
                            <w:fldSimple w:instr=" MERGEFIELD  aSUB_SKNACE34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861247">
                                <w:rPr>
                                  <w:noProof/>
                                </w:rPr>
                                <w:t>_SKNACE34»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086BD4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2BC4BD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35A2A5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981BEF7" wp14:editId="2187D6C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779B64" w14:textId="77777777" w:rsidR="00D71752" w:rsidRDefault="00D71752" w:rsidP="000669B7">
                                  <w:fldSimple w:instr=" MERGEFIELD  aSUB_SKNACE5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_SKNACE5»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81BEF7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7A779B64" w14:textId="77777777" w:rsidR="00D71752" w:rsidRDefault="00D71752" w:rsidP="000669B7">
                            <w:fldSimple w:instr=" MERGEFIELD  aSUB_SKNACE5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«aSUB</w:t>
                              </w:r>
                              <w:r w:rsidR="00861247">
                                <w:rPr>
                                  <w:noProof/>
                                </w:rPr>
                                <w:t>_SKNACE5»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BAE3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C2C0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5D57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8D9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BB99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532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C1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016A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8E183D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E9FF9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A387AA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5C7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896F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805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06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62C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AB7E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B3A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773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082C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9F30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99D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E82F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7B5B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92D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3F9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42F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1371DD6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A44A97C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3469FD3" wp14:editId="776E493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91F4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469FD3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34E91F4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26E545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A365F3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2EF579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7300CFF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CFB2AED" wp14:editId="2AAABA9D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F248F" w14:textId="77777777" w:rsidR="00D71752" w:rsidRDefault="00D71752" w:rsidP="000669B7">
                                  <w:fldSimple w:instr=" MERGEFIELD  aSUB_ULICA_CISLO  \* MERGEFORMAT ">
                                    <w:r w:rsidR="00861247" w:rsidRPr="0086124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«aSUB_ULICA</w:t>
                                    </w:r>
                                    <w:r w:rsidR="00861247">
                                      <w:rPr>
                                        <w:noProof/>
                                      </w:rPr>
                                      <w:t>_CISLO»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FB2AED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498F248F" w14:textId="77777777" w:rsidR="00D71752" w:rsidRDefault="00D71752" w:rsidP="000669B7">
                            <w:fldSimple w:instr=" MERGEFIELD  aSUB_ULICA_CISLO  \* MERGEFORMAT ">
                              <w:r w:rsidR="00861247" w:rsidRPr="00861247">
                                <w:rPr>
                                  <w:rFonts w:ascii="Arial" w:hAnsi="Arial" w:cs="Arial"/>
                                  <w:noProof/>
                                </w:rPr>
                                <w:t>«aSUB_ULICA</w:t>
                              </w:r>
                              <w:r w:rsidR="00861247">
                                <w:rPr>
                                  <w:noProof/>
                                </w:rPr>
                                <w:t>_CISLO»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C5DDD1" wp14:editId="2BDB916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B2EAF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C5DDD1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57B2EAF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24D5C296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A804BD2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6E9902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94C1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2048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70F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910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8DE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23F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FD53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56F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2328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D824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F2D8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0FF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00E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B9C3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8886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738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2C1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D48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BD93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BDFE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4DD32C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3796B010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165638D" wp14:editId="49A8D0DE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70EED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65638D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7170EED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C61BAC6" wp14:editId="7C472DD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2958A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61BAC6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2F2958A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ED18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6C3140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4F2195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060A1B94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4E3CF7F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B7AC3C" wp14:editId="0E576D1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FC9CA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B7AC3C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3E3FC9CA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9C00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5BE707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C99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CBDC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824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2250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589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3143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EF59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56F6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B01B9EA" wp14:editId="1C4631AF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8B939D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1B9EA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4E8B939D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E8B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0FB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34E3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C36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ED2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2FE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FBB5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9A3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A9A3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E89A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D03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F9A3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0AC7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E84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8528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6546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52AD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C6D3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7CE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8FA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CFE8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6C1B65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0B676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BECBAB9" wp14:editId="53C4353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E2A3A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6124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ECBAB9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3FE2A3A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61247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F4A1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308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91D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82F6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857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6EB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6D5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A6C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167E8F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220209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36D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E5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9C5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EB9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506E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278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EED1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F9B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6845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638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F225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640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0B8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026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38E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0BF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9D51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4DBC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2C6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8E9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9E4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935D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7ADA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110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12D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889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08A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3B13F37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07DFB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C2E14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EC764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25BB8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6D2CCCE0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1D2E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2CB0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16DFE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3D569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6ABC9872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3AF319" wp14:editId="558CD7AE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81D11D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AF319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2381D11D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0313CFB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5BFD54C7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20AA503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40D3A2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2147AC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6B6D30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0DF5B95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B5A63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57586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89DA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357F96E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D4CB26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824A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D766D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4EB625C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10898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1DBA26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1F23B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5783F2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937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4053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75837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E6DBA7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296980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65344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89C4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4AC783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4AD4BBF0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E3ACD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0F3A68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492F5C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08AAC8D9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AE7DA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BA393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543F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05041D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4F7B8D33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51E4AE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CF412F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893758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0D1D17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12D97D1F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BAB5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813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FACB653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CAB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B31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2D62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E449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B79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879D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6761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DDD9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A1C4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B619F0C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DB6DC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EA2F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F92F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05B30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2988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1F2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0071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CFDA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B087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7A4B0D0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F379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259791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FF9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BB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C8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C9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D7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60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B7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F7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D83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0067F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77A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8A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04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B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DA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9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2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E6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A92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901C7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815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FE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D5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64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B1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9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13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7B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7A3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C6DD9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89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46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8B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FA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3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A2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34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2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682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3A8419A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36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28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65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71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AA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97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02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9D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6DF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E56287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994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6D14259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19E0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2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A4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B8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D0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7E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B5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E0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30E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01B0C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6D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77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81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1A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41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F3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D5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A5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044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CBC5A3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6C1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F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D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38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08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4E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0C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D9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D6D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62A9C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9C4E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83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A1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32F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F5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59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5A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4C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FA8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79E627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9310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3715BF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4A7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CC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31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A7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F9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E6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AC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22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C1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06E59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13A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2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75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E8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7C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1A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23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F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63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E2AA6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2CD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C3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D6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10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37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C1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11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76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0E9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9F100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083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DA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E7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FF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2F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D0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81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6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215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DF85C4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5E6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1AE1E27B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B80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E9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97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4D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AB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5C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30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33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00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3A4A4C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A53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1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9C3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70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C3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59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48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A1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2A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941037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E3020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762DC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9FB51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18E0683C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2DD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55A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5C5944C3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B8D6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D814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B78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A707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912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5AA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D1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D88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394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90C97AE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AFDDA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84B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C8FDE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C23B4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7CB0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E4E85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B33E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A6B0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8658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30EEF32D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3D6A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A23A57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E0C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63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E9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AB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3F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3C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AF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26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0F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A3BC3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02D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F3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B6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2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37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B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91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F0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4A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79DB0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C47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4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29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DF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E1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B0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D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6C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36F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6B7241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0D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4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D5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4E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0A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65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B1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4F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AE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B0307D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AD16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03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31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10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E6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D6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93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D6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651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19F5D2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25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7D0D099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7F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7D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7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B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55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22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1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BD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32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320EC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54C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27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A9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5D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4D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A7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62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A2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6C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A59A1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6E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7B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F4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47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62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31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96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42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BEF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60104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4BD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74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8B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B0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2F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17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74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1FB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496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DE5C73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D7F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089669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D70C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99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E6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B6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68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2E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ED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69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740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6D20E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1BA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31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E0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6C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EE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75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A7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76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79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B19A9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70E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BF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43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8E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37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42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C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02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92D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ACB6C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3A6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0F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4F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53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AB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6B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26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BD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DB4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A078E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31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0669B7" w:rsidRPr="0073029B" w14:paraId="01AF666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B3E2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A7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30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0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FB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CA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91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49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A2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724E2C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91C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48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CB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EB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FD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8D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F1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A4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B1C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42DDB2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E3D59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2B0F05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00CF1D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497BF3E7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64408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3CBF1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75080183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8CC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052E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2EE9E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5CF878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58E11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4C64FF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3BCB47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73D64383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2000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486EF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6703D7ED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8E3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FA95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06A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6D41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436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C924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4F20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5EB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701D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D51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12D6366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F9D2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BC2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D7A8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6A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4F1E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246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5CC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BB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6BB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3EE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07FA53BF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AF7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D55079E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B6F4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97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18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18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38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9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21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E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6E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7D45C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FD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23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D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C6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8B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1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35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D0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C8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4A1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B9245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A71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95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6D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D9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54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5F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C7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59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B3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0AF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8BBBFA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55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19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4D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5A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E7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C3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1B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9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B6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EDC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258A0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7690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C0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81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DB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FA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1C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27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F2A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93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8E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B23E84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CB1E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3DBC0C1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525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6B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BD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D5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6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06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CF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34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09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30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13DEE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E61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B2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D6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36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F9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23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92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2D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A1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46D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1E4B9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2B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BB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90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BD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11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4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EB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5B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FF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CBD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D14764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7BA2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18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63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25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DF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E2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A1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E3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06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E45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84CDBF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C99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3EC6109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5D2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64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B1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8F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A5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2A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1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DD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90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B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611A2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34D0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70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AA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AD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40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8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2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BB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0F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83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042AA9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452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9B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6D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C9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A4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10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7D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CE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E9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346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83FA9A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57BE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EC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16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3A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70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0A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E9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9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C4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ECE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D9453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1C8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5916CC9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0DA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19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FA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63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24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97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83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C7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8F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C3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D7B518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55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95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C0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2B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92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19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74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89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85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704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D4B3E3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3A9DF4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8B057A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1E723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34DCE588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F65D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C2D1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3F64434B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E5B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4BB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FBF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1133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ABD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5A16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CE7A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F83E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3078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4E07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3769BD8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67D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8F9C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83F4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F3A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74A7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04C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9C7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4D7A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CB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57EE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00B7B89B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596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CD6010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BC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72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C0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92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D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5D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50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7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5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F9F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CDF74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155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D3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DC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27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77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11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97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35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020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88486F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3E5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80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00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44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D9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AF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83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FA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B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C9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A1667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F6AB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F4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48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6D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F3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80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0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BF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63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B2B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B1250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39E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9B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4A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52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BE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B9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BB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39E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E4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51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BA052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70BB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477A935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3E16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6C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6D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69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0A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A7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EC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07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F8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16A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9BC7E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4114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B1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F4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39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B9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3A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07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30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21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534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EC704B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073D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86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E2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7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1D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34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0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3D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D0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52C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35E75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CE5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34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8F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0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35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F6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97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7D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98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18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E9A6A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7EA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95EA84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1D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A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AF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80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BB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CD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3F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2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B0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70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FDCD0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B00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D5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9B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93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7C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26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82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69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1B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2D7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6CEF98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910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8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3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23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6F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9D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E9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FB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E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D5E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1A481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073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F5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44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E56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0B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D9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0C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46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7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E28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C4FF0A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CDCF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CB4DCE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8F54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8C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67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B5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D1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52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69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42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25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C09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73FFE3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B58A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6E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E2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6B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17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F42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A8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49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2B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A1E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E2C856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0777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28F691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2BFED46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1E3C111A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E86AC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815239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EF464A6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68D5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DE5C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C60E7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92662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09D65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14B9E4A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2D045F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32E18BED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1BA66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88CE1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11C74B63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1C410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5FCB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6E19C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A08F8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6F022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6FA41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B6867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11AA0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7327B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88808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766808CD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3DC7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E6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CB6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313F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1097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549C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C944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0AC1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637B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4F14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33902E60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697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40F8F9F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FD6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B8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C4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B5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F9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16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F2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F4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CA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2B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A7D555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574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92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A4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96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A9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3C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CF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03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04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1A3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F958D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E8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D8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67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1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D8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ED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DA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35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F9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0F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83DF3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2AF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FC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28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DD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08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79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56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C6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9C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9A3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1B82FE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752C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FB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A2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D9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22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3C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FA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A4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C7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314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4A17D9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374AE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1F70326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9400A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9A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660E23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D4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77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B12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7D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D8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8A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147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E6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1E6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2DC4D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A3E0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0B8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047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2B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D3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0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55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B6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E9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8F5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18C54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54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C7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92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9B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79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D3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8AE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D82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ED6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80F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«a0312</w:t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6EAB6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5AE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7A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EC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55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E50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F06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1F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2BA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571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5B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671681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1A08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13ED2CC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42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D0E023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6D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04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FD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03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91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E7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96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AC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936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B5BB89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C0E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20F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ED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FA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B8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13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BCC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FD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B99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0A6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2E8670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C4BB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E60B0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665B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684A15BC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86D62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94A73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F1BD4CE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0C614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BE5F9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2734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1AE7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DB48F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4A4F9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9B8D4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464B9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8E088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A7449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370095EF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FDD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92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0CE2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074D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0614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0F1E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E0B1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BF36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A66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F0B94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EC7FBF1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D4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3AE91F56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4B1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1CB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13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08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6D5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D7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169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EC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CF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BA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1CC79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0A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E5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5F7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3F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3D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16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A7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84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CC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BD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C1B0B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B7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E0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9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4E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B2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D3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A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97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C1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81D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AB86C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F5E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CE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67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71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8FE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92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E1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D3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EC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66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3A75DB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DBA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6E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080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7F2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FF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BB6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AD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FDA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BD9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E6C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A30806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36F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4D41CC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777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931CD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A1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0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2A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36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23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B3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4F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E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D94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2A5384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DC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14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88F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5A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B8A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DEE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9C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32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9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27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A7DC4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2B38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8A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9A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5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FC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B39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481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DE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B5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E8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894DA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9C3B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71B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4D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3AE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FEE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7F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73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295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C1D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C74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C48754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5FF0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18FEBAB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883A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93035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80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82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02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FE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55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5B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C43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40E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DB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B1296E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09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EA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72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47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2A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9A5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1E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F4A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5B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4FBE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38F509A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0C1416A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9B62EC1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5D2C8864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14C0B2EB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3BEC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C8D2D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7803F9E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CA4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1FB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1585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ABB48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CF37B0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4D42E974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980126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10113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5B01EE49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02DFC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FD0EC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EE2B3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BB543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582B7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462E0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2C670906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F483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2AD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76FB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522A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E7D5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A457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B4A5E45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D1EB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71E9721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F2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A30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A42A4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A8CE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13F16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2030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6F6F8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3CB4C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95109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4F615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FB6B61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F759EF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E609CE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0FA18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D1772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7840F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4606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7D43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98F9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AD01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30966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B582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A1E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E78A4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5ABEE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59A7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B889E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9EF7C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7AD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293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930FFE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D6CE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C01FC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38F82F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611278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941E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3283E91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E66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3EA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ACB23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E1EE4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29849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D153A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B4B06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99309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8E059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C440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0DC08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3095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F4C8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87C52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9E01A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552C0B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2B87F0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EE19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B466B1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78821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8BDA3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FA3F1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F63E8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ED837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0D8E1A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B561F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20395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2E39F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406E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CD5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B5B10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D5555E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DCE2C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993EE6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BAFA9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7384D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36FEA48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2CB4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307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E5695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ABFD2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C02AB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D8AF5A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0A6BF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1FA33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689E2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2D42E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0F8E9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2174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7FC73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EF2A6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DDC94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22DA4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09728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7AFD0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49F60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E70F18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08ECD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B3A81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E7926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8B7C67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D4538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395FAC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BC210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F8973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72C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699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F5D838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8ABF7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E0C6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3756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C83580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E98C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393BF4B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9719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6FA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2117C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E0DF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4DEF4E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6517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4BFB02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4C26C64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069055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6A2FB77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39DA8D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26245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F09599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22E29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ADE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94A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0FAF9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744FA8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C4BF8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988BF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A5431E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CEDAA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66E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ACF71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102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19E91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0F726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0CC459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31D533C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B2FD13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797A0D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15081768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C2D79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95240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2C2E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CACC3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C9CB2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402D8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750E22C9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5975C7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7A86323B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6A8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C224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BD28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8BC5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D548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FB40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B32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4E8A3515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1FC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C4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09B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126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2B3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DEB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5CF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70E767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72354ED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C9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AF3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C54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E46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1D8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EBE2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C423E1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66A5E7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07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874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995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A9C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103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A2989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C06BDC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5A15E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E1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A69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52B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F81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753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824C9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B65169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F6A33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B1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6EC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52B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CD3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5F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75291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5E253A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51C6F4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88FF8C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475730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53519C00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89A11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B388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51972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DE1EF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7E84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FF6EFD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20A77FB0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A9FC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FEE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B7BD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B36F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29E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4C2EA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99ABCC4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A38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3EE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BD8B3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35D91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579618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342B3B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925E4B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0489706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BD6A9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3947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716B07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20692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12CC5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10DDEB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3385A02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3E1D4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9AE4AD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E78F5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16314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10E63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EFD586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21E76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5BBEA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5154D9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D4EA5B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D396EF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F621C9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51D4D1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DF5B8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65E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41C5B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6EFAD1A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4958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CE103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55E3BE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2CEE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5D6C40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B2C0B4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53B973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21530207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90744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CA8B6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A6C4CA1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199F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6C65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4139" w14:textId="77777777" w:rsidR="000669B7" w:rsidRPr="0073029B" w:rsidRDefault="000669B7" w:rsidP="00F4554D">
            <w:pPr>
              <w:pStyle w:val="TopHeader"/>
            </w:pPr>
          </w:p>
          <w:p w14:paraId="7324FC26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6CEA32D7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6FAD57D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ED48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0728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84C84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091B4351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8C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AD69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810B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601A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9BD2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A736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EA9B6EF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F233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51E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2A64FBE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7F20989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08AEA9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C5687F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04C86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FDBEA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32B5B9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09CCB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A309B8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5CB26E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D9FDB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8B65C6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D24D4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D889B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CCC76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AE57E3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126DE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3B2B8BF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0A5419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D0D8CF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4EB1C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F51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78A4C30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3DBC9D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01DB7B0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C0C66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C852D5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1A64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83D5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18A4127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965EE1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066C00C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7865FDD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020AF7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F1EAF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74E70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746900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910C9F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421E0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2AE766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650D70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B6B77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4DEE3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5BD7BE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5146345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D53B48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F4118E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EE978B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C1726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DD4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4ED53D8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65A60B1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2E03F07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682C8B7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F385E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7C04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0CBCA9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28051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314F4C4D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7C4C7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24F170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0ADE58FE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EE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23EC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D5DAA5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8C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94C6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A31DF1B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7648EFB0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67202D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8AA6EE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4615CFE4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E9E7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41CE8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40385D2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52E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77FBC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31926B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6CAF780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385C12A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861247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6D5056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01286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4D78CE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65300110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1AD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4D6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02E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90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6BB30F95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5A1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F7C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B750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8A8F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6C381FE0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69B9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0B70E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F73B2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58DA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5A391AF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402BB6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814B6B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DB2CC3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F525C1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DBDD61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18AA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A7A5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43DC5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961D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C8D5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BC851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A4B47A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08D29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7EA0C89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4E8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1A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7AE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3EA4460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C61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6C0C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857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4EDD5E6B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1FC3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9EC55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05FD9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6AC155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1D7C18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CBCE4E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5A5CB0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8F4E16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7A2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00A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DE2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E0CF76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358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6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9F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83B3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B7D2F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C8767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19897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7ED3344D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678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5DC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DB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06D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F0EFA7B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8A65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7274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E75D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4C3F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10F03CF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ABFE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E097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F1FC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7322E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179D00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811FA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64CDC72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55E2BE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8C7767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0E666E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DB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0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9843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A3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7C802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D4C105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A1B7C6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7F2D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1CAAB550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395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487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54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498691E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A7C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9499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C909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3C4131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988F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B5E0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77960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A69133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41E27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3E550D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F5B5A5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81A0B1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D55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B6ABDF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90629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5476E8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54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661A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DC3E7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624D8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34493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8D69C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340216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66FA7733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0D57E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4B11E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ED6642A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BBC6D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858C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7F200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79CBAEEE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2E4D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2A444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347E19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11A1EE1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D8C5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E448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7646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3A53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570F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2A981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CD75D2E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7A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B8FC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704C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E80D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15CF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087E0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21ADFF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1EA5F8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D209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3C1E32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33857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92FD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91C42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E1A6A8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31D10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ADB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A5418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33959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FE6DC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BC5BC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B76B2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49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F253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869B2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FABDF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5CF2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F89D4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376E29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96FC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172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2A5F73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09526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AAB1A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36D252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AE2C72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9F3A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663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A3EB6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9806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20F9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4FDEE5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0EBCFE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193BD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BD945D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95841DC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5D0DEC18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741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1755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0D937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9FBCF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4D85E7A5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41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7944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65F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16B0B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EAF6C10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2514814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0D6AAEF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166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E4C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CCE0B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8ED41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F37CA2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0C67625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AF49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7A0A8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962737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D27021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80130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B78C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CA8A6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D194E0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F260C6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A246DD1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95BD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5A1F0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09EB0D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024E4A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7768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B03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AB171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44FA88F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FF914A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824CA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30E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91C16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58DB90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E531254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759E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108BC152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2E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09A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CF99A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E9BF82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251FC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C840F6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4FA7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7CB66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119718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0AF9DA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3413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6EA6C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A4CAF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AEF57E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9CDA3C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F1FF2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7B9C9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D64A1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889B2C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B36E8A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6CE4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484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217CF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6897DFE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3520E5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5A478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E13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40F29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C3EBA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4C5EE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03BAA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179B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0A46B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EAC0BC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A1380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E2AC8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259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53D64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F559E2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DEE3F2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07FA7FC3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040A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08F0E5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5DB531BC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E3FE8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B6826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A4D0464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41D96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F2C85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9BE92C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6AC3E12F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E4E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4F87E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1773D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E134BB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B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40C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BDFE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B0AEC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D2E78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ADDA0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53C56F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4FCA11F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620ACB9A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FCDA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15DD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A5A65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580BEEE6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1B6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27B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27E72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199184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D8D09C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4C7CF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006E8C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859754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BF0358A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942EA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172B20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001969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0B61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BB7EC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1A0467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50CC2B9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DBAB0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37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D442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59721CD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01F89336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861247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38343B03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6C8A501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654DF5A2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6EE9B6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2C08B67F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2E815080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53D56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0540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2C994F94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EA6C0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4B9FE040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AE28C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5281F2E5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1375" w14:textId="77777777" w:rsidR="00456CA1" w:rsidRDefault="00456CA1" w:rsidP="00F4554D">
            <w:pPr>
              <w:pStyle w:val="TopHeader"/>
            </w:pPr>
          </w:p>
          <w:p w14:paraId="4107484B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6D4873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0D01F5BC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077B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DD060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FD2C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2FAD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4FE4B4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0593BF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1028BC4E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3CDDA1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F230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48BFD6E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A5270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14D704B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17DCE42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E22CE77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05CCA88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76ABCC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74D907C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450CC6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163AEC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D9AFE8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399D8930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8579434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D7B2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65CABFC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2C97C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FC8712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47A9012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8CD7548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A4B85F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20EB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663B8C9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8CB42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51E8F4D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7105DBC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D9E71AD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18F4BE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1EF9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1B017A8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C56A0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0A80524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77E0295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408521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727BE4EB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609FAF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17ECB4D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EE3366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1DAC2A5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70E1731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745482F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2A443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458A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24E924D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36BB1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11B47F0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547929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7EEFB1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36231D76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7C2E009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0BDABBE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7C94AE1F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7C610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64DA5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D9A1F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328E4F4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55E72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4F84FF9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75A9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2904AF8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CDE345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365B0689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8D63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EFF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AA3E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D8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711F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39CC3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1471FD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678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2C0C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48F6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5D4C6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493F9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1A8AA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B59268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9D1A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E7E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16462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028E962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323D2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004D76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8FD883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E6B8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0412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483F919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9C118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FCF63D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236560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E71DE6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16CD8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7CCA8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7AE3C5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611C4295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0E6D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3A921" w14:textId="77777777" w:rsidR="000669B7" w:rsidRPr="0073029B" w:rsidRDefault="000669B7" w:rsidP="00F4554D">
            <w:pPr>
              <w:pStyle w:val="TopHeader"/>
            </w:pPr>
            <w:r w:rsidRPr="0073029B">
              <w:t xml:space="preserve">Hodnota za bežné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7E420FCB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34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F6F6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764DA3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314CA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F99F1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FD4B19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48DA6DF3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D2ED6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AD128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0666F0D5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1D440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86FEC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360AC6BA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8EC7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DF1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E1B1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216A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588886B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695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DB7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4A4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19C5E9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F2B73A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A4A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EF4D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7193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924B2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EA92D1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6BEB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7BA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079C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009D9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08C1F3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0F2B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EF364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5E51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F659B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A1CBD67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54BD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B32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057A7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438979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B9AC35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44D4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A9DBF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D7DD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468D0B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411FE9AD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BE89A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7458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2D69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1E461F9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464D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E7C6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66604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D5F7E43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1F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E94F8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A17F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14FD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0C89E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D233F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E1D8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4CD2F0DF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BAF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2CF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DAB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71C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CCC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652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9D1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960DDAA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8B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3D9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BF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0D21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964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0B9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CE0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AEB44EC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88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46D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0AC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06D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23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D62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6DA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B23DF4D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FC9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712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3A9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16C1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EAC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E9B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F73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A3A517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A53D01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C62F35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B1E73E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502A59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1075673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326918DC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6268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496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186546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B7BC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747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76CD30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1AE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FE9E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69E7DC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8F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536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46221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B54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9B8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D1816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77B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BEE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68972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DEA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EA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C48855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BD4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DC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EFC6C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0CD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22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E3922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0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16B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42C84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B0D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EBE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6A00B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922D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A08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0AA791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06F571C8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111ABF2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A2314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4F256EF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D19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79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7828E50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F39F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0C8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93302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7B2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CD0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4EFC40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ACE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808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75E455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02B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4D6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2A03D0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7C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D0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CE4C5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1A4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4CC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4382C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7B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D17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B3B834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D8A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9B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9C6ED6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6E7F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D03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654F511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244A412E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861247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4FB337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962803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42DE28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13EF49A3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C2B9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47F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1E0939D0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BE9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39E09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2A58B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5C361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519B6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81ACF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5F9C6D4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BA6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B559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081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B1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C0E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516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7639603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A2F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D52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128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7E3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7E5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D1F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33D91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C59E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095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A19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221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018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983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A7601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B25E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93E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1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C29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0DA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D4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64633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DC46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1E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147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33F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153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B9D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A45986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3EB10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1981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985A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DA57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689C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3BAE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A2A5EF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3EA6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F3F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FDE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418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FA42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E26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2F047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4AE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BA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1E8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A91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40F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20B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F0ECE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C275F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F3A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138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FC5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F35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3E5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CA0AFC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2926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D63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312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AD6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1D3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D46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7CD82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516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42D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125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778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FCD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B24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31931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C145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496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2F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A9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CD7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12A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9A37C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B70F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2AA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47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271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35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96E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9A81B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932C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FD15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E754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5347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FB7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D171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D77569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E9567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876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5655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D9C2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CBDC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8DF3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F195BE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6EAB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F562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A2E8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7C8A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8D5A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9499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1AE8A2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9A0E9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D18F3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1494C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59459959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F1EA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69EC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9907E5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8C47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1BD1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31F68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8A3A2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A694D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674BB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2005BD6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0AD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C71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439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352A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63B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88F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B2C45B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92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DAA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2E8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9E9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C84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0A8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9ADD7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C08F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23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861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ED0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46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AF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5E100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35CF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031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D73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0A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E1F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D0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EF72F7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93355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321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D66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D3C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CDA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59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34715A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E5773E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1C858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3A62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E6A0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9E37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C8CB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6799AD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D60D6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8D5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3F4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8AD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BD3B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EEE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0203B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F3D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875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BCD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E2B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BB7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2A3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CE4C6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4A67E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420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D17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9AF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CC0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9DE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5D807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F6C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B62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AD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310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F7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C9B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47631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5FA51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2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AA4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654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C69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01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F98D9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14D9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B34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7B7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27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A38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236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07BB2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02D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AFC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2BA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0E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7169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BB1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CFD13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27692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7E8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0EEE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B190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B89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6838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C80B77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B0838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73E3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B613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E01A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439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5718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36D8EF2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E46B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6A49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4951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8463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B3A7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F032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3B5B419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6EF63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8D42F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3C6E27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66678584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A8B3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C580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B1A9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0381B6EA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C6B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3B3B3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5A83DE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14EC0C2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2EBA0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630F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62E4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4B20EAE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BD19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45420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C4CFB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EAC7559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E9E65A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6ECEC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32C1EF4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6169AA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E90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A30E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E7609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5E9DCE4F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60D9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32041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912AA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700A2A2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1E6C1D4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4AD2E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2D32855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29BF26BD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598B0FCE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DDCD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D856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2EEA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C13BC5C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EA2B1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35E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41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1A2BE3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DD6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9D58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8DA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395F8E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805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B4FC5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A3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2E2CC0D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13C2D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6C6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40F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8A68C34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AF6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8F55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65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0E2C4A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76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A208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8AB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5B09AFA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5C04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EB3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BB5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5B6706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61E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4FDC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FC4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05044E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2460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455F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091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A7FD7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F00F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8406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98E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85C0AF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4DE4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C149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214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BDBBA5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DF847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6A9B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12F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75516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7C7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0FF3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C5C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A31FADE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C17B9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B03F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C4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5E5660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1EA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667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CE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D4F91DC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472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39FF0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970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A420942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B5F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B1E6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862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1432BD85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A1ED7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DED3B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2C314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99D567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40B8B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9E9AC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85E8F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14C5DAF4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61CC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ACB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20CE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39A0181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7EB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A3BF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E0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68CE0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88E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465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442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13872C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9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9AB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32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03343BE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582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E592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302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556CBCF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A92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41D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E03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745CF3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5A22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AD0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1C4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E5B133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EA0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F5DB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549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8CBCEF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CFA0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1545A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19180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3131FF19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CDA6D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485C7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CF8A2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B5AC8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69547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9B0D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850592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437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206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E6D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04B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38B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F53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7C04C96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A11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69D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F96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B5F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5A2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C2D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60D6C18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6DE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85D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76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765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A2C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731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FC51293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8B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8C9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AA5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7F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497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EE1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66671FB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532FAF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771A0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2D3FD3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1BF63F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28FBC3F9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3728E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E897B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CE9A1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04BBD4C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F776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1E3E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A00918" w14:textId="77777777" w:rsidR="005E5AD7" w:rsidRDefault="005E5AD7" w:rsidP="00F4554D">
            <w:pPr>
              <w:pStyle w:val="TopHeader"/>
            </w:pPr>
          </w:p>
          <w:p w14:paraId="678985A7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D950C1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47AEC366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9E25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D67B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FD8B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93E57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97E5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1080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ECE8E1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6CC13670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8AFAB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64631ADF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B525F7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225774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625EB6B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669459F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644CC14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6FA0C6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5E6053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61CE150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490ABB9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BCAB2B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6A371F2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5FB2DAA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6B7A4CE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DE5CBE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03CD4D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C7EB122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4CFCAAA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42CAF5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114FD6E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3EF33EA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14B70FA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4DE0D0C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44B69BA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1D06ACB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5E402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6FACA9C8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39DB7E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A5D23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487D8C8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383D72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43E1C60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4777436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4562859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05943099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4DFA3E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429E9B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6F79ED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4949E8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49187E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6E17052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042E76E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332527B6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9054C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CF26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381D13D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4E8E190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3C6430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6A92BB9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1A330A7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71389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19952A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A86F1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D958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58DBA971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CF651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23DE5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4413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6694420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75471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F6491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1EFA2" w14:textId="77777777" w:rsidR="002D450E" w:rsidRDefault="002D450E" w:rsidP="00F4554D">
            <w:pPr>
              <w:pStyle w:val="TopHeader"/>
            </w:pPr>
          </w:p>
          <w:p w14:paraId="1532F558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ADC20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4AC22A7A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02A8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BFB51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4BE3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D07CC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1101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46E8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8FD3EF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74ACD888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45C1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1F91181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FBC9E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7C629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09DE973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B5AFAF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C5A5FC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2218EF7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1A6AAF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2675E8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B216A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C0F5F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4DB690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0583F4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3480608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C0518A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2A8F9C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A3D6FA6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32A389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6E2201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6BF557E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E3A6BC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245549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8CAC72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647C42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A3877AB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F11ED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0F41DBD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53AD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C46BF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11CC83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838D18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6CBC83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2CCD6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774BC5E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904FAC0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025A80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FAB58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B6D1A0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38D629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520C8DC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6A7F15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33E2A5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9DB68B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F14565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A402E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B48A76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D4A218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FF6455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45CDEA4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7A2567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2377F18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E41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9674960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13A6F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F8429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612083C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76C8E7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5AA11F0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723110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F59F70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3E7CC310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9C54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57FBB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15F591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41EAA6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621548F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659D50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5F28E24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354026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EDB9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2E8F28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AC8E1E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4FD4D8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301E8E0A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7F00D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144DA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CB30DF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3DDA194A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BE3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13A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4CA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5E1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FD20DB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01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C63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376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214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CE0A58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21AE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8D6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7A3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ED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8BE94E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74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97C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DE9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1DE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8BA7D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4D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50F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F44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120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48BC3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56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D2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E8A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A07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A5356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996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CC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3A6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F98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E11B1F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F91B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590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62C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D07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9A15E72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557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D47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6E0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D89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2EBB9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117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52C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B76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A74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38DCB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EBB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FF0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B98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DB3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7C7BA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7B5A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01C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84F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2F5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9FF59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9E09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CE098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F4818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25CD4C2B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A5C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9E09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8FEA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0D8DBC8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EFD3D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E4D6C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D072B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454F24BC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4555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B6BC3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1DA4D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09A3C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9B69A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0F897250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124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6F0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CD2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2F2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481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5BB37BE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1B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AB0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268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B2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E9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A0947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21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51B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A2F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90E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1E8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762DA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8F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6E0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759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28C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0D7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4A662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B1D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D72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82FA5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B10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AA6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3F5F997F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E9D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E1F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44F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84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DA1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138A1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6C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79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62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B20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932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38132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630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077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779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03F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A2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027ED7B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3FB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18A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132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91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06D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6CE637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6CADF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FFFCE3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397F87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17F0F25A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24B6B2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171A1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5AA286F5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E176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4807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0477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0B43923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040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5B4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9FA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395A34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DA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D75B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FE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5466B71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529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46CB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95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8EEAC0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4BC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2163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5EE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D261E80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4A82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E43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B98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3AB4575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CF8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7320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6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C946B5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4E636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EC4D2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D5967F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1527682B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B471A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3766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267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AD8F071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3F14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CA284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3546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E6DDBFC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D0BC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973FD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36835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1950C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F997F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05016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D499D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5A9B073C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D25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5D0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05E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B0D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FDC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DF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FF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7E2F59DF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16A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28B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E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5B6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AE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26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1A6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74E342E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C1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0C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0C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C22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398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A33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6FB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16D0732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8BE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8B3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C5B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2F3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5AD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90F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CFC9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EB9E027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1BD933F4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861247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76AACDD0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11A68AEB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524BF279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C11A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DAA3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514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210D2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77458E04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EFE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A352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F6D48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063F5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7911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4CB3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8FD6A87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62B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998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C5D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589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E5F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B3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5B1D2B6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EC8E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1D7C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EB6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706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83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3D0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D9570D6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D4A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803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F22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810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A91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9FC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172C8D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6AC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E237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C7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C2B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90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237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8B40063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E75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B4D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E7B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0DB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B3FA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568D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39DF08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88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A87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845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EEF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F58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FA0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64381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209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DBB0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D1B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528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87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B457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FBCC05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0E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F1E5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FF4BC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BD6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2F2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4E9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97DA7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C5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CC3F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B900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D7F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E03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72E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09F65A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1F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13DB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DE61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398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212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922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93CBD3A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0A342E7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EE66CC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8E721C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203B9EBA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8685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804F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0B8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D065EF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507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F7A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3B6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F64CE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59E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C77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237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6CADBC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246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938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31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DD231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1C2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44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B0F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9E24B6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91C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61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58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74A1A6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20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51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B9C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BEDED0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A5BE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5B8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E01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076A93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34703D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66B2CEB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8A70232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A6B268B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C154D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9FC58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9FD9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36B36ED9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26CBF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DBD1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A14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4902F04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041F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E7C7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9B4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33954D1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50E0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51A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666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3CE0242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9B03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87B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AE0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F9BB2E0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A094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185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D15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D84B6DF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3044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A61F7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229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875CE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7D7C5625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1A666A40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1C27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D9D1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DAC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A038A7B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6DE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68F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CFD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F0C1BF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4D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EFA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0A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D9DB4E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59C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9D6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DD3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38CBAC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BF2E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E9F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940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74FE08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A6A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E51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579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DB4132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231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99F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43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61247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260DCB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19002F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861247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73B49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835CC1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5FBC8D76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40B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175D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265E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3795A7F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F8BBE5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11B440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3CA7E9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025302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376ADD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0B72EE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44FBB6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5D0A7BA5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8A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51F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26D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6C6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983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A20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C7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4722FCE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65E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734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019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BE4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D3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1EE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D5E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7B97A5F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E1F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D52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118A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CBD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52B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D17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BA2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C2BA5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747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C18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5B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CA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CB0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BF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8D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865DB5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3DD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7B5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B66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72F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465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51E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EF6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7B5379C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295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9CF4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DD1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8C1E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483A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A8BD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43EA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8C00F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D3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056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FFB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F18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06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65A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1E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8A021B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0D4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C4F8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C55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4654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AB6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690F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47D8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786D641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A77D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77C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E79E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63A5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9004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DB55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2679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7A7E7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5F5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B1D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E2E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81C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68A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3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3BF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B32B1F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4F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1E6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4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98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5BD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49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DBD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F6AAD5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372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F3F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F0D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040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437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10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1B6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6E3CA4D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8EB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6D9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9AA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E84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9B5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CCB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6B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BD4A25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765EB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04C6F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5E5248A0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15B8F9D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74568805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6AD27DF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2BDF59D3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3285B5E4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4E9FB52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FF69F3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1347FF3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C15C355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79F3671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09C808E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5A0A241D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2184E17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0978B53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6CD48F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C75E05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112D0A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07EB67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6CDFA1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5A4076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761153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11B7396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3D22D826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7CCB0391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1354C2B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35BFD09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1AB2C5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574F3DE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16078E0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3AE18A93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36154C" w14:textId="77777777" w:rsidR="00861247" w:rsidRDefault="00861247">
      <w:r>
        <w:separator/>
      </w:r>
    </w:p>
  </w:endnote>
  <w:endnote w:type="continuationSeparator" w:id="0">
    <w:p w14:paraId="0DB3FA3D" w14:textId="77777777" w:rsidR="00861247" w:rsidRDefault="00861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11B2F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7FCB795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944EB2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3C9BA548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941932" w14:textId="77777777" w:rsidR="00861247" w:rsidRDefault="00861247">
      <w:r>
        <w:separator/>
      </w:r>
    </w:p>
  </w:footnote>
  <w:footnote w:type="continuationSeparator" w:id="0">
    <w:p w14:paraId="60D287C7" w14:textId="77777777" w:rsidR="00861247" w:rsidRDefault="008612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33982C2A" w14:textId="77777777" w:rsidTr="00D71752">
      <w:trPr>
        <w:trHeight w:val="59"/>
      </w:trPr>
      <w:tc>
        <w:tcPr>
          <w:tcW w:w="416" w:type="pct"/>
          <w:noWrap/>
        </w:tcPr>
        <w:p w14:paraId="5894BBBD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CF323F7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76B7A08E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D976204" w14:textId="76E751D2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861247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46A18FEA" w14:textId="77777777" w:rsidTr="00D71752">
      <w:trPr>
        <w:trHeight w:val="59"/>
      </w:trPr>
      <w:tc>
        <w:tcPr>
          <w:tcW w:w="416" w:type="pct"/>
          <w:noWrap/>
        </w:tcPr>
        <w:p w14:paraId="6FE312B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551A695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87093A5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1DD01F9" w14:textId="26B396D0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861247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3F1AD18F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3E7C2F02" w14:textId="77777777" w:rsidTr="00D71752">
      <w:trPr>
        <w:trHeight w:val="59"/>
      </w:trPr>
      <w:tc>
        <w:tcPr>
          <w:tcW w:w="416" w:type="pct"/>
          <w:noWrap/>
        </w:tcPr>
        <w:p w14:paraId="0E8811B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51D6CAF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24DF341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1DD3663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861247">
              <w:rPr>
                <w:noProof/>
              </w:rPr>
              <w:t>«aSUB_ICO»</w:t>
            </w:r>
          </w:fldSimple>
        </w:p>
      </w:tc>
    </w:tr>
    <w:tr w:rsidR="00D71752" w:rsidRPr="0073029B" w14:paraId="7369DA2A" w14:textId="77777777" w:rsidTr="00D71752">
      <w:trPr>
        <w:trHeight w:val="59"/>
      </w:trPr>
      <w:tc>
        <w:tcPr>
          <w:tcW w:w="416" w:type="pct"/>
          <w:noWrap/>
        </w:tcPr>
        <w:p w14:paraId="3D243EA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284B88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28A8ED4A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3A3F13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861247">
              <w:rPr>
                <w:noProof/>
              </w:rPr>
              <w:t>«aSUB_DIC»</w:t>
            </w:r>
          </w:fldSimple>
        </w:p>
      </w:tc>
    </w:tr>
  </w:tbl>
  <w:p w14:paraId="3EE381F5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751668">
    <w:abstractNumId w:val="6"/>
  </w:num>
  <w:num w:numId="2" w16cid:durableId="388723432">
    <w:abstractNumId w:val="8"/>
  </w:num>
  <w:num w:numId="3" w16cid:durableId="1611816063">
    <w:abstractNumId w:val="4"/>
  </w:num>
  <w:num w:numId="4" w16cid:durableId="1115834069">
    <w:abstractNumId w:val="3"/>
  </w:num>
  <w:num w:numId="5" w16cid:durableId="263923666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2672578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09392365">
    <w:abstractNumId w:val="10"/>
  </w:num>
  <w:num w:numId="8" w16cid:durableId="688725684">
    <w:abstractNumId w:val="0"/>
  </w:num>
  <w:num w:numId="9" w16cid:durableId="1270310830">
    <w:abstractNumId w:val="9"/>
  </w:num>
  <w:num w:numId="10" w16cid:durableId="1209411811">
    <w:abstractNumId w:val="5"/>
  </w:num>
  <w:num w:numId="11" w16cid:durableId="8652897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{asa17};UID=Slezakova;PWD=Zoja1211;DatabaseName=spravobyt;DatabaseFile=c:\anasoft\data\spravobyt.db;ServerName=SQL;ConnectionName=finus(10.15);CommLinks='tcpip{ip=192.168.1.60}'"/>
    <w:query w:val="call ana.ekonPoznamkyRocVykaz(20226)"/>
    <w:activeRecord w:val="0"/>
  </w:mailMerge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6"/>
    <w:docVar w:name="arg2" w:val="driver=asa17;DBF=c:\anasoft\data\spravobyt.db;DBN=spravobyt;ENG=SQL;links=tcpip{ip=192.168.1.60};uid=Slezakova;con=finus(10.15);pwd=Zoja1211"/>
    <w:docVar w:name="arg3" w:val="0"/>
    <w:docVar w:name="arg4" w:val="C:\Users\Jarka\AppData\Local\Temp\1624843.doc"/>
    <w:docVar w:name="arg5" w:val="2"/>
  </w:docVars>
  <w:rsids>
    <w:rsidRoot w:val="00861247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96B1C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61247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52F0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B334D3"/>
  <w15:docId w15:val="{800FB966-E0A5-4A42-BA8A-795104772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2</TotalTime>
  <Pages>23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</dc:creator>
  <cp:lastModifiedBy>Jarka</cp:lastModifiedBy>
  <cp:revision>1</cp:revision>
  <cp:lastPrinted>2009-07-30T10:15:00Z</cp:lastPrinted>
  <dcterms:created xsi:type="dcterms:W3CDTF">2024-11-29T10:36:00Z</dcterms:created>
  <dcterms:modified xsi:type="dcterms:W3CDTF">2024-11-29T10:38:00Z</dcterms:modified>
</cp:coreProperties>
</file>