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14:paraId="1F304DF0" w14:textId="77777777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F8D78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14:paraId="4F703865" w14:textId="77777777"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14:paraId="5272ED47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1B2AC2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6820142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1E05906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E6B3651" w14:textId="77777777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7717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BFBBE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99A3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1BAFB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3211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CC761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DAAF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7BC6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0373FD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DB616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35A4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EB560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4F895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5540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A5A80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2C4DF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B8D2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66DE4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2A78FB0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0FB5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B264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BA4ED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7074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3D309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7CF39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996A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A5113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5592A45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B7F91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DDB02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F6163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CBF9F9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5B1D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7965A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43EDD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C7BCC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A2E13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2A7C0F8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404B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9A4B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3ECD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5AB6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531504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4A71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0316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9088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C8F8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0108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C9C0C83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A2CBE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742B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C0AEF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03FCD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14:paraId="16077AC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FEFB3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F93B2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5F723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AE0F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8A52E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897AE14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98E33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50B45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22D91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EE909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2D867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8B362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A94A3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91D85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25FE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AF3C0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9EA6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765F1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29AC8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38CD587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«aDEF_DTDO»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C8A75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C7F4E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60BA61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7EF04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7789245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6344ACB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5CA209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4F4F54A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16ECF1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30BE2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7A07A6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129D0DD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283C2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3CAB4A3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FE2B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CF1F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05DEF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476B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EED37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3409D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69ABF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F6BAB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6590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610F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A0D83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93C28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9B456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21C28AB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5133F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43C3F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7C1421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C10DC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14:paraId="6DE1149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14:paraId="6EDF1C9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0059FC1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727FF3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4763E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7743612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14:paraId="6EF2689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64A3197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157F8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EBB8B71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80B37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70FB4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6484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40B0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C348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CDBA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86A5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982F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5C15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AF29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D610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C4A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E2FEA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50FC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F3B7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E3A5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15DD9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85CF7E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219E4E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14:paraId="512339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14:paraId="4F538C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14:paraId="534B22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68FBF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14:paraId="4A962F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14:paraId="6183B1F5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14:paraId="7BE177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14:paraId="13AE359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14:paraId="1D4A71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14:paraId="4BF1AD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1194D5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5DDCD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91B49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26E7B3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21DAE3B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655EC7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14:paraId="000A53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2732EB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14:paraId="679208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68671F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734D7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14:paraId="212DC1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736884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14:paraId="0BC1B9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14:paraId="21FCA8F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14:paraId="74EAEF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14:paraId="73EE72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1DB5C6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48CAC02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14:paraId="144EF7FF" w14:textId="77777777"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58C1526" wp14:editId="0A14162B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95EA2F" w14:textId="77777777" w:rsidR="00D71752" w:rsidRDefault="00D71752" w:rsidP="000669B7">
                                  <w:fldSimple w:instr=" MERGEFIELD  aDMDO  \* MERGEFORMAT ">
                                    <w:r w:rsidR="00BA5A5D" w:rsidRPr="00BA5A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«aDMDO</w:t>
                                    </w:r>
                                    <w:r w:rsidR="00BA5A5D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8C15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/PFEwIAACo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">
                      <v:textbox>
                        <w:txbxContent>
                          <w:p w14:paraId="6B95EA2F" w14:textId="77777777" w:rsidR="00D71752" w:rsidRDefault="00D71752" w:rsidP="000669B7">
                            <w:fldSimple w:instr=" MERGEFIELD  aDMDO  \* MERGEFORMAT ">
                              <w:r w:rsidR="00BA5A5D" w:rsidRPr="00BA5A5D">
                                <w:rPr>
                                  <w:rFonts w:ascii="Arial" w:hAnsi="Arial" w:cs="Arial"/>
                                  <w:noProof/>
                                </w:rPr>
                                <w:t>«aDMDO</w:t>
                              </w:r>
                              <w:r w:rsidR="00BA5A5D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A32E69" wp14:editId="72385439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141599" w14:textId="77777777" w:rsidR="00D71752" w:rsidRDefault="00D71752" w:rsidP="000669B7">
                                  <w:fldSimple w:instr=" MERGEFIELD  aDRDO  \* MERGEFORMAT ">
                                    <w:r w:rsidR="00BA5A5D" w:rsidRPr="00BA5A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«aDRDO</w:t>
                                    </w:r>
                                    <w:r w:rsidR="00BA5A5D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A32E69" id="_x0000_s1027" type="#_x0000_t202" style="position:absolute;left:0;text-align:left;margin-left:414.95pt;margin-top:11.5pt;width:38.8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">
                      <v:textbox>
                        <w:txbxContent>
                          <w:p w14:paraId="24141599" w14:textId="77777777" w:rsidR="00D71752" w:rsidRDefault="00D71752" w:rsidP="000669B7">
                            <w:fldSimple w:instr=" MERGEFIELD  aDRDO  \* MERGEFORMAT ">
                              <w:r w:rsidR="00BA5A5D" w:rsidRPr="00BA5A5D">
                                <w:rPr>
                                  <w:rFonts w:ascii="Arial" w:hAnsi="Arial" w:cs="Arial"/>
                                  <w:noProof/>
                                </w:rPr>
                                <w:t>«aDRDO</w:t>
                              </w:r>
                              <w:r w:rsidR="00BA5A5D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60405FD" wp14:editId="1366C1B6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B2A284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5A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«aDROD»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405FD" id="_x0000_s1028" type="#_x0000_t202" style="position:absolute;left:0;text-align:left;margin-left:276.25pt;margin-top:11.5pt;width:39.7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Y3BGAIAADE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">
                      <v:textbox>
                        <w:txbxContent>
                          <w:p w14:paraId="16B2A284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5A5D">
                              <w:rPr>
                                <w:rFonts w:ascii="Arial" w:hAnsi="Arial" w:cs="Arial"/>
                                <w:noProof/>
                              </w:rPr>
                              <w:t>«aDROD»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8220DE6" wp14:editId="7D7C25E4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829D8F" w14:textId="77777777" w:rsidR="00D71752" w:rsidRDefault="00D71752" w:rsidP="000669B7">
                                  <w:fldSimple w:instr=" MERGEFIELD  aDMOD  \* MERGEFORMAT ">
                                    <w:r w:rsidR="00BA5A5D" w:rsidRPr="00BA5A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«aDMOD</w:t>
                                    </w:r>
                                    <w:r w:rsidR="00BA5A5D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220DE6" id="_x0000_s1029" type="#_x0000_t202" style="position:absolute;left:0;text-align:left;margin-left:223.2pt;margin-top:11.5pt;width:38pt;height:1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79EGAIAADE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">
                      <v:textbox>
                        <w:txbxContent>
                          <w:p w14:paraId="5B829D8F" w14:textId="77777777" w:rsidR="00D71752" w:rsidRDefault="00D71752" w:rsidP="000669B7">
                            <w:fldSimple w:instr=" MERGEFIELD  aDMOD  \* MERGEFORMAT ">
                              <w:r w:rsidR="00BA5A5D" w:rsidRPr="00BA5A5D">
                                <w:rPr>
                                  <w:rFonts w:ascii="Arial" w:hAnsi="Arial" w:cs="Arial"/>
                                  <w:noProof/>
                                </w:rPr>
                                <w:t>«aDMOD</w:t>
                              </w:r>
                              <w:r w:rsidR="00BA5A5D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14:paraId="6848283E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13AF8F50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14:paraId="5119A795" w14:textId="77777777"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BA5A5D">
              <w:rPr>
                <w:color w:val="FFFFFF" w:themeColor="background1"/>
              </w:rPr>
              <w:t>«aSUB_ICO»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14:paraId="603EEFD2" w14:textId="77777777"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BA5A5D">
              <w:rPr>
                <w:color w:val="FFFFFF" w:themeColor="background1"/>
              </w:rPr>
              <w:t>«aSUB_DIC»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EC686E7" wp14:editId="41321520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53183" w14:textId="77777777" w:rsidR="00D71752" w:rsidRDefault="00D71752" w:rsidP="000669B7">
                                  <w:fldSimple w:instr=" MERGEFIELD  aDRODo  \* MERGEFORMAT ">
                                    <w:r w:rsidR="00BA5A5D" w:rsidRPr="00BA5A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«aDRODo</w:t>
                                    </w:r>
                                    <w:r w:rsidR="00BA5A5D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686E7" id="_x0000_s1030" type="#_x0000_t202" style="position:absolute;margin-left:277.95pt;margin-top:6.65pt;width:38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HnKyFjeAAAACQEAAA8AAAAAAAAAAAAAAAAAcgQAAGRycy9kb3ducmV2LnhtbFBLBQYA&#10;AAAABAAEAPMAAAB9BQAAAAA=&#10;">
                      <v:textbox>
                        <w:txbxContent>
                          <w:p w14:paraId="7C453183" w14:textId="77777777" w:rsidR="00D71752" w:rsidRDefault="00D71752" w:rsidP="000669B7">
                            <w:fldSimple w:instr=" MERGEFIELD  aDRODo  \* MERGEFORMAT ">
                              <w:r w:rsidR="00BA5A5D" w:rsidRPr="00BA5A5D">
                                <w:rPr>
                                  <w:rFonts w:ascii="Arial" w:hAnsi="Arial" w:cs="Arial"/>
                                  <w:noProof/>
                                </w:rPr>
                                <w:t>«aDRODo</w:t>
                              </w:r>
                              <w:r w:rsidR="00BA5A5D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96131DC" wp14:editId="60C29877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A35392" w14:textId="77777777" w:rsidR="00D71752" w:rsidRDefault="00D71752" w:rsidP="000669B7">
                                  <w:fldSimple w:instr=" MERGEFIELD  aDRDOo  \* MERGEFORMAT ">
                                    <w:r w:rsidR="00BA5A5D" w:rsidRPr="00BA5A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«aDRDOo</w:t>
                                    </w:r>
                                    <w:r w:rsidR="00BA5A5D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131DC" id="_x0000_s1031" type="#_x0000_t202" style="position:absolute;margin-left:414.95pt;margin-top:6.65pt;width:38pt;height:1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hNDFw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">
                      <v:textbox>
                        <w:txbxContent>
                          <w:p w14:paraId="01A35392" w14:textId="77777777" w:rsidR="00D71752" w:rsidRDefault="00D71752" w:rsidP="000669B7">
                            <w:fldSimple w:instr=" MERGEFIELD  aDRDOo  \* MERGEFORMAT ">
                              <w:r w:rsidR="00BA5A5D" w:rsidRPr="00BA5A5D">
                                <w:rPr>
                                  <w:rFonts w:ascii="Arial" w:hAnsi="Arial" w:cs="Arial"/>
                                  <w:noProof/>
                                </w:rPr>
                                <w:t>«aDRDOo</w:t>
                              </w:r>
                              <w:r w:rsidR="00BA5A5D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45FFB61" wp14:editId="113B6C2B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14B52B" w14:textId="77777777" w:rsidR="00D71752" w:rsidRDefault="00D71752" w:rsidP="000669B7">
                                  <w:fldSimple w:instr=" MERGEFIELD  aDMDO  \* MERGEFORMAT ">
                                    <w:r w:rsidR="00BA5A5D" w:rsidRPr="00BA5A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«aDMDO</w:t>
                                    </w:r>
                                    <w:r w:rsidR="00BA5A5D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5FFB61" id="_x0000_s1032" type="#_x0000_t202" style="position:absolute;margin-left:350.4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">
                      <v:textbox>
                        <w:txbxContent>
                          <w:p w14:paraId="6214B52B" w14:textId="77777777" w:rsidR="00D71752" w:rsidRDefault="00D71752" w:rsidP="000669B7">
                            <w:fldSimple w:instr=" MERGEFIELD  aDMDO  \* MERGEFORMAT ">
                              <w:r w:rsidR="00BA5A5D" w:rsidRPr="00BA5A5D">
                                <w:rPr>
                                  <w:rFonts w:ascii="Arial" w:hAnsi="Arial" w:cs="Arial"/>
                                  <w:noProof/>
                                </w:rPr>
                                <w:t>«aDMDO</w:t>
                              </w:r>
                              <w:r w:rsidR="00BA5A5D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FB15C61" wp14:editId="4231B5E7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3C2D77" w14:textId="77777777" w:rsidR="00D71752" w:rsidRDefault="00D71752" w:rsidP="000669B7">
                                  <w:fldSimple w:instr=" MERGEFIELD  aDMOD  \* MERGEFORMAT ">
                                    <w:r w:rsidR="00BA5A5D" w:rsidRPr="00BA5A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«aDMOD</w:t>
                                    </w:r>
                                    <w:r w:rsidR="00BA5A5D">
                                      <w:rPr>
                                        <w:noProof/>
                                      </w:rPr>
                                      <w:t>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B15C61" id="_x0000_s1033" type="#_x0000_t202" style="position:absolute;margin-left:223.2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DRlPJHeAAAACQEAAA8AAAAAAAAAAAAAAAAAcgQAAGRycy9kb3ducmV2LnhtbFBLBQYA&#10;AAAABAAEAPMAAAB9BQAAAAA=&#10;">
                      <v:textbox>
                        <w:txbxContent>
                          <w:p w14:paraId="293C2D77" w14:textId="77777777" w:rsidR="00D71752" w:rsidRDefault="00D71752" w:rsidP="000669B7">
                            <w:fldSimple w:instr=" MERGEFIELD  aDMOD  \* MERGEFORMAT ">
                              <w:r w:rsidR="00BA5A5D" w:rsidRPr="00BA5A5D">
                                <w:rPr>
                                  <w:rFonts w:ascii="Arial" w:hAnsi="Arial" w:cs="Arial"/>
                                  <w:noProof/>
                                </w:rPr>
                                <w:t>«aDMOD</w:t>
                              </w:r>
                              <w:r w:rsidR="00BA5A5D">
                                <w:rPr>
                                  <w:noProof/>
                                </w:rPr>
                                <w:t>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832C52" w14:textId="77777777"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14:paraId="3D8FD0B6" w14:textId="77777777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14:paraId="333CC64A" w14:textId="77777777"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D3F0247" w14:textId="77777777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5146A9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D0A7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B987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8840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2822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CABB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758818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14:paraId="01305C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534A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5822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1B71B30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7547574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1C2F65" wp14:editId="3C52EC5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00B3B6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aSUB_DTPLATOD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5A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«aSUB_DTPLATOD»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1C2F65" id="_x0000_s1034" type="#_x0000_t202" style="position:absolute;margin-left:5.65pt;margin-top:1.05pt;width:124.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">
                      <v:textbox>
                        <w:txbxContent>
                          <w:p w14:paraId="6300B3B6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aSUB_DTPLATOD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5A5D">
                              <w:rPr>
                                <w:rFonts w:ascii="Arial" w:hAnsi="Arial" w:cs="Arial"/>
                                <w:noProof/>
                              </w:rPr>
                              <w:t>«aSUB_DTPLATOD»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14:paraId="4CEB1D0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14:paraId="72C542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14:paraId="14A361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5AD0A7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11C0E0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14:paraId="2F60F2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14:paraId="3544CC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2B5EAD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6A2252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14:paraId="41B54D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5D75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637A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A5AE4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EBE0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1DD7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CED4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BACAC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14:paraId="6A5E26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3905980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6A6BA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5A59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1E6D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5C8A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14925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23C2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E4E2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CB50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EAD9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3F4328BE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389ABBD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23259BF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74DD6A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14:paraId="6D38C4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35DD84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0E1DD0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14:paraId="28D5FE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3482C9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14:paraId="188280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14:paraId="617925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14:paraId="7FA0D1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98D7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9BBA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48D1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8FA9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6CA1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7D3F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59EA0B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02CEE0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7974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2F88B7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AF346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E8F4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710977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3347B3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676D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CF92E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617BB04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7EDAC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339C421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023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767ED9B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14:paraId="7B7310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08569CD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14:paraId="7DCBF7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4E25B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6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42F95CC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69AE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55DE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495A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23CA555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14:paraId="576E4EA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3DCC8AC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14:paraId="6AF5B96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14:paraId="6FD6A9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14:paraId="194250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34E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14:paraId="1FC19C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14:paraId="61A773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6FF3AD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14:paraId="7253F3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19C178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2E302A0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08C896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1BFB056F" w14:textId="77777777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14:paraId="3B9F6EE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14:paraId="6E6EFA5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14:paraId="32860A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B4EEF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14:paraId="7E3C6C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6F1C0C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14:paraId="2208F6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14:paraId="4CE810A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7DD30F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14:paraId="250BB2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CCE09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14:paraId="17597A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5EC3E3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54423F80" w14:textId="77777777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14:paraId="080C30B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40A2DC" wp14:editId="4EB4BE0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544831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5A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«aSUB_ICO»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40A2DC" id="_x0000_s1035" type="#_x0000_t202" style="position:absolute;margin-left:-1.9pt;margin-top:11.15pt;width:96.6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">
                      <v:textbox>
                        <w:txbxContent>
                          <w:p w14:paraId="3B544831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5A5D">
                              <w:rPr>
                                <w:rFonts w:ascii="Arial" w:hAnsi="Arial" w:cs="Arial"/>
                                <w:noProof/>
                              </w:rPr>
                              <w:t>«aSUB_ICO»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14:paraId="56B4C7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14:paraId="7045F66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14:paraId="470A80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14:paraId="78EB83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7E2AEC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4FBD76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328388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14:paraId="7B27545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EB89F6" wp14:editId="15184D4E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D67D18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5A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«aSUB_DIC»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6EB89F6" id="_x0000_s1036" type="#_x0000_t202" style="position:absolute;margin-left:.3pt;margin-top:11.15pt;width:100.05pt;height:19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">
                      <v:textbox style="mso-fit-shape-to-text:t">
                        <w:txbxContent>
                          <w:p w14:paraId="76D67D18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5A5D">
                              <w:rPr>
                                <w:rFonts w:ascii="Arial" w:hAnsi="Arial" w:cs="Arial"/>
                                <w:noProof/>
                              </w:rPr>
                              <w:t>«aSUB_DIC»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14:paraId="2EDA77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14:paraId="0E33AFC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14:paraId="6FEA00E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14:paraId="7F31D2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14:paraId="355C83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14:paraId="391A5A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14:paraId="42FDE11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14:paraId="20B121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14:paraId="466F2A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31B12F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14:paraId="7566DC7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14:paraId="06258E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14:paraId="69D06F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7C5220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5C7AF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89246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EA4CE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38ACF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3F358A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0415D2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A4E796C" w14:textId="77777777" w:rsidTr="00787135">
        <w:trPr>
          <w:trHeight w:val="57"/>
          <w:jc w:val="center"/>
        </w:trPr>
        <w:tc>
          <w:tcPr>
            <w:tcW w:w="166" w:type="pct"/>
            <w:noWrap/>
          </w:tcPr>
          <w:p w14:paraId="0C8AFD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14:paraId="4B1C7B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14:paraId="1EBF97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14:paraId="371B0C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14:paraId="23B5D4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1199A9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4F03985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57F86B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14:paraId="7039EC3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14:paraId="792832D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14:paraId="1632CD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35F144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14:paraId="03CCF9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14:paraId="698F35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14:paraId="35F5D3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14:paraId="32BA35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14:paraId="2CB1E1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14:paraId="3F18D0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14:paraId="35F8CFC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14:paraId="254710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14:paraId="323ED27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5A5FE2" wp14:editId="061D43F0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BE376B" w14:textId="77777777" w:rsidR="00D71752" w:rsidRDefault="00D71752" w:rsidP="000669B7">
                                  <w:fldSimple w:instr=" MERGEFIELD  aSUB_SKNACE12  \* MERGEFORMAT ">
                                    <w:r w:rsidR="00BA5A5D" w:rsidRPr="00BA5A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«aSUB</w:t>
                                    </w:r>
                                    <w:r w:rsidR="00BA5A5D">
                                      <w:rPr>
                                        <w:noProof/>
                                      </w:rPr>
                                      <w:t>_SKNACE12»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5A5FE2" id="_x0000_s1037" type="#_x0000_t202" style="position:absolute;margin-left:4.25pt;margin-top:0;width:35.8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yN9GA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">
                      <v:textbox>
                        <w:txbxContent>
                          <w:p w14:paraId="4EBE376B" w14:textId="77777777" w:rsidR="00D71752" w:rsidRDefault="00D71752" w:rsidP="000669B7">
                            <w:fldSimple w:instr=" MERGEFIELD  aSUB_SKNACE12  \* MERGEFORMAT ">
                              <w:r w:rsidR="00BA5A5D" w:rsidRPr="00BA5A5D">
                                <w:rPr>
                                  <w:rFonts w:ascii="Arial" w:hAnsi="Arial" w:cs="Arial"/>
                                  <w:noProof/>
                                </w:rPr>
                                <w:t>«aSUB</w:t>
                              </w:r>
                              <w:r w:rsidR="00BA5A5D">
                                <w:rPr>
                                  <w:noProof/>
                                </w:rPr>
                                <w:t>_SKNACE12»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14:paraId="2F1D8E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14:paraId="1BFB36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14:paraId="0F72D78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14:paraId="43C41E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BC3F1B4" wp14:editId="171C63FB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320BC9" w14:textId="77777777" w:rsidR="00D71752" w:rsidRDefault="00D71752" w:rsidP="000669B7">
                                  <w:fldSimple w:instr=" MERGEFIELD  aSUB_SKNACE34  \* MERGEFORMAT ">
                                    <w:r w:rsidR="00BA5A5D" w:rsidRPr="00BA5A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«aSUB</w:t>
                                    </w:r>
                                    <w:r w:rsidR="00BA5A5D">
                                      <w:rPr>
                                        <w:noProof/>
                                      </w:rPr>
                                      <w:t>_SKNACE34»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C3F1B4" id="_x0000_s1038" type="#_x0000_t202" style="position:absolute;margin-left:-3.55pt;margin-top:.05pt;width:32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">
                      <v:textbox>
                        <w:txbxContent>
                          <w:p w14:paraId="08320BC9" w14:textId="77777777" w:rsidR="00D71752" w:rsidRDefault="00D71752" w:rsidP="000669B7">
                            <w:fldSimple w:instr=" MERGEFIELD  aSUB_SKNACE34  \* MERGEFORMAT ">
                              <w:r w:rsidR="00BA5A5D" w:rsidRPr="00BA5A5D">
                                <w:rPr>
                                  <w:rFonts w:ascii="Arial" w:hAnsi="Arial" w:cs="Arial"/>
                                  <w:noProof/>
                                </w:rPr>
                                <w:t>«aSUB</w:t>
                              </w:r>
                              <w:r w:rsidR="00BA5A5D">
                                <w:rPr>
                                  <w:noProof/>
                                </w:rPr>
                                <w:t>_SKNACE34»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14:paraId="55C2C7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14:paraId="2C71F1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14:paraId="2A53AF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73442A4" wp14:editId="6AED58BB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F5FECA" w14:textId="77777777" w:rsidR="00D71752" w:rsidRDefault="00D71752" w:rsidP="000669B7">
                                  <w:fldSimple w:instr=" MERGEFIELD  aSUB_SKNACE5  \* MERGEFORMAT ">
                                    <w:r w:rsidR="00BA5A5D" w:rsidRPr="00BA5A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«aSUB</w:t>
                                    </w:r>
                                    <w:r w:rsidR="00BA5A5D">
                                      <w:rPr>
                                        <w:noProof/>
                                      </w:rPr>
                                      <w:t>_SKNACE5»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442A4" id="_x0000_s1039" type="#_x0000_t202" style="position:absolute;margin-left:-.7pt;margin-top:0;width:32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">
                      <v:textbox>
                        <w:txbxContent>
                          <w:p w14:paraId="6BF5FECA" w14:textId="77777777" w:rsidR="00D71752" w:rsidRDefault="00D71752" w:rsidP="000669B7">
                            <w:fldSimple w:instr=" MERGEFIELD  aSUB_SKNACE5  \* MERGEFORMAT ">
                              <w:r w:rsidR="00BA5A5D" w:rsidRPr="00BA5A5D">
                                <w:rPr>
                                  <w:rFonts w:ascii="Arial" w:hAnsi="Arial" w:cs="Arial"/>
                                  <w:noProof/>
                                </w:rPr>
                                <w:t>«aSUB</w:t>
                              </w:r>
                              <w:r w:rsidR="00BA5A5D">
                                <w:rPr>
                                  <w:noProof/>
                                </w:rPr>
                                <w:t>_SKNACE5»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84C63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B618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E280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6233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5E30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8511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F7BB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CFF0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1C10D30" w14:textId="77777777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1F94FB8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318234F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3700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1B63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B4C6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3BFD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7996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E948B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3A79F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AF53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1DF1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D2F9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C344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1CBE2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B8E0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8956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CE41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F16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71724E9E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4623C793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E71DEE4" wp14:editId="6180AC77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E70EA8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5A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«aSUB_NAZOV»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1DEE4" id="_x0000_s1040" type="#_x0000_t202" style="position:absolute;margin-left:-1.9pt;margin-top:4.95pt;width:460.3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">
                      <v:textbox>
                        <w:txbxContent>
                          <w:p w14:paraId="44E70EA8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5A5D">
                              <w:rPr>
                                <w:rFonts w:ascii="Arial" w:hAnsi="Arial" w:cs="Arial"/>
                                <w:noProof/>
                              </w:rPr>
                              <w:t>«aSUB_NAZOV»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AC23C6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17E546D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51DA51E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14:paraId="3F8521E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06530B1" wp14:editId="6509B982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05C36" w14:textId="77777777" w:rsidR="00D71752" w:rsidRDefault="00D71752" w:rsidP="000669B7">
                                  <w:fldSimple w:instr=" MERGEFIELD  aSUB_ULICA_CISLO  \* MERGEFORMAT ">
                                    <w:r w:rsidR="00BA5A5D" w:rsidRPr="00BA5A5D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«aSUB_ULICA</w:t>
                                    </w:r>
                                    <w:r w:rsidR="00BA5A5D">
                                      <w:rPr>
                                        <w:noProof/>
                                      </w:rPr>
                                      <w:t>_CISLO»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530B1" id="_x0000_s1041" type="#_x0000_t202" style="position:absolute;margin-left:383.6pt;margin-top:10.7pt;width:74.85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">
                      <v:textbox>
                        <w:txbxContent>
                          <w:p w14:paraId="3BF05C36" w14:textId="77777777" w:rsidR="00D71752" w:rsidRDefault="00D71752" w:rsidP="000669B7">
                            <w:fldSimple w:instr=" MERGEFIELD  aSUB_ULICA_CISLO  \* MERGEFORMAT ">
                              <w:r w:rsidR="00BA5A5D" w:rsidRPr="00BA5A5D">
                                <w:rPr>
                                  <w:rFonts w:ascii="Arial" w:hAnsi="Arial" w:cs="Arial"/>
                                  <w:noProof/>
                                </w:rPr>
                                <w:t>«aSUB_ULICA</w:t>
                              </w:r>
                              <w:r w:rsidR="00BA5A5D">
                                <w:rPr>
                                  <w:noProof/>
                                </w:rPr>
                                <w:t>_CISLO»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11EADCE" wp14:editId="50FEA22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5A9536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5A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«aSUB_ULICA_ULICA»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EADCE" id="_x0000_s1042" type="#_x0000_t202" style="position:absolute;margin-left:-1.9pt;margin-top:10.7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">
                      <v:textbox>
                        <w:txbxContent>
                          <w:p w14:paraId="365A9536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5A5D">
                              <w:rPr>
                                <w:rFonts w:ascii="Arial" w:hAnsi="Arial" w:cs="Arial"/>
                                <w:noProof/>
                              </w:rPr>
                              <w:t>«aSUB_ULICA_ULICA»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14:paraId="0979C302" w14:textId="77777777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493EE9FA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0DA2E8E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3DCE7C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79E2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E5CD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06D7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9710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5BBB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34A6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E1220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E321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87B17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535F7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6168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047BD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D0F8B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870F1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EA06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008A06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FFC2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C8278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A0A2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6D627C78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1F3ADB7A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39FCF11" wp14:editId="34D7A6A7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194CC9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5A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«aSUB_MESTO»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FCF11" id="_x0000_s1043" type="#_x0000_t202" style="position:absolute;margin-left:94.7pt;margin-top:.7pt;width:363.7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">
                      <v:textbox>
                        <w:txbxContent>
                          <w:p w14:paraId="42194CC9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5A5D">
                              <w:rPr>
                                <w:rFonts w:ascii="Arial" w:hAnsi="Arial" w:cs="Arial"/>
                                <w:noProof/>
                              </w:rPr>
                              <w:t>«aSUB_MESTO»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0212896" wp14:editId="231EED1E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F4A038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5A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«aSUB_PSC»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12896" id="_x0000_s1044" type="#_x0000_t202" style="position:absolute;margin-left:-1.9pt;margin-top:.7pt;width:89.1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ce7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">
                      <v:textbox>
                        <w:txbxContent>
                          <w:p w14:paraId="1FF4A038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5A5D">
                              <w:rPr>
                                <w:rFonts w:ascii="Arial" w:hAnsi="Arial" w:cs="Arial"/>
                                <w:noProof/>
                              </w:rPr>
                              <w:t>«aSUB_PSC»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0290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643E043" w14:textId="77777777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14:paraId="764DEB2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14:paraId="709C714B" w14:textId="77777777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14FF25C3" w14:textId="77777777"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47B5D94" wp14:editId="3BC1F41F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11E6B3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5A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«aSUB_TELEFON»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7B5D94" id="_x0000_s1045" type="#_x0000_t202" style="position:absolute;margin-left:-1.9pt;margin-top:.45pt;width:191.85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hcGw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">
                      <v:textbox>
                        <w:txbxContent>
                          <w:p w14:paraId="2711E6B3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5A5D">
                              <w:rPr>
                                <w:rFonts w:ascii="Arial" w:hAnsi="Arial" w:cs="Arial"/>
                                <w:noProof/>
                              </w:rPr>
                              <w:t>«aSUB_TELEFON»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585EE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14:paraId="283D1B6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504E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D3EA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D5BF9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2352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0EB8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C7E3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681B7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F2DF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ABF1EC2" wp14:editId="310BB59F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20B226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5A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«aSUB_FAX»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BF1EC2" id="_x0000_s1046" type="#_x0000_t202" style="position:absolute;margin-left:7.4pt;margin-top:.45pt;width:263.8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">
                      <v:textbox>
                        <w:txbxContent>
                          <w:p w14:paraId="5920B226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5A5D">
                              <w:rPr>
                                <w:rFonts w:ascii="Arial" w:hAnsi="Arial" w:cs="Arial"/>
                                <w:noProof/>
                              </w:rPr>
                              <w:t>«aSUB_FAX»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9E1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D960A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5DA9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4DD3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C42B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D341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758C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A5FA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8886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9AC4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6655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6D930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1577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9A4C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1655BE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88489F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AC72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BD58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0C1A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6B62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AF13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0FBCC35F" w14:textId="77777777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B33060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94350A2" wp14:editId="16790F5A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FC245" w14:textId="77777777"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A5A5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«aSUB_EMAIL»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350A2" id="_x0000_s1047" type="#_x0000_t202" style="position:absolute;margin-left:-1.9pt;margin-top:-.8pt;width:460.3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">
                      <v:textbox>
                        <w:txbxContent>
                          <w:p w14:paraId="1E7FC245" w14:textId="77777777"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A5A5D">
                              <w:rPr>
                                <w:rFonts w:ascii="Arial" w:hAnsi="Arial" w:cs="Arial"/>
                                <w:noProof/>
                              </w:rPr>
                              <w:t>«aSUB_EMAIL»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539C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A8D6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29EB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2FE7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CC39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C2CAA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E474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5FEA0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A1E72F" w14:textId="77777777"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14:paraId="352ECB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3BBD9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E452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34FE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1FE1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10577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F96C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C111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BE95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6993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4AA0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022C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80005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99CC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4205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E9E50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053E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36BF1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4EBE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E9AE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E3F7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9B65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887A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DC04E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B50A7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5FCE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7379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03D9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14:paraId="274C1D66" w14:textId="77777777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79FD7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A116D8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9A354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9F8C2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14:paraId="229E4C5C" w14:textId="77777777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E108F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6952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8977A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C103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14:paraId="2DE421F7" w14:textId="77777777"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4EA186" wp14:editId="0C97638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A400B" w14:textId="77777777" w:rsidR="00D71752" w:rsidRPr="007C40F2" w:rsidRDefault="00D71752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EA186" id="Text Box 6" o:spid="_x0000_s1048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">
                <v:textbox inset="0,0,1.5mm">
                  <w:txbxContent>
                    <w:p w14:paraId="62CA400B" w14:textId="77777777" w:rsidR="00D71752" w:rsidRPr="007C40F2" w:rsidRDefault="00D71752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23F7D195" w14:textId="77777777"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752FF43A" w14:textId="77777777"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14:paraId="4BB950A0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14:paraId="1F56F83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«p01»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67C697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DE79349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14:paraId="67BDA511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A3E2C" w14:textId="77777777"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FFF1FB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4F2F56A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57CFFAC" w14:textId="77777777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727AE7" w14:textId="77777777"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E1E82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894F4B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02CC7D9" w14:textId="77777777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576958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F78F42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E3C08D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3939545" w14:textId="77777777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FBA7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4A216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33F11A8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FD244F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0ABB95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«p02»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6F194F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CEBE20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04BFA45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14:paraId="1DCCF1F9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5A6BAD2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«p06»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FDFA1B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14CBC4E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14:paraId="27E0E4DD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79B8B4B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«p07»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DFAE1A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CAF644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FA638B4" w14:textId="77777777"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14:paraId="36DA2D7A" w14:textId="77777777"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14:paraId="6B0F843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«p08»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D5075E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2C891EA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14:paraId="039273C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14:paraId="10240950" w14:textId="77777777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718FB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A305D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3029193D" w14:textId="77777777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5ED5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02EE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44222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EB13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0972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F320F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451E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06471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2C83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6939E8C1" w14:textId="77777777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A18D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57EE9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68BB5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E80A6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4707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BBEEB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16F4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76C6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66BBA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291AD919" w14:textId="77777777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3345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2FB7EF03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76DA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48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B6F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5806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BA2E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FC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583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9521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E6E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0E9603B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9009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35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A6E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D6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359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57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F80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F0B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E8B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AF0096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D65F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86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B36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AC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CF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CA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61E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3AE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9AA8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1911BCF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65FA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01F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B9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6B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504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99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31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B30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EB4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20D8AA0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490E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759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5AD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492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28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8C1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A2B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5C7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579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ED84861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BEB8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37075DF3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D880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775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98E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BA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67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AF5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16D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10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B4E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EB56BCD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C10D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FC3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AD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97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26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F2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0B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1E9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7C4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50A69DD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558F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2A5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E26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2B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62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F4B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15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58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0C8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E11CAF9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C0EE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3FED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573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746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01D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C3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5430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919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987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2E08EB2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48DC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582801FD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F168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F5CE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B13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81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20D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795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E4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00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666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9587DEA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1228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7345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F1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64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17C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A8C8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3E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53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B7E85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B9A185F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3319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D8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C8F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3A2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9A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80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81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53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C5E4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DD3B4C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5C60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B12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A19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7D85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266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61CB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8C0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53E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F82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603630E" w14:textId="77777777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89D9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7F48B426" w14:textId="77777777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BF3D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569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CA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4FF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B0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11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184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AA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457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C319A85" w14:textId="77777777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418D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57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DE6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38B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15C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892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F973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904C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EA14E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3601B2AA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7A2FEF2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«p09»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BF5E13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2CDCA2E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14:paraId="5F37F6FB" w14:textId="77777777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D2205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EF34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433FCB47" w14:textId="77777777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AF5B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80607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194E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AB8A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9ABA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A050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F803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75B7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C734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48C2D6F3" w14:textId="77777777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6442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50579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3D1F2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E05A8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FCEA1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C7AE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F3928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9687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956C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14:paraId="70AD978F" w14:textId="77777777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D0D2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3A6DEFCD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C2A6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4A3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210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18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E1B7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01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60B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E4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ABB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3152C9E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5682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BA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0E0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9DD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2D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52E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46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78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6C6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BB3F8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D7F3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53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D4AA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88D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909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238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E0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4A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24C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EEF5BA3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1134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7B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6B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B4D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65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86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B2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9B7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215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4B2AEF2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B666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3CCA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«s04001»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E7FE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«s04005»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D8FF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8E8C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«s04013»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6B8F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«s04017»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1B4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A8F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110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«s04027»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88D858C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E786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73BB085E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910F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D98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B9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507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1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CA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A5D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B6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1B3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53F34A2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CFB9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C39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25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BF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FAB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3898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BF2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52F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ECE5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56A5CA4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2DE7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DCD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F49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D3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4C0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FE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7E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B0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D42D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F2E5AB6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0E94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314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«s04002»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7F1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07D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«s04010»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236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«s04014»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939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554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53BE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715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«s04028»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438D814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ABE0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449AC65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6405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67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82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4BB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CF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BDD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2117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5B23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2BE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553588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7655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EC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B3A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A2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EF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EC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76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F39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8C89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F7EA63F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37DF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6B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20D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157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D709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422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9DF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58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0B5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24C50B0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C76D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8A3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CD25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«s04007»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DEB9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«s04011»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391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BCF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«s04019»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CC9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«s04022»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CC9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«s04025»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804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«s04029»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CEFCA97" w14:textId="77777777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0364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25793BA0" w14:textId="77777777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BD98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5AFC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4DF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729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C4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03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AF2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D7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B0C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2223662" w14:textId="77777777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139F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9DEE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«s04004»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9D8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«s04008»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3EA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867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«s04016»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6FA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«s04020»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42FF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«s04023»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195A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«s04026»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665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«s04030»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458D00ED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4D696E3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«p10»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0B555C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7A94096" w14:textId="77777777"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14:paraId="10B2E2E5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1F8D4A" w14:textId="77777777"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C7C1EB6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63C0227D" w14:textId="77777777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B7163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DB866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CF80607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20C149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«p11»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47F64E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64E257D" w14:textId="77777777"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14:paraId="2F01222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0669B7" w:rsidRPr="0073029B" w14:paraId="6DFF502B" w14:textId="77777777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86E6E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754745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08C06FCE" w14:textId="77777777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36E6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FCED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E20E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2581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9B66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8789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748D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34AD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AB39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82BA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51B2379E" w14:textId="77777777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DF12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692B4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F036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2B633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4A150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D4B4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E057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466D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94FCB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A6FFD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27348A12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C981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7028706D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19FD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EA0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6D5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FA42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7D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8ECF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741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25F4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22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41D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A25275B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E0AD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1F2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5EA3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51F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84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5114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F96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AC6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E0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831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69216A5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3AB3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6E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61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FC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2EF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CCD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854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A5F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CB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76E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69E5AD5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B9B1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E74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DF55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2DA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1C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338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D7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79D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620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8B82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3402E25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F77F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A3E1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D89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0DC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0BC0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A97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CDC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C1B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6A9D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F20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E8B7A67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3724C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1822E927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E3A88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CDC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6645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47C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85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4B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16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27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D2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4F6F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6894246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72FF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1C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D6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244F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D6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ACF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0D6B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D56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20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18BB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F67E4C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02EA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A917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339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FC4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BE8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1F1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40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1109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662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2F7B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A6F685C" w14:textId="77777777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820B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D12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9A42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B77E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3F6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B79A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5D0A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90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B4C8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4655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D48A847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3510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4AAC0ADA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C75B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04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62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FCC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3B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3BD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945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8ED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F322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E4701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86E79A8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291C6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28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E1B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89F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55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497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9923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3D1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71C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B508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E3880D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DF7A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72E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C8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D39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8C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43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6C8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D41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1EE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F847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AAF8E0" w14:textId="77777777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7357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AC8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818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584D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640B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C81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80C0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2722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368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6EC1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D4A201E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AAC2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7F0640BA" w14:textId="77777777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EE63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33C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C37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15D3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19F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7A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E7C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D0F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7F3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D97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BC1B0FF" w14:textId="77777777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E189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1CD1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5D7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0E0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076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367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A806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D844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8837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846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0AFDDC8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25DC35D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«p12»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C0B7B5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F885FF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0669B7" w:rsidRPr="0073029B" w14:paraId="10E18405" w14:textId="77777777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D6AE5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EB4C7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14:paraId="2AD82372" w14:textId="77777777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260ED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D24E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9DDD0E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636D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24D8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6726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F4185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140F7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61FAC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9B816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14:paraId="29168CC4" w14:textId="77777777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4A534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29F19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E4872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DE008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8699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E8097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C10AB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5673F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6C861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12320A" w14:textId="77777777"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14:paraId="15F46653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22FA9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6E937B6D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62E1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A5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F0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42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CF8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AE3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0A1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3DD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27F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61E4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7082A2D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3004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F85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B94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19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8B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1BC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49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0E2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522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631F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47575A4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6B89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56F0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1FD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A3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DA9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1D5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511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45C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057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D893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C2F5A4D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F080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64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14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0AE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097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7B6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386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285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A9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1574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5E9DE89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8055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E13A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«s04051»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53D3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«s04054»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B3C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«s04058»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BB85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«s04062»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B67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«s04066»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107B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«s04070»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24C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«s04074»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F547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«s04077»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9630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«s04080»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383173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B0E8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14:paraId="2A23FAD4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DC04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14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AF0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9BD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94B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316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C2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279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67A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1FA1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54DD8D4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A72E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EF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B02E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FD5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457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523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141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414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C2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1087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C9F9E68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84079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3B9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CC2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DC8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1753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AA0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14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5D6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CD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194A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5E190C5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CE54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4CB6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C1CD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«s04055»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C1A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«s04059»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182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«s04063»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FFC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«s04067»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75EF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«s04071»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241A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D98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CA77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«s04081»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57E6311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B97E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00EDABF3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B2BD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88F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930B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A7A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FF8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C9A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7844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A0A3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757F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78DF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AB2134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A48B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75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F76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200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73A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A8F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012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D18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207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FFF1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14E3F4C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2592A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8E9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73A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83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7C3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7AE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E47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61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D5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AC96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7268F9B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F4B9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630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«s04052»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80F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«s04056»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6948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«s04060»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CF6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«s04064»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5B4D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«s04068»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6A93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«s04072»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77E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«s04075»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FDB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«s04078»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827A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«s04082»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81BCD2E" w14:textId="77777777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007E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14:paraId="37A1816A" w14:textId="77777777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B5A9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0315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2D86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5184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01C8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23EC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E4D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85EF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0C57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4FB1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D4406EC" w14:textId="77777777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E944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A45C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«s04053»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4883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«s04057»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9748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«s04061»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91A4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«s04065»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182C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«s04069»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2477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«s04073»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B49F0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«s04076»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043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«s04079»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CBC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«s04083»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65CA6EA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2035A6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«p13»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5B0E10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DB6F802" w14:textId="77777777"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14:paraId="1392A02F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552C70" w14:textId="77777777"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19671A5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101C1DF6" w14:textId="77777777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17EB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AD22C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1B62EE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53200C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«p14»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A558AB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EB885CC" w14:textId="77777777"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14:paraId="17F1B6B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14:paraId="380EC384" w14:textId="77777777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FBF2AF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9F9BF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416C60E4" w14:textId="77777777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F8276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CA4BC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789F28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E99B8" w14:textId="77777777"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C2008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593DF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697FE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1DE23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73D003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FE120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46ED34CF" w14:textId="77777777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DE39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2079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A8BA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CE82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3E40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EFC8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A1AF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A16E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C8DB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1515A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1B550A4E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FD46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01BF2BA4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9085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89D6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EBD7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77F8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5580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0106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971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ECB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99F9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D19A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24E9755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9D6C5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132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392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38C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1F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154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5066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CE85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993E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B67E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E37A62A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0867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ADB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420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FC5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373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1A14E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F7E4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3B56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0682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D9E1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496B570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E54C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2C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7DAC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20F8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9CAB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060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9721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7C39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B31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EC349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5B1320B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B7570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504C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«a04100»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638BD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«a04103»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B85B3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«a04106»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4F21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«a04109»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8B39F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«a04112»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FD5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«a04115»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B50FA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«a04118»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E37E7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«a04121»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34B6C" w14:textId="77777777"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«a04124»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F7605B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9B898" w14:textId="77777777"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14:paraId="108B8EF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CDD757C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3874BA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5DE2CC1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D4B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85C9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37D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DFA2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ABD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393D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B4C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402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48472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E8881CE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0EE3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6BF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638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5E9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F9E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FE3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9620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20BB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6AA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FAC0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31C478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8AB2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DA8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C411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90DF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2F3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430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284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134D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D80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E12A3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17F6E6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0186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5CB0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B166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62F4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F83F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5784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46A2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927B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5979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6066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1ABB646" w14:textId="77777777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A99D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20375642" w14:textId="77777777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C82F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1AB9B21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430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5C30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C38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05C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0E84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AB3F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01D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BA5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C835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3BA874" w14:textId="77777777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4D78E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E113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65DE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CCC8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FCCB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E12D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604C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1DB2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A1912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B710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3EBA499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BA65C2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«p15»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82A41C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82926B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14:paraId="07BAE758" w14:textId="77777777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BEE44A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48D25B" w14:textId="77777777"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14:paraId="53C95F3F" w14:textId="77777777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9DF3B" w14:textId="77777777"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5A01E" w14:textId="77777777"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C75E4" w14:textId="77777777"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3813F" w14:textId="77777777" w:rsidR="000669B7" w:rsidRPr="0073029B" w:rsidRDefault="000669B7" w:rsidP="00F4554D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</w:t>
            </w:r>
            <w:proofErr w:type="spellEnd"/>
            <w:r w:rsidRPr="0073029B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22A6C" w14:textId="77777777"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25795" w14:textId="77777777"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6F3FA" w14:textId="77777777"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A999C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3BCB4" w14:textId="77777777"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B26BA" w14:textId="77777777"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14:paraId="2E364336" w14:textId="77777777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7DE2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1ADE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9FC0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70C8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E7C13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D8EE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078C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75648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F1FE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98DBD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14:paraId="60021FA9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D375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14:paraId="5414037D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8582D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85F6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08CD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FF1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DB73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BD5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E48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2B0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06BF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380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DDDC97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6ACED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C3C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C42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6AA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414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C66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89BE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1231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ECA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053D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CA2A13F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645324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4E1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EA32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882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30B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893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C75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3B1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412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CB18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74A8675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0A722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8947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C17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2A0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3E0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C3E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263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0201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D65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7D7B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A68C277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4F23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D45A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511E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5BC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7DC3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«s04109»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7A61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B62C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8218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B710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«s04121»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BC788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«s04124»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F7C44D4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9068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14:paraId="27D785D0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96669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F8AAB7B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3F4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B6C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2A3C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B45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F7F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DB4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F16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49B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DDE64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AB39721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53E81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885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7BA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572E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EB14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373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B708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19262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9A9B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FE15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CE4D0B7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97108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0D0C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4BF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EAA5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D9F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93B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711F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208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B4E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C39D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C698DC3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7D8DF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7951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E6D8A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D2DB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«s04107»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F6C25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«s04110»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496C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9AAEF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F6DB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0C59E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«s04122»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9A2AD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«s04125»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3540F14" w14:textId="77777777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032A7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14:paraId="75419256" w14:textId="77777777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34703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56580246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C1C83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825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B18A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785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F5C6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DD5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2B70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5EA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1D76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C82C328" w14:textId="77777777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7DA1C" w14:textId="77777777"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7618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54D8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C6446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FB3A9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C3941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D4ACD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B92A7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«s04120»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61E5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«s04123»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7757B" w14:textId="77777777"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«s04126»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0F859659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14:paraId="12E58C62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«p16»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B4739FC" w14:textId="77777777"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14:paraId="46883CBB" w14:textId="77777777"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14:paraId="09A6A4F0" w14:textId="77777777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EB702" w14:textId="77777777"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0FC934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11159747" w14:textId="77777777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1244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966B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5945C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«p17»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FD5B11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3F8819F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14:paraId="0AE56853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F9193BF" w14:textId="77777777"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DB7EA" w14:textId="77777777"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14:paraId="63B4C9AB" w14:textId="77777777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DFE33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D5FA5" w14:textId="77777777"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B1787" w14:textId="77777777"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28709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333AD1" w14:textId="77777777"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640F89" w14:textId="77777777"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14:paraId="50713A6F" w14:textId="77777777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9893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2435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D850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5D23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D311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70F4E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5A7123DF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DB84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14:paraId="0B324D6D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79FE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18C7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1B80FA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D3D2D2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EF9C3C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D7786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BD04C8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3D111C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26A509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46711D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123E88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99D50B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32DB6F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24DC962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1150F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00C9B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EC65BD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ABF10C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EF3F79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06F20E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E8D9853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D33866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CB8C48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7598E6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1B7A60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D6A553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35492B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16C48E2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198F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96BF2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631687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080358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1934A2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A906B2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ED0F122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34CE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14:paraId="094D695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BF723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8E02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210084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C19CC7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4C651D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73F7A8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766C678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79CDDF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A0CCF3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876598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F54929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A89685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474297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2301C0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CD8AB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0F2AF4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E01ED7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AFF431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DBCF1C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7493B91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1340E79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6AB09B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144A5E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41C49B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4C457A9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07C4BF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B7B388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1E9ACFD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1C0EB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DB61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BEF2C8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18C1C4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725779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36AC3E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BD89340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9E315D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14:paraId="16759D6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95EF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6537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88DF38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8C5157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BD5DE6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6C31E7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6880E98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3924DC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563D304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0471805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1544E3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6A493C9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6A657E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D9BDFD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CA49B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1EDBB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84722E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C123C4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29F332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507A445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0187A90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5FE83E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BC3374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3B2BB00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160DAAE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561508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14:paraId="215A4BB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46C449A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22A52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27986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C0E4DD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BCDAB5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C3402B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25866C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C7F3184" w14:textId="77777777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908D0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14:paraId="42DE75D6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9B64F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7DA45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917399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B08F30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15F3A1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D445E3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65160EB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6B5B6C4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2D55E25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52D8277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496E417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25D15DA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14:paraId="6C027BB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CD957CE" w14:textId="77777777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FE2D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AD8F1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E58636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FEABA8A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B03229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252C84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B3DB615" w14:textId="77777777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A4CC9" w14:textId="77777777"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30716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7BEAC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EA335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BFD3FC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346CC6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97F0869" w14:textId="77777777"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14:paraId="19729A9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«p18»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CA20CE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FD565D6" w14:textId="77777777"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14:paraId="3F8E0CD9" w14:textId="77777777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0A8DF" w14:textId="77777777"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B3C98" w14:textId="77777777"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6054EF" w14:textId="77777777"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A713C3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AE0FDC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33399" w14:textId="77777777"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14:paraId="32FF7C21" w14:textId="77777777"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49C819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14:paraId="75C1B2B9" w14:textId="77777777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8FA94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E482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3234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D91FD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69B6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3DDD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622F6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14:paraId="4C57C9B4" w14:textId="77777777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F24C7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CEC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86CA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CC07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197B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5F73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69A12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3A53DA6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5EE1E03F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BEB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F0B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05BB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B875F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261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02633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C9025EB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053AEF23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4CAE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830A6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FD0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2CF8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F2BE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705C42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E122AAD" w14:textId="77777777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10B8F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2CC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C9F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7DC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9AA7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E49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69634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B1CF664" w14:textId="77777777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FC1C2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178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7BA81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AC5CB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30244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ADEEC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006ACB9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1255B94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2137235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«p19»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B53B3F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52D0CFD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14:paraId="5B4F2F2E" w14:textId="77777777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58071A" w14:textId="77777777"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1524F8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82498" w14:textId="77777777"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0C7A4" w14:textId="77777777"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57B20D" w14:textId="77777777"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565D8A" w14:textId="77777777"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14:paraId="72510482" w14:textId="77777777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1CC75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D68B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60D0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E2D9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6E8B8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ABAE7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294F8FB4" w14:textId="77777777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26F2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67BD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D6A0E3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08AF704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D722A2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2FC8116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E2B9E36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C48C195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E375F2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D491AF9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289CC62F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16BB92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3CAA592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D78E749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1A61646C" w14:textId="77777777"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25563EC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8B427D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32688BF7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FCE532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5957EF01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06F9424" w14:textId="77777777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424DA0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37229F6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649F1F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14:paraId="1DD41F0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DB7B712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14:paraId="3BF711B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F7CCD87" w14:textId="77777777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92E9D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20CE5E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399C50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7D27EE43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EC68F0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2B82AEE8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1E58651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5D5E95D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«p20»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0A7065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2AC0389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14:paraId="4C10923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14:paraId="3F8705E2" w14:textId="77777777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C6DE31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46C1D7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306ABAE1" w14:textId="77777777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F9927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466CD" w14:textId="77777777"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88736" w14:textId="77777777" w:rsidR="000669B7" w:rsidRPr="0073029B" w:rsidRDefault="000669B7" w:rsidP="00F4554D">
            <w:pPr>
              <w:pStyle w:val="TopHeader"/>
            </w:pPr>
          </w:p>
          <w:p w14:paraId="3887FA0F" w14:textId="77777777"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14:paraId="5390EA50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14:paraId="7979E93C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58B65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19168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643C50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010CFAC1" w14:textId="77777777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0203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05C41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022FF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5B745E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C0AE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8BD23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333E6125" w14:textId="77777777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FC5F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D59F9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14:paraId="4B58AE0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14:paraId="2418857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14:paraId="5BC571B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14:paraId="40A9200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1BE406E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B218F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518CD6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2300B6B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6D6F545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6302713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6FBEBB1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031D9A8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A9BCD5E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1ABA7A7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7EF8915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20ED020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3F73F31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5E42127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27CC7B1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72E9E8E" w14:textId="77777777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622741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CBF07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04D3FC7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14:paraId="538A0E4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14:paraId="725326A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14:paraId="7AFE41C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C7CC7E3" w14:textId="77777777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2855B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1A7DC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14:paraId="2058CA5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14:paraId="0956126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14:paraId="460C4A1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14:paraId="6082297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6797456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5A0D489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4AA7F10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27D6574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64DF58C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675D61D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047E907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FA97748" w14:textId="77777777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14:paraId="7C70BC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14:paraId="0C0872E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14:paraId="3B2C946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14:paraId="3847269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14:paraId="1CA1290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14:paraId="6DAFE32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«a04206»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3A559DE" w14:textId="77777777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51B63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C8F4A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14:paraId="585EE1B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14:paraId="4B06200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14:paraId="450720EE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14:paraId="3D871E6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«a04207»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97538F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117591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«p21»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7C1767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3EB568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14:paraId="1A675E10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644175" w14:textId="77777777"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2FDE12" w14:textId="77777777"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14:paraId="6AD7797D" w14:textId="77777777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9059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CC9E0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E48E394" w14:textId="77777777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5C8F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6E1F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«a04208»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7D4F8CD6" w14:textId="77777777"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14:paraId="6FDAF97B" w14:textId="77777777"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«p22»</w: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14:paraId="3EA1DAB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2519CFD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14:paraId="75B55D48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07A50" w14:textId="77777777"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61382F" w14:textId="77777777"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14:paraId="77F95381" w14:textId="77777777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876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82D385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30572ED" w14:textId="77777777"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316B9B3" w14:textId="77777777"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49DEEC6E" w14:textId="77777777"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separate"/>
      </w:r>
      <w:r w:rsidR="00BA5A5D">
        <w:rPr>
          <w:rFonts w:ascii="Arial Narrow" w:hAnsi="Arial Narrow"/>
          <w:b w:val="0"/>
          <w:noProof/>
          <w:sz w:val="22"/>
          <w:szCs w:val="22"/>
        </w:rPr>
        <w:t>«p23»</w: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14:paraId="0821211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9FF1CC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14:paraId="4AFF418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14:paraId="4BC38A0E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1A60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CBD13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5B69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AC4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076AB2BB" w14:textId="77777777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940FC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2D42B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4698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02E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208A27BF" w14:textId="77777777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35757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8D2D8B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D16C2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C2EF56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4ED256F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6F2399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43BF497F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1C73565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0FC4333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22F7164" w14:textId="77777777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201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F330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59CF7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33682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11DDF4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20B410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«p24»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4CA265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A2CF8E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14:paraId="53CEF4EE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552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4F40A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11F6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14:paraId="2B5AA512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73CF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B3F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A1342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1D2CAD80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F7B626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7AF278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B4B265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637390C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5608D5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2BE22D7D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1EF7DF1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AA9BB28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44F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AF99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FA0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3F451E4" w14:textId="77777777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DAD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E06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047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EF687D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2C6588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«p25»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E3E7AC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DF8C7F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14:paraId="4BCD3D20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1BED8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4209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43FA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B36A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2D296D58" w14:textId="77777777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AEC9E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424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447F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A1F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290D13EF" w14:textId="77777777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9548B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87187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C1A1D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6B4399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09A41FA" w14:textId="77777777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14:paraId="75C279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14:paraId="40A942FA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14:paraId="387B5766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6ED4B11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FED70C5" w14:textId="77777777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E1FB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8265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3E75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DF7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30C049D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5F19ED1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«p26»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0A8DD4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93DAB6E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14:paraId="3DF56D27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6957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1013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8BF7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14:paraId="35E2A23C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694AD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699DA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D217A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049998BA" w14:textId="77777777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276AA9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7B580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ED7B2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1D52E6A" w14:textId="77777777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1384D53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69F54B71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025C166E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F42635D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6251A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78E46164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6C7929B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78FACBF" w14:textId="77777777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EAD9C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2606B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29C5A2" w14:textId="77777777"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DE2ED83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</w:p>
    <w:p w14:paraId="25BE711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«p27»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6044EA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E4B10D9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14:paraId="1804CB01" w14:textId="77777777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D2320B" w14:textId="77777777"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D6A85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396BB282" w14:textId="77777777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EC9E3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7F3878" w14:textId="77777777"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610CF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14:paraId="5EDFBE66" w14:textId="77777777"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829CB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82951" w14:textId="77777777"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A5B05D" w14:textId="77777777"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14:paraId="707F4A92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BED14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31FE3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B189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C0E0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24DC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2F7A9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382D3AA2" w14:textId="77777777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CC1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67971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1C5F7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8739B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BDE106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6E57D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EC360D8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A2F3D08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4530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6541BC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3B9BD0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796011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50B5EFF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6208704" w14:textId="77777777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8672C5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1BDD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D20267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56FE71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00301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0F42F0E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«a04217»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FA09EED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867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6DDBBF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8129C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2CADD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15857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AF06B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«a04218»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4527D6A" w14:textId="77777777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FFDAF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4D79A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5140C80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D46452D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D8B5A0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53BC92A4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«a04219»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B94DF66" w14:textId="77777777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A20B3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94662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21F38FC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DA0772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15C6978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6146FE41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«a04220»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194B3974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5E7D21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«p28»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974542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ECCA625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14:paraId="7BAD0A61" w14:textId="77777777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0EB4B4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74060" w14:textId="77777777"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5467" w14:textId="77777777"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8BCFBB" w14:textId="77777777"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14:paraId="58CF1931" w14:textId="77777777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41616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8024BB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DF28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1CE6C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3ADEB013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C065B0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14:paraId="2B155846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1599E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DF3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«a04225b»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1944CA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«a04225c»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7F2AE162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«a04225bc»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74A32B8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6CE85004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27529A7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«a04226b»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6FBDDF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«a04226c»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277ED1FA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«a04226bc»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9EAFE1E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488A0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893578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«a04227b»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1791BA4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«a04227c»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4CA4D0CC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«a04227bc»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3A1109" w14:textId="77777777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723C732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9DC47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«a04228b»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988156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«a04228c»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24A8EA87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«a04228bc»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DAB2EEC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71AC77D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7F1AD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«a04229b»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735CE4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«a04229c»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6372C4B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«a04229bc»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96B4BCD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33E4A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D7E1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«a04230b»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4F163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«a04230c»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B7B6F58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«a04230bc»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0FA65939" w14:textId="77777777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47C03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14:paraId="10FC55D8" w14:textId="77777777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B9A59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363E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«a04231b»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EED90E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«a04231c»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6ADBE565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«a04231bc»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03B6F18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B760694" w14:textId="77777777"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9E71DB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«a04232b»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726B563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«a04232c»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1AD81F74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«a04232bc»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1340F9E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321D04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33FDE4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«a04233b»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343F234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«a04233c»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7538702B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«a04233bc»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ACECE12" w14:textId="77777777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547EC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3525F1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«a04234b»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0A179B7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«a04234c»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46B3624C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«a04234bc»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6106A3E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AC47C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ED07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«a04235b»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64E0DA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«a04235c»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B6E005A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«a04235bc»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5356A62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EC8956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196C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«a04236b»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7A6B599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«a04236c»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3595598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«a04236bc»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25FCA75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3D3EF3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32308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«a04237b»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61FE7DD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«a04237c»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14:paraId="7B2DAD57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«a04237bc»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5D1B0C8" w14:textId="77777777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E6BB0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A2C5A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«a04238b»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C86638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«a04238c»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AA4F82E" w14:textId="77777777"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«a04238bc»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877F214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7C8EA1D5" w14:textId="77777777"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«p29»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6E36DE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DFC04C4" w14:textId="77777777"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14:paraId="7164FEF2" w14:textId="77777777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4FC8D8" w14:textId="77777777"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D8C0B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5043C183" w14:textId="77777777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A95700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F81FA6" w14:textId="77777777"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6E3125A" w14:textId="77777777"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14:paraId="6C9972C7" w14:textId="77777777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63AE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3CBEB4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66CF255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E93F26E" w14:textId="77777777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53C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8185AD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F2397B" w14:textId="77777777"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CC8627E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6E77516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«p31»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727B40F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D77846A" w14:textId="77777777"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14:paraId="6D1FC42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0669B7" w:rsidRPr="0073029B" w14:paraId="4E3AC9D0" w14:textId="77777777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B3F5EF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EECAD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E834B5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6AD4661" w14:textId="77777777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5D040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708E1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38079A0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«s04250»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E136665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1071BB6D" w14:textId="77777777"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7630034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2AFBEF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«s04251»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4194945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94BEA62" w14:textId="77777777"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206BAC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5DC7C6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«s04252»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7283A8D" w14:textId="77777777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691CB66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D8F760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14:paraId="53B08D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«s04253»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EDB6BE5" w14:textId="77777777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5B0CB1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02912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«a04254»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02868CF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«s04254»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2C733EB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6F1F955C" w14:textId="77777777"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separate"/>
      </w:r>
      <w:r w:rsidR="00BA5A5D">
        <w:rPr>
          <w:rFonts w:ascii="Arial Narrow" w:hAnsi="Arial Narrow"/>
          <w:b w:val="0"/>
          <w:bCs w:val="0"/>
          <w:noProof/>
          <w:sz w:val="22"/>
          <w:szCs w:val="22"/>
        </w:rPr>
        <w:t>«p32»</w: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14:paraId="29B1E635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14:paraId="28D9356E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14:paraId="5CE9988D" w14:textId="77777777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E37CF3" w14:textId="77777777"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14:paraId="453D54C3" w14:textId="77777777"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14:paraId="57ED25B5" w14:textId="77777777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8E3FA7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2CA8C2" w14:textId="77777777" w:rsidR="0000202E" w:rsidRDefault="008D2421" w:rsidP="00F4554D">
            <w:pPr>
              <w:pStyle w:val="TopHeader"/>
            </w:pPr>
            <w:r w:rsidRPr="0073029B">
              <w:t>Stav </w:t>
            </w:r>
          </w:p>
          <w:p w14:paraId="5052F211" w14:textId="77777777"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1D5CFB" w14:textId="77777777"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14:paraId="1684C4C1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CE318" w14:textId="77777777"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14:paraId="18211EC2" w14:textId="77777777"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A5C8E0" w14:textId="77777777" w:rsidR="00456CA1" w:rsidRDefault="00456CA1" w:rsidP="00F4554D">
            <w:pPr>
              <w:pStyle w:val="TopHeader"/>
            </w:pPr>
          </w:p>
          <w:p w14:paraId="78180F64" w14:textId="77777777"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135D3F" w14:textId="77777777"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14:paraId="3F2B4F35" w14:textId="77777777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C7934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2A1AD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11EE5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DB281C" w14:textId="77777777"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9E89BE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173A7B" w14:textId="77777777"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14:paraId="6970A3BF" w14:textId="77777777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8A8BE0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25189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632D61B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F0BD71E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644887F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14:paraId="4D95086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462E2236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2146BD0A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31CEFCA1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6CBE77B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2038F6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3DA1603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72F5439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332A1541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2E35A4A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0BBF9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38C1131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206250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20C78F4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22D07BC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2D31C16D" w14:textId="77777777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07E37C6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2EACFA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14:paraId="5AAECB02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EAF03E8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14:paraId="1B35E8F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14:paraId="7E375E83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616E9C1B" w14:textId="77777777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8D6338F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84E14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14:paraId="10C3ED1D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6C368B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14:paraId="1D755780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14:paraId="39AA9DA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77A71882" w14:textId="77777777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14:paraId="6B67977D" w14:textId="77777777"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002B94E5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14:paraId="22FBB9A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E0F33A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14:paraId="183DAE64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14:paraId="1157FD8F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«a04260»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14:paraId="19498EDA" w14:textId="77777777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6430F4" w14:textId="77777777"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B6F90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4C7D3D97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B0A9FC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«a03261»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3762A7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14:paraId="27483C99" w14:textId="77777777"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«a04261»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5FA0FCC" w14:textId="77777777"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553CCD57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  <w:lang w:eastAsia="sk-SK"/>
        </w:rPr>
        <w:t>«p33»</w: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14:paraId="189E6058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14:paraId="0EE2CC5D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14:paraId="005CC192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6CEB3" w14:textId="77777777"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4645F" w14:textId="77777777"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B64F5" w14:textId="77777777"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14:paraId="701CD9AD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7B76A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14:paraId="77A410D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26A57A" w14:textId="77777777"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14:paraId="21A71AF4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C1D032" w14:textId="77777777"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14:paraId="05AEAF84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AA262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440C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24E1F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DF2EA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CAC3C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48609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14:paraId="638B30F5" w14:textId="77777777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01DF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D968D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98B69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A24DB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8C7DE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C6327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«a04262»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4686F4B" w14:textId="77777777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DE2218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2C77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1FFB06F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7C4657F7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31A987B5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4FC7F0A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«a04263»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D5A476" w14:textId="77777777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82594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A8BCA3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«a01264»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78596EC9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«a02264»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19FC105B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760C25EF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4B18287A" w14:textId="77777777"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«a04264»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713426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8E6FC8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«p34»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07286B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4A79D0F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14:paraId="273799D5" w14:textId="77777777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11C38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E46D09" w14:textId="77777777"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14:paraId="17C7E018" w14:textId="77777777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556A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A8EE3A" w14:textId="77777777"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9ECB4F5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38E71CB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«p35»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5450F5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56A504E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14:paraId="7E068CB6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976FB1" w14:textId="77777777"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4AB5A" w14:textId="77777777"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14:paraId="5E4E4B33" w14:textId="77777777"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7C382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044637" w14:textId="77777777"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14:paraId="25C0BC38" w14:textId="77777777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10F1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BB6D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627B19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1946E0" w14:textId="77777777"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14:paraId="74C11FE9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0176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3A0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C9C33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6F6AF1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E008B71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FF213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DC1D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B5F33D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4E542AF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1199502" w14:textId="77777777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45F2156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2B5EA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1DB889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3E139A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84B36BC" w14:textId="77777777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1D7636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5B03B59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5B004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162799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D6F773C" w14:textId="77777777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7F8A2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E3314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9E5BB4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6D4F11E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83DECE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AB50A1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«p36»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E500CF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00E0A9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5B918CD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6923C5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14:paraId="23A3E2EF" w14:textId="77777777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F93111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C09F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6B8FF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D6FEEFE" w14:textId="77777777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5AB90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38AC1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EE6FA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1A4581B7" w14:textId="77777777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06EF3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D30AD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E132DD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93635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154A4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8D2B2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7DC91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1048971D" w14:textId="77777777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E178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A86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80E17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57AC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7779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3427C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E81A6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6B810B03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9FC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78A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5ED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6D91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1C4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B57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734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1698AB54" w14:textId="77777777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0660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60E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BB2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7E17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022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CD32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D4B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77943C6" w14:textId="77777777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163B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C730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48D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66CA5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6E546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8247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AF2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5229C8D6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280AA5A4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«p38»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B814DA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«p39»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6A8C1D8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C550661" w14:textId="77777777"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14:paraId="04E27E4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379B0E19" w14:textId="77777777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12FE67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66705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234BE6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78B01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9635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C9DCDE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A098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C672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51C88698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02F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D00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6932A8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045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8B48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817CC8D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D3B54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ECAD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805143E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3D9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A100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E7664B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6372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DFE6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6160972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318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4344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78CF51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50DB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CF5C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218BB4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400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B9B31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0EB153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D52333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B4534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599E40E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14:paraId="1BCEB758" w14:textId="77777777"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«p40»</w: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14:paraId="645C5EA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6A8ACB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14:paraId="04DFCDE1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61C0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F147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14:paraId="72D82186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E9E54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0D21D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B7C085B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8B0B8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4587E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14:paraId="5426F2EC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59579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80F4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970C0AA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21F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278C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40FD143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9C07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89B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D86D045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BD3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65EF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8590727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0E86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031F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25E5639" w14:textId="77777777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42E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31FF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553C56A2" w14:textId="77777777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E761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6133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6D47865" w14:textId="77777777"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14:paraId="201B719E" w14:textId="77777777"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separate"/>
      </w:r>
      <w:r w:rsidR="00BA5A5D">
        <w:rPr>
          <w:rFonts w:ascii="Arial Narrow" w:hAnsi="Arial Narrow"/>
          <w:b w:val="0"/>
          <w:noProof/>
          <w:sz w:val="22"/>
          <w:szCs w:val="22"/>
        </w:rPr>
        <w:t>«p41»</w: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14:paraId="57E2735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56FD29C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14:paraId="4DEF63C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3615418D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33FC6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28C8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14:paraId="16CA0DE3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08E6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3A02B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84658B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3849C2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25D28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CC4E2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6C8CE57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373A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81A9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00B2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8FF9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2C3B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BE8C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19301900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CE12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648A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DB3B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347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2F8B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C50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94E993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BDD28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«aTxt01401»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29C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06C9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2FC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3245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5432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3F844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59CA71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«aTxt01402»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858F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A0F1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2B06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5B28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F13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B4FF74D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2AAF4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«aTxt01403»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5229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CCD6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1AEE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ED73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840F6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CE80461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5CF1BD1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«aTxt01404»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56AE86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162C2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4CECD8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B07FC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A21C74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7D11ABA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CDF8C" w14:textId="77777777"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22"/>
                <w:szCs w:val="22"/>
              </w:rPr>
              <w:t>«aTxt01405»</w: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8BD5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23ED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5075E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C802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D4AF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FA1A3B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B32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C5A0E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B354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6EF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47645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24C9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465394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248F1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«aTxt01412»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853ED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95AA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8C0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EC8D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5825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2F2EEE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399E2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«aTxt01413»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350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CE56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A9802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71D6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0F20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3AAA775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422BB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«aTxt01414»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541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66FBE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DA680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D63E8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2A3E7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DA16D3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E6F9A3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«aTxt01415»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3BC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935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ED8F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7597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1331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B361A78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7C700" w14:textId="77777777"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«aTxt01416»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A13A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1DB6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A7BB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92D5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AE3BB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7F6415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26DDE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22"/>
                <w:szCs w:val="22"/>
              </w:rPr>
              <w:t>«aTxt01417»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DDCA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«a01417»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6C7E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«a02417»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110C9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DDD9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BADC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«a04417»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5300A7F7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4D037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22"/>
                <w:szCs w:val="22"/>
              </w:rPr>
              <w:t>«aTxt01418»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4974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«a01418»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BB18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«a02418»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6F0E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55E4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CE2AC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«a04418»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00FE950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89382" w14:textId="77777777"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22"/>
                <w:szCs w:val="22"/>
              </w:rPr>
              <w:t>«aTxt01419»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FC7D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«a01419»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1F58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«a02419»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D5B40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95FC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BC483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«a04419»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41A90E2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D90E6B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«p42»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AF05CD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22673D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14:paraId="1C8A75F5" w14:textId="77777777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36700B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542A5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195B944" w14:textId="77777777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BEC7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AFDAD" w14:textId="77777777"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B2A007" w14:textId="77777777"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1FFA3" w14:textId="77777777"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A8FAEA" w14:textId="77777777"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EAFA9" w14:textId="77777777"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14:paraId="46D9A47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F13B8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4502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03B9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00265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CAE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45BFB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263C5531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7CEF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B89C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0C1E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A858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00FC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C372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«s04400»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777A4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0EF7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«aTxt01401s»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4159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CFF1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23E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093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E928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«s04401»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E376E89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A51E7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«aTxt01402s»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4E49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2F86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08F6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AA2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B707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«s04402»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194CC4A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852AA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«aTxt01403s»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815E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C359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0244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C12B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6609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«s04403»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8D1E2B8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46E0349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«aTxt01404s»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B80B72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40000E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F2F89A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DC1203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FEAA2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«s04404»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F4470FC" w14:textId="77777777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39D2A" w14:textId="77777777"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b/>
                <w:bCs/>
                <w:noProof/>
                <w:sz w:val="22"/>
                <w:szCs w:val="22"/>
              </w:rPr>
              <w:t>«aTxt01405s»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E1128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90765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8FBE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841F3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E3C1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«s04405»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C8D096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AF4E9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69E9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E04D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D19C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82C76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97C2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«s04411»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158C19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ADE24B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«aTxt01412s»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F547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7ADB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F716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EAAA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4A20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«s04412»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3B1B9A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073F34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«aTxt01413s»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0921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09C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60ED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37F8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F635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«s04413»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E07F932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CCB82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«aTxt01414s»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813C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B225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233A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4A71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C2A1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«s04414»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6509F3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FAD2A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«aTxt01415s»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2C80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F742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6F57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2FFF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364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«s04415»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F2CF83F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B7F74" w14:textId="77777777"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22"/>
                <w:szCs w:val="22"/>
              </w:rPr>
              <w:t>«aTxt01416s»</w: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5464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4FF8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BEF0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DCB9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0836D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«s04416»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86363F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C8BCA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22"/>
                <w:szCs w:val="22"/>
              </w:rPr>
              <w:t>«aTxt01417s»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B847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«s01417»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4EEDE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«s02417»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C923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14F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8034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«s04417»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77526AEB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E96AD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22"/>
                <w:szCs w:val="22"/>
              </w:rPr>
              <w:t>«aTxt01418s»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7618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«s01418»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593D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«s02418»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4AAF8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FB11B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A1772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«s04418»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14:paraId="2C47D946" w14:textId="77777777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DCB8FA" w14:textId="77777777"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22"/>
                <w:szCs w:val="22"/>
              </w:rPr>
              <w:t>«aTxt01419s»</w: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B10F2F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«s01419»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0590A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«s02419»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49BBD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789F7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47635" w14:textId="77777777"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«s04419»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14:paraId="5B671C62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1DB8C02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«p43»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3B08F3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77395F6" w14:textId="77777777"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14:paraId="3694E65E" w14:textId="77777777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CDBCD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934B7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84A3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14:paraId="4966B110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686AF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799594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noProof/>
                <w:sz w:val="18"/>
                <w:szCs w:val="18"/>
              </w:rPr>
              <w:t>«a04431s12»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6C3CD5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5583F13D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A38C0E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0B560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«a04431s2»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AF7DF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58C4D8B8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A9916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FB85D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«a04431s1»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07352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14:paraId="5FF591F3" w14:textId="77777777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BAF312" w14:textId="77777777"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0BC66B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/>
                <w:noProof/>
                <w:sz w:val="18"/>
                <w:szCs w:val="18"/>
              </w:rPr>
              <w:t>«a04430s12»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3C7B849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A1E61BD" w14:textId="77777777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ECF16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F65D0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«a04430s2»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C5CAB2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14:paraId="5E6C10C7" w14:textId="77777777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86B99" w14:textId="77777777"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64A18E" w14:textId="77777777"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bCs/>
                <w:noProof/>
                <w:sz w:val="18"/>
                <w:szCs w:val="18"/>
              </w:rPr>
              <w:t>«a04430s1»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67751" w14:textId="77777777"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72CC7E87" w14:textId="77777777"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14:paraId="2A1EF1E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«p44»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0325A3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6BBFE7F" w14:textId="77777777"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14:paraId="151F140D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14:paraId="6A35E693" w14:textId="77777777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0E447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52626B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6688F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782C3D1" w14:textId="77777777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DB912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5D949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B0B0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0431C66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9EEC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1D8B1C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9EBA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58F78CD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532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194C99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7AD4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9F4D738" w14:textId="77777777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1A1B8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9FCA3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D593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014441E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F14E5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456648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A4BA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62D5DB0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60AA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55303F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B815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B477995" w14:textId="77777777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0118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5DA47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C229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FCD9152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01F98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98FB9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87C8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84F0E15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4CC78F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90B1C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22B9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81C80D3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C076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314069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«a04441»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D3CA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«s04441»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21AFAB5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6F44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56D2B1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D83E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5495DCB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0C2E6" w14:textId="77777777"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11E6E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D3A40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6BD6F39B" w14:textId="77777777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FEAC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3FE5FF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B506E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C2BD2EA" w14:textId="77777777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4C6EEE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F48706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«a04445»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0D3E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«s04445»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9D5241D" w14:textId="77777777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72C15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72E9A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9DB0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CF95173" w14:textId="77777777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754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D8A9F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FE6F1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74CCF6F" w14:textId="77777777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67F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B397F0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CAB9F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14:paraId="01076B47" w14:textId="77777777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BEB096" w14:textId="77777777"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6894D7A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DF2C6" w14:textId="77777777"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14AB3200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06A9EE1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«p45»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02091C9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C85938A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14:paraId="05B79190" w14:textId="77777777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79EA40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1C8047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71F45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8BA5394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800A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1CE69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«a01450»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83C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«s01450»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0CA4BBB8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2559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F7374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1884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65802D3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24BB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DFD5C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9A1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92EA712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15F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7BAF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90B2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964671D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C42B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2762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«a02450»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61A8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«s02450»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086A6C0" w14:textId="77777777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4949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55ECA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«a03450»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65980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«s03450»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0C7AE48" w14:textId="77777777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7FBE6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4792D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D8948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«s04450»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2775B77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A0BB8E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«p46»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EC2497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E8A481B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14:paraId="14C4A12B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D0BC5" w14:textId="77777777"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B98E35" w14:textId="77777777"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17B05" w14:textId="77777777"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93AB9" w14:textId="77777777"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BE7EC1" w14:textId="77777777"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1B11D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742744DA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7BD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D8BB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4D7B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F3F7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9EE6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C842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CE7DB80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95A4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5A26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87814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76E4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0562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620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4C24FE7" w14:textId="77777777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C9C5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74DC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F11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2F9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0DB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F260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45766590" w14:textId="77777777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8032B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25D87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D31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4D6E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4723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DB6B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6A23272B" w14:textId="77777777"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14:paraId="61A27F0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«p47»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1EF0FC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3B3DD50F" w14:textId="77777777"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14:paraId="4E23730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76"/>
        <w:gridCol w:w="1213"/>
        <w:gridCol w:w="1543"/>
      </w:tblGrid>
      <w:tr w:rsidR="005E5AD7" w:rsidRPr="0073029B" w14:paraId="2C06617C" w14:textId="77777777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006719" w14:textId="77777777"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801395" w14:textId="77777777"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C0B61" w14:textId="77777777"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0CCD5053" w14:textId="77777777"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F2997" w14:textId="77777777"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3B4A7C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A585EF" w14:textId="77777777" w:rsidR="005E5AD7" w:rsidRDefault="005E5AD7" w:rsidP="00F4554D">
            <w:pPr>
              <w:pStyle w:val="TopHeader"/>
            </w:pPr>
          </w:p>
          <w:p w14:paraId="40100AA6" w14:textId="77777777"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756091" w14:textId="77777777"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14:paraId="62216ACA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69E7A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8A6C49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690EAD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4DABD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860F9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1D01E7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DEE5C4" w14:textId="77777777"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14:paraId="3150116B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0AB86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14:paraId="32DBC46E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7B907D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06EB85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72A3D24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11C5D4D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6D84069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7CFE973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4DFB0AD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1A4EEB59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340B802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83F7FD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7717BBE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6491AA72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4344C38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400E3CB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7D3CA33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2EDCB629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60A771C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12C58F5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40194D4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25B697F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68F11CF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04F15D6B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3A9986F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484442CD" w14:textId="77777777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4450E5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14:paraId="6D27A131" w14:textId="77777777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DC37D79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FB1845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14:paraId="682EE15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14:paraId="6987710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14:paraId="0C0778F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14:paraId="15B7DB98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14:paraId="49701D7A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5AECD68C" w14:textId="77777777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14:paraId="245FC6C5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095931B0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14:paraId="3DD3D04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14:paraId="01EB0FF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14:paraId="31D1139C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14:paraId="3CEA1214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14:paraId="7AC461E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14:paraId="1AECBCFE" w14:textId="77777777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FADF9" w14:textId="77777777"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F1FF9F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14:paraId="49E8729E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14:paraId="7581FAE6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14:paraId="16835227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14:paraId="46F35ABD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14:paraId="00ECE3D3" w14:textId="77777777"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1B1D9E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364BDE0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«p48»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17906C8C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AA0FE0B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14:paraId="70845217" w14:textId="77777777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EB4E7" w14:textId="77777777"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ED1A4" w14:textId="77777777"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AD649C" w14:textId="77777777"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14:paraId="70F97AF4" w14:textId="77777777"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ECB04" w14:textId="77777777"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F3357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1771C" w14:textId="77777777" w:rsidR="002D450E" w:rsidRDefault="002D450E" w:rsidP="00F4554D">
            <w:pPr>
              <w:pStyle w:val="TopHeader"/>
            </w:pPr>
          </w:p>
          <w:p w14:paraId="4A93333B" w14:textId="77777777"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2131E8" w14:textId="77777777"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14:paraId="12DD146A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E4121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2563BC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FE77B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103EC2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49A06" w14:textId="77777777"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5DAA2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313577" w14:textId="77777777"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14:paraId="255EF1FB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64D57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04B3189C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75EE4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543915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7C2C2F4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461F24E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33D808B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01D40B7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3EC773D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149C80FD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65C3D09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242537D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42DC4C4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1866644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2B22E67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74F147A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6757211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2E084CDB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530D2E6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3BB9B34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5E1F9BC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7DA8448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3B5B1A4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310C319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3BD679B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36A174AC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792C3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02581F52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B05C3A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F96F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57C0401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0567F74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0085D30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28FD9FE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24EBBA5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52AE875A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09B62CC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2CDF7411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13748CB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79481C6D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5E7785C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2A53C04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6A04BC09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35AF12CC" w14:textId="77777777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14:paraId="0C8B589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14:paraId="58D385D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14:paraId="45C20D7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14:paraId="408AE32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14:paraId="2B38F1A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14:paraId="429AC2F8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14:paraId="46368C3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3D8D3FFF" w14:textId="77777777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70E1A5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14:paraId="63297ED5" w14:textId="77777777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DCF74B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E07FA66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14:paraId="031DE22A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14:paraId="2C7A273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14:paraId="653E7D02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14:paraId="294EB06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14:paraId="4AD186B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14:paraId="57151900" w14:textId="77777777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38A3E" w14:textId="77777777"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0B56B3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14:paraId="1109D34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14:paraId="40FAA10F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14:paraId="6A018F9E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14:paraId="58EF9210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14:paraId="79C35EB4" w14:textId="77777777"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5F6CE75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FF40CB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«p49»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0098719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34B8998" w14:textId="77777777"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14:paraId="33EA8C33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14:paraId="2CD61FFD" w14:textId="77777777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81148D5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3F815" w14:textId="77777777"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0F11C44" w14:textId="77777777"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14:paraId="6CFABCB8" w14:textId="77777777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960B1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47DE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F974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B893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CCF045B" w14:textId="77777777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26C73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B58A3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84DFF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FC04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14:paraId="2F642406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E6FE3C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4223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1200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5644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203851A2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6D1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535A6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BFFD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E601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5823934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065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297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A49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37A2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8AA722C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D976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6DA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54F9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BB2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3C8DF11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ACE0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F17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56D0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FB9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1847D299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2254A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15B34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C72C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B31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08991AF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6707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D3F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9B5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6572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74A2D20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A6DA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2446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B77B9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E15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36105FC7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1EE3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0C28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8C710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D92FE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6D2AE99D" w14:textId="77777777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7367A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31B05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4731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506B2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2512C5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1F1DD1B4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«p51»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5602BBA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41E610F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14:paraId="65CF4E55" w14:textId="77777777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6CEDE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AF863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7AA5C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60280A2" w14:textId="77777777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FCF49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3FF2EF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7AFDE" w14:textId="77777777"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14:paraId="1B6388C0" w14:textId="77777777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DAE67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8804E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F16D6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BFC2A" w14:textId="77777777"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B5AABA" w14:textId="77777777"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14:paraId="533603A4" w14:textId="77777777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1E5D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C77B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9DAA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55E4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FAE1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14:paraId="7449E402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684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D0EC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ADB01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9C95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BEA84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26E0516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D20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99CB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1E56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7F95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4E5B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7B8C3B0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C5E1C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35F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1F5FE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F4CA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C88C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C5E20D3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381F04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A9B7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FB1B3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FF7E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63A79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14:paraId="15CDA846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E3BE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E0E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A6741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C055F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EED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42B038F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D3F8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9E29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B5E96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829F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F249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910E1F3" w14:textId="77777777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424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8E1A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A64C8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3342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23ED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4ED647B4" w14:textId="77777777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B8CAB7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45CB7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9B46D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F83DF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6E84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D89940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20120B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«p52»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3050171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0B91CF41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14:paraId="27C0A748" w14:textId="77777777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C8AF8D" w14:textId="77777777"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3A43D" w14:textId="77777777"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14:paraId="2D04BDC6" w14:textId="77777777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E3705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F187B1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F7913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07625982" w14:textId="77777777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F10FC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602C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577D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14:paraId="444E2867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075C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82BA1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AE98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E2483E1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0C6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6F35C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F5B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AB4BD33" w14:textId="77777777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E430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23778F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2800D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708D4EF" w14:textId="77777777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CB34D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B77B8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B4FF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9C60047" w14:textId="77777777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DDB2DB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237A3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35C3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7C056A2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6C62325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«p53»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A3F3FA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57798ADC" w14:textId="77777777"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14:paraId="56AD16BD" w14:textId="77777777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D105AB" w14:textId="77777777"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D3529B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4C3ED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3AD60CEE" w14:textId="77777777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E40FA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F9B5F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988294" w14:textId="77777777"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14:paraId="62ECC308" w14:textId="77777777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AE3E6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C5B56F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E5D16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5CED7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CCA46" w14:textId="77777777"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8B3CD" w14:textId="77777777"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6872E" w14:textId="77777777"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14:paraId="53183D0F" w14:textId="77777777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02E32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D0E91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B11B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364C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E3B8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F637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07C4D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4E9C62DC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B3C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C4D4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DE6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CF56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B5F7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AFA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6054A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E364A18" w14:textId="77777777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97AB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6CFA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8DA1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6456F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8FF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631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521D2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9E8413A" w14:textId="77777777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57980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2E3D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C703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EB0E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92A15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51A4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0D865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E1B24C4" w14:textId="77777777"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14:paraId="125E2CC0" w14:textId="77777777"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separate"/>
      </w:r>
      <w:r w:rsidR="00BA5A5D">
        <w:rPr>
          <w:rFonts w:ascii="Arial Narrow" w:hAnsi="Arial Narrow"/>
          <w:b w:val="0"/>
          <w:noProof/>
          <w:sz w:val="22"/>
          <w:szCs w:val="22"/>
        </w:rPr>
        <w:t>«p54»</w: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14:paraId="41E78868" w14:textId="77777777"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14:paraId="6A68E2A2" w14:textId="77777777"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14:paraId="5E8EC273" w14:textId="77777777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B4D6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6609A5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CB783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8FBC0" w14:textId="77777777"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14:paraId="27FC4B40" w14:textId="77777777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69D7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43A25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77BB5" w14:textId="77777777"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16F32" w14:textId="77777777"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3C3F4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F14BF8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21223A42" w14:textId="77777777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FAE2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28776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7908C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527EC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6730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07D279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14:paraId="0FDBD4FC" w14:textId="77777777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21C8B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01D42E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«a04550»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BB95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«s04550»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22CF6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C234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«a04554»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201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3529099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68CD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D6881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«a04551»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F049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«s04551»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EE2F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6626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«a04555»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A75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4E682B2E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81E29A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EDED71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«a04552»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E26C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«s04552»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1AA0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5C32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«a04556»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CE13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5A9526BA" w14:textId="77777777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D72C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38374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«a04553»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E28A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«s04553»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9E0B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0F7F3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«a04557»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91130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2CAC6EE6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B863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A589AE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43AC51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6E56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BA48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«a04558»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33EC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787DE908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74B2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47A78E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97CDAB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F32C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C2B7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«a04559»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CB4B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080DB817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1D13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A407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CCB8C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9EB8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DAB8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«a04600»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1B36B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1E24FEC1" w14:textId="77777777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BECA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E9363A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63612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2DA5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CE951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«a04601»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A859F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14:paraId="38F059C7" w14:textId="77777777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DEB5D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44AF99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55250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79CF2A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D47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«a04602»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7B65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14:paraId="77B0EF12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14:paraId="59D0863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«p56»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2FB8DAFF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61B63044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6C733BB5" w14:textId="77777777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6936C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24D3B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9B6B7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729E39A5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675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8AA8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«a04670»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2734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«s04670»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39158592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1665A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5A08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«a04671»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C99D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«s04671»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61CCED35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2170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2AD52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«a04672»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F9F3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«s04672»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D53B8E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4E2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5D215D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«a04673»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5D83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«s04673»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F0370E1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A948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19028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«a04674»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42B7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«s04674»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775AA3E5" w14:textId="77777777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E57F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215EB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«a04675»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FBB2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«s04675»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AD392BC" w14:textId="77777777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E9042" w14:textId="77777777"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012EC9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«a04676»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CA3C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«s04676»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31B10BCB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701E27E3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«p58»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FED11B2" w14:textId="77777777"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54CCB899" w14:textId="77777777"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14:paraId="4304F71B" w14:textId="77777777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2A4BE" w14:textId="77777777"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6DAB9" w14:textId="77777777"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1D2E8" w14:textId="77777777"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14:paraId="79C28ACD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88A512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16A5A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9A4C2" w14:textId="77777777"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14:paraId="10E24345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3E2FE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80251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DA151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51C1FB5F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B734D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0A25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0A25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32485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CCA1A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06EC2996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540A2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D4784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D636C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6A4665D5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42301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FAA18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D0E31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14:paraId="403AD14B" w14:textId="77777777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D9C22" w14:textId="77777777"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B9293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30385" w14:textId="77777777"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7C0B21" w14:textId="77777777" w:rsidR="005A0A25" w:rsidRPr="003F477D" w:rsidRDefault="005A0A25" w:rsidP="005A0A25">
      <w:pPr>
        <w:pStyle w:val="Nzov"/>
        <w:jc w:val="left"/>
        <w:rPr>
          <w:szCs w:val="22"/>
        </w:rPr>
      </w:pPr>
    </w:p>
    <w:p w14:paraId="50C3C582" w14:textId="77777777"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14:paraId="24AC8215" w14:textId="77777777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CE1E0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1F317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79359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53B19B5C" w14:textId="77777777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07191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94A3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«a04733»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05E6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«s04733»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40398A10" w14:textId="77777777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A1F66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5DEE6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«a04734»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4FA77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«s04734»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28DCC08C" w14:textId="77777777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251B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B4D0E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«a04735»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BE695C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«s04735»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8501B65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D3715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FA5BE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«a04736»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63805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«s04736»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58C7C975" w14:textId="77777777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37A3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EB6E0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«a04737»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0AB4D2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«s04737»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14:paraId="13ACA40C" w14:textId="77777777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8880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B18173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«a04738»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FD074" w14:textId="77777777"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A5A5D">
              <w:rPr>
                <w:rFonts w:ascii="Arial Narrow" w:hAnsi="Arial Narrow"/>
                <w:noProof/>
                <w:sz w:val="18"/>
                <w:szCs w:val="18"/>
              </w:rPr>
              <w:t>«s04738»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14:paraId="611E12C9" w14:textId="77777777"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14:paraId="59C3A33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separate"/>
      </w:r>
      <w:r w:rsidR="00BA5A5D">
        <w:rPr>
          <w:rFonts w:ascii="Arial Narrow" w:hAnsi="Arial Narrow"/>
          <w:noProof/>
          <w:sz w:val="22"/>
          <w:szCs w:val="22"/>
        </w:rPr>
        <w:t>«p60»</w:t>
      </w:r>
      <w:r>
        <w:rPr>
          <w:rFonts w:ascii="Arial Narrow" w:hAnsi="Arial Narrow"/>
          <w:sz w:val="22"/>
          <w:szCs w:val="22"/>
        </w:rPr>
        <w:fldChar w:fldCharType="end"/>
      </w:r>
    </w:p>
    <w:p w14:paraId="4159CBBA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CE96860" w14:textId="77777777"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14:paraId="498DD275" w14:textId="77777777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56017F" w14:textId="77777777"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417B7" w14:textId="77777777"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E9243" w14:textId="77777777"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14:paraId="1AFE3E29" w14:textId="77777777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0CF9C3B" w14:textId="77777777"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7A97973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BA4E779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050FDB9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E228A36" w14:textId="77777777"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E1CF197" w14:textId="77777777"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76CFBA2" w14:textId="77777777"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14:paraId="18482A7C" w14:textId="77777777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A3693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9016E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88C29D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9EB8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268FC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6136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02BE3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14:paraId="6DE46953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29D1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1E84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8D2F8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A25281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3F39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56BD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795A3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14:paraId="662DF600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9908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1B9E14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8C67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627B3C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E9D56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86E5DA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CAE7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08838FFB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43581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960D2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83FCAB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101F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3626E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7EECD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FEE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FCC126E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747B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6B51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DC7A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180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BD87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C3B4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BCC5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45D18932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BEF77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E521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110F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553FC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3CC7A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84DB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B61B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76C1D267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90E7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CDA2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8D0D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1CD48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D2DE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7D71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30F6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14:paraId="6AF644DA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1B56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89E1C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663B5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BF23D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9060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9C5CF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6931C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14:paraId="570B7E5C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C5B6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C44BB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5957E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501A1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C44E6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BE300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060BA" w14:textId="77777777"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14:paraId="2747CA72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B7180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E32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F2974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6183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BBDF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45BB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050C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62A9F06E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E3D53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35EAF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44EFE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74402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8E37B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BCEF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DF6EC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0C47B2BA" w14:textId="77777777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99CE1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4335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15A2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C7F0F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323B7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DDEF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FE457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14:paraId="3FB2C5EF" w14:textId="77777777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04A3C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4CB045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3240D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5AF086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A0A70" w14:textId="77777777"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FF48A5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92D999" w14:textId="77777777"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8602556" w14:textId="77777777"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B8520F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2D4EA3EF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14:paraId="3CF3D97F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71EBB686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14:paraId="7AC62744" w14:textId="77777777"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14:paraId="1EDD4DD2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14:paraId="2AFF3D58" w14:textId="77777777"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14:paraId="1CE11A75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14:paraId="02C0CAE8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3934D5F0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14:paraId="3B001FBF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0ECEBEC7" w14:textId="77777777"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2C798A59" w14:textId="77777777"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14:paraId="4DBD38B2" w14:textId="77777777"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14:paraId="6F34DFA0" w14:textId="77777777"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14:paraId="5A73EA98" w14:textId="77777777"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14:paraId="2BFBB198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14:paraId="71D8EF07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14:paraId="2A56E571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14:paraId="62ACEA4E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14:paraId="1EA58C67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14:paraId="50080BA2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14:paraId="5FB312E0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14:paraId="73E81116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14:paraId="28E4608B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14:paraId="5C588F88" w14:textId="77777777" w:rsidR="00D532A4" w:rsidRDefault="00D532A4" w:rsidP="000669B7">
      <w:pPr>
        <w:rPr>
          <w:rFonts w:ascii="Arial Narrow" w:hAnsi="Arial Narrow"/>
          <w:sz w:val="22"/>
          <w:szCs w:val="22"/>
        </w:rPr>
      </w:pPr>
      <w:proofErr w:type="spellStart"/>
      <w:r w:rsidRPr="0073029B">
        <w:rPr>
          <w:rFonts w:ascii="Arial Narrow" w:hAnsi="Arial Narrow"/>
          <w:sz w:val="22"/>
          <w:szCs w:val="22"/>
        </w:rPr>
        <w:t>kons</w:t>
      </w:r>
      <w:proofErr w:type="spellEnd"/>
      <w:r w:rsidRPr="0073029B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14:paraId="4C8748D8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14:paraId="7D026AA5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14:paraId="60C23686" w14:textId="77777777"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 xml:space="preserve">p. a. – per </w:t>
      </w:r>
      <w:proofErr w:type="spellStart"/>
      <w:r w:rsidRPr="00D532A4">
        <w:rPr>
          <w:rFonts w:ascii="Arial Narrow" w:hAnsi="Arial Narrow"/>
          <w:sz w:val="22"/>
          <w:szCs w:val="22"/>
        </w:rPr>
        <w:t>annum</w:t>
      </w:r>
      <w:proofErr w:type="spellEnd"/>
    </w:p>
    <w:p w14:paraId="15B292D1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14:paraId="7EB7111F" w14:textId="77777777"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14:paraId="5018D11D" w14:textId="77777777"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14:paraId="631B334E" w14:textId="77777777"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7CC38B" w14:textId="77777777" w:rsidR="00BA5A5D" w:rsidRDefault="00BA5A5D">
      <w:r>
        <w:separator/>
      </w:r>
    </w:p>
  </w:endnote>
  <w:endnote w:type="continuationSeparator" w:id="0">
    <w:p w14:paraId="1E7D55C0" w14:textId="77777777" w:rsidR="00BA5A5D" w:rsidRDefault="00BA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9314E5" w14:textId="77777777" w:rsidR="00D71752" w:rsidRDefault="00D7175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B9595EC" w14:textId="77777777" w:rsidR="00D71752" w:rsidRDefault="00D7175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00F26" w14:textId="77777777" w:rsidR="00D71752" w:rsidRPr="00010D38" w:rsidRDefault="00D7175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C3F51"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14:paraId="0EB213C7" w14:textId="77777777" w:rsidR="00D71752" w:rsidRDefault="00D7175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BB780" w14:textId="77777777" w:rsidR="00BA5A5D" w:rsidRDefault="00BA5A5D">
      <w:r>
        <w:separator/>
      </w:r>
    </w:p>
  </w:footnote>
  <w:footnote w:type="continuationSeparator" w:id="0">
    <w:p w14:paraId="4F283425" w14:textId="77777777" w:rsidR="00BA5A5D" w:rsidRDefault="00BA5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3A2616D9" w14:textId="77777777" w:rsidTr="00D71752">
      <w:trPr>
        <w:trHeight w:val="59"/>
      </w:trPr>
      <w:tc>
        <w:tcPr>
          <w:tcW w:w="416" w:type="pct"/>
          <w:noWrap/>
        </w:tcPr>
        <w:p w14:paraId="077E2FA1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0EF5ED09" w14:textId="77777777"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0B9338EE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29FBC0F4" w14:textId="77FF67CE"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ICO  \* MERGEFORMAT </w:instrText>
          </w:r>
          <w:r w:rsidR="007A6FE5">
            <w:rPr>
              <w:noProof/>
            </w:rPr>
            <w:fldChar w:fldCharType="separate"/>
          </w:r>
          <w:r w:rsidR="00BA5A5D">
            <w:rPr>
              <w:noProof/>
            </w:rPr>
            <w:t>«aSUB_ICO»</w:t>
          </w:r>
          <w:r w:rsidR="007A6FE5">
            <w:rPr>
              <w:noProof/>
            </w:rPr>
            <w:fldChar w:fldCharType="end"/>
          </w:r>
        </w:p>
      </w:tc>
    </w:tr>
    <w:tr w:rsidR="00D71752" w:rsidRPr="0073029B" w14:paraId="3BD52364" w14:textId="77777777" w:rsidTr="00D71752">
      <w:trPr>
        <w:trHeight w:val="59"/>
      </w:trPr>
      <w:tc>
        <w:tcPr>
          <w:tcW w:w="416" w:type="pct"/>
          <w:noWrap/>
        </w:tcPr>
        <w:p w14:paraId="6247643D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67DD5718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316312E1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40D80F70" w14:textId="1CF03047"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DIC  \* MERGEFORMAT </w:instrText>
          </w:r>
          <w:r w:rsidR="007A6FE5">
            <w:rPr>
              <w:noProof/>
            </w:rPr>
            <w:fldChar w:fldCharType="separate"/>
          </w:r>
          <w:r w:rsidR="00BA5A5D">
            <w:rPr>
              <w:noProof/>
            </w:rPr>
            <w:t>«aSUB_DIC»</w:t>
          </w:r>
          <w:r w:rsidR="007A6FE5">
            <w:rPr>
              <w:noProof/>
            </w:rPr>
            <w:fldChar w:fldCharType="end"/>
          </w:r>
        </w:p>
      </w:tc>
    </w:tr>
  </w:tbl>
  <w:p w14:paraId="7ABB75C9" w14:textId="77777777" w:rsidR="00D71752" w:rsidRDefault="00D717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14:paraId="733F5591" w14:textId="77777777" w:rsidTr="00D71752">
      <w:trPr>
        <w:trHeight w:val="59"/>
      </w:trPr>
      <w:tc>
        <w:tcPr>
          <w:tcW w:w="416" w:type="pct"/>
          <w:noWrap/>
        </w:tcPr>
        <w:p w14:paraId="7840F297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6EA77600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14:paraId="2966D49D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68F75330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 w:rsidR="00BA5A5D">
              <w:rPr>
                <w:noProof/>
              </w:rPr>
              <w:t>«aSUB_ICO»</w:t>
            </w:r>
          </w:fldSimple>
        </w:p>
      </w:tc>
    </w:tr>
    <w:tr w:rsidR="00D71752" w:rsidRPr="0073029B" w14:paraId="627D0DDF" w14:textId="77777777" w:rsidTr="00D71752">
      <w:trPr>
        <w:trHeight w:val="59"/>
      </w:trPr>
      <w:tc>
        <w:tcPr>
          <w:tcW w:w="416" w:type="pct"/>
          <w:noWrap/>
        </w:tcPr>
        <w:p w14:paraId="5FC2828D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14:paraId="44174433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14:paraId="4BA01E5C" w14:textId="77777777"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14:paraId="58B99459" w14:textId="77777777"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proofErr w:type="spellStart"/>
          <w:r>
            <w:rPr>
              <w:rFonts w:ascii="Arial Narrow" w:hAnsi="Arial Narrow"/>
              <w:sz w:val="22"/>
              <w:szCs w:val="22"/>
              <w:lang w:eastAsia="sk-SK"/>
            </w:rPr>
            <w:t>DiČ</w:t>
          </w:r>
          <w:proofErr w:type="spellEnd"/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  </w:t>
          </w:r>
          <w:fldSimple w:instr=" MERGEFIELD  aSUB_DIC  \* MERGEFORMAT ">
            <w:r w:rsidR="00BA5A5D">
              <w:rPr>
                <w:noProof/>
              </w:rPr>
              <w:t>«aSUB_DIC»</w:t>
            </w:r>
          </w:fldSimple>
        </w:p>
      </w:tc>
    </w:tr>
  </w:tbl>
  <w:p w14:paraId="728A014B" w14:textId="77777777" w:rsidR="00D71752" w:rsidRDefault="00D717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16867">
    <w:abstractNumId w:val="6"/>
  </w:num>
  <w:num w:numId="2" w16cid:durableId="502555140">
    <w:abstractNumId w:val="8"/>
  </w:num>
  <w:num w:numId="3" w16cid:durableId="83649286">
    <w:abstractNumId w:val="4"/>
  </w:num>
  <w:num w:numId="4" w16cid:durableId="918097379">
    <w:abstractNumId w:val="3"/>
  </w:num>
  <w:num w:numId="5" w16cid:durableId="23366497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3143669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9308459">
    <w:abstractNumId w:val="10"/>
  </w:num>
  <w:num w:numId="8" w16cid:durableId="1181704510">
    <w:abstractNumId w:val="0"/>
  </w:num>
  <w:num w:numId="9" w16cid:durableId="591554289">
    <w:abstractNumId w:val="9"/>
  </w:num>
  <w:num w:numId="10" w16cid:durableId="1768620342">
    <w:abstractNumId w:val="5"/>
  </w:num>
  <w:num w:numId="11" w16cid:durableId="6083951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odbc"/>
    <w:connectString w:val="driver=asa17;DBF=c:\anasoft\data\spravobyt.db;DBN=spravobyt;ENG=SQL;links=tcpip{ip=192.168.1.60};uid=Slezakova;con=finus(10.15);pwd=Zoja1211;DSN=&quot;&quot;"/>
    <w:query w:val="call ana.ekonPoznamkyRocVykaz(20216)"/>
    <w:activeRecord w:val="0"/>
  </w:mailMerge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16"/>
    <w:docVar w:name="arg2" w:val="driver=asa17;DBF=c:\anasoft\data\spravobyt.db;DBN=spravobyt;ENG=SQL;links=tcpip{ip=192.168.1.60};uid=Slezakova;con=finus(10.15);pwd=Zoja1211"/>
    <w:docVar w:name="arg3" w:val="0"/>
    <w:docVar w:name="arg4" w:val="C:\Users\jarka\AppData\Local\Temp\41484.doc"/>
    <w:docVar w:name="arg5" w:val="1"/>
  </w:docVars>
  <w:rsids>
    <w:rsidRoot w:val="00BA5A5D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3CE3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C6294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C4255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A5A5D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938905"/>
  <w15:docId w15:val="{17080FFE-5811-451E-91C0-A68AA7727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E2C95-E242-4354-BAC6-6A660E28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poznamky_podnikatelia_2014_UCPOD3_04.dotm</Template>
  <TotalTime>0</TotalTime>
  <Pages>3</Pages>
  <Words>8538</Words>
  <Characters>48669</Characters>
  <Application>Microsoft Office Word</Application>
  <DocSecurity>0</DocSecurity>
  <Lines>405</Lines>
  <Paragraphs>114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Jarka Slezáková</dc:creator>
  <cp:lastModifiedBy>Jarka Slezáková</cp:lastModifiedBy>
  <cp:revision>1</cp:revision>
  <cp:lastPrinted>2009-07-30T10:15:00Z</cp:lastPrinted>
  <dcterms:created xsi:type="dcterms:W3CDTF">2024-11-26T09:35:00Z</dcterms:created>
  <dcterms:modified xsi:type="dcterms:W3CDTF">2024-11-26T09:35:00Z</dcterms:modified>
</cp:coreProperties>
</file>