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1F304DF0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8D7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F703865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5272ED4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B2AC2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682014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E0590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E6B3651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7717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FBB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9A3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BAF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211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C76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AAF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7BC6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0373FD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B61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5A4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B56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4F89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5540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A5A8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2C4D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8D2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6DE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A78FB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FB5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264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A4E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7074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3D30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CF3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996A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A511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5592A4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B7F9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B02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616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BF9F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5B1D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7965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3EDD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C7BC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2E1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2A7C0F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04B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9A4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ECD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5AB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31504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A71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031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088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C8F8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0108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9C0C8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2CB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742B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0AE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3FC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6077A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FEFB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93B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5F72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E0F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A52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897AE1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8E3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50B4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2D9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E90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D86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8B36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A94A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91D8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5FE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AF3C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EA6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65F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9AC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8CD58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C8A7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C7F4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0BA6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EF04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78924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344AC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A209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4F54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6ECF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30BE2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7A07A6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29D0D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283C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3CAB4A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FE2B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F1F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5DE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76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ED3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409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9A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6BA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590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10F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0D8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3C2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B45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1C28A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133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3C3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C142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C10DC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DE114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EDF1C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59FC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727FF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763E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4361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EF268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4A319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57F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BB8B7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0B3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0FB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484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0B0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4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DBA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6A5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82F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C15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AF29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D610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C4A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2FE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50FC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3B7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E3A5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5DD9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5CF7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19E4E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12339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4F538C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534B22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68FB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4A962F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6183B1F5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BE177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13AE35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1D4A71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BF1AD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194D5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DDCD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1B49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6E7B3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1DAE3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55EC7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00A5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732EB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79208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8671F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734D7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212DC1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36884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0BC1B9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21FCA8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74EAEF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3EE7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DB5C6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48CAC0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144EF7FF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58C1526" wp14:editId="0A14162B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95EA2F" w14:textId="77777777" w:rsidR="00D71752" w:rsidRDefault="00D71752" w:rsidP="000669B7">
                                  <w:fldSimple w:instr=" MERGEFIELD  aDMD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8C15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6B95EA2F" w14:textId="77777777" w:rsidR="00D71752" w:rsidRDefault="00D71752" w:rsidP="000669B7">
                            <w:fldSimple w:instr=" MERGEFIELD  aDMD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FA32E69" wp14:editId="72385439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41599" w14:textId="77777777" w:rsidR="00D71752" w:rsidRDefault="00D71752" w:rsidP="000669B7">
                                  <w:fldSimple w:instr=" MERGEFIELD  aDRD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A32E69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24141599" w14:textId="77777777" w:rsidR="00D71752" w:rsidRDefault="00D71752" w:rsidP="000669B7">
                            <w:fldSimple w:instr=" MERGEFIELD  aDRD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«aDRDO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60405FD" wp14:editId="1366C1B6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B2A284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0405FD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16B2A284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8220DE6" wp14:editId="7D7C25E4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29D8F" w14:textId="77777777" w:rsidR="00D71752" w:rsidRDefault="00D71752" w:rsidP="000669B7">
                                  <w:fldSimple w:instr=" MERGEFIELD  aDMOD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220DE6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5B829D8F" w14:textId="77777777" w:rsidR="00D71752" w:rsidRDefault="00D71752" w:rsidP="000669B7">
                            <w:fldSimple w:instr=" MERGEFIELD  aDMOD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6848283E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13AF8F50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5119A795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BA5A5D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603EEFD2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BA5A5D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EC686E7" wp14:editId="41321520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453183" w14:textId="77777777" w:rsidR="00D71752" w:rsidRDefault="00D71752" w:rsidP="000669B7">
                                  <w:fldSimple w:instr=" MERGEFIELD  aDROD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«aDRODo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686E7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7C453183" w14:textId="77777777" w:rsidR="00D71752" w:rsidRDefault="00D71752" w:rsidP="000669B7">
                            <w:fldSimple w:instr=" MERGEFIELD  aDROD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«aDRODo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96131DC" wp14:editId="60C29877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35392" w14:textId="77777777" w:rsidR="00D71752" w:rsidRDefault="00D71752" w:rsidP="000669B7">
                                  <w:fldSimple w:instr=" MERGEFIELD  aDRDO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«aDRDOo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6131DC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01A35392" w14:textId="77777777" w:rsidR="00D71752" w:rsidRDefault="00D71752" w:rsidP="000669B7">
                            <w:fldSimple w:instr=" MERGEFIELD  aDRDO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«aDRDOo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5FFB61" wp14:editId="113B6C2B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14B52B" w14:textId="77777777" w:rsidR="00D71752" w:rsidRDefault="00D71752" w:rsidP="000669B7">
                                  <w:fldSimple w:instr=" MERGEFIELD  aDMD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5FFB61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6214B52B" w14:textId="77777777" w:rsidR="00D71752" w:rsidRDefault="00D71752" w:rsidP="000669B7">
                            <w:fldSimple w:instr=" MERGEFIELD  aDMD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FB15C61" wp14:editId="4231B5E7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3C2D77" w14:textId="77777777" w:rsidR="00D71752" w:rsidRDefault="00D71752" w:rsidP="000669B7">
                                  <w:fldSimple w:instr=" MERGEFIELD  aDMOD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B15C61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293C2D77" w14:textId="77777777" w:rsidR="00D71752" w:rsidRDefault="00D71752" w:rsidP="000669B7">
                            <w:fldSimple w:instr=" MERGEFIELD  aDMOD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BA5A5D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832C52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3D8FD0B6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333CC64A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D3F0247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5146A9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0A7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B98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8840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282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CABB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75881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1305C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534A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822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1B71B3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54757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1C2F65" wp14:editId="3C52EC5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0B3B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C2F65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6300B3B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4CEB1D0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72C542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14A361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AD0A7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1C0E0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F60F2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544CC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B5EAD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A2252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1B54D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5D75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37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AE4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EBE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DD7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CED4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ACAC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6A5E2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390598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6A6BA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5A59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E6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5C8A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4925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23C2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E4E2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B50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AD9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F4328BE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389ABB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23259BF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74DD6A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6D38C4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35DD8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E1DD0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28D5FE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482C9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18828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617925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7FA0D1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8D7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9BBA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48D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FA9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CA1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7D3F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59EA0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2CEE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7974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2F88B7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F346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E8F4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1097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47B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76D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F92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617BB0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7EDAC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339C421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2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67ED9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B7310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8569C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DCBF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E25B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D406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2F95C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69AE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5DE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95A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23CA55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76E4EA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DCC8AC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6AF5B9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FD6A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194250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134E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1FC19C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61A77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FF3AD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7253F3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C178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E302A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08C896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BFB056F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B9F6E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6E6EFA5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32860A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B4EEF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7E3C6C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6F1C0C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2208F6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4CE81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7DD30F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250BB2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CE0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17597A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EC3E3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4423F80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080C30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40A2DC" wp14:editId="4EB4BE0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54483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40A2DC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3B54483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56B4C7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7045F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470A80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78EB83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7E2AEC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FBD7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28388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7B27545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6EB89F6" wp14:editId="15184D4E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67D1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6EB89F6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76D67D1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EDA77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E33AF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FEA00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7F31D2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355C8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391A5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42FDE1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20B121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466F2A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1B12F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7566DC7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06258E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9D06F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C522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C7A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246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A4CE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8ACF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3F358A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0415D2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A4E796C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C8AFD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4B1C7B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EBF97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371B0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23B5D4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199A9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F0398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7F86B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7039E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792832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1632CD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35F144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03CCF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698F35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35F5D3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32BA35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2CB1E1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3F18D0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35F8C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254710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323ED2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05A5FE2" wp14:editId="061D43F0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BE376B" w14:textId="77777777" w:rsidR="00D71752" w:rsidRDefault="00D71752" w:rsidP="000669B7">
                                  <w:fldSimple w:instr=" MERGEFIELD  aSUB_SKNACE12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_SKNACE12»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5A5FE2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4EBE376B" w14:textId="77777777" w:rsidR="00D71752" w:rsidRDefault="00D71752" w:rsidP="000669B7">
                            <w:fldSimple w:instr=" MERGEFIELD  aSUB_SKNACE12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BA5A5D">
                                <w:rPr>
                                  <w:noProof/>
                                </w:rPr>
                                <w:t>_SKNACE12»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2F1D8E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1BFB36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0F72D7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43C41E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BC3F1B4" wp14:editId="171C63FB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20BC9" w14:textId="77777777" w:rsidR="00D71752" w:rsidRDefault="00D71752" w:rsidP="000669B7">
                                  <w:fldSimple w:instr=" MERGEFIELD  aSUB_SKNACE34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_SKNACE34»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3F1B4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08320BC9" w14:textId="77777777" w:rsidR="00D71752" w:rsidRDefault="00D71752" w:rsidP="000669B7">
                            <w:fldSimple w:instr=" MERGEFIELD  aSUB_SKNACE34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BA5A5D">
                                <w:rPr>
                                  <w:noProof/>
                                </w:rPr>
                                <w:t>_SKNACE34»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55C2C7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2C71F1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2A53A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73442A4" wp14:editId="6AED58BB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F5FECA" w14:textId="77777777" w:rsidR="00D71752" w:rsidRDefault="00D71752" w:rsidP="000669B7">
                                  <w:fldSimple w:instr=" MERGEFIELD  aSUB_SKNACE5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_SKNACE5»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3442A4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6BF5FECA" w14:textId="77777777" w:rsidR="00D71752" w:rsidRDefault="00D71752" w:rsidP="000669B7">
                            <w:fldSimple w:instr=" MERGEFIELD  aSUB_SKNACE5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BA5A5D">
                                <w:rPr>
                                  <w:noProof/>
                                </w:rPr>
                                <w:t>_SKNACE5»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84C6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B618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280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6233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5E3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851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F7BB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FF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C10D30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F94FB8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18234F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3700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B63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B4C6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3BFD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7996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948B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79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AF53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DF1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D2F9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C344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CBE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8E0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8956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E4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F16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1724E9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623C793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E71DEE4" wp14:editId="6180AC7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E70EA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71DEE4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44E70EA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AC23C6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7E546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1DA51E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3F8521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06530B1" wp14:editId="6509B982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05C36" w14:textId="77777777" w:rsidR="00D71752" w:rsidRDefault="00D71752" w:rsidP="000669B7">
                                  <w:fldSimple w:instr=" MERGEFIELD  aSUB_ULICA_CISLO  \* MERGEFORMAT ">
                                    <w:r w:rsidR="00BA5A5D" w:rsidRPr="00BA5A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«aSUB_ULICA</w:t>
                                    </w:r>
                                    <w:r w:rsidR="00BA5A5D">
                                      <w:rPr>
                                        <w:noProof/>
                                      </w:rPr>
                                      <w:t>_CISLO»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6530B1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3BF05C36" w14:textId="77777777" w:rsidR="00D71752" w:rsidRDefault="00D71752" w:rsidP="000669B7">
                            <w:fldSimple w:instr=" MERGEFIELD  aSUB_ULICA_CISLO  \* MERGEFORMAT ">
                              <w:r w:rsidR="00BA5A5D" w:rsidRPr="00BA5A5D">
                                <w:rPr>
                                  <w:rFonts w:ascii="Arial" w:hAnsi="Arial" w:cs="Arial"/>
                                  <w:noProof/>
                                </w:rPr>
                                <w:t>«aSUB_ULICA</w:t>
                              </w:r>
                              <w:r w:rsidR="00BA5A5D">
                                <w:rPr>
                                  <w:noProof/>
                                </w:rPr>
                                <w:t>_CISLO»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11EADCE" wp14:editId="50FEA22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5A953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1EADCE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365A953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0979C302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93EE9FA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DA2E8E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DCE7C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79E2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5CD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6D7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9710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BBB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34A6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E122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321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B17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5F7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6168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47B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0F8B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70F1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A06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08A0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FFC2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827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A2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D627C7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F3ADB7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39FCF11" wp14:editId="34D7A6A7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194CC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FCF11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42194CC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0212896" wp14:editId="231EED1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F4A03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212896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1FF4A03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0290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643E043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64DEB2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709C714B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4FF25C3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47B5D94" wp14:editId="3BC1F41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11E6B3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7B5D94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2711E6B3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585EE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83D1B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504E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3EA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5BF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352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EB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7E3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81B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2DF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ABF1EC2" wp14:editId="310BB59F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20B22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BF1EC2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5920B22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9E1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D96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DA9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DD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42B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341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758C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5F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86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9AC4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655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D930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1577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A4C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655B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848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AC72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BD58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0C1A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B62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F13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FBCC35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3306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94350A2" wp14:editId="16790F5A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FC24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5A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350A2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1E7FC24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5A5D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539C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A8D6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9EB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FE7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C39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2CA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474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FEA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1E72F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352ECB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BBD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452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4FE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1FE1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1057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6C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11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BE95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6993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4AA0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22C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000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9CC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205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E9E5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53E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36BF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4EBE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9AE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3F7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9B6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887A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DC04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B50A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FC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737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03D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74C1D66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79FD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A116D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A354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9F8C2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29E4C5C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E108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C6952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8977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C103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2DE421F7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4EA186" wp14:editId="0C97638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CA400B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EA186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62CA400B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23F7D195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52FF43A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BB950A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1F56F8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67C69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E7934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67BDA511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A3E2C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FF1F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2F56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57CFFAC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727AE7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E1E8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894F4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2CC7D9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7695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78F4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3C08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939545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FBA7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4A21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3F11A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FD244F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0ABB9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6F194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EBE2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04BFA4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1DCCF1F9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A6BAD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FDFA1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4CBC4E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27E0E4DD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9B8B4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DFAE1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AF64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A638B4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36DA2D7A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B0F84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D5075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C891EA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039273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10240950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18FB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305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029193D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ED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02EE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22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EB1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097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320F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51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647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C83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939E8C1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BA18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7EE9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8BB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E80A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E470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BBEEB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C16F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D76C6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66BBA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291AD919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334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FB7EF0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76D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48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6F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80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A2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FC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83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52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6E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E9603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009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35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6E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D6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59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7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80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0B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E8B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AF009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65F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6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36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AC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CF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CA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1E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AE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AA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911BC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65FA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1F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B9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6B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04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99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31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B3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B4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0D8AA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490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59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AD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92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28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C1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2B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C7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79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D84861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BEB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7075DF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88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75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8E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BA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6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AF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16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10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B4E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B56BC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C10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C3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AD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97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26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F2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0B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E9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7C4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0A69D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558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A5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6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2B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62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4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15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58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C8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11CAF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C0E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FE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73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46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1D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C3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43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19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987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E08EB2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48DC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82801F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168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5C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13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81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0D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95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E4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00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666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587DE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1228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34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F1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64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7C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8C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3E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53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7E8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9A185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331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D8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8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3A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9A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0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81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53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5E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DD3B4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5C6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12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19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D8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66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1C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C0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3E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F82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03630E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89D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7F48B42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F3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69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CA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4F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B0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11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84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AA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57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319A85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18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57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E6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8B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5C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92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97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04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A14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601B2A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A2FEF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BF5E13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CDCA2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5F37F6FB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220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EF3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433FCB47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AF5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0607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94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AB8A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9ABA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05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F803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75B7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C73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8C2D6F3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6442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50579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D1F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E05A8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FCEA1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AC7A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F3928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968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3956C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70AD978F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D0D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A6DEFC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C2A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A3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1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18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1B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01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60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E4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ABB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152C9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568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BA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E0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9D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2D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46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78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6C6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BB3F8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D7F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53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4A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88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90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23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E0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4A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4C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EF5BA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134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7B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6B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4D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65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6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2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B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215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4B2AEF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B66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CC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7F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8F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E8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B8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B4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8F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110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8D858C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E78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3BB085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10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D9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B9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07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1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CA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A5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B6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B3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3F34A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FB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39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25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F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AB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89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BF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52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ECE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6A5CA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DE7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CD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4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D3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4C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FE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7E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B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42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2E5AB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0E9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14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F1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7D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36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39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54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3B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715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38D814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ABE0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449AC6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640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67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82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BB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CF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BD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11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B2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2BE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55358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65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EC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B3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2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EF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E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76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F3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C8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7EA63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7D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6B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20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15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0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42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9D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58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B5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4C50B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76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A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D2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EB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91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CF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CC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C9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804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EFCA97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36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5793BA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BD98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AF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DF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72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C4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03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AF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D7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0C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223662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139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DE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D8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EA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67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FA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2F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95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65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58D00E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D696E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0B555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7A94096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10B2E2E5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F8D4A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7C1EB6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3C0227D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716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B866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F8060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20C14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47F64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64E257D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2F0122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6DFF502B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6E6E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5474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08C06FCE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6E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CE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E20E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258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9B6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878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748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34AD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AB3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82BA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51B2379E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F12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2B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AF03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2B6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4A1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D4B4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E05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466D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94FC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A6FF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7348A1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C981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028706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9FD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EA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D5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A4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7D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EC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41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5F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22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41D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25275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0AD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F2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EA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51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84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11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F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AC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E0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831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9216A5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AB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6E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61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FC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EF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CC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54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5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CB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6E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9E5AD5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9B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E7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F5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2D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1C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33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D7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9D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62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8B8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3402E25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F77F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3E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89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DC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BC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97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DC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1B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A9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F20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8B7A67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24C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822E927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3A88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CD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64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47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5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4B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6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27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D2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F6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89424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2F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1C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D6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44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D6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F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D6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D5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20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18B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F67E4C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2E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91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33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FC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BE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F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40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10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62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F7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6F685C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20B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12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A4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77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F6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79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D0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90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4C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65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48A847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51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AAC0ADA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C75B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4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62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FC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3B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3B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94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ED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32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470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6E79A8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1C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28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1B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89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55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97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92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3D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71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B50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E3880D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F7A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72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C8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3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8C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43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C8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D4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EE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847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AAF8E0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7357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C8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18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84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40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81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0C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72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68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6EC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4A201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AAC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7F0640BA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EE6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3C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37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5D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9F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7A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7C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0F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F3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D97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C1B0FF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E189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CD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D7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E0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76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67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80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84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883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846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0AFDDC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5DC35D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C0B7B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885F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10E18405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6AE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EB4C7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2AD82372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260E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D24E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DDD0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636D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24D8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72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F41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40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1FA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9B8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9168CC4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4A5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29F1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E48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DE0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869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097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0A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5673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6C8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12320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15F46653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FA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E937B6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62E1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A5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F0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42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CF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AE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0A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DD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27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61E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082A2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00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85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B9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19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8B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1B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49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0E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52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631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7575A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6B8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6F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F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A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DA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1D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11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45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57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D89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2F5A4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F08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64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14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0A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09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7B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38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85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A9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157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5E9DE8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8055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3A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3D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3C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B8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67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07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4C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54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963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383173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B0E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A23FAD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C0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4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AF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B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94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6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C2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27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7A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FA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4DD8D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72E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EF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02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FD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45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52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1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41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C2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108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9F9E6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407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3B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CC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DC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75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A0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14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D6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D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94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E190C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CE5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CB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1C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1A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82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FC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5E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41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98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CA7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7E631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B97E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0EDABF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B2BD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88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30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7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F8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9A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4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0A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57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8D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AB213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A48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75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F7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20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73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8F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01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18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20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FF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4E3F4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92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8E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3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83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7C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7A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E4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61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D5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C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268F9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F4B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63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0F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94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F6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B4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A9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77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DB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827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1BCD2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007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7A1816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B5A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31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D8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18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1C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3E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4D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5E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C5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4F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4406EC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E94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45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88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74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1A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82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47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49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43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BC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5CA6E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035A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5B0E10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B6F802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1392A02F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2C70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9671A5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01C1DF6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7EB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D22C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B62EE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53200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A558A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B885CC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17F1B6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380EC384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BF2AF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9F9BF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16C60E4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F8276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CA4BC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9F28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E99B8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C2008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93DF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97FE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1DE23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3D003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E120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6ED34CF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DE39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2079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A8B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CE82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E40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EFC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A1AF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A16E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8D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1515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1B550A4E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FD46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1BF2BA4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908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89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BD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7F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58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10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97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B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9F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D19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4E975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D6C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13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9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38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1F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1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06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CE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67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37A62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86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AD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42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FC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37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A1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F7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B5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06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D9E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96B57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54C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2C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DA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20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9C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06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97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C3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B3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C3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5B1320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B75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04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38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85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F2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B3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D5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50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37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34B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F7605B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9B898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108B8E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DD757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874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DE2CC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D4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C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37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A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AB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93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4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402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847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8881C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0EE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6BF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63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5E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9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FE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62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0B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6A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FAC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1C478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8AB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DA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411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D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2F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43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28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34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D80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12A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7F6E6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186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CB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16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2F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83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78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6A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27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97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606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ABB64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A99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2037564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82F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AB9B2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3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C3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C3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05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E8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B3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01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BA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83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3BA874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4D7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11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5DE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CC8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CC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12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04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DB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91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710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EBA49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A65C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82A41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2926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07BAE758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EE44A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8D25B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3C95F3F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DF3B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5A01E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75E4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13F" w14:textId="77777777"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22A6C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25795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6F3FA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A999C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3BCB4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B26BA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E364336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7DE2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ADE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9FC0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0C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7C1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D8EE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78C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5648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F1F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8DB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60021FA9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D37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414037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582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5F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8C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FF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B7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BD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E4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2B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6B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380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DDDC9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AC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C3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C4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6A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41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C6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9B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23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EC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53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A2A13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53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4E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A3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882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30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893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C7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3B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41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CB1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4A867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0A7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94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C1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2A0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3E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C3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26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20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D65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7D7B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A68C27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4F23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45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11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5B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DC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A61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62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21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71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78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7C44D4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9068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27D785D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966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F8AAB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3F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B6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A3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B45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F7F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DB4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F1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49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E6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B3972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3E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88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7B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72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B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37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B7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92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A9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E1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E4D0B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71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0D0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4BF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AA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D9F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93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11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20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B4E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39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698DC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7D8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95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E6D8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2D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6C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96C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AA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6D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0C59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A2A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540F14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032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541925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3470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65802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1C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82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18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785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5C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DD5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2B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5E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1D7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82C328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DA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61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4D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64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B3A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C39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4A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92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1E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775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F85965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12E58C6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B4739FC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46883CBB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09A6A4F0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EB702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0FC934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1159747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44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966B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5945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FD5B11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F8819F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0AE56853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9193BF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B7EA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63B4C9AB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FE33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D5FA5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B1787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28709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3AD1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640F89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50713A6F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893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435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D85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5D23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D311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0F4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A7123DF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B84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0B324D6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79FE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8C7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1B80F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D3D2D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F9C3C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D7786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D04C8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3D111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6A509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46711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23E88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99D50B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2DB6F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4DC96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1150F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00C9B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EC65B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BF10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F3F7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06F20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8D985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D338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CB8C4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7598E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B7A6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D6A55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35492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6C48E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98F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6BF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3168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80358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1934A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906B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D0F122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34CE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094D695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F72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E02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21008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19CC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4C651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3F7A8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66C67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CDDF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A0CCF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7659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F5492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A89685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7429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301C0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CD8AB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F2AF4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01ED7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AFF431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BCF1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93B91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340E7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AB09B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44A5E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41C49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457A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07C4B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B7B38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E9ACF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C0E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DB6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BEF2C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8C1C4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72577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36AC3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D89340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5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16759D6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5EF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653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8DF38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C515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BD5DE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6C31E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880E9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924D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63D30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471805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544E3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493C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6A657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9BDFD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CA49B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1EDBB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84722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C123C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29F33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7A44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187A9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FE83E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BC337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B2BB00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60DAA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56150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5A4B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6C449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2A5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798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C0E4D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BCDAB5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C3402B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25866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7F318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08D0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2DE75D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B64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DA4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1739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08F3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15F3A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445E3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5160E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B5B6C4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D55E2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2D8277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96E41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5D15D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C027BB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D957C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FE2D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D8F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E5863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FEABA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B0322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252C84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3DB615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A4CC9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3071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BEA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EA335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FD3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346CC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97F0869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19729A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CA20C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D565D6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3F8E0CD9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A8DF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3C98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054EF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713C3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0FDC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33399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32FF7C21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9C819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75C1B2B9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FA9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E482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3234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D91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69B6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3DDD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22F6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4C57C9B4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24C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E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6CA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C07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97B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F73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69A12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A53DA6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EE1E03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BE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F0B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5BB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875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261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2633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9025EB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53AEF23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CA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30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FD0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2CF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F2B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705C4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E122AAD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10B8F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2C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C9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7DC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9AA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E49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69634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1CF664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C1C2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78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BA8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C5C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024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DEE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06ACB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255B94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213723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B53B3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2D0CF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5B4F2F2E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071A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24F8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82498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0C7A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7B20D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65D8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72510482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1CC7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D68B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60D0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2D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6E8B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ABAE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94F8FB4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26F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7B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D6A0E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8AF70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D722A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FC811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2B9E36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48C19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E375F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D491AF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89CC6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16BB9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CAA59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78E74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A61646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5563E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8B427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2688BF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FCE53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957EF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6F9424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4DA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7229F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649F1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DD41F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DB7B7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BF711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7CCD87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2E9D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0CE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399C5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D27EE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EC68F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2B82AE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1E5865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D5E95D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0A7065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2AC038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4C1092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3F8705E2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C6DE31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46C1D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06ABAE1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9927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66CD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88736" w14:textId="77777777" w:rsidR="000669B7" w:rsidRPr="0073029B" w:rsidRDefault="000669B7" w:rsidP="00F4554D">
            <w:pPr>
              <w:pStyle w:val="TopHeader"/>
            </w:pPr>
          </w:p>
          <w:p w14:paraId="3887FA0F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5390EA50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7979E93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8B65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19168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43C50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10CFAC1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203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5C4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022F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74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C0AE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BD2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33E6125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FC5F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59F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B58AE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41885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BC571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0A9200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BE406E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218F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518CD6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300B6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D6F54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302713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FBEBB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31D9A8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9BCD5E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ABA7A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EF891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0ED020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F73F31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E42127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7CC7B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2E9E8E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2274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CBF0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4D3FC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538A0E4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25326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AFE41C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7CC7E3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855B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A7D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058CA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0956126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60C4A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6082297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79745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0D48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AA7F1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7D6574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4DF58C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75D61D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47E907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A97748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C70BC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C0872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B2C946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847269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CA129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DAFE32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A559DE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1B6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8F4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85EE1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4B0620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50720E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3D871E6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97538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11759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7C176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EB56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1A675E10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175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2FDE12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6AD7797D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059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C9E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48E394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C8F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6E1F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D4F8CD6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6FDAF97B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3EA1DAB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519CFD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75B55D48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7A50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1382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77F95381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876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82D3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0572ED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316B9B3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9DEEC6E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BA5A5D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082121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9FF1CC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4AFF418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4BC38A0E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A6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D1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5B6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C4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076AB2BB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40F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2D42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469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02E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08A27BF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757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D2D8B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D16C2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2EF56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ED256F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F2399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43BF49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C73565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0FC4333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22F7164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C201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BF330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59CF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33682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11DDF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0B41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4CA26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2CF8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53CEF4EE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552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40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11F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B5AA512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73C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B3F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A134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1D2CAD80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7B62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AF27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B4B26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637390C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608D5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BE22D7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1EF7DF1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AA9BB28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44F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F99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FA0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F451E4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DAD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6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47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EF687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C658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E3E7A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F8C7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4BCD3D20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ED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20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43F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B36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D296D58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AEC9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424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8447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A1F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90D13EF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548B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8718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1A1D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6B439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9A41FA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5C279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0A942F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87B576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ED4B11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ED70C5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1FB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826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63E7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DF7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0C04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F19ED1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0A8DD4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3DAB6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3DF56D2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695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01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8BF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35E2A23C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694A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99D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217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49998B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76AA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7B580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ED7B2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D52E6A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384D5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9F54B7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25C166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F42635D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251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8E4616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C7929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8FACBF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AD9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B2606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29C5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E2ED8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5BE71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6044E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4B10D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1804CB01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2320B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D6A85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96BB282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9E3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F3878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610CF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5EDFBE66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29C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82951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5B05D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707F4A92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BED1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31F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189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C0E0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24DC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F7A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82D3AA2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C1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797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C5F7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739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DE10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E57D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C360D8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A2F3D08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530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6541BC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B9BD0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9601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0B5EFF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208704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672C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1BDD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D2026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6FE71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030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0F42F0E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A09EED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867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DDBB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8129C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CADD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5857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F06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527D6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FFDA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4D79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140C80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46452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D8B5A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BC92A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94DF66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A20B3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466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21F38F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A077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5C697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146FE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94B397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5E7D21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97454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CCA62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7BAD0A61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EB4B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74060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5467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8BCFBB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58CF1931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4161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024B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DF28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CE6C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3ADEB013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C065B0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2B15584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599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DF3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944CA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2AE16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4A32B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CE85004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7529A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6FBDD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77ED1F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EAFE1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488A0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89357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791BA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CA4D0C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3A1109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723C732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DC4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8815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4A8EA8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AB2EE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1AC77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7F1A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735CE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6372C4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6B4BC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33E4A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7E1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4F163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B7B6F5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FA65939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47C03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10FC55D8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B9A5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363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EED90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ADBE56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3B6F1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B760694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9E71D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26B56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AD81F7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340F9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321D0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33FDE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43F23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538702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CECE12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547EC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3525F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A179B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6B3624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106A3E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AC47C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D07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64E0D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B6E005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356A62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EC895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96C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A6B59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359559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5FCA7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D3EF3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32308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1FE7D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B2DAD5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D1B0C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E6BB0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2C5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8663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AA4F82E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877F21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C8EA1D5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6E36D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FC04C4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7164FEF2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FC8D8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8C0B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043C183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A95700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81FA6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E3125A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6C9972C7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63AE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53CBE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6CF25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93F26E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3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185A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F239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C8627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E7751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27B40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77846A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6D1FC42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4E3AC9D0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3F5E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ECAD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E834B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6AD4661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D04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08E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38079A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136665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071BB6D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63003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AFBEF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194945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4BEA62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06BAC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DC7C6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283A8D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1CB6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D8F76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3B08D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DB6BE5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5B0C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291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2868C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2C733E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6F1F955C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BA5A5D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9B1E63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8D9356E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5CE9988D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E37CF3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453D54C3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57ED25B5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E3FA7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A8C2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5052F211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D5CFB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1684C4C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E318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18211EC2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5C8E0" w14:textId="77777777" w:rsidR="00456CA1" w:rsidRDefault="00456CA1" w:rsidP="00F4554D">
            <w:pPr>
              <w:pStyle w:val="TopHeader"/>
            </w:pPr>
          </w:p>
          <w:p w14:paraId="78180F64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35D3F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3F2B4F35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C7934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2A1AD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1EE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B281C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E89BE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73A7B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6970A3BF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A8BE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5189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632D61B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0BD71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644887F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4D95086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62E2236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2146BD0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1CEFCA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6CBE77B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2038F6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DA1603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2F5439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32A1541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2E35A4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BBF9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38C1131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06250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20C78F4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2D07B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D31C16D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07E37C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EACF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5AAECB0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AF03E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1B35E8F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7E375E8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16E9C1B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D6338F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E14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10C3ED1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6C368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1D75578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39AA9DA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7A71882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6B67977D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02B94E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22FBB9A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2E0F33A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183DAE6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1157FD8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9498EDA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6430F4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6F90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4C7D3D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B0A9F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43762A7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27483C9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5FA0FCC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53CCD57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189E6058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0EE2CC5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05CC192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6CEB3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4645F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64F5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701CD9A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7B76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77A410D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6A57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21A71AF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1D032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05AEAF84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A26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40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4E1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DF2E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CAC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8609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38B30F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01D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D968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8B69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24DB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C7D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632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686F4B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E221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C77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1FFB06F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7C4657F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1A987B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FC7F0A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D5A476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259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8BC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8596EC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19FC105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760C25E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B1828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713426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8E6FC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07286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A79D0F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273799D5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11C3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E46D09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17C7E018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556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8EE3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9ECB4F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8E71C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5450F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6A504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7E068CB6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76FB1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4AB5A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5E4E4B33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7C382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44637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25C0BC38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10F1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B6D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27B1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946E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74C11FE9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0176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3A0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9C33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6F6AF1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E008B71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FF213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DC1D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5F3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E542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199502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F215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B5E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DB88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E139A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4B36BC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1D7636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B03B5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5B00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62799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6F773C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7F8A2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331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E5BB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D4F11E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83DEC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B50A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E500C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0E0A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B918C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23A3E2EF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93111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C09F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6B8F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D6FEEFE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5AB9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38AC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EE6F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1A4581B7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06EF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D30AD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132DD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3635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154A4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8D2B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7DC91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1048971D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E17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A86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E1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7AC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777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427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81A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B810B03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9FC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78A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5ED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D91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1C4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B57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734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698AB54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66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60E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BB2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E17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022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D3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4B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77943C6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163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C7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48D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66CA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E54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24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F2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229C8D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80AA5A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B814D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A8C1D8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550661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04E27E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379B0E19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2FE6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6670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234BE6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8B01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963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9DCDE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A09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C67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1C8869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2F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D00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932A8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045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B4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17CC8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3B5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ECA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05143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3D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A10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E7664B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637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DFE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16097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18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434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8CF51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0D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CF5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18BB4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00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B3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EB153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5233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453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599E40E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1BCEB758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645C5E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A8AC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04DFCDE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61C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F14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72D8218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9E54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D21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7C085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B0B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587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426F2E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957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0F4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70C0A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21F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278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0FD14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07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89B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86D04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BD3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65E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59072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0E8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031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5E563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2E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31F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3C56A2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E76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613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D47865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201B719E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BA5A5D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57E273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6FD29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4DEF63C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615418D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33FC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28C8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6CA0DE3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08E6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3A02B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4658B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849C2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25D28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CC4E2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6C8CE57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373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1A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00B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8FF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2C3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BE8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930190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CE1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648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DB3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347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F8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50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4E993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DD2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29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06C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2FC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324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543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3F844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CA7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858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0F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2B0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B2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F13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4FF74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2AAF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522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CCD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1AE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D7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40F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E8046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CF1BD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6AE8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62C2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CECD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B07F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21C7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D11AB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CDF8C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8BD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3ED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075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C802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D4A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A1A3B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B3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5A0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B35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6EF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764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4C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65394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248F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53E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95A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8C0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C8D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582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F2EEE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99E2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350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CE5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980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1D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F2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AAA77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422B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541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6FB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A68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63E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A3E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A16D3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F9A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3BC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935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ED8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759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133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361A7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C70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13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DB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A7B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92D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3B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F6415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6DDE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DCA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6C7E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110C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DDD9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BADC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300A7F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4D037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4974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BB18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6F0E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555E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CE2A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0FE950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9382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FC7D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1F58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5B40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5FC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C48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41A90E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90E6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AF05C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2673D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C8A75F5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6700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42A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195B944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BEC7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AFDAD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A007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1FFA3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8FAEA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EAFA9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46D9A47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13B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450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B9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026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CAE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5BF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263C553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7CE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B89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0C1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A85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0FC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C37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777A4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EF7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415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CFF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23E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93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E92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376E8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A51E7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E4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F8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08F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AA2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70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94CC4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852A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815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35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24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C12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660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D1E2B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6E034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80B7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0000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2F89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C120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AA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4470F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39D2A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112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076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8FB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841F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3C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8D096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F4E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69E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E04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D19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2C7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97C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58C19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E24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54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7AD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F71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EAA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4A2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B1B9A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73F3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092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9C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60E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37F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F63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07F93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CB8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813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B22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33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4A7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2A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6509F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FAD2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2C8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F74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6F5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2FF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364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2CF83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7F7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546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4FF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EF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DCB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836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6363F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C8BCA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B847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4EED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923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314F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034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7526AE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96AD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7618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593D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4AAF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FB11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A177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C47D9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CB8FA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10F2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0590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49BB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789F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4763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5B671C6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DB8C0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3B08F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7395F6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3694E65E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CDBC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934B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84A3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966B110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686AF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799594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6C3CD5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583F13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38C0E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0B56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AF7DF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8C4D8B8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9916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FB85D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07352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FF591F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BAF312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BC66B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3C7B849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1E61BD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ECF1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65D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C5CAB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5E6C10C7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6B99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4A18E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67751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2CC7E87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2A1EF1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0325A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BBFE7F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151F140D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6A35E693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0E44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2626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6688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782C3D1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DB912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D94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B0B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431C6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EEC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8B1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9EB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8F78CD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532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94C9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7AD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F4D738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1A1B8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FCA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D59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14441E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14E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5664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A4B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62D5DB0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60A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5303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B81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B477995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11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5DA4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C22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FCD915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01F9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8FB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87C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84F0E1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C78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0B1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2B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81C80D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C07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1406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D3C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1AFAB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6F4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56D2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D83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5495DC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0C2E6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11E6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3A4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BD6F39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EA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FE5F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06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C2BD2EA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4C6EE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870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D3E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D5241D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72C1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72E9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9DB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F95173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754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D8A9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6F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74CCF6F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67F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397F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AB9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01076B47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EB096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894D7A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DF2C6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14AB320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6A9EE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02091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85938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05B79190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9EA4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C804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1F45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8BA539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00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1CE6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83C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A4BBB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2559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737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188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65802D3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4B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FD5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9A1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92EA712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15F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BAF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90B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964671D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C42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762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61A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86A6C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4949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5EC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598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C7AE48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7FB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4792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894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775B77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0BB8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EC249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8A481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14C4A12B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D0BC5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98E35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17B05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93AB9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E7EC1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1B11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42744DA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7BD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8B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4D7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3F7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9EE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C84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CE7DB80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95A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A26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781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6E4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056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620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4C24FE7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9C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4D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F11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2F9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0DB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26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5766590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032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5D8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D31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4D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472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DB6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A23272B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61A27F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1EF0F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3DD50F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4E2373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2C06617C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06719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01395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C0B61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0CCD5053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F2997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B4A7C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A585EF" w14:textId="77777777" w:rsidR="005E5AD7" w:rsidRDefault="005E5AD7" w:rsidP="00F4554D">
            <w:pPr>
              <w:pStyle w:val="TopHeader"/>
            </w:pPr>
          </w:p>
          <w:p w14:paraId="40100AA6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56091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62216ACA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9E7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A6C4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90EA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4DAB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860F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1D01E7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DEE5C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3150116B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0AB86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32DBC46E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B907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6EB85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2A3D24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1C5D4D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6D8406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7CFE973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4DFB0A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A4EEB5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340B802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83F7FD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717BBE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6491AA7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344C38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00E3CB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D3CA33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EDCB62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60A771C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2C58F5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40194D4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25B697F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8F11CF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04F15D6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3A9986F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484442CD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450E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6D27A131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C37D7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B1845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682EE15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698771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0C0778F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15B7DB9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49701D7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5AECD68C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45FC6C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95931B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3DD3D04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1EB0FF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31D113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3CEA121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AC461E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AECBCFE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ADF9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F1FF9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49E8729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7581FAE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1683522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46F35AB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00ECE3D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1B1D9E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64BDE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7906C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A0FE0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70845217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EB4E7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ED1A4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D649C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0F97AF4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ECB04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3357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1771C" w14:textId="77777777" w:rsidR="002D450E" w:rsidRDefault="002D450E" w:rsidP="00F4554D">
            <w:pPr>
              <w:pStyle w:val="TopHeader"/>
            </w:pPr>
          </w:p>
          <w:p w14:paraId="4A93333B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131E8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12DD146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E4121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563BC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FE77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03EC2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49A06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5DAA2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13577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255EF1FB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64D57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4B3189C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75EE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543915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C2C2F4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61F24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33D808B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1D40B7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EC773D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49C80F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5C3D09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42537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2DC4C4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86664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B22E67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4F147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75721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E084CDB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30D2E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BB9B3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E1F9BC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DA8448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B5B1A4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10C31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BD679B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6A174AC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792C3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2581F52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05C3A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F96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7C040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567F74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0085D30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28FD9FE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24EBBA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AE875A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9B62CC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CDF74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3748CB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9481C6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E7785C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A53C0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A04BC0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5AF12CC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C8B589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8D385D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5C20D7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08AE32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B38F1A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29AC2F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46368C3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D8D3FFF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0E1A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3297ED5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DCF7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E07FA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31DE22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2C7A27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53E7D0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294EB06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AD186B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57151900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38A3E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56B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1109D34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40FAA10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6A018F9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58EF921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79C35EB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F6CE7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F40C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09871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4B8998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33EA8C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2CD61FFD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1148D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F815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F11C44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6CFABCB8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60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7D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F97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B89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CF045B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C7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58A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DF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FC0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F64240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6FE3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223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200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5644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03851A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6D1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35A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FFD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E60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82393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06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297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49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37A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AA722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976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6D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4F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BB2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C8DF1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ACE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F17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6D0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FB9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47D29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254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5B3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C72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B31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8991A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707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D3F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B5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57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4A2D2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6DA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446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77B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E1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105FC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1EE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C28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C71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92F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2AE99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7367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1B0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731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06B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512C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1DD1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602BB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E610F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65CF4E55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6CED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AF86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7AA5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60280A2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FCF49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FF2EF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7AFDE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1B6388C0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DAE6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804E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F16D6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BFC2A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5AABA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533603A4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1E5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77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9DA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5E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FAE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7449E40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684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0E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DB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9C9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EA8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6E0516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D20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9C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E56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7F9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E5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B8C3B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5E1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5F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F5F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F4C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88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5E20D3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81F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A9B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FB1B3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FF7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3A7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5CDA846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E3B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E0E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A674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055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EE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2B038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3F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9E2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5E9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29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24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10E1F3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424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8E1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4C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33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23E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D647B4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CA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5C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B46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83D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E84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9940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20120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5017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91CF4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27C0A748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C8AF8D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3A43D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2D04BDC6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E370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187B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F791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7625982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10F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602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77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444E2867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075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82BA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E9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E2483E1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0C6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F3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F5B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AB4BD3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430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3778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800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708D4EF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CB34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77B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B4F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9C60047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DB2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237A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35C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C056A2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6C6232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A3F3F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798AD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56AD16BD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105AB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3529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4C3E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AD60CEE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E40F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B5F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88294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2ECC308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AE3E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5B56F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E5D1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5CED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CCA46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8B3CD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6872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53183D0F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2E3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0E9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B11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364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E3B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63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7C4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4E9C62DC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B3C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C4D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DE6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F5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B5F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FA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6054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E364A18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97A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6CF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DA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456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8FF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631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21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9E8413A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579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2E3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70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EB0E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2A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51A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0D86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E1B24C4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25E2CC0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BA5A5D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41E78868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6A68E2A2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5E8EC273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B4D6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609A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CB78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8FBC0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27FC4B40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69D7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43A25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7BB5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16F32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3C3F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14BF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1223A42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FAE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877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908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7E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673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7D2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0FDBD4FC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21C8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1D42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BB9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CF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C23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201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352909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68C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D688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F04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E2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662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A75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682B2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81E2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DED7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E26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AA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C3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CE1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A9526BA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72C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3837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E28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9E0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F7F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113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CAC6EE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B86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89A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3AC5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6E5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BA4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33E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87DE908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74B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7A78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7CDA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F32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C2B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B4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80DB81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D1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A407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CCB8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9EB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DAB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36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E24FEC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BE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9363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6361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2DA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E95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A85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8F059C7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DEB5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4AF9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5525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9CF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7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B65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7B0EF12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59D0863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FB8DAF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B6304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6C733BB5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6936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24D3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9B6B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29E39A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75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AA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273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15859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65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5A0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C99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CCED3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17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D5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F9F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D53B8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4E2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D21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5D8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0370E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94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190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2B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5AA3E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E57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5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BB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D392BC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E90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12E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CA3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1B10BC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01E27E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ED11B2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54CCB899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4304F71B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A4BE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DAB9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D2E8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79C28AC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8A512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6A5A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A4C2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10E2434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E2FE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8025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DA15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1C1FB5F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734D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2485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CA1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6EC2996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40A2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D478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636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A4665D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230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AA1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0E3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03AD14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9C22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929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0385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C0B21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50C3C582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24AC8215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E1E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F31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7935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3B19B5C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719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94A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05E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398A10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F6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5DE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4FA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DCC08C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251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4D0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E69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501B65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371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FA5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38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C7C975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7A3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EB6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AB4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ACA40C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80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81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D0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A5A5D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11E12C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59C3A3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A5A5D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159CB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E96860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498DD275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6017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417B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E924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AFE3E29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0CF9C3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A97973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A4E779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0FDB9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228A36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1CF197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6CFBA2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18482A7C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69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1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2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EB8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68F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613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2BE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DE4695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29D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1E8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8D2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252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3F3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56B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795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662DF600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990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B9E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C67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7B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E9D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6E5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AE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838FF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358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60D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3FC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101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626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EEC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FEE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FCC126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47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6B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DC7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180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D8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C3B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BCC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45D1893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EF7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E521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110F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553F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CC7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4DB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B61B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C1D26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90E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CDA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8D0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1CD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D2D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D7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0F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6AF644D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1B56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9E1C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663B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BF23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060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9C5C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6931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570B7E5C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C5B6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C44B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5957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501A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C44E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E30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060B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47CA7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B71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32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29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618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BBD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45B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05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2A9F06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E3D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35E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44E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44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E3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CE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6E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C47B2B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99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33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5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7F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323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DDE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FE4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FB2C5EF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04A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CB0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324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F0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A0A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F48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2D9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860255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B8520F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4EA3EF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3CF3D97F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1EBB686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7AC6274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1EDD4DD2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2AFF3D58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1CE11A7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02C0CAE8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3934D5F0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3B001FB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ECEBEC7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2C798A59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DBD38B2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6F34DFA0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A73EA9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2BFBB1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D8EF0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2A56E571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62ACEA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1EA58C6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50080B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5FB312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73E811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28E4608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5C588F88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4C8748D8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7D026AA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60C23686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14:paraId="15B292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7EB7111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5018D1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631B334E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7CC38B" w14:textId="77777777" w:rsidR="00BA5A5D" w:rsidRDefault="00BA5A5D">
      <w:r>
        <w:separator/>
      </w:r>
    </w:p>
  </w:endnote>
  <w:endnote w:type="continuationSeparator" w:id="0">
    <w:p w14:paraId="1E7D55C0" w14:textId="77777777" w:rsidR="00BA5A5D" w:rsidRDefault="00BA5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9314E5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9595EC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E00F26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0EB213C7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DBB780" w14:textId="77777777" w:rsidR="00BA5A5D" w:rsidRDefault="00BA5A5D">
      <w:r>
        <w:separator/>
      </w:r>
    </w:p>
  </w:footnote>
  <w:footnote w:type="continuationSeparator" w:id="0">
    <w:p w14:paraId="4F283425" w14:textId="77777777" w:rsidR="00BA5A5D" w:rsidRDefault="00BA5A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3A2616D9" w14:textId="77777777" w:rsidTr="00D71752">
      <w:trPr>
        <w:trHeight w:val="59"/>
      </w:trPr>
      <w:tc>
        <w:tcPr>
          <w:tcW w:w="416" w:type="pct"/>
          <w:noWrap/>
        </w:tcPr>
        <w:p w14:paraId="077E2FA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0EF5ED09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0B9338EE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9FBC0F4" w14:textId="77FF67CE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BA5A5D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3BD52364" w14:textId="77777777" w:rsidTr="00D71752">
      <w:trPr>
        <w:trHeight w:val="59"/>
      </w:trPr>
      <w:tc>
        <w:tcPr>
          <w:tcW w:w="416" w:type="pct"/>
          <w:noWrap/>
        </w:tcPr>
        <w:p w14:paraId="6247643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7DD571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16312E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40D80F70" w14:textId="1CF03047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BA5A5D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7ABB75C9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733F5591" w14:textId="77777777" w:rsidTr="00D71752">
      <w:trPr>
        <w:trHeight w:val="59"/>
      </w:trPr>
      <w:tc>
        <w:tcPr>
          <w:tcW w:w="416" w:type="pct"/>
          <w:noWrap/>
        </w:tcPr>
        <w:p w14:paraId="7840F29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EA7760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2966D49D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8F7533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BA5A5D">
              <w:rPr>
                <w:noProof/>
              </w:rPr>
              <w:t>«aSUB_ICO»</w:t>
            </w:r>
          </w:fldSimple>
        </w:p>
      </w:tc>
    </w:tr>
    <w:tr w:rsidR="00D71752" w:rsidRPr="0073029B" w14:paraId="627D0DDF" w14:textId="77777777" w:rsidTr="00D71752">
      <w:trPr>
        <w:trHeight w:val="59"/>
      </w:trPr>
      <w:tc>
        <w:tcPr>
          <w:tcW w:w="416" w:type="pct"/>
          <w:noWrap/>
        </w:tcPr>
        <w:p w14:paraId="5FC2828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44174433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4BA01E5C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8B9945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BA5A5D">
              <w:rPr>
                <w:noProof/>
              </w:rPr>
              <w:t>«aSUB_DIC»</w:t>
            </w:r>
          </w:fldSimple>
        </w:p>
      </w:tc>
    </w:tr>
  </w:tbl>
  <w:p w14:paraId="728A014B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516867">
    <w:abstractNumId w:val="6"/>
  </w:num>
  <w:num w:numId="2" w16cid:durableId="502555140">
    <w:abstractNumId w:val="8"/>
  </w:num>
  <w:num w:numId="3" w16cid:durableId="83649286">
    <w:abstractNumId w:val="4"/>
  </w:num>
  <w:num w:numId="4" w16cid:durableId="918097379">
    <w:abstractNumId w:val="3"/>
  </w:num>
  <w:num w:numId="5" w16cid:durableId="23366497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03143669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9308459">
    <w:abstractNumId w:val="10"/>
  </w:num>
  <w:num w:numId="8" w16cid:durableId="1181704510">
    <w:abstractNumId w:val="0"/>
  </w:num>
  <w:num w:numId="9" w16cid:durableId="591554289">
    <w:abstractNumId w:val="9"/>
  </w:num>
  <w:num w:numId="10" w16cid:durableId="1768620342">
    <w:abstractNumId w:val="5"/>
  </w:num>
  <w:num w:numId="11" w16cid:durableId="6083951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asa17;DBF=c:\anasoft\data\spravobyt.db;DBN=spravobyt;ENG=SQL;links=tcpip{ip=192.168.1.60};uid=Slezakova;con=finus(10.15);pwd=Zoja1211;DSN=&quot;&quot;"/>
    <w:query w:val="call ana.ekonPoznamkyRocVykaz(20216)"/>
    <w:activeRecord w:val="0"/>
  </w:mailMerge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16"/>
    <w:docVar w:name="arg2" w:val="driver=asa17;DBF=c:\anasoft\data\spravobyt.db;DBN=spravobyt;ENG=SQL;links=tcpip{ip=192.168.1.60};uid=Slezakova;con=finus(10.15);pwd=Zoja1211"/>
    <w:docVar w:name="arg3" w:val="0"/>
    <w:docVar w:name="arg4" w:val="C:\Users\jarka\AppData\Local\Temp\41484.doc"/>
    <w:docVar w:name="arg5" w:val="1"/>
  </w:docVars>
  <w:rsids>
    <w:rsidRoot w:val="00BA5A5D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3CE3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C6294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C4255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A5A5D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938905"/>
  <w15:docId w15:val="{17080FFE-5811-451E-91C0-A68AA7727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0</TotalTime>
  <Pages>3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 Slezáková</dc:creator>
  <cp:lastModifiedBy>Jarka Slezáková</cp:lastModifiedBy>
  <cp:revision>1</cp:revision>
  <cp:lastPrinted>2009-07-30T10:15:00Z</cp:lastPrinted>
  <dcterms:created xsi:type="dcterms:W3CDTF">2024-11-26T09:35:00Z</dcterms:created>
  <dcterms:modified xsi:type="dcterms:W3CDTF">2024-11-26T09:35:00Z</dcterms:modified>
</cp:coreProperties>
</file>