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44F20E1D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3D415B">
              <w:fldChar w:fldCharType="begin"/>
            </w:r>
            <w:r w:rsidR="003D415B">
              <w:instrText xml:space="preserve"> MERGEFIELD  aDEF_DTDO  \* MERGEFORMAT </w:instrText>
            </w:r>
            <w:r w:rsidR="003D415B">
              <w:fldChar w:fldCharType="separate"/>
            </w:r>
            <w:r w:rsidRPr="00EF3D5A">
              <w:rPr>
                <w:rFonts w:ascii="Arial" w:hAnsi="Arial"/>
                <w:noProof/>
                <w:lang w:eastAsia="sk-SK"/>
              </w:rPr>
              <w:t>3</w:t>
            </w:r>
            <w:r w:rsidR="00851F77">
              <w:rPr>
                <w:rFonts w:ascii="Arial" w:hAnsi="Arial"/>
                <w:noProof/>
                <w:lang w:eastAsia="sk-SK"/>
              </w:rPr>
              <w:t>1</w:t>
            </w:r>
            <w:r w:rsidRPr="00EF3D5A">
              <w:rPr>
                <w:rFonts w:ascii="Arial" w:hAnsi="Arial"/>
                <w:noProof/>
                <w:lang w:eastAsia="sk-SK"/>
              </w:rPr>
              <w:t>.</w:t>
            </w:r>
            <w:r w:rsidR="00851F77">
              <w:rPr>
                <w:rFonts w:ascii="Arial" w:hAnsi="Arial"/>
                <w:noProof/>
                <w:lang w:eastAsia="sk-SK"/>
              </w:rPr>
              <w:t>12</w:t>
            </w:r>
            <w:r w:rsidRPr="00EF3D5A">
              <w:rPr>
                <w:rFonts w:ascii="Arial" w:hAnsi="Arial"/>
                <w:noProof/>
                <w:lang w:eastAsia="sk-SK"/>
              </w:rPr>
              <w:t>.20</w:t>
            </w:r>
            <w:r w:rsidR="003D415B">
              <w:rPr>
                <w:rFonts w:ascii="Arial" w:hAnsi="Arial"/>
                <w:noProof/>
                <w:lang w:eastAsia="sk-SK"/>
              </w:rPr>
              <w:fldChar w:fldCharType="end"/>
            </w:r>
            <w:r>
              <w:rPr>
                <w:rFonts w:ascii="Arial" w:hAnsi="Arial"/>
                <w:lang w:eastAsia="sk-SK"/>
              </w:rPr>
              <w:t>2</w:t>
            </w:r>
            <w:r w:rsidR="009D0E76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3D415B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69FA14D1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9D0E76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31A992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69FA14D1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9D0E76">
                              <w:rPr>
                                <w:rFonts w:ascii="Arial" w:hAnsi="Arial" w:cs="Arial"/>
                              </w:rPr>
                              <w:t>4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4FCE8929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9D0E76">
                                    <w:t>4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4FCE8929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9D0E76">
                              <w:t>4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F07ABD" w14:textId="4BA304FB" w:rsidR="00D92E41" w:rsidRDefault="007F1317" w:rsidP="00944C3D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9D0E7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EF07ABD" w14:textId="4BA304FB" w:rsidR="00D92E41" w:rsidRDefault="007F1317" w:rsidP="00944C3D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9D0E76">
                              <w:rPr>
                                <w:rFonts w:ascii="Arial" w:hAnsi="Arial" w:cs="Arial"/>
                                <w:noProof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317A3D" w14:textId="1F53C67D" w:rsidR="00D92E41" w:rsidRDefault="007F1317" w:rsidP="00944C3D">
                                  <w:r>
                                    <w:t>202</w:t>
                                  </w:r>
                                  <w:r w:rsidR="009D0E7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5317A3D" w14:textId="1F53C67D" w:rsidR="00D92E41" w:rsidRDefault="007F1317" w:rsidP="00944C3D">
                            <w:r>
                              <w:t>202</w:t>
                            </w:r>
                            <w:r w:rsidR="009D0E7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57178DF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0" b="825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097FA192" w:rsidR="00D92E41" w:rsidRPr="00391121" w:rsidRDefault="0044547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42275776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097FA192" w:rsidR="00D92E41" w:rsidRPr="00391121" w:rsidRDefault="0044547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42275776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9B109FD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4E68131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D4Zou9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0DF5DC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506D714D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-588645</wp:posOffset>
                      </wp:positionV>
                      <wp:extent cx="1270635" cy="560705"/>
                      <wp:effectExtent l="0" t="0" r="24765" b="10795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560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264F4342" w:rsidR="00727BE8" w:rsidRPr="00391121" w:rsidRDefault="0012777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44547D">
                                    <w:rPr>
                                      <w:rFonts w:ascii="Arial" w:hAnsi="Arial" w:cs="Arial"/>
                                    </w:rPr>
                                    <w:t>120810780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2pt;margin-top:-46.35pt;width:100.05pt;height:44.1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">
                      <v:textbox>
                        <w:txbxContent>
                          <w:p w14:paraId="154C8C6F" w14:textId="264F4342" w:rsidR="00727BE8" w:rsidRPr="00391121" w:rsidRDefault="0012777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44547D">
                              <w:rPr>
                                <w:rFonts w:ascii="Arial" w:hAnsi="Arial" w:cs="Arial"/>
                              </w:rPr>
                              <w:t>120810780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BCC853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2861310" cy="247015"/>
                      <wp:effectExtent l="6985" t="10160" r="8255" b="9525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131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3F37AE8B" w:rsidR="00727BE8" w:rsidRPr="00391121" w:rsidRDefault="0044547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Bytovka 61</w: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2.05pt;width:225.3pt;height:19.45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">
                      <v:textbox style="mso-fit-shape-to-text:t">
                        <w:txbxContent>
                          <w:p w14:paraId="04230665" w14:textId="3F37AE8B" w:rsidR="00727BE8" w:rsidRPr="00391121" w:rsidRDefault="0044547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Bytovka 61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40B5C6D4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26730F30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CF24CA4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3D1DCA7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08F477D9" w:rsidR="00727BE8" w:rsidRPr="00391121" w:rsidRDefault="0044547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Topoľová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08F477D9" w:rsidR="00727BE8" w:rsidRPr="00391121" w:rsidRDefault="0044547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Topoľová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2DB7D0AE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5D94BA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5F77AAC5" w:rsidR="00727BE8" w:rsidRDefault="0044547D" w:rsidP="00944C3D">
                                  <w:r>
                                    <w:t>1982/11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5F77AAC5" w:rsidR="00727BE8" w:rsidRDefault="0044547D" w:rsidP="00944C3D">
                            <w:r>
                              <w:t>1982/11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4BBF4C7C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</w:t>
                                  </w:r>
                                  <w:r w:rsidR="0044547D">
                                    <w:t>1441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4BBF4C7C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</w:t>
                            </w:r>
                            <w:r w:rsidR="0044547D">
                              <w:t>1441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50DDFC7F" w:rsidR="00727BE8" w:rsidRPr="00391121" w:rsidRDefault="0044547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Nemšová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50DDFC7F" w:rsidR="00727BE8" w:rsidRPr="00391121" w:rsidRDefault="0044547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Nemšová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1724A98B" w:rsidR="00727BE8" w:rsidRPr="00391121" w:rsidRDefault="0044547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0327442220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1724A98B" w:rsidR="00727BE8" w:rsidRPr="00391121" w:rsidRDefault="0044547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0327442220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1096F768" w:rsidR="00D96BED" w:rsidRPr="00ED0163" w:rsidRDefault="009D0E76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19.02.2025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1E5AD886" w:rsidR="00727BE8" w:rsidRPr="008D0433" w:rsidRDefault="0044547D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Jaroslav Kolenič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7119B2D" w:rsidR="00727BE8" w:rsidRPr="008D0433" w:rsidRDefault="0044547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0732F83" w:rsidR="00727BE8" w:rsidRPr="008D0433" w:rsidRDefault="0044547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3D415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a02043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543C95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3D415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a01065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3D415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a01075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272236F8" w:rsidR="00727BE8" w:rsidRPr="008C56AB" w:rsidRDefault="0044547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25" w:type="dxa"/>
            <w:vAlign w:val="center"/>
          </w:tcPr>
          <w:p w14:paraId="057AB2C5" w14:textId="41FDB38D" w:rsidR="00727BE8" w:rsidRPr="008C56AB" w:rsidRDefault="0044547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4F28F087" w14:textId="6DF7A25B" w:rsidR="00727BE8" w:rsidRPr="008C56AB" w:rsidRDefault="0044547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0A05763" w14:textId="4AA842BB" w:rsidR="00727BE8" w:rsidRPr="008C56AB" w:rsidRDefault="0044547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771225EE" w:rsidR="00727BE8" w:rsidRDefault="009D0E7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213 559,70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2ED07832" w:rsidR="00727BE8" w:rsidRPr="008C56AB" w:rsidRDefault="009D0E7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55 664,15</w:t>
            </w:r>
          </w:p>
        </w:tc>
        <w:tc>
          <w:tcPr>
            <w:tcW w:w="1234" w:type="dxa"/>
            <w:vAlign w:val="center"/>
          </w:tcPr>
          <w:p w14:paraId="563A6FDB" w14:textId="0A136F0E" w:rsidR="00727BE8" w:rsidRPr="008C56AB" w:rsidRDefault="009D0E7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207 775,63</w:t>
            </w:r>
          </w:p>
        </w:tc>
        <w:tc>
          <w:tcPr>
            <w:tcW w:w="1978" w:type="dxa"/>
            <w:vAlign w:val="center"/>
          </w:tcPr>
          <w:p w14:paraId="1AE1FE1A" w14:textId="2E7FBB7F" w:rsidR="00727BE8" w:rsidRPr="008C56AB" w:rsidRDefault="009D0E7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61 448,22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712FEDCA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2F14DF0" w14:textId="0DC233DD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7491FD45" w14:textId="77777777" w:rsidR="009D0E76" w:rsidRPr="009D0E76" w:rsidRDefault="009D0E76" w:rsidP="009D0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3E25FDB0" w14:textId="7B7C8F4A" w:rsidR="009D0E76" w:rsidRPr="009D0E76" w:rsidRDefault="009D0E76" w:rsidP="009D0E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D0E76">
              <w:rPr>
                <w:rFonts w:ascii="Arial" w:hAnsi="Arial" w:cs="Arial"/>
                <w:b/>
                <w:bCs/>
                <w:sz w:val="18"/>
                <w:szCs w:val="18"/>
              </w:rPr>
              <w:t>213 559,70</w:t>
            </w:r>
          </w:p>
          <w:p w14:paraId="26039617" w14:textId="0335B323" w:rsidR="00727BE8" w:rsidRPr="009D0E76" w:rsidRDefault="00727BE8" w:rsidP="00EE2E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72A1B8CF" w14:textId="3051A605" w:rsidR="00727BE8" w:rsidRPr="009D0E76" w:rsidRDefault="009D0E76" w:rsidP="00EE2E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D0E76">
              <w:rPr>
                <w:rFonts w:ascii="Arial" w:hAnsi="Arial" w:cs="Arial"/>
                <w:b/>
                <w:bCs/>
                <w:sz w:val="18"/>
                <w:szCs w:val="18"/>
              </w:rPr>
              <w:t>55 664,15</w:t>
            </w:r>
          </w:p>
        </w:tc>
        <w:tc>
          <w:tcPr>
            <w:tcW w:w="1234" w:type="dxa"/>
            <w:vAlign w:val="center"/>
          </w:tcPr>
          <w:p w14:paraId="413BCFD7" w14:textId="06C28118" w:rsidR="00727BE8" w:rsidRPr="009D0E76" w:rsidRDefault="009D0E76" w:rsidP="00EE2E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D0E76">
              <w:rPr>
                <w:rFonts w:ascii="Arial" w:hAnsi="Arial" w:cs="Arial"/>
                <w:b/>
                <w:bCs/>
                <w:sz w:val="18"/>
                <w:szCs w:val="18"/>
              </w:rPr>
              <w:t>207 775,63</w:t>
            </w:r>
          </w:p>
        </w:tc>
        <w:tc>
          <w:tcPr>
            <w:tcW w:w="1978" w:type="dxa"/>
            <w:vAlign w:val="center"/>
          </w:tcPr>
          <w:p w14:paraId="2EA141A6" w14:textId="49487350" w:rsidR="00424F38" w:rsidRPr="009D0E76" w:rsidRDefault="009D0E76" w:rsidP="00EE2E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D0E76">
              <w:rPr>
                <w:rFonts w:ascii="Arial" w:hAnsi="Arial" w:cs="Arial"/>
                <w:b/>
                <w:bCs/>
                <w:sz w:val="18"/>
                <w:szCs w:val="18"/>
              </w:rPr>
              <w:t>61 448,22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3D415B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3D415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3D415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3D415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a04110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340C18A4" w14:textId="77777777" w:rsidR="009D0E76" w:rsidRDefault="009D0E76" w:rsidP="009D0E76">
            <w:pPr>
              <w:rPr>
                <w:rFonts w:ascii="Arial" w:hAnsi="Arial"/>
                <w:sz w:val="18"/>
                <w:szCs w:val="18"/>
              </w:rPr>
            </w:pPr>
          </w:p>
          <w:p w14:paraId="240922C5" w14:textId="22BC7CCA" w:rsidR="00727BE8" w:rsidRPr="008C56AB" w:rsidRDefault="009D0E76" w:rsidP="009D0E7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29 439,05</w:t>
            </w:r>
          </w:p>
        </w:tc>
        <w:tc>
          <w:tcPr>
            <w:tcW w:w="2883" w:type="dxa"/>
            <w:vAlign w:val="center"/>
          </w:tcPr>
          <w:p w14:paraId="379BFCBE" w14:textId="77777777" w:rsidR="009D0E76" w:rsidRDefault="009D0E76" w:rsidP="009D0E76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14:paraId="6028961C" w14:textId="4F1A1B73" w:rsidR="00727BE8" w:rsidRDefault="009D0E76" w:rsidP="009D0E7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25 530,59</w:t>
            </w:r>
          </w:p>
          <w:p w14:paraId="0D87AACC" w14:textId="668AEA27" w:rsidR="005C6A8D" w:rsidRPr="008C56AB" w:rsidRDefault="005C6A8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007083EA" w:rsidR="00727BE8" w:rsidRPr="009D0E76" w:rsidRDefault="009D0E76" w:rsidP="009D0E7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9D0E76">
              <w:rPr>
                <w:rFonts w:ascii="Arial" w:hAnsi="Arial"/>
                <w:b/>
                <w:bCs/>
                <w:sz w:val="18"/>
                <w:szCs w:val="18"/>
              </w:rPr>
              <w:t>29 439,05</w:t>
            </w:r>
          </w:p>
        </w:tc>
        <w:tc>
          <w:tcPr>
            <w:tcW w:w="2883" w:type="dxa"/>
            <w:vAlign w:val="center"/>
          </w:tcPr>
          <w:p w14:paraId="6D57BE44" w14:textId="77777777" w:rsidR="009D0E76" w:rsidRPr="009D0E76" w:rsidRDefault="009D0E76" w:rsidP="009D0E7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  <w:p w14:paraId="3AF7E661" w14:textId="534DDE58" w:rsidR="009D0E76" w:rsidRPr="009D0E76" w:rsidRDefault="009D0E76" w:rsidP="009D0E7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9D0E76">
              <w:rPr>
                <w:rFonts w:ascii="Arial" w:hAnsi="Arial"/>
                <w:b/>
                <w:bCs/>
                <w:sz w:val="18"/>
                <w:szCs w:val="18"/>
              </w:rPr>
              <w:t>25 530,59</w:t>
            </w:r>
          </w:p>
          <w:p w14:paraId="733B1440" w14:textId="5AF66E72" w:rsidR="00A136FC" w:rsidRPr="009D0E76" w:rsidRDefault="00A136FC" w:rsidP="009D0E76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3D415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a04140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4128839B" w:rsidR="00727BE8" w:rsidRPr="008C56AB" w:rsidRDefault="009D0E7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229</w:t>
            </w:r>
            <w:r>
              <w:rPr>
                <w:rFonts w:ascii="Arial" w:hAnsi="Arial"/>
                <w:sz w:val="18"/>
                <w:szCs w:val="18"/>
              </w:rPr>
              <w:t xml:space="preserve"> </w:t>
            </w:r>
            <w:r>
              <w:rPr>
                <w:rFonts w:ascii="Arial" w:hAnsi="Arial"/>
                <w:sz w:val="18"/>
                <w:szCs w:val="18"/>
              </w:rPr>
              <w:t>260,29</w:t>
            </w:r>
          </w:p>
        </w:tc>
        <w:tc>
          <w:tcPr>
            <w:tcW w:w="1195" w:type="dxa"/>
            <w:vAlign w:val="center"/>
          </w:tcPr>
          <w:p w14:paraId="574DE2C9" w14:textId="1A2DF212" w:rsidR="00727BE8" w:rsidRPr="008C56AB" w:rsidRDefault="009D0E7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57 263,53</w:t>
            </w:r>
          </w:p>
        </w:tc>
        <w:tc>
          <w:tcPr>
            <w:tcW w:w="1195" w:type="dxa"/>
            <w:vAlign w:val="center"/>
          </w:tcPr>
          <w:p w14:paraId="620228A9" w14:textId="1308940B" w:rsidR="00727BE8" w:rsidRPr="008C56AB" w:rsidRDefault="009D0E7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196 484,64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5C75A405" w:rsidR="00727BE8" w:rsidRPr="008C56AB" w:rsidRDefault="009D0E7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90 039,18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6C81E519" w:rsidR="00727BE8" w:rsidRPr="009D0E76" w:rsidRDefault="009D0E76" w:rsidP="00EE2E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9D0E76">
              <w:rPr>
                <w:rFonts w:ascii="Arial" w:hAnsi="Arial"/>
                <w:b/>
                <w:bCs/>
                <w:sz w:val="18"/>
                <w:szCs w:val="18"/>
              </w:rPr>
              <w:t>229 260,29</w:t>
            </w:r>
          </w:p>
        </w:tc>
        <w:tc>
          <w:tcPr>
            <w:tcW w:w="1195" w:type="dxa"/>
            <w:vAlign w:val="center"/>
          </w:tcPr>
          <w:p w14:paraId="2EC0EAC9" w14:textId="0276AC5E" w:rsidR="00727BE8" w:rsidRPr="009D0E76" w:rsidRDefault="009D0E76" w:rsidP="0006130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9D0E76">
              <w:rPr>
                <w:rFonts w:ascii="Arial" w:hAnsi="Arial"/>
                <w:b/>
                <w:bCs/>
                <w:sz w:val="18"/>
                <w:szCs w:val="18"/>
              </w:rPr>
              <w:t>57 263,53</w:t>
            </w:r>
          </w:p>
        </w:tc>
        <w:tc>
          <w:tcPr>
            <w:tcW w:w="1195" w:type="dxa"/>
            <w:vAlign w:val="center"/>
          </w:tcPr>
          <w:p w14:paraId="39FBFFBB" w14:textId="7646BAFD" w:rsidR="00727BE8" w:rsidRPr="009D0E76" w:rsidRDefault="009D0E76" w:rsidP="00EE2E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9D0E76">
              <w:rPr>
                <w:rFonts w:ascii="Arial" w:hAnsi="Arial"/>
                <w:b/>
                <w:bCs/>
                <w:sz w:val="18"/>
                <w:szCs w:val="18"/>
              </w:rPr>
              <w:t>196 484,64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9D0E76" w:rsidRDefault="00727BE8" w:rsidP="00EE2E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4EA32F4B" w:rsidR="00727BE8" w:rsidRPr="009D0E76" w:rsidRDefault="009D0E76" w:rsidP="00EE2E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9D0E76">
              <w:rPr>
                <w:rFonts w:ascii="Arial" w:hAnsi="Arial"/>
                <w:b/>
                <w:bCs/>
                <w:sz w:val="18"/>
                <w:szCs w:val="18"/>
              </w:rPr>
              <w:t>90 039,18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3D415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3D415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3D415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3D415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3D415B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3D415B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1AFCE95D" w:rsidR="00727BE8" w:rsidRPr="008C56AB" w:rsidRDefault="009D0E7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848,09</w:t>
            </w:r>
          </w:p>
        </w:tc>
        <w:tc>
          <w:tcPr>
            <w:tcW w:w="2835" w:type="dxa"/>
            <w:vAlign w:val="center"/>
          </w:tcPr>
          <w:p w14:paraId="6EC8B8A1" w14:textId="2FE9011C" w:rsidR="00727BE8" w:rsidRPr="008C56AB" w:rsidRDefault="009D0E7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</w:t>
            </w:r>
            <w:r w:rsidR="00E30B44">
              <w:rPr>
                <w:rFonts w:ascii="Arial" w:hAnsi="Arial"/>
                <w:b/>
                <w:sz w:val="18"/>
                <w:szCs w:val="18"/>
              </w:rPr>
              <w:t> </w:t>
            </w:r>
            <w:r>
              <w:rPr>
                <w:rFonts w:ascii="Arial" w:hAnsi="Arial"/>
                <w:b/>
                <w:sz w:val="18"/>
                <w:szCs w:val="18"/>
              </w:rPr>
              <w:t>830</w:t>
            </w:r>
            <w:r w:rsidR="00E30B44">
              <w:rPr>
                <w:rFonts w:ascii="Arial" w:hAnsi="Arial"/>
                <w:b/>
                <w:sz w:val="18"/>
                <w:szCs w:val="18"/>
              </w:rPr>
              <w:t>,00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5980704F" w:rsidR="00727BE8" w:rsidRPr="008C56AB" w:rsidRDefault="007F13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35" w:type="dxa"/>
            <w:vAlign w:val="center"/>
          </w:tcPr>
          <w:p w14:paraId="4253AF30" w14:textId="2CF91B44" w:rsidR="00727BE8" w:rsidRPr="008C56AB" w:rsidRDefault="007F13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3D415B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3D415B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3D415B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3D415B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51015A30" w:rsidR="00727BE8" w:rsidRPr="008C56AB" w:rsidRDefault="00E30B4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848,09</w:t>
            </w:r>
          </w:p>
        </w:tc>
        <w:tc>
          <w:tcPr>
            <w:tcW w:w="2835" w:type="dxa"/>
            <w:vAlign w:val="center"/>
          </w:tcPr>
          <w:p w14:paraId="74A06852" w14:textId="2CCD770A" w:rsidR="00727BE8" w:rsidRPr="008C56AB" w:rsidRDefault="00E30B4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9 830,00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3D415B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a01260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3D415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3D415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s03260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AF7D248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CBF0FEB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A901149" w14:textId="204ADCC2" w:rsidR="00727BE8" w:rsidRPr="00E05001" w:rsidRDefault="00FB5EB0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39CEB2" w14:textId="77777777" w:rsidR="00D01603" w:rsidRDefault="00D01603">
      <w:r>
        <w:separator/>
      </w:r>
    </w:p>
  </w:endnote>
  <w:endnote w:type="continuationSeparator" w:id="0">
    <w:p w14:paraId="1030D4FB" w14:textId="77777777" w:rsidR="00D01603" w:rsidRDefault="00D016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37F3D0" w14:textId="77777777" w:rsidR="00D01603" w:rsidRDefault="00D01603">
      <w:r>
        <w:separator/>
      </w:r>
    </w:p>
  </w:footnote>
  <w:footnote w:type="continuationSeparator" w:id="0">
    <w:p w14:paraId="647847C4" w14:textId="77777777" w:rsidR="00D01603" w:rsidRDefault="00D016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03F4A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27772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3B9F"/>
    <w:rsid w:val="00254422"/>
    <w:rsid w:val="00256328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0BBF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415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4F38"/>
    <w:rsid w:val="0042605A"/>
    <w:rsid w:val="00431B01"/>
    <w:rsid w:val="0044062B"/>
    <w:rsid w:val="004432A1"/>
    <w:rsid w:val="0044430B"/>
    <w:rsid w:val="00444AB0"/>
    <w:rsid w:val="0044547D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1E51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A8D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317"/>
    <w:rsid w:val="007F1872"/>
    <w:rsid w:val="007F63F2"/>
    <w:rsid w:val="00801080"/>
    <w:rsid w:val="00820918"/>
    <w:rsid w:val="0083409F"/>
    <w:rsid w:val="00851F77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0DD9"/>
    <w:rsid w:val="00973A02"/>
    <w:rsid w:val="009838F5"/>
    <w:rsid w:val="009A278B"/>
    <w:rsid w:val="009B2521"/>
    <w:rsid w:val="009B4C58"/>
    <w:rsid w:val="009D0E76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35208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603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26A51"/>
    <w:rsid w:val="00E27CCB"/>
    <w:rsid w:val="00E30B44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A67BD"/>
    <w:rsid w:val="00FB5EB0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2768</Words>
  <Characters>31431</Characters>
  <Application>Microsoft Office Word</Application>
  <DocSecurity>0</DocSecurity>
  <Lines>261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Miroslava Obstová</cp:lastModifiedBy>
  <cp:revision>2</cp:revision>
  <cp:lastPrinted>2025-02-19T13:16:00Z</cp:lastPrinted>
  <dcterms:created xsi:type="dcterms:W3CDTF">2025-02-19T13:47:00Z</dcterms:created>
  <dcterms:modified xsi:type="dcterms:W3CDTF">2025-02-19T13:47:00Z</dcterms:modified>
</cp:coreProperties>
</file>