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37E3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71D9D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56595">
              <w:rPr>
                <w:b/>
                <w:sz w:val="16"/>
                <w:szCs w:val="16"/>
              </w:rPr>
              <w:t>Slovenský Červený kríž‚ Územný spolok Rimavská Sobota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71D9D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Hurbanova 15, 979 01 Rimavská Sobota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71D9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Mgr.Danka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Hladovcová</w:t>
            </w:r>
            <w:proofErr w:type="spellEnd"/>
            <w:r>
              <w:rPr>
                <w:sz w:val="16"/>
                <w:szCs w:val="16"/>
              </w:rPr>
              <w:t xml:space="preserve"> – riaditeľka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71D9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MUDr. Jana </w:t>
            </w:r>
            <w:proofErr w:type="spellStart"/>
            <w:r>
              <w:rPr>
                <w:sz w:val="16"/>
                <w:szCs w:val="16"/>
              </w:rPr>
              <w:t>Hrablayová</w:t>
            </w:r>
            <w:proofErr w:type="spellEnd"/>
            <w:r>
              <w:rPr>
                <w:sz w:val="16"/>
                <w:szCs w:val="16"/>
              </w:rPr>
              <w:t xml:space="preserve"> – predsedníčka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833B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4833B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71D9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C71D9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08"/>
      </w:tblGrid>
      <w:tr w:rsidR="00497323" w:rsidRPr="00497323" w:rsidTr="004833BF">
        <w:trPr>
          <w:trHeight w:val="102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A310A" w:rsidRPr="00497323" w:rsidTr="004833BF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156A1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23171,18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59109,81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4833BF" w:rsidP="004833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91631,46</w:t>
            </w:r>
            <w:r w:rsidR="00CA310A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4833BF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1908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1908</w:t>
            </w:r>
          </w:p>
        </w:tc>
      </w:tr>
      <w:tr w:rsidR="00B643E5" w:rsidRPr="00497323" w:rsidTr="004833BF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4833BF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4833BF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25079,18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59109,81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93539,46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A310A" w:rsidRPr="00497323" w:rsidTr="004833BF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156A1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4833BF" w:rsidP="004833B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20190,15</w:t>
            </w:r>
            <w:r w:rsidR="00CA310A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4833BF" w:rsidP="004833B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53719,85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CA310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10A" w:rsidRPr="00497323" w:rsidRDefault="004833B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83260,47</w:t>
            </w:r>
            <w:r w:rsidR="00CA310A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4833BF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1652,85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5389,96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7042,81</w:t>
            </w:r>
          </w:p>
        </w:tc>
      </w:tr>
      <w:tr w:rsidR="00B643E5" w:rsidRPr="00497323" w:rsidTr="004833BF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4833BF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21843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59109,81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90303,28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4833BF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4833BF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4833BF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4833BF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4833BF">
        <w:trPr>
          <w:trHeight w:val="288"/>
        </w:trPr>
        <w:tc>
          <w:tcPr>
            <w:tcW w:w="104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4833BF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2981,03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5389,96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8370,99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4833BF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3236,18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37E3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33B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3236,18</w:t>
            </w:r>
          </w:p>
        </w:tc>
      </w:tr>
      <w:tr w:rsidR="00B643E5" w:rsidRPr="00497323" w:rsidTr="004833BF">
        <w:trPr>
          <w:trHeight w:val="288"/>
        </w:trPr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37E3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CA310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4833BF" w:rsidRPr="00B80FC6" w:rsidTr="00CA310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4833BF" w:rsidRPr="00B80FC6" w:rsidRDefault="004833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4833BF" w:rsidRPr="00B80FC6" w:rsidRDefault="004833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7731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4833BF" w:rsidRPr="00B80FC6" w:rsidRDefault="004833BF" w:rsidP="004833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6185,68</w:t>
            </w:r>
          </w:p>
        </w:tc>
      </w:tr>
      <w:tr w:rsidR="004833BF" w:rsidRPr="00B80FC6" w:rsidTr="00CA310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4833BF" w:rsidRPr="00B80FC6" w:rsidRDefault="004833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4833BF" w:rsidRPr="00B80FC6" w:rsidRDefault="004833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4833BF" w:rsidRPr="00B80FC6" w:rsidRDefault="004833BF" w:rsidP="004833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</w:t>
            </w:r>
          </w:p>
        </w:tc>
      </w:tr>
      <w:tr w:rsidR="004833BF" w:rsidRPr="00B80FC6" w:rsidTr="00CA310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4833BF" w:rsidRPr="00B80FC6" w:rsidRDefault="004833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4833BF" w:rsidRPr="00B80FC6" w:rsidRDefault="004833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81164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4833BF" w:rsidRPr="00B80FC6" w:rsidRDefault="004833BF" w:rsidP="004833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70883,37</w:t>
            </w:r>
          </w:p>
        </w:tc>
      </w:tr>
      <w:tr w:rsidR="004833BF" w:rsidRPr="00B80FC6" w:rsidTr="00CA310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4833BF" w:rsidRPr="00B80FC6" w:rsidRDefault="004833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4833BF" w:rsidRPr="00B80FC6" w:rsidRDefault="004833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4833BF" w:rsidRPr="00B80FC6" w:rsidRDefault="004833BF" w:rsidP="004833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833BF" w:rsidRPr="00B80FC6" w:rsidTr="00CA310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4833BF" w:rsidRPr="00B80FC6" w:rsidRDefault="004833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4833BF" w:rsidRPr="00B80FC6" w:rsidRDefault="004833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4833BF" w:rsidRPr="00B80FC6" w:rsidRDefault="004833BF" w:rsidP="004833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833BF" w:rsidRPr="00B80FC6" w:rsidTr="00CA310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4833BF" w:rsidRPr="00B80FC6" w:rsidRDefault="004833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4833BF" w:rsidRPr="008D6513" w:rsidRDefault="004833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90295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4833BF" w:rsidRPr="008D6513" w:rsidRDefault="004833BF" w:rsidP="004833B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78669,05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CA310A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833B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833BF" w:rsidRPr="00461D4F" w:rsidRDefault="004833B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833BF" w:rsidRPr="00461D4F" w:rsidRDefault="004833B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833BF" w:rsidRPr="00461D4F" w:rsidRDefault="004833BF" w:rsidP="004833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383,77</w:t>
            </w:r>
          </w:p>
        </w:tc>
      </w:tr>
      <w:tr w:rsidR="004833B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833BF" w:rsidRPr="00461D4F" w:rsidRDefault="004833B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833BF" w:rsidRPr="00461D4F" w:rsidRDefault="004833B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500" w:type="pct"/>
            <w:vAlign w:val="center"/>
          </w:tcPr>
          <w:p w:rsidR="004833BF" w:rsidRPr="00461D4F" w:rsidRDefault="004833BF" w:rsidP="004833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833B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833BF" w:rsidRPr="00461D4F" w:rsidRDefault="004833B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833BF" w:rsidRPr="00C54F78" w:rsidRDefault="004833B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</w:t>
            </w:r>
          </w:p>
        </w:tc>
        <w:tc>
          <w:tcPr>
            <w:tcW w:w="1500" w:type="pct"/>
            <w:vAlign w:val="center"/>
          </w:tcPr>
          <w:p w:rsidR="004833BF" w:rsidRPr="00C54F78" w:rsidRDefault="004833BF" w:rsidP="004833B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373,77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11126,19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11126,19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1921,58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1919,18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3763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58775,17</w:t>
            </w:r>
          </w:p>
        </w:tc>
        <w:tc>
          <w:tcPr>
            <w:tcW w:w="599" w:type="pct"/>
            <w:vAlign w:val="center"/>
          </w:tcPr>
          <w:p w:rsidR="00194A51" w:rsidRPr="00194A51" w:rsidRDefault="003763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218,83</w:t>
            </w:r>
          </w:p>
        </w:tc>
        <w:tc>
          <w:tcPr>
            <w:tcW w:w="599" w:type="pct"/>
            <w:vAlign w:val="center"/>
          </w:tcPr>
          <w:p w:rsidR="00194A51" w:rsidRPr="00194A51" w:rsidRDefault="003763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3763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05" w:type="pct"/>
            <w:vAlign w:val="center"/>
          </w:tcPr>
          <w:p w:rsidR="00194A51" w:rsidRPr="00194A51" w:rsidRDefault="003763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58994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763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37E3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CA310A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763C4" w:rsidRPr="007002DC" w:rsidTr="00BF54DF">
        <w:trPr>
          <w:trHeight w:val="284"/>
        </w:trPr>
        <w:tc>
          <w:tcPr>
            <w:tcW w:w="2000" w:type="pct"/>
            <w:vAlign w:val="center"/>
          </w:tcPr>
          <w:p w:rsidR="003763C4" w:rsidRPr="00461D4F" w:rsidRDefault="003763C4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3763C4" w:rsidRPr="00461D4F" w:rsidRDefault="003763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</w:t>
            </w:r>
          </w:p>
        </w:tc>
        <w:tc>
          <w:tcPr>
            <w:tcW w:w="1500" w:type="pct"/>
            <w:vAlign w:val="center"/>
          </w:tcPr>
          <w:p w:rsidR="003763C4" w:rsidRPr="00461D4F" w:rsidRDefault="003763C4" w:rsidP="00510E8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7181,88</w:t>
            </w:r>
          </w:p>
        </w:tc>
      </w:tr>
      <w:tr w:rsidR="003763C4" w:rsidRPr="007002DC" w:rsidTr="00BF54DF">
        <w:trPr>
          <w:trHeight w:val="284"/>
        </w:trPr>
        <w:tc>
          <w:tcPr>
            <w:tcW w:w="2000" w:type="pct"/>
            <w:vAlign w:val="center"/>
          </w:tcPr>
          <w:p w:rsidR="003763C4" w:rsidRPr="00461D4F" w:rsidRDefault="003763C4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3763C4" w:rsidRPr="00461D4F" w:rsidRDefault="003763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3763C4" w:rsidRPr="00461D4F" w:rsidRDefault="003763C4" w:rsidP="00510E8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763C4" w:rsidRPr="007002DC" w:rsidTr="00BF54DF">
        <w:trPr>
          <w:trHeight w:val="284"/>
        </w:trPr>
        <w:tc>
          <w:tcPr>
            <w:tcW w:w="2000" w:type="pct"/>
            <w:vAlign w:val="center"/>
          </w:tcPr>
          <w:p w:rsidR="003763C4" w:rsidRPr="00461D4F" w:rsidRDefault="003763C4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3763C4" w:rsidRPr="00461D4F" w:rsidRDefault="003763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662</w:t>
            </w:r>
          </w:p>
        </w:tc>
        <w:tc>
          <w:tcPr>
            <w:tcW w:w="1500" w:type="pct"/>
            <w:vAlign w:val="center"/>
          </w:tcPr>
          <w:p w:rsidR="003763C4" w:rsidRPr="00461D4F" w:rsidRDefault="003763C4" w:rsidP="00510E8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7181,88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CA310A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CA310A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CA310A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CA310A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3763C4" w:rsidRPr="00F35F00" w:rsidTr="00CA310A">
        <w:trPr>
          <w:trHeight w:val="284"/>
        </w:trPr>
        <w:tc>
          <w:tcPr>
            <w:tcW w:w="2500" w:type="pct"/>
            <w:vAlign w:val="center"/>
          </w:tcPr>
          <w:p w:rsidR="003763C4" w:rsidRPr="00F35F00" w:rsidRDefault="003763C4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3763C4" w:rsidRPr="00F35F00" w:rsidRDefault="003763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662</w:t>
            </w:r>
          </w:p>
        </w:tc>
        <w:tc>
          <w:tcPr>
            <w:tcW w:w="1250" w:type="pct"/>
            <w:vAlign w:val="center"/>
          </w:tcPr>
          <w:p w:rsidR="003763C4" w:rsidRPr="00F35F00" w:rsidRDefault="003763C4" w:rsidP="00510E8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6557,41</w:t>
            </w:r>
          </w:p>
        </w:tc>
      </w:tr>
      <w:tr w:rsidR="003763C4" w:rsidRPr="00F35F00" w:rsidTr="00CA310A">
        <w:trPr>
          <w:trHeight w:val="284"/>
        </w:trPr>
        <w:tc>
          <w:tcPr>
            <w:tcW w:w="2500" w:type="pct"/>
            <w:vAlign w:val="center"/>
          </w:tcPr>
          <w:p w:rsidR="003763C4" w:rsidRPr="00F35F00" w:rsidRDefault="003763C4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3763C4" w:rsidRPr="00F35F00" w:rsidRDefault="003763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3763C4" w:rsidRPr="00F35F00" w:rsidRDefault="003763C4" w:rsidP="00510E8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763C4" w:rsidRPr="00F35F00" w:rsidTr="00CA310A">
        <w:trPr>
          <w:trHeight w:val="284"/>
        </w:trPr>
        <w:tc>
          <w:tcPr>
            <w:tcW w:w="2500" w:type="pct"/>
            <w:vAlign w:val="center"/>
          </w:tcPr>
          <w:p w:rsidR="003763C4" w:rsidRPr="00F35F00" w:rsidRDefault="003763C4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3763C4" w:rsidRPr="00F35F00" w:rsidRDefault="003763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3763C4" w:rsidRPr="00F35F00" w:rsidRDefault="003763C4" w:rsidP="00510E8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763C4" w:rsidRPr="00F35F00" w:rsidTr="00CA310A">
        <w:trPr>
          <w:trHeight w:val="284"/>
        </w:trPr>
        <w:tc>
          <w:tcPr>
            <w:tcW w:w="2500" w:type="pct"/>
            <w:vAlign w:val="center"/>
          </w:tcPr>
          <w:p w:rsidR="003763C4" w:rsidRPr="00F35F00" w:rsidRDefault="003763C4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3763C4" w:rsidRPr="00F35F00" w:rsidRDefault="003763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3763C4" w:rsidRPr="00F35F00" w:rsidRDefault="003763C4" w:rsidP="00510E8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3763C4" w:rsidRPr="00F35F00" w:rsidTr="00CA310A">
        <w:trPr>
          <w:trHeight w:val="284"/>
        </w:trPr>
        <w:tc>
          <w:tcPr>
            <w:tcW w:w="2500" w:type="pct"/>
            <w:vAlign w:val="center"/>
          </w:tcPr>
          <w:p w:rsidR="003763C4" w:rsidRPr="00F35F00" w:rsidRDefault="003763C4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3763C4" w:rsidRPr="00F35F00" w:rsidRDefault="003763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662</w:t>
            </w:r>
          </w:p>
        </w:tc>
        <w:tc>
          <w:tcPr>
            <w:tcW w:w="1250" w:type="pct"/>
            <w:vAlign w:val="center"/>
          </w:tcPr>
          <w:p w:rsidR="003763C4" w:rsidRPr="00F35F00" w:rsidRDefault="003763C4" w:rsidP="00510E8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6557,41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CA310A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3763C4" w:rsidRPr="00F35F00" w:rsidTr="00CA310A">
        <w:trPr>
          <w:trHeight w:val="284"/>
        </w:trPr>
        <w:tc>
          <w:tcPr>
            <w:tcW w:w="1869" w:type="pct"/>
            <w:vAlign w:val="center"/>
          </w:tcPr>
          <w:p w:rsidR="003763C4" w:rsidRPr="00804636" w:rsidRDefault="003763C4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3763C4" w:rsidRPr="00804636" w:rsidRDefault="003763C4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624</w:t>
            </w:r>
          </w:p>
        </w:tc>
        <w:tc>
          <w:tcPr>
            <w:tcW w:w="1554" w:type="pct"/>
            <w:vAlign w:val="center"/>
          </w:tcPr>
          <w:p w:rsidR="003763C4" w:rsidRPr="00804636" w:rsidRDefault="003763C4" w:rsidP="00510E8E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326,08</w:t>
            </w:r>
          </w:p>
        </w:tc>
      </w:tr>
      <w:tr w:rsidR="003763C4" w:rsidRPr="00F35F00" w:rsidTr="00CA310A">
        <w:trPr>
          <w:trHeight w:val="284"/>
        </w:trPr>
        <w:tc>
          <w:tcPr>
            <w:tcW w:w="1869" w:type="pct"/>
            <w:vAlign w:val="center"/>
          </w:tcPr>
          <w:p w:rsidR="003763C4" w:rsidRPr="00804636" w:rsidRDefault="003763C4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3763C4" w:rsidRPr="00804636" w:rsidRDefault="003763C4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514</w:t>
            </w:r>
          </w:p>
        </w:tc>
        <w:tc>
          <w:tcPr>
            <w:tcW w:w="1554" w:type="pct"/>
            <w:vAlign w:val="center"/>
          </w:tcPr>
          <w:p w:rsidR="003763C4" w:rsidRPr="00804636" w:rsidRDefault="003763C4" w:rsidP="00510E8E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298,39</w:t>
            </w:r>
          </w:p>
        </w:tc>
      </w:tr>
      <w:tr w:rsidR="003763C4" w:rsidRPr="00F35F00" w:rsidTr="00CA310A">
        <w:trPr>
          <w:trHeight w:val="284"/>
        </w:trPr>
        <w:tc>
          <w:tcPr>
            <w:tcW w:w="1869" w:type="pct"/>
            <w:vAlign w:val="center"/>
          </w:tcPr>
          <w:p w:rsidR="003763C4" w:rsidRPr="00804636" w:rsidRDefault="003763C4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3763C4" w:rsidRPr="007701E2" w:rsidRDefault="003763C4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3763C4" w:rsidRPr="007701E2" w:rsidRDefault="003763C4" w:rsidP="00510E8E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3763C4" w:rsidRPr="00F35F00" w:rsidTr="00CA310A">
        <w:trPr>
          <w:trHeight w:val="284"/>
        </w:trPr>
        <w:tc>
          <w:tcPr>
            <w:tcW w:w="1869" w:type="pct"/>
            <w:vAlign w:val="center"/>
          </w:tcPr>
          <w:p w:rsidR="003763C4" w:rsidRPr="00804636" w:rsidRDefault="003763C4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3763C4" w:rsidRPr="003C078A" w:rsidRDefault="003763C4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3763C4" w:rsidRPr="003C078A" w:rsidRDefault="003763C4" w:rsidP="00510E8E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3763C4" w:rsidRPr="00F35F00" w:rsidTr="00CA310A">
        <w:trPr>
          <w:trHeight w:val="284"/>
        </w:trPr>
        <w:tc>
          <w:tcPr>
            <w:tcW w:w="1869" w:type="pct"/>
            <w:vAlign w:val="center"/>
          </w:tcPr>
          <w:p w:rsidR="003763C4" w:rsidRPr="00804636" w:rsidRDefault="003763C4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3763C4" w:rsidRPr="00804636" w:rsidRDefault="003763C4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1138</w:t>
            </w:r>
          </w:p>
        </w:tc>
        <w:tc>
          <w:tcPr>
            <w:tcW w:w="1554" w:type="pct"/>
            <w:vAlign w:val="center"/>
          </w:tcPr>
          <w:p w:rsidR="003763C4" w:rsidRPr="00804636" w:rsidRDefault="003763C4" w:rsidP="00510E8E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624,47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A37E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A37E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763C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49196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763C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49196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37E3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3763C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102069</w:t>
            </w:r>
            <w:bookmarkStart w:id="0" w:name="_GoBack"/>
            <w:bookmarkEnd w:id="0"/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14F" w:rsidRDefault="00EA414F" w:rsidP="00347C39">
      <w:pPr>
        <w:spacing w:before="0" w:after="0" w:line="240" w:lineRule="auto"/>
      </w:pPr>
      <w:r>
        <w:separator/>
      </w:r>
    </w:p>
  </w:endnote>
  <w:endnote w:type="continuationSeparator" w:id="0">
    <w:p w:rsidR="00EA414F" w:rsidRDefault="00EA414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BF" w:rsidRDefault="004833B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42C5F">
      <w:rPr>
        <w:noProof/>
      </w:rPr>
      <w:t>16</w:t>
    </w:r>
    <w:r>
      <w:fldChar w:fldCharType="end"/>
    </w:r>
  </w:p>
  <w:p w:rsidR="004833BF" w:rsidRDefault="004833B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14F" w:rsidRDefault="00EA414F" w:rsidP="00347C39">
      <w:pPr>
        <w:spacing w:before="0" w:after="0" w:line="240" w:lineRule="auto"/>
      </w:pPr>
      <w:r>
        <w:separator/>
      </w:r>
    </w:p>
  </w:footnote>
  <w:footnote w:type="continuationSeparator" w:id="0">
    <w:p w:rsidR="00EA414F" w:rsidRDefault="00EA414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3A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3C4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33BF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37E3A"/>
    <w:rsid w:val="00A40BE6"/>
    <w:rsid w:val="00A42C5F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1D9D"/>
    <w:rsid w:val="00C72ECC"/>
    <w:rsid w:val="00C75A0B"/>
    <w:rsid w:val="00C85BC4"/>
    <w:rsid w:val="00C91CBE"/>
    <w:rsid w:val="00C953EB"/>
    <w:rsid w:val="00C96AEB"/>
    <w:rsid w:val="00C96CEF"/>
    <w:rsid w:val="00CA17C9"/>
    <w:rsid w:val="00CA310A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47763"/>
    <w:rsid w:val="00E615E8"/>
    <w:rsid w:val="00E664B8"/>
    <w:rsid w:val="00E71E4D"/>
    <w:rsid w:val="00E858A4"/>
    <w:rsid w:val="00E924CA"/>
    <w:rsid w:val="00E947CE"/>
    <w:rsid w:val="00EA03F5"/>
    <w:rsid w:val="00EA414F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282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11</Pages>
  <Words>3857</Words>
  <Characters>21990</Characters>
  <Application>Microsoft Office Word</Application>
  <DocSecurity>0</DocSecurity>
  <Lines>183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Lucia</dc:creator>
  <cp:lastModifiedBy>Lucia</cp:lastModifiedBy>
  <cp:revision>2</cp:revision>
  <cp:lastPrinted>2025-02-26T11:16:00Z</cp:lastPrinted>
  <dcterms:created xsi:type="dcterms:W3CDTF">2025-02-26T11:16:00Z</dcterms:created>
  <dcterms:modified xsi:type="dcterms:W3CDTF">2025-02-26T11:16:00Z</dcterms:modified>
</cp:coreProperties>
</file>