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 w:rsidTr="00E11185">
        <w:trPr>
          <w:trHeight w:val="706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2D34" w:rsidRPr="003F477D" w:rsidTr="00B72D3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2D34" w:rsidRPr="003F477D" w:rsidRDefault="00B72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2D34" w:rsidRPr="003F477D" w:rsidRDefault="00F75637" w:rsidP="00CC2D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72D34" w:rsidRPr="003F477D" w:rsidRDefault="006F39C4" w:rsidP="00C96C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B72D34" w:rsidRPr="003F477D" w:rsidTr="00B72D3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72D34" w:rsidRPr="003F477D" w:rsidRDefault="00B72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72D34" w:rsidRPr="003F477D" w:rsidRDefault="003305B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72D34" w:rsidRPr="003F477D" w:rsidRDefault="006F39C4" w:rsidP="00B72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B72D34" w:rsidRPr="003F477D" w:rsidTr="00B72D3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2D34" w:rsidRPr="003F477D" w:rsidRDefault="00B72D34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2D34" w:rsidRPr="003F477D" w:rsidRDefault="00B72D3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72D34" w:rsidRPr="003F477D" w:rsidRDefault="006564F5" w:rsidP="00B72D3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1001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8A080A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172020</w:t>
            </w:r>
          </w:p>
        </w:tc>
      </w:tr>
      <w:tr w:rsidR="0003344F" w:rsidRPr="003F477D" w:rsidTr="008A080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080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080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080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F39C4" w:rsidP="00F75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F39C4" w:rsidP="00F75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D6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31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75637" w:rsidP="00CC2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75637" w:rsidP="00611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61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E1118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E1118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6F39C4">
              <w:rPr>
                <w:szCs w:val="22"/>
              </w:rPr>
              <w:t>2</w:t>
            </w:r>
            <w:r>
              <w:rPr>
                <w:szCs w:val="22"/>
              </w:rPr>
              <w:t>020</w:t>
            </w: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E11185" w:rsidP="00E11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E1118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6F39C4">
              <w:rPr>
                <w:szCs w:val="22"/>
              </w:rPr>
              <w:t>2</w:t>
            </w:r>
            <w:r>
              <w:rPr>
                <w:szCs w:val="22"/>
              </w:rPr>
              <w:t>020</w:t>
            </w:r>
          </w:p>
        </w:tc>
      </w:tr>
      <w:tr w:rsidR="00D7432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7432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3305B6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AF0818" w:rsidP="00AF0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3305B6" w:rsidP="00EC4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172020</w:t>
            </w: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11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6F39C4" w:rsidP="0061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EC4DC0" w:rsidP="006F3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F39C4">
              <w:rPr>
                <w:szCs w:val="22"/>
              </w:rPr>
              <w:t>72020</w:t>
            </w:r>
          </w:p>
        </w:tc>
      </w:tr>
      <w:tr w:rsidR="00D7432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7432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7432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2F18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2F18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2F18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2F18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30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0"/>
        <w:gridCol w:w="1000"/>
        <w:gridCol w:w="20"/>
        <w:gridCol w:w="972"/>
        <w:gridCol w:w="57"/>
        <w:gridCol w:w="652"/>
        <w:gridCol w:w="701"/>
        <w:gridCol w:w="858"/>
        <w:gridCol w:w="1149"/>
      </w:tblGrid>
      <w:tr w:rsidR="0003344F" w:rsidRPr="003F477D" w:rsidTr="00E0266D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3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05ED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05EDC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016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  <w:r w:rsidR="00016BD4">
              <w:rPr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571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05B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336889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36F07" w:rsidP="00C05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1119913</w:t>
            </w:r>
          </w:p>
        </w:tc>
      </w:tr>
      <w:tr w:rsidR="0003344F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B0C" w:rsidP="00D06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85554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A1B0C" w:rsidP="00D06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85554</w:t>
            </w:r>
          </w:p>
        </w:tc>
      </w:tr>
      <w:tr w:rsidR="0003344F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016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  <w:r w:rsidR="00016BD4">
              <w:rPr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1B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1B0C" w:rsidP="00957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251335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A1B0C" w:rsidP="000A1B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1034359</w:t>
            </w:r>
          </w:p>
        </w:tc>
      </w:tr>
      <w:tr w:rsidR="0003344F" w:rsidRPr="003F477D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E5955" w:rsidRPr="003F477D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0A1B0C" w:rsidP="0061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514018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0A1B0C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308140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0A1B0C" w:rsidP="00261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822158</w:t>
            </w:r>
          </w:p>
        </w:tc>
      </w:tr>
      <w:tr w:rsidR="005E5955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95757E" w:rsidP="00267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38432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1556FE" w:rsidP="00155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9375</w:t>
            </w:r>
            <w:r w:rsidR="002673BF">
              <w:rPr>
                <w:szCs w:val="22"/>
              </w:rPr>
              <w:t xml:space="preserve">                          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0B1139" w:rsidP="00224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47807</w:t>
            </w:r>
          </w:p>
        </w:tc>
      </w:tr>
      <w:tr w:rsidR="005E5955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1556FE" w:rsidP="00BD2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85554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0B11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85554</w:t>
            </w:r>
          </w:p>
        </w:tc>
      </w:tr>
      <w:tr w:rsidR="005E5955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1556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552450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1556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231961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0B1139" w:rsidP="00BD2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784411</w:t>
            </w:r>
          </w:p>
        </w:tc>
      </w:tr>
      <w:tr w:rsidR="005E5955" w:rsidRPr="003F477D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E5955" w:rsidRPr="003F477D" w:rsidTr="00E0266D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E5955" w:rsidRPr="003F477D" w:rsidTr="00E0266D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261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0B1139" w:rsidP="00E21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254616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0B11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0B1139" w:rsidP="00E21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297755</w:t>
            </w:r>
          </w:p>
        </w:tc>
      </w:tr>
      <w:tr w:rsidR="005E5955" w:rsidRPr="003F477D" w:rsidTr="00E0266D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E026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0B1139" w:rsidP="00261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216184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3279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32792A" w:rsidP="00E54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249948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34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48"/>
        <w:gridCol w:w="821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1221"/>
      </w:tblGrid>
      <w:tr w:rsidR="00E916CF" w:rsidRPr="003F477D" w:rsidTr="006E51D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21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6E51D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6E51D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6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2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EC4DC0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14390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32792A" w:rsidP="00891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337350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32792A" w:rsidP="00307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1120374</w:t>
            </w: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32792A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32792A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24500</w:t>
            </w: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32792A" w:rsidP="00611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32792A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24961</w:t>
            </w: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611FD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32792A" w:rsidP="00307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336889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32792A" w:rsidP="00611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1119913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32792A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475586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32792A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324380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32792A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799966</w:t>
            </w: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32792A" w:rsidP="00E02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32792A" w:rsidP="00E02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32792A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47087</w:t>
            </w: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891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32792A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514018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32792A" w:rsidP="00EC4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308140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32792A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822158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3070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3070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A4152" w:rsidRPr="003F477D" w:rsidTr="006E51D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1A4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E54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  <w:r w:rsidR="00E549FC">
              <w:rPr>
                <w:szCs w:val="22"/>
              </w:rPr>
              <w:t>90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32792A" w:rsidP="00E54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293048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32792A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32792A" w:rsidP="00E54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320408</w:t>
            </w:r>
          </w:p>
        </w:tc>
      </w:tr>
      <w:tr w:rsidR="001A4152" w:rsidRPr="003F477D" w:rsidTr="006E51D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1A4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D65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  <w:r w:rsidR="00D653A9">
              <w:rPr>
                <w:szCs w:val="22"/>
              </w:rPr>
              <w:t>90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7A2F96" w:rsidP="00E54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254616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7A2F96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7A2F96" w:rsidP="00E54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297755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604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1642F" w:rsidP="009F2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604B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D29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228FE" w:rsidRPr="006228FE" w:rsidRDefault="006228FE" w:rsidP="006228FE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A2F96" w:rsidP="007A2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226906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A2F96" w:rsidP="004C4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A2F96" w:rsidP="009D4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247861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A2F9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7A2F96" w:rsidP="00773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A2F9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227796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B0BB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20955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B0BB4" w:rsidP="009D4E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248751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85279C">
        <w:trPr>
          <w:trHeight w:val="700"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6228FE" w:rsidRDefault="006228FE" w:rsidP="009F39E7"/>
    <w:p w:rsidR="006228FE" w:rsidRDefault="006228FE" w:rsidP="009F39E7"/>
    <w:p w:rsidR="006228FE" w:rsidRPr="009F39E7" w:rsidRDefault="006228FE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D426F">
        <w:trPr>
          <w:trHeight w:hRule="exact" w:val="299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B0BB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B0BB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B0B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B0B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CE4AC5" w:rsidRDefault="00CE4AC5" w:rsidP="00CE4AC5"/>
    <w:p w:rsidR="00CE4AC5" w:rsidRDefault="00CE4AC5" w:rsidP="00CE4AC5"/>
    <w:p w:rsidR="00CE4AC5" w:rsidRDefault="00CE4AC5" w:rsidP="00CE4AC5"/>
    <w:p w:rsidR="00CE4AC5" w:rsidRDefault="00CE4AC5" w:rsidP="00CE4AC5"/>
    <w:p w:rsidR="00CE4AC5" w:rsidRDefault="00CE4AC5" w:rsidP="00CE4AC5"/>
    <w:p w:rsidR="00CE4AC5" w:rsidRPr="00CE4AC5" w:rsidRDefault="00CE4AC5" w:rsidP="00CE4AC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0B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12280,22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0B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641,01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0BB4" w:rsidP="007B2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12179,21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0B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12820,22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E4AC5" w:rsidRDefault="00CE4AC5" w:rsidP="00CE4AC5"/>
    <w:p w:rsidR="00CE4AC5" w:rsidRDefault="00CE4AC5" w:rsidP="00CE4AC5"/>
    <w:p w:rsidR="00CE4AC5" w:rsidRPr="00CE4AC5" w:rsidRDefault="00CE4AC5" w:rsidP="00CE4AC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2436D7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2436D7" w:rsidP="00243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2436D7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2436D7" w:rsidP="00C20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</w:tr>
      <w:tr w:rsidR="00104B2E" w:rsidRPr="003F477D" w:rsidTr="00C203E5">
        <w:trPr>
          <w:trHeight w:val="442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BE7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Nevyčerpanú 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2436D7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2436D7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2436D7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2436D7" w:rsidP="00096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C05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C05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B0BB4" w:rsidP="00096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B0BB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B0BB4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21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B0BB4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740F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B0BB4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B0BB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B0BB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B0BB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4332 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04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096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32140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4B2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DA5F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2436D7" w:rsidP="00104B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1600</w:t>
            </w:r>
          </w:p>
        </w:tc>
      </w:tr>
      <w:tr w:rsidR="00104B2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104B2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4B2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104B2E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DA5FF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2436D7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305059</w:t>
            </w:r>
          </w:p>
        </w:tc>
      </w:tr>
      <w:tr w:rsidR="00104B2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DA5FF1" w:rsidP="00E84D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167005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04B2E" w:rsidRPr="003F477D" w:rsidRDefault="002436D7" w:rsidP="00E84D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206108</w:t>
            </w:r>
          </w:p>
        </w:tc>
      </w:tr>
      <w:tr w:rsidR="00104B2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DA5F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2436D7" w:rsidP="002436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88000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F54C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77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</w:t>
            </w:r>
            <w:r w:rsidR="003E0AF8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776CBE" w:rsidP="00A27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6ED4" w:rsidP="00A27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777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 w:rsidTr="00945360">
        <w:trPr>
          <w:trHeight w:val="893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DA5FF1" w:rsidP="00252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DA5FF1" w:rsidP="00252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DA5F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6A01F1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DA5FF1">
              <w:rPr>
                <w:szCs w:val="22"/>
              </w:rPr>
              <w:t>33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9453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9453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DA5FF1" w:rsidP="000F3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6A01F1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DA5FF1">
              <w:rPr>
                <w:szCs w:val="22"/>
              </w:rPr>
              <w:t>33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DA5FF1" w:rsidP="006A01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DA5FF1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DA5FF1" w:rsidP="00F70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6A01F1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A5FF1">
              <w:rPr>
                <w:szCs w:val="22"/>
              </w:rPr>
              <w:t>600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4942" w:type="pct"/>
        <w:jc w:val="center"/>
        <w:tblInd w:w="108" w:type="dxa"/>
        <w:tblLayout w:type="fixed"/>
        <w:tblLook w:val="00A0"/>
      </w:tblPr>
      <w:tblGrid>
        <w:gridCol w:w="2084"/>
        <w:gridCol w:w="1420"/>
        <w:gridCol w:w="1419"/>
        <w:gridCol w:w="1419"/>
        <w:gridCol w:w="1419"/>
        <w:gridCol w:w="1419"/>
      </w:tblGrid>
      <w:tr w:rsidR="0003344F" w:rsidRPr="003F477D" w:rsidTr="00D44C5A">
        <w:trPr>
          <w:trHeight w:val="345"/>
          <w:jc w:val="center"/>
        </w:trPr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D44C5A">
        <w:trPr>
          <w:trHeight w:val="224"/>
          <w:jc w:val="center"/>
        </w:trPr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44C5A">
        <w:trPr>
          <w:trHeight w:val="65"/>
          <w:jc w:val="center"/>
        </w:trPr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44C5A">
        <w:trPr>
          <w:trHeight w:val="247"/>
          <w:jc w:val="center"/>
        </w:trPr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44C5A">
        <w:trPr>
          <w:trHeight w:val="27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8056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>EUR</w:t>
            </w:r>
            <w:r w:rsidR="00805671"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2C00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>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805671" w:rsidP="00311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20.11.20</w:t>
            </w:r>
            <w:r w:rsidR="007C3FF8">
              <w:rPr>
                <w:szCs w:val="22"/>
              </w:rPr>
              <w:t>2</w:t>
            </w:r>
            <w:r w:rsidR="00311A2F">
              <w:rPr>
                <w:szCs w:val="22"/>
              </w:rPr>
              <w:t>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311A2F" w:rsidP="00C73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8084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311A2F" w:rsidP="00945360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8084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311A2F" w:rsidP="007C3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70955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FD5EEC" w:rsidRDefault="00FD5EEC" w:rsidP="0003344F">
      <w:pPr>
        <w:spacing w:after="0" w:line="240" w:lineRule="auto"/>
        <w:rPr>
          <w:szCs w:val="22"/>
        </w:rPr>
      </w:pPr>
    </w:p>
    <w:p w:rsidR="00FD5EEC" w:rsidRPr="003F477D" w:rsidRDefault="00FD5EE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 xml:space="preserve">Ing. Jozef </w:t>
            </w:r>
            <w:r w:rsidR="003257BA">
              <w:rPr>
                <w:szCs w:val="22"/>
              </w:rPr>
              <w:t xml:space="preserve"> Čaládik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3257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311A2F" w:rsidP="00BE2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311A2F" w:rsidP="002C0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311A2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3257BA" w:rsidP="00BE2B1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Zuzana Čalád</w:t>
            </w:r>
            <w:r w:rsidR="00BE2B18">
              <w:rPr>
                <w:b/>
                <w:bCs/>
                <w:szCs w:val="22"/>
              </w:rPr>
              <w:t>i</w:t>
            </w:r>
            <w:r>
              <w:rPr>
                <w:b/>
                <w:bCs/>
                <w:szCs w:val="22"/>
              </w:rPr>
              <w:t>ková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3257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CE4AC5" w:rsidRDefault="00CE4AC5" w:rsidP="0003344F">
      <w:pPr>
        <w:spacing w:after="0" w:line="240" w:lineRule="auto"/>
        <w:rPr>
          <w:szCs w:val="22"/>
        </w:rPr>
      </w:pPr>
    </w:p>
    <w:p w:rsidR="00CE4AC5" w:rsidRDefault="00CE4AC5" w:rsidP="0003344F">
      <w:pPr>
        <w:spacing w:after="0" w:line="240" w:lineRule="auto"/>
        <w:rPr>
          <w:szCs w:val="22"/>
        </w:rPr>
      </w:pPr>
    </w:p>
    <w:p w:rsidR="00CE4AC5" w:rsidRDefault="00CE4AC5" w:rsidP="0003344F">
      <w:pPr>
        <w:spacing w:after="0" w:line="240" w:lineRule="auto"/>
        <w:rPr>
          <w:szCs w:val="22"/>
        </w:rPr>
      </w:pPr>
    </w:p>
    <w:p w:rsidR="00CE4AC5" w:rsidRDefault="00CE4AC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0C6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311A2F" w:rsidP="00294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311A2F" w:rsidP="00770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78317</w:t>
            </w:r>
          </w:p>
        </w:tc>
      </w:tr>
      <w:tr w:rsidR="00770C6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311A2F" w:rsidP="00BE2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2287904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311A2F" w:rsidP="00770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2344491</w:t>
            </w:r>
          </w:p>
        </w:tc>
      </w:tr>
      <w:tr w:rsidR="00770C6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770C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0C6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770C66">
            <w:pPr>
              <w:spacing w:after="0" w:line="240" w:lineRule="auto"/>
              <w:rPr>
                <w:szCs w:val="22"/>
              </w:rPr>
            </w:pPr>
          </w:p>
        </w:tc>
      </w:tr>
      <w:tr w:rsidR="00770C6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311A2F" w:rsidP="009A1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</w:t>
            </w:r>
            <w:r w:rsidR="009A17E2"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311A2F" w:rsidP="00770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19441</w:t>
            </w:r>
          </w:p>
        </w:tc>
      </w:tr>
      <w:tr w:rsidR="00770C6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311A2F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2365563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311A2F" w:rsidP="00770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2442250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E4AC5" w:rsidRDefault="00CE4AC5" w:rsidP="00CE4AC5"/>
    <w:p w:rsidR="00CE4AC5" w:rsidRPr="00CE4AC5" w:rsidRDefault="00CE4AC5" w:rsidP="00CE4AC5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E450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E450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E2D60" w:rsidRDefault="003E2D60" w:rsidP="003E2D60"/>
    <w:p w:rsidR="003E2D60" w:rsidRDefault="003E2D60" w:rsidP="003E2D60"/>
    <w:p w:rsidR="003E2D60" w:rsidRDefault="003E2D60" w:rsidP="003E2D60"/>
    <w:p w:rsidR="003E2D60" w:rsidRDefault="003E2D60" w:rsidP="003E2D60"/>
    <w:p w:rsidR="00CE4AC5" w:rsidRDefault="00CE4AC5" w:rsidP="003E2D60"/>
    <w:p w:rsidR="00CE4AC5" w:rsidRDefault="00CE4AC5" w:rsidP="003E2D60"/>
    <w:p w:rsidR="00CE4AC5" w:rsidRDefault="00CE4AC5" w:rsidP="003E2D60"/>
    <w:p w:rsidR="00CE4AC5" w:rsidRPr="003E2D60" w:rsidRDefault="00CE4AC5" w:rsidP="003E2D6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142" w:type="pct"/>
        <w:jc w:val="center"/>
        <w:tblLayout w:type="fixed"/>
        <w:tblLook w:val="00A0"/>
      </w:tblPr>
      <w:tblGrid>
        <w:gridCol w:w="2683"/>
        <w:gridCol w:w="1633"/>
        <w:gridCol w:w="769"/>
        <w:gridCol w:w="645"/>
        <w:gridCol w:w="1863"/>
        <w:gridCol w:w="822"/>
        <w:gridCol w:w="901"/>
        <w:gridCol w:w="236"/>
      </w:tblGrid>
      <w:tr w:rsidR="0003344F" w:rsidRPr="003F477D" w:rsidTr="00DE011E">
        <w:trPr>
          <w:gridAfter w:val="1"/>
          <w:wAfter w:w="236" w:type="dxa"/>
          <w:trHeight w:val="642"/>
          <w:jc w:val="center"/>
        </w:trPr>
        <w:tc>
          <w:tcPr>
            <w:tcW w:w="26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DE011E">
        <w:trPr>
          <w:gridAfter w:val="1"/>
          <w:wAfter w:w="236" w:type="dxa"/>
          <w:trHeight w:val="345"/>
          <w:jc w:val="center"/>
        </w:trPr>
        <w:tc>
          <w:tcPr>
            <w:tcW w:w="268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DE011E">
        <w:trPr>
          <w:gridAfter w:val="1"/>
          <w:wAfter w:w="236" w:type="dxa"/>
          <w:trHeight w:val="330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E011E" w:rsidRPr="003F477D" w:rsidTr="00DE011E">
        <w:trPr>
          <w:gridAfter w:val="1"/>
          <w:wAfter w:w="236" w:type="dxa"/>
          <w:trHeight w:val="353"/>
          <w:jc w:val="center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9A17E2" w:rsidP="00BB1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9019,88</w:t>
            </w:r>
          </w:p>
        </w:tc>
        <w:tc>
          <w:tcPr>
            <w:tcW w:w="7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9A17E2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15246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9A17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9A17E2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9A17E2" w:rsidP="00AE4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9A17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9A17E2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1961</w:t>
            </w: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9A17E2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</w:t>
            </w:r>
          </w:p>
        </w:tc>
        <w:tc>
          <w:tcPr>
            <w:tcW w:w="9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9A17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-1300</w:t>
            </w: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9A17E2" w:rsidP="00057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-273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9A17E2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-805</w:t>
            </w: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9A17E2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-169</w:t>
            </w:r>
          </w:p>
        </w:tc>
        <w:tc>
          <w:tcPr>
            <w:tcW w:w="9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E011E" w:rsidRPr="003F477D" w:rsidTr="00DE011E">
        <w:trPr>
          <w:trHeight w:val="397"/>
          <w:jc w:val="center"/>
        </w:trPr>
        <w:tc>
          <w:tcPr>
            <w:tcW w:w="2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36" w:type="dxa"/>
          </w:tcPr>
          <w:p w:rsidR="00DE011E" w:rsidRPr="003F477D" w:rsidRDefault="00DE011E">
            <w:pPr>
              <w:spacing w:after="0" w:line="240" w:lineRule="auto"/>
            </w:pP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9A17E2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-3594</w:t>
            </w: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9A17E2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-755</w:t>
            </w:r>
          </w:p>
        </w:tc>
        <w:tc>
          <w:tcPr>
            <w:tcW w:w="9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</w:tr>
      <w:tr w:rsidR="00DE011E" w:rsidRPr="009C21AB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9C21AB" w:rsidRDefault="00DE011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9C21AB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</w:tr>
      <w:tr w:rsidR="00DE011E" w:rsidRPr="009C21AB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9C21AB" w:rsidRDefault="00DE011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9C21AB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9A17E2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-3594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9A17E2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C52558" w:rsidP="003C2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9A17E2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C525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9A17E2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9913EF" w:rsidRDefault="009913EF" w:rsidP="00760D6D">
      <w:pPr>
        <w:spacing w:after="0" w:line="240" w:lineRule="auto"/>
        <w:rPr>
          <w:b/>
          <w:szCs w:val="22"/>
        </w:rPr>
      </w:pPr>
    </w:p>
    <w:p w:rsidR="009913EF" w:rsidRDefault="009913EF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CE4AC5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7E2" w:rsidRDefault="009A17E2" w:rsidP="00107589">
      <w:pPr>
        <w:spacing w:after="0" w:line="240" w:lineRule="auto"/>
      </w:pPr>
      <w:r>
        <w:separator/>
      </w:r>
    </w:p>
  </w:endnote>
  <w:endnote w:type="continuationSeparator" w:id="0">
    <w:p w:rsidR="009A17E2" w:rsidRDefault="009A17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7E2" w:rsidRDefault="009A17E2" w:rsidP="004E3895">
    <w:pPr>
      <w:pStyle w:val="Pta"/>
      <w:jc w:val="right"/>
    </w:pPr>
    <w:fldSimple w:instr="PAGE   \* MERGEFORMAT">
      <w:r w:rsidR="00C52558">
        <w:rPr>
          <w:noProof/>
        </w:rPr>
        <w:t>20</w:t>
      </w:r>
    </w:fldSimple>
  </w:p>
  <w:p w:rsidR="009A17E2" w:rsidRDefault="009A17E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7E2" w:rsidRDefault="009A17E2" w:rsidP="00107589">
      <w:pPr>
        <w:spacing w:after="0" w:line="240" w:lineRule="auto"/>
      </w:pPr>
      <w:r>
        <w:separator/>
      </w:r>
    </w:p>
  </w:footnote>
  <w:footnote w:type="continuationSeparator" w:id="0">
    <w:p w:rsidR="009A17E2" w:rsidRDefault="009A17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7E2" w:rsidRDefault="009A17E2" w:rsidP="004E3895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31607438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2020433646</w:t>
    </w:r>
  </w:p>
  <w:p w:rsidR="009A17E2" w:rsidRPr="004268D2" w:rsidRDefault="009A17E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7EF"/>
    <w:rsid w:val="0000458C"/>
    <w:rsid w:val="00016072"/>
    <w:rsid w:val="00016BD4"/>
    <w:rsid w:val="00017EF3"/>
    <w:rsid w:val="00023199"/>
    <w:rsid w:val="00025FD6"/>
    <w:rsid w:val="000266FD"/>
    <w:rsid w:val="0003344F"/>
    <w:rsid w:val="00037084"/>
    <w:rsid w:val="00041895"/>
    <w:rsid w:val="0005176E"/>
    <w:rsid w:val="000577A8"/>
    <w:rsid w:val="000604BC"/>
    <w:rsid w:val="000649F6"/>
    <w:rsid w:val="00071C19"/>
    <w:rsid w:val="000764EE"/>
    <w:rsid w:val="000813A8"/>
    <w:rsid w:val="00082070"/>
    <w:rsid w:val="00083A25"/>
    <w:rsid w:val="000856F9"/>
    <w:rsid w:val="00093A3C"/>
    <w:rsid w:val="00096074"/>
    <w:rsid w:val="000A1B0C"/>
    <w:rsid w:val="000A4A5A"/>
    <w:rsid w:val="000A7EE3"/>
    <w:rsid w:val="000B1139"/>
    <w:rsid w:val="000B5D06"/>
    <w:rsid w:val="000B764F"/>
    <w:rsid w:val="000D1319"/>
    <w:rsid w:val="000D22CE"/>
    <w:rsid w:val="000F3B94"/>
    <w:rsid w:val="00104B2E"/>
    <w:rsid w:val="00107589"/>
    <w:rsid w:val="00117000"/>
    <w:rsid w:val="0012080F"/>
    <w:rsid w:val="0012090B"/>
    <w:rsid w:val="00127841"/>
    <w:rsid w:val="0013796E"/>
    <w:rsid w:val="001436D6"/>
    <w:rsid w:val="00151C69"/>
    <w:rsid w:val="001556FE"/>
    <w:rsid w:val="0017202B"/>
    <w:rsid w:val="0018233A"/>
    <w:rsid w:val="00186CFF"/>
    <w:rsid w:val="0019096D"/>
    <w:rsid w:val="001923C8"/>
    <w:rsid w:val="001A4152"/>
    <w:rsid w:val="001A61FB"/>
    <w:rsid w:val="001A62AA"/>
    <w:rsid w:val="001A6B11"/>
    <w:rsid w:val="001A6F0D"/>
    <w:rsid w:val="001C72AE"/>
    <w:rsid w:val="001D5C39"/>
    <w:rsid w:val="001D6771"/>
    <w:rsid w:val="001E03F2"/>
    <w:rsid w:val="001E6A7F"/>
    <w:rsid w:val="001F43A0"/>
    <w:rsid w:val="001F4417"/>
    <w:rsid w:val="001F5199"/>
    <w:rsid w:val="00211CF4"/>
    <w:rsid w:val="00223763"/>
    <w:rsid w:val="002245BD"/>
    <w:rsid w:val="00233F72"/>
    <w:rsid w:val="002351F7"/>
    <w:rsid w:val="00236247"/>
    <w:rsid w:val="002410BD"/>
    <w:rsid w:val="002436D7"/>
    <w:rsid w:val="0025187B"/>
    <w:rsid w:val="00251FB5"/>
    <w:rsid w:val="00252579"/>
    <w:rsid w:val="00261D9E"/>
    <w:rsid w:val="002627EF"/>
    <w:rsid w:val="00266CC9"/>
    <w:rsid w:val="002673BF"/>
    <w:rsid w:val="0026755A"/>
    <w:rsid w:val="002767C1"/>
    <w:rsid w:val="00281309"/>
    <w:rsid w:val="00282D37"/>
    <w:rsid w:val="00290243"/>
    <w:rsid w:val="002908B8"/>
    <w:rsid w:val="00290DD6"/>
    <w:rsid w:val="00294104"/>
    <w:rsid w:val="0029585C"/>
    <w:rsid w:val="002A30A7"/>
    <w:rsid w:val="002A3B36"/>
    <w:rsid w:val="002A416F"/>
    <w:rsid w:val="002B61EE"/>
    <w:rsid w:val="002B7B1D"/>
    <w:rsid w:val="002C0045"/>
    <w:rsid w:val="002D0376"/>
    <w:rsid w:val="002D372A"/>
    <w:rsid w:val="002D4169"/>
    <w:rsid w:val="002E50A5"/>
    <w:rsid w:val="002F1867"/>
    <w:rsid w:val="003070A3"/>
    <w:rsid w:val="003071BE"/>
    <w:rsid w:val="00311795"/>
    <w:rsid w:val="00311A2F"/>
    <w:rsid w:val="00321FCD"/>
    <w:rsid w:val="003257BA"/>
    <w:rsid w:val="00326AA0"/>
    <w:rsid w:val="0032792A"/>
    <w:rsid w:val="003305B6"/>
    <w:rsid w:val="00331D95"/>
    <w:rsid w:val="003325F7"/>
    <w:rsid w:val="00344DB4"/>
    <w:rsid w:val="003463B5"/>
    <w:rsid w:val="003571EA"/>
    <w:rsid w:val="00363F47"/>
    <w:rsid w:val="00365D14"/>
    <w:rsid w:val="003740FF"/>
    <w:rsid w:val="0037431D"/>
    <w:rsid w:val="003848B6"/>
    <w:rsid w:val="00390CFF"/>
    <w:rsid w:val="00395E72"/>
    <w:rsid w:val="003A0628"/>
    <w:rsid w:val="003B0C3A"/>
    <w:rsid w:val="003C292A"/>
    <w:rsid w:val="003C3831"/>
    <w:rsid w:val="003C6761"/>
    <w:rsid w:val="003D38D7"/>
    <w:rsid w:val="003D5A0E"/>
    <w:rsid w:val="003E0AF8"/>
    <w:rsid w:val="003E2D60"/>
    <w:rsid w:val="003E568C"/>
    <w:rsid w:val="003F13FB"/>
    <w:rsid w:val="003F477D"/>
    <w:rsid w:val="003F5EB5"/>
    <w:rsid w:val="00405026"/>
    <w:rsid w:val="00420380"/>
    <w:rsid w:val="00421E78"/>
    <w:rsid w:val="00423CD2"/>
    <w:rsid w:val="004268D2"/>
    <w:rsid w:val="004304FF"/>
    <w:rsid w:val="00431862"/>
    <w:rsid w:val="00457623"/>
    <w:rsid w:val="004576B8"/>
    <w:rsid w:val="00465A3F"/>
    <w:rsid w:val="0048760C"/>
    <w:rsid w:val="004A006A"/>
    <w:rsid w:val="004A3783"/>
    <w:rsid w:val="004A57D8"/>
    <w:rsid w:val="004A5A13"/>
    <w:rsid w:val="004A6BBF"/>
    <w:rsid w:val="004B0AE5"/>
    <w:rsid w:val="004B1E18"/>
    <w:rsid w:val="004C4592"/>
    <w:rsid w:val="004C6614"/>
    <w:rsid w:val="004E3895"/>
    <w:rsid w:val="005001A6"/>
    <w:rsid w:val="00507913"/>
    <w:rsid w:val="00512E8A"/>
    <w:rsid w:val="0051642F"/>
    <w:rsid w:val="00537F98"/>
    <w:rsid w:val="0054020D"/>
    <w:rsid w:val="00544F4D"/>
    <w:rsid w:val="005649E2"/>
    <w:rsid w:val="00565518"/>
    <w:rsid w:val="00575F13"/>
    <w:rsid w:val="00577069"/>
    <w:rsid w:val="005777DE"/>
    <w:rsid w:val="00577D30"/>
    <w:rsid w:val="005852EB"/>
    <w:rsid w:val="005922FF"/>
    <w:rsid w:val="005965D2"/>
    <w:rsid w:val="005A765F"/>
    <w:rsid w:val="005C33DB"/>
    <w:rsid w:val="005C4DA9"/>
    <w:rsid w:val="005D2F62"/>
    <w:rsid w:val="005D6688"/>
    <w:rsid w:val="005E348D"/>
    <w:rsid w:val="005E3B59"/>
    <w:rsid w:val="005E4501"/>
    <w:rsid w:val="005E5955"/>
    <w:rsid w:val="00611FD9"/>
    <w:rsid w:val="006176D1"/>
    <w:rsid w:val="006228FE"/>
    <w:rsid w:val="006318AD"/>
    <w:rsid w:val="00640CA1"/>
    <w:rsid w:val="00645466"/>
    <w:rsid w:val="00647D1C"/>
    <w:rsid w:val="00652135"/>
    <w:rsid w:val="006564F5"/>
    <w:rsid w:val="00662DE2"/>
    <w:rsid w:val="00687B87"/>
    <w:rsid w:val="006A01F1"/>
    <w:rsid w:val="006A4709"/>
    <w:rsid w:val="006A5428"/>
    <w:rsid w:val="006B0D00"/>
    <w:rsid w:val="006B42EC"/>
    <w:rsid w:val="006B5F4E"/>
    <w:rsid w:val="006C695D"/>
    <w:rsid w:val="006D2C60"/>
    <w:rsid w:val="006D55F2"/>
    <w:rsid w:val="006E4959"/>
    <w:rsid w:val="006E51DE"/>
    <w:rsid w:val="006E5B26"/>
    <w:rsid w:val="006F39C4"/>
    <w:rsid w:val="00704155"/>
    <w:rsid w:val="00741B22"/>
    <w:rsid w:val="007449B8"/>
    <w:rsid w:val="00746B7E"/>
    <w:rsid w:val="00760D6D"/>
    <w:rsid w:val="00764E4C"/>
    <w:rsid w:val="00765F1F"/>
    <w:rsid w:val="00770C66"/>
    <w:rsid w:val="00772363"/>
    <w:rsid w:val="00773BB1"/>
    <w:rsid w:val="00776CBE"/>
    <w:rsid w:val="00777874"/>
    <w:rsid w:val="00782646"/>
    <w:rsid w:val="00790F6A"/>
    <w:rsid w:val="00796024"/>
    <w:rsid w:val="007A2F96"/>
    <w:rsid w:val="007A3929"/>
    <w:rsid w:val="007B24F0"/>
    <w:rsid w:val="007B2E0B"/>
    <w:rsid w:val="007C0559"/>
    <w:rsid w:val="007C3FF8"/>
    <w:rsid w:val="007C6EE9"/>
    <w:rsid w:val="007D4632"/>
    <w:rsid w:val="007D57BF"/>
    <w:rsid w:val="007D7FF9"/>
    <w:rsid w:val="007E2076"/>
    <w:rsid w:val="007E22E8"/>
    <w:rsid w:val="007E52A9"/>
    <w:rsid w:val="007F351A"/>
    <w:rsid w:val="00805654"/>
    <w:rsid w:val="00805671"/>
    <w:rsid w:val="00813DE6"/>
    <w:rsid w:val="00833CAB"/>
    <w:rsid w:val="00840A69"/>
    <w:rsid w:val="00847433"/>
    <w:rsid w:val="00851D99"/>
    <w:rsid w:val="0085279C"/>
    <w:rsid w:val="008573B2"/>
    <w:rsid w:val="008576FD"/>
    <w:rsid w:val="00862690"/>
    <w:rsid w:val="00865D00"/>
    <w:rsid w:val="008725BC"/>
    <w:rsid w:val="008875A1"/>
    <w:rsid w:val="00891855"/>
    <w:rsid w:val="00891F08"/>
    <w:rsid w:val="0089713D"/>
    <w:rsid w:val="008A080A"/>
    <w:rsid w:val="008C0E76"/>
    <w:rsid w:val="008C4DCA"/>
    <w:rsid w:val="008D1FCC"/>
    <w:rsid w:val="008D3FD5"/>
    <w:rsid w:val="008E284C"/>
    <w:rsid w:val="008E4928"/>
    <w:rsid w:val="008F195E"/>
    <w:rsid w:val="008F38D3"/>
    <w:rsid w:val="00900BE9"/>
    <w:rsid w:val="00912D01"/>
    <w:rsid w:val="00934878"/>
    <w:rsid w:val="00936F07"/>
    <w:rsid w:val="00944AF9"/>
    <w:rsid w:val="00945360"/>
    <w:rsid w:val="0094596A"/>
    <w:rsid w:val="009463F6"/>
    <w:rsid w:val="00954BBC"/>
    <w:rsid w:val="0095757E"/>
    <w:rsid w:val="009731CC"/>
    <w:rsid w:val="00984260"/>
    <w:rsid w:val="009913EF"/>
    <w:rsid w:val="00991D9F"/>
    <w:rsid w:val="00996A75"/>
    <w:rsid w:val="009A17E2"/>
    <w:rsid w:val="009A1BB7"/>
    <w:rsid w:val="009B1FE4"/>
    <w:rsid w:val="009B3A55"/>
    <w:rsid w:val="009C136B"/>
    <w:rsid w:val="009C21AB"/>
    <w:rsid w:val="009C7F71"/>
    <w:rsid w:val="009D03E7"/>
    <w:rsid w:val="009D426F"/>
    <w:rsid w:val="009D4E3D"/>
    <w:rsid w:val="009E240F"/>
    <w:rsid w:val="009F0A29"/>
    <w:rsid w:val="009F2F1C"/>
    <w:rsid w:val="009F39E7"/>
    <w:rsid w:val="009F5455"/>
    <w:rsid w:val="00A163F9"/>
    <w:rsid w:val="00A273EE"/>
    <w:rsid w:val="00A2771A"/>
    <w:rsid w:val="00A3030B"/>
    <w:rsid w:val="00A4385A"/>
    <w:rsid w:val="00A533B1"/>
    <w:rsid w:val="00A62542"/>
    <w:rsid w:val="00A62A5A"/>
    <w:rsid w:val="00A640A2"/>
    <w:rsid w:val="00A657E1"/>
    <w:rsid w:val="00A77802"/>
    <w:rsid w:val="00A8025E"/>
    <w:rsid w:val="00AB03FB"/>
    <w:rsid w:val="00AB6B5C"/>
    <w:rsid w:val="00AD2975"/>
    <w:rsid w:val="00AE471A"/>
    <w:rsid w:val="00AF0818"/>
    <w:rsid w:val="00AF3966"/>
    <w:rsid w:val="00B0245A"/>
    <w:rsid w:val="00B10445"/>
    <w:rsid w:val="00B514E9"/>
    <w:rsid w:val="00B5583E"/>
    <w:rsid w:val="00B55E03"/>
    <w:rsid w:val="00B6221B"/>
    <w:rsid w:val="00B6262B"/>
    <w:rsid w:val="00B6401B"/>
    <w:rsid w:val="00B72D34"/>
    <w:rsid w:val="00B7696D"/>
    <w:rsid w:val="00B80DB6"/>
    <w:rsid w:val="00B86FC2"/>
    <w:rsid w:val="00BA74E7"/>
    <w:rsid w:val="00BB136E"/>
    <w:rsid w:val="00BB33C2"/>
    <w:rsid w:val="00BB447E"/>
    <w:rsid w:val="00BD2832"/>
    <w:rsid w:val="00BE2B18"/>
    <w:rsid w:val="00BE739D"/>
    <w:rsid w:val="00BE7EA9"/>
    <w:rsid w:val="00C01220"/>
    <w:rsid w:val="00C04782"/>
    <w:rsid w:val="00C05EDC"/>
    <w:rsid w:val="00C13879"/>
    <w:rsid w:val="00C13B7E"/>
    <w:rsid w:val="00C203E5"/>
    <w:rsid w:val="00C270D3"/>
    <w:rsid w:val="00C27D0E"/>
    <w:rsid w:val="00C32140"/>
    <w:rsid w:val="00C45376"/>
    <w:rsid w:val="00C52558"/>
    <w:rsid w:val="00C56862"/>
    <w:rsid w:val="00C6795C"/>
    <w:rsid w:val="00C73EBA"/>
    <w:rsid w:val="00C80125"/>
    <w:rsid w:val="00C93A1A"/>
    <w:rsid w:val="00C96C08"/>
    <w:rsid w:val="00CA3D68"/>
    <w:rsid w:val="00CA4B07"/>
    <w:rsid w:val="00CB3A53"/>
    <w:rsid w:val="00CC2DB7"/>
    <w:rsid w:val="00CD280F"/>
    <w:rsid w:val="00CE4AC5"/>
    <w:rsid w:val="00CF3093"/>
    <w:rsid w:val="00D031EE"/>
    <w:rsid w:val="00D055BD"/>
    <w:rsid w:val="00D062F2"/>
    <w:rsid w:val="00D072B2"/>
    <w:rsid w:val="00D102FA"/>
    <w:rsid w:val="00D210B5"/>
    <w:rsid w:val="00D21713"/>
    <w:rsid w:val="00D245A6"/>
    <w:rsid w:val="00D320F3"/>
    <w:rsid w:val="00D3362A"/>
    <w:rsid w:val="00D4275A"/>
    <w:rsid w:val="00D44C5A"/>
    <w:rsid w:val="00D615E8"/>
    <w:rsid w:val="00D63D82"/>
    <w:rsid w:val="00D653A9"/>
    <w:rsid w:val="00D74327"/>
    <w:rsid w:val="00D76B24"/>
    <w:rsid w:val="00D9007D"/>
    <w:rsid w:val="00D93178"/>
    <w:rsid w:val="00DA5FF1"/>
    <w:rsid w:val="00DA6ED4"/>
    <w:rsid w:val="00DB1EA0"/>
    <w:rsid w:val="00DC066D"/>
    <w:rsid w:val="00DD0855"/>
    <w:rsid w:val="00DD1AFA"/>
    <w:rsid w:val="00DD6981"/>
    <w:rsid w:val="00DE011E"/>
    <w:rsid w:val="00DE0D81"/>
    <w:rsid w:val="00DE425F"/>
    <w:rsid w:val="00DE76EE"/>
    <w:rsid w:val="00DE7BF7"/>
    <w:rsid w:val="00DF5D5E"/>
    <w:rsid w:val="00E0266D"/>
    <w:rsid w:val="00E04DF3"/>
    <w:rsid w:val="00E061B4"/>
    <w:rsid w:val="00E100EF"/>
    <w:rsid w:val="00E109E2"/>
    <w:rsid w:val="00E11185"/>
    <w:rsid w:val="00E213D7"/>
    <w:rsid w:val="00E2186D"/>
    <w:rsid w:val="00E33704"/>
    <w:rsid w:val="00E33912"/>
    <w:rsid w:val="00E35A2B"/>
    <w:rsid w:val="00E523A5"/>
    <w:rsid w:val="00E549FC"/>
    <w:rsid w:val="00E66ECB"/>
    <w:rsid w:val="00E7732E"/>
    <w:rsid w:val="00E84DF7"/>
    <w:rsid w:val="00E85CF8"/>
    <w:rsid w:val="00E916CF"/>
    <w:rsid w:val="00E94D7D"/>
    <w:rsid w:val="00EA0E90"/>
    <w:rsid w:val="00EA41E2"/>
    <w:rsid w:val="00EB0BB4"/>
    <w:rsid w:val="00EB51C5"/>
    <w:rsid w:val="00EB5202"/>
    <w:rsid w:val="00EC4DC0"/>
    <w:rsid w:val="00EC561A"/>
    <w:rsid w:val="00EE7DA7"/>
    <w:rsid w:val="00EF276E"/>
    <w:rsid w:val="00EF54CA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7AFA"/>
    <w:rsid w:val="00F63C45"/>
    <w:rsid w:val="00F70C0C"/>
    <w:rsid w:val="00F732EB"/>
    <w:rsid w:val="00F75637"/>
    <w:rsid w:val="00FA1C04"/>
    <w:rsid w:val="00FB22D2"/>
    <w:rsid w:val="00FB290D"/>
    <w:rsid w:val="00FC1ACF"/>
    <w:rsid w:val="00FD1740"/>
    <w:rsid w:val="00FD5399"/>
    <w:rsid w:val="00FD5EEC"/>
    <w:rsid w:val="00FE50D7"/>
    <w:rsid w:val="00FF6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71C1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71C1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71C1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71C19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71C1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71C1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71C1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71C1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71C1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71C1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71C1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Y\Dokumenty%20Maja\Uz&#225;vierka%202014\Makro%20&#250;&#269;tovn&#233;%20poznamky%202014up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Makro účtovné poznamky 2014up</Template>
  <TotalTime>536</TotalTime>
  <Pages>23</Pages>
  <Words>3584</Words>
  <Characters>22709</Characters>
  <Application>Microsoft Office Word</Application>
  <DocSecurity>0</DocSecurity>
  <Lines>189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Hanzelova</dc:creator>
  <cp:lastModifiedBy>Hanzelova</cp:lastModifiedBy>
  <cp:revision>10</cp:revision>
  <cp:lastPrinted>2021-03-18T11:04:00Z</cp:lastPrinted>
  <dcterms:created xsi:type="dcterms:W3CDTF">2022-03-16T16:07:00Z</dcterms:created>
  <dcterms:modified xsi:type="dcterms:W3CDTF">2025-02-27T12:08:00Z</dcterms:modified>
</cp:coreProperties>
</file>