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43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9D821E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399DE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0FBD19D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68902E11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60C3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7DBB87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4CAD151A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1E1C" w14:textId="1D81EBCD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15DDE">
              <w:rPr>
                <w:sz w:val="22"/>
              </w:rPr>
              <w:t>LES TOMÁŠOVCE, POZEMKOVÉ SPOLOČENSTVO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41382" w14:textId="57BE0DE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15DDE">
              <w:rPr>
                <w:sz w:val="22"/>
              </w:rPr>
              <w:t>Štúrova, 1, 01001, Žilina</w:t>
            </w:r>
          </w:p>
        </w:tc>
      </w:tr>
    </w:tbl>
    <w:p w14:paraId="270F6D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D92C14" w14:textId="5B2EBE5E" w:rsidR="005D536A" w:rsidRPr="00CC4774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CC4774">
        <w:rPr>
          <w:b/>
          <w:bCs/>
          <w:color w:val="auto"/>
          <w:sz w:val="23"/>
          <w:szCs w:val="23"/>
        </w:rPr>
        <w:t>nemá</w:t>
      </w:r>
    </w:p>
    <w:p w14:paraId="477CC67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8D7B7B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AF25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3A65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35819C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5E21C3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E6269C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7080459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3FB87D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96AA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60A87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80F74F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40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83E5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075651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46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A58F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C7F3AB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F65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17E8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C9D409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364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DE8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D6F82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24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52140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FBD9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E40B1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F89B7A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157AD7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BA70E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2E0E4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0BCD1002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452F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0FAF8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9D3244B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EBC0EB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4DDF0" w14:textId="2B49F16B" w:rsidR="008420B2" w:rsidRPr="00536B52" w:rsidRDefault="00CC477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54241E7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B2D265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F3E21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D98A0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363FF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E5418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B2D037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EA0521" w14:textId="4EBF6478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04D39F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903E8D" w14:textId="4924952C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CC4774">
        <w:rPr>
          <w:color w:val="auto"/>
          <w:sz w:val="23"/>
          <w:szCs w:val="23"/>
        </w:rPr>
        <w:t xml:space="preserve">  </w:t>
      </w:r>
    </w:p>
    <w:p w14:paraId="49BC6F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0A59E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F2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8F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5032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2D8A8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CD4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0D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BDF7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288FB3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A9F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DF3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6B75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4D6051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921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751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3E4B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897563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E08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21C25" w14:textId="4DE8BCE0" w:rsidR="00536B52" w:rsidRPr="00536B52" w:rsidRDefault="00CC4774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E76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4E3A3F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396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5A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597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9F9616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60E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E81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2DBE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1F42DD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B2CE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644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BC9D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2C4C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F7D3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3F8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F33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B47AEC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3E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23A2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1C85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808AC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D6806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080744" w14:textId="09C8318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627D87">
        <w:rPr>
          <w:color w:val="auto"/>
          <w:sz w:val="23"/>
          <w:szCs w:val="23"/>
        </w:rPr>
        <w:t xml:space="preserve"> </w:t>
      </w:r>
      <w:r w:rsidR="00627D87" w:rsidRPr="00627D87">
        <w:rPr>
          <w:b/>
          <w:bCs/>
          <w:color w:val="auto"/>
          <w:sz w:val="23"/>
          <w:szCs w:val="23"/>
        </w:rPr>
        <w:t>Neodpisuje sa</w:t>
      </w:r>
    </w:p>
    <w:p w14:paraId="160BA97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843D75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64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7C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7F2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06A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47A002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83E8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498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8EC2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57C0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E00604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597E3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0BB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AD3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6D73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6CBB25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A77B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F34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E9D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FAA6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869A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F0C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461427" w14:textId="4BF1C8AF" w:rsidR="005D536A" w:rsidRPr="00627D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627D87">
        <w:rPr>
          <w:color w:val="auto"/>
          <w:sz w:val="23"/>
          <w:szCs w:val="23"/>
        </w:rPr>
        <w:t xml:space="preserve">   </w:t>
      </w:r>
      <w:r w:rsidR="00627D87" w:rsidRPr="00627D87">
        <w:rPr>
          <w:b/>
          <w:bCs/>
          <w:color w:val="auto"/>
          <w:sz w:val="23"/>
          <w:szCs w:val="23"/>
        </w:rPr>
        <w:t>neboli</w:t>
      </w:r>
    </w:p>
    <w:p w14:paraId="597FF1BC" w14:textId="77777777" w:rsidR="00536B52" w:rsidRPr="00627D87" w:rsidRDefault="00536B52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53700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A3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9A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6BE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71901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347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EE5A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DC78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FF084D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01C8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446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EA0C8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274D9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5237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73A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36DA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7EF7BF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DFEA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F272E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EEF9B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9735DF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E89F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C2E6D83" w14:textId="339A07D3" w:rsidR="005D536A" w:rsidRPr="00627D87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627D87">
        <w:rPr>
          <w:color w:val="auto"/>
          <w:sz w:val="22"/>
          <w:szCs w:val="22"/>
        </w:rPr>
        <w:t xml:space="preserve"> </w:t>
      </w:r>
      <w:r w:rsidR="00627D87">
        <w:rPr>
          <w:b/>
          <w:bCs/>
          <w:color w:val="auto"/>
          <w:sz w:val="22"/>
          <w:szCs w:val="22"/>
        </w:rPr>
        <w:t>neboli</w:t>
      </w:r>
    </w:p>
    <w:p w14:paraId="1C2C2C5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A4E3D9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887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80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E563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352021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EB4BB" w14:textId="3128971C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5E12" w14:textId="7D39E37C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8DC736" w14:textId="30D915D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24D42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01583" w14:textId="1327B472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01C2" w14:textId="75423CFF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5E27AD" w14:textId="092AFCB3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5300F0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C3191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47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54042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BC741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BBEE20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4F15B8A" w14:textId="023CAC6F" w:rsidR="005D536A" w:rsidRPr="00627D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627D87">
        <w:rPr>
          <w:color w:val="auto"/>
          <w:sz w:val="23"/>
          <w:szCs w:val="23"/>
        </w:rPr>
        <w:t xml:space="preserve"> 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1A519D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61C24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4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F9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F89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7B06F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A0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24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5A8B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DAA0B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29C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0C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D70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F7A958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CC67A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564339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01B46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61DE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2B16132" w14:textId="0E96446D" w:rsidR="005D536A" w:rsidRPr="00627D87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627D87">
        <w:rPr>
          <w:color w:val="auto"/>
          <w:sz w:val="23"/>
          <w:szCs w:val="23"/>
        </w:rPr>
        <w:t xml:space="preserve">  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09EA7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AD05F88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775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B93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44E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1D90D68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EDB6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88D5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7312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D86AD4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3D8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36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DBC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534BB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1CE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2C1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155B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DBE6A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D13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D77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4504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B9E1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C38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720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27D2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FC91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65238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B0FB1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426D58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DB8ED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7AEF16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8BC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174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950EE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4BF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2263" w14:textId="48907785" w:rsidR="008420B2" w:rsidRPr="00E23D62" w:rsidRDefault="00815DD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70B352D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BA4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5C56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B3C05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CF7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22ED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6F9687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172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50D9" w14:textId="3CBD752C" w:rsidR="008420B2" w:rsidRPr="00E23D62" w:rsidRDefault="00815DD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D88C44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8F8E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118F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254EAA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EC93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ADCC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B9F3A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C48330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E9B38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B99ED9F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871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F84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7C3C28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3DDA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71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534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94AB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B3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6EB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CA365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A1F46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761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9F41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53D6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B0748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A1F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478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CA37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89D08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32C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9D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D01A3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FA720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16E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A0E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FE0B0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F51F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C76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791531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D2E1962" w14:textId="7909CA0E" w:rsidR="005D536A" w:rsidRPr="00627D87" w:rsidRDefault="005D536A" w:rsidP="005D536A">
      <w:pPr>
        <w:pStyle w:val="Default"/>
        <w:spacing w:after="28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  <w:r w:rsidR="00627D87">
        <w:rPr>
          <w:color w:val="auto"/>
          <w:sz w:val="23"/>
          <w:szCs w:val="23"/>
        </w:rPr>
        <w:t xml:space="preserve"> 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4C90B7F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6EF5A9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746D5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89270F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50400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013627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EBE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0745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E8F00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B4DA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407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1D83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DEE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6065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2AEA8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11B7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BAE8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A09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1D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38B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81800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194FC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A1B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83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B6E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D8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2878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C885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B1292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4E4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D34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488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CCA07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6438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690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09E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FEA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EFE9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9CFFF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4E2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FF6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012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C9A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F672B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6CD72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15C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AC7D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FB3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584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A1D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9B347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5D9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00FB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154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DDA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58B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689E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C89F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9321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6A5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CC78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EC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CC7136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5B3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D18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0543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4D8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77E6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C70B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4077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3B8A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95C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E4E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801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A2CF7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1F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05F6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36A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660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715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709F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1903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A4F8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44E9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830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1E9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39521C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B3EC8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2AC5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9AECE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242E3A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B236E2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946BA9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9722C6C" w14:textId="1F629284" w:rsidR="005D536A" w:rsidRPr="00627D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627D87">
        <w:rPr>
          <w:color w:val="auto"/>
          <w:sz w:val="23"/>
          <w:szCs w:val="23"/>
        </w:rPr>
        <w:t xml:space="preserve">   </w:t>
      </w:r>
      <w:r w:rsidR="00627D87" w:rsidRPr="00627D87">
        <w:rPr>
          <w:b/>
          <w:bCs/>
          <w:color w:val="auto"/>
          <w:sz w:val="23"/>
          <w:szCs w:val="23"/>
        </w:rPr>
        <w:t>neboli</w:t>
      </w:r>
    </w:p>
    <w:p w14:paraId="7C1EE9B9" w14:textId="77777777" w:rsidR="008420B2" w:rsidRPr="00627D87" w:rsidRDefault="008420B2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F85706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F94A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B695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9CB2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00A60D8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3686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3D6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2A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119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53A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47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8AD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7BB6C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0D2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BB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B23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A203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8E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3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EE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BC48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450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BC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D5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19B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68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1A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0E1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8ADE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20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77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C6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1C5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1E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0E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C36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870F74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7F1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00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D2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064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EE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79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AA1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3B9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CBB8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72F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2C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E92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97C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E1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B99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5E43C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D5BE67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A538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27B14D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6DB62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5FE0D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E422F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259B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9C72D43" w14:textId="1A571E72" w:rsidR="005D536A" w:rsidRPr="00627D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627D87">
        <w:rPr>
          <w:color w:val="auto"/>
          <w:sz w:val="23"/>
          <w:szCs w:val="23"/>
        </w:rPr>
        <w:t xml:space="preserve">    </w:t>
      </w:r>
      <w:r w:rsidR="00627D87">
        <w:rPr>
          <w:b/>
          <w:bCs/>
          <w:color w:val="auto"/>
          <w:sz w:val="23"/>
          <w:szCs w:val="23"/>
        </w:rPr>
        <w:t>neúčtovalo sa</w:t>
      </w:r>
    </w:p>
    <w:p w14:paraId="3920265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3632B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26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63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8CF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F40460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0AA2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B72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C95E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B37A9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AE72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201D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DD13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617D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D08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3FE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F984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198A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AC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42B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E102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6A89B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3F2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3A5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ECC0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D743AE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03B6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6A569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8A012F" w14:textId="01683669" w:rsidR="005D536A" w:rsidRPr="00627D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627D87">
        <w:rPr>
          <w:color w:val="auto"/>
          <w:sz w:val="23"/>
          <w:szCs w:val="23"/>
        </w:rPr>
        <w:t xml:space="preserve">   </w:t>
      </w:r>
      <w:r w:rsidR="00627D87">
        <w:rPr>
          <w:b/>
          <w:bCs/>
          <w:color w:val="auto"/>
          <w:sz w:val="23"/>
          <w:szCs w:val="23"/>
        </w:rPr>
        <w:t>neúčtovalo sa</w:t>
      </w:r>
    </w:p>
    <w:p w14:paraId="175C1F6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42C5B4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4B7600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9EAE7B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3C76F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1536A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E5EAF2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DFAC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EAB64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2645346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727FA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8EA2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5B15E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1BF39E4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B972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243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2FF5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2D64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B76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F4BD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9CA0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CDDD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33E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0C2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56B0E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F0EBA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623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F106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760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4CE9D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011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FC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00BC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6287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2FD4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B34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5F8DDD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0353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B668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E28722" w14:textId="7FFBDB0E" w:rsidR="005D536A" w:rsidRPr="00627D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796705C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56A39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CF16DA" w14:textId="000B797A" w:rsidR="005D536A" w:rsidRPr="00627D87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627D87">
        <w:rPr>
          <w:color w:val="auto"/>
          <w:sz w:val="23"/>
          <w:szCs w:val="23"/>
        </w:rPr>
        <w:t xml:space="preserve">  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21AC5CC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6EF26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755E507" w14:textId="7A9E2426" w:rsidR="005D536A" w:rsidRPr="00627D87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627D87">
        <w:rPr>
          <w:color w:val="auto"/>
          <w:sz w:val="23"/>
          <w:szCs w:val="23"/>
        </w:rPr>
        <w:t xml:space="preserve">   </w:t>
      </w:r>
      <w:r w:rsidR="00627D87">
        <w:rPr>
          <w:b/>
          <w:bCs/>
          <w:color w:val="auto"/>
          <w:sz w:val="23"/>
          <w:szCs w:val="23"/>
        </w:rPr>
        <w:t>neboli</w:t>
      </w:r>
    </w:p>
    <w:p w14:paraId="354043BE" w14:textId="77777777" w:rsidR="00815DDE" w:rsidRDefault="00815DDE" w:rsidP="005D536A">
      <w:pPr>
        <w:jc w:val="both"/>
      </w:pPr>
    </w:p>
    <w:sectPr w:rsidR="00815DDE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537FA" w14:textId="77777777" w:rsidR="0012387F" w:rsidRDefault="0012387F" w:rsidP="00536B52">
      <w:pPr>
        <w:spacing w:after="0" w:line="240" w:lineRule="auto"/>
      </w:pPr>
      <w:r>
        <w:separator/>
      </w:r>
    </w:p>
  </w:endnote>
  <w:endnote w:type="continuationSeparator" w:id="0">
    <w:p w14:paraId="7DECF11C" w14:textId="77777777" w:rsidR="0012387F" w:rsidRDefault="0012387F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5DE8" w14:textId="77777777" w:rsidR="0012387F" w:rsidRDefault="0012387F" w:rsidP="00536B52">
      <w:pPr>
        <w:spacing w:after="0" w:line="240" w:lineRule="auto"/>
      </w:pPr>
      <w:r>
        <w:separator/>
      </w:r>
    </w:p>
  </w:footnote>
  <w:footnote w:type="continuationSeparator" w:id="0">
    <w:p w14:paraId="095F35DA" w14:textId="77777777" w:rsidR="0012387F" w:rsidRDefault="0012387F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C4774" w14:paraId="23E5025B" w14:textId="77777777" w:rsidTr="00185D24">
      <w:tc>
        <w:tcPr>
          <w:tcW w:w="3890" w:type="dxa"/>
        </w:tcPr>
        <w:p w14:paraId="5B0DA1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5025EB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6F8A63D" w14:textId="110BB376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C0E537D" w14:textId="08F07A5B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CA5E0BD" w14:textId="0C92A949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12AB9618" w14:textId="71752025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BA9CB9E" w14:textId="355F2859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BF54F62" w14:textId="1E9BB062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2CF3140E" w14:textId="55CA4F1B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455326F" w14:textId="4D499ECB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37C7B8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99BD484" w14:textId="1C5D9F60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A34AA11" w14:textId="4EB7E03E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16D070B" w14:textId="7F229777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EB42C06" w14:textId="6D19B47A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109EC45" w14:textId="0E2D9D17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54BA0A47" w14:textId="06F03D12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0291F43" w14:textId="49639A7B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44A0FC2C" w14:textId="0D2A2A57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6EF6EB9D" w14:textId="25A7144A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11B9E724" w14:textId="15C215B4" w:rsidR="00536B52" w:rsidRDefault="00CC47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23983254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5DDE"/>
    <w:rsid w:val="00014F35"/>
    <w:rsid w:val="00104CBE"/>
    <w:rsid w:val="00104CF6"/>
    <w:rsid w:val="0010796B"/>
    <w:rsid w:val="0011611B"/>
    <w:rsid w:val="0012387F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02F5C"/>
    <w:rsid w:val="006171F8"/>
    <w:rsid w:val="00627D87"/>
    <w:rsid w:val="006A0AB4"/>
    <w:rsid w:val="006A7C8A"/>
    <w:rsid w:val="007619D7"/>
    <w:rsid w:val="00786CB1"/>
    <w:rsid w:val="007A0F50"/>
    <w:rsid w:val="00815DDE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67C78"/>
    <w:rsid w:val="00BA61F6"/>
    <w:rsid w:val="00BB6695"/>
    <w:rsid w:val="00BD039E"/>
    <w:rsid w:val="00BE22EC"/>
    <w:rsid w:val="00CC4774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58F7"/>
  <w15:docId w15:val="{B2BBCAC7-2DC4-4807-9982-6C85B96C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29</TotalTime>
  <Pages>6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2025-03-03T14:02:00Z</cp:lastPrinted>
  <dcterms:created xsi:type="dcterms:W3CDTF">2025-03-03T13:34:00Z</dcterms:created>
  <dcterms:modified xsi:type="dcterms:W3CDTF">2025-03-03T14:03:00Z</dcterms:modified>
</cp:coreProperties>
</file>