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E34C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144C2FE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49D5A64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14:paraId="2459B077" w14:textId="77777777"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BA61F6" w:rsidRPr="00536B52" w14:paraId="31EA9104" w14:textId="77777777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38C91" w14:textId="77777777"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C44728" w14:textId="77777777"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14:paraId="12A8E2C8" w14:textId="77777777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A04DF" w14:textId="28E2FE96"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r w:rsidR="00AC6493">
              <w:rPr>
                <w:sz w:val="22"/>
              </w:rPr>
              <w:t>BIMI, s.r.o.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299E40" w14:textId="64328290"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r w:rsidR="00AC6493">
              <w:rPr>
                <w:sz w:val="22"/>
              </w:rPr>
              <w:t>Štúrova 1, 1, 01001, Žilina</w:t>
            </w:r>
          </w:p>
        </w:tc>
      </w:tr>
    </w:tbl>
    <w:p w14:paraId="7410CAE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345CFBF" w14:textId="3B204BA7" w:rsidR="005D536A" w:rsidRPr="00E61287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  <w:r w:rsidR="00E61287">
        <w:rPr>
          <w:color w:val="auto"/>
          <w:sz w:val="23"/>
          <w:szCs w:val="23"/>
        </w:rPr>
        <w:t xml:space="preserve">    </w:t>
      </w:r>
      <w:r w:rsidR="00E61287">
        <w:rPr>
          <w:b/>
          <w:bCs/>
          <w:color w:val="auto"/>
          <w:sz w:val="23"/>
          <w:szCs w:val="23"/>
        </w:rPr>
        <w:t>nebolo</w:t>
      </w:r>
    </w:p>
    <w:p w14:paraId="683FB0B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6E6B76FB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BC069DB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FA9B4F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7C909A0E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27316FA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24455375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129F72C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A038D9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55AD9E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49655D4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60510359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89D7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7E10A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56E9398C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A47C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A033A0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29E0B84A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18115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D1EF92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4BDA85A7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AB94A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730D8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2033CD8D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62572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174EB9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E61527E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76A6956B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6FBF2E91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146A64E4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50AD4E2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14:paraId="239CFBE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5"/>
        <w:gridCol w:w="4365"/>
      </w:tblGrid>
      <w:tr w:rsidR="008420B2" w:rsidRPr="00536B52" w14:paraId="0F70B7A6" w14:textId="77777777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788171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0AB28E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14:paraId="2272A747" w14:textId="77777777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420869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A498B52" w14:textId="61031B02" w:rsidR="008420B2" w:rsidRPr="00536B52" w:rsidRDefault="00E61287" w:rsidP="00536B52">
            <w:pPr>
              <w:spacing w:after="0" w:line="240" w:lineRule="auto"/>
              <w:jc w:val="center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lang w:eastAsia="sk-SK"/>
              </w:rPr>
              <w:t>2</w:t>
            </w:r>
          </w:p>
        </w:tc>
      </w:tr>
    </w:tbl>
    <w:p w14:paraId="2388042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413BF82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74A69D5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6EE040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641CF45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45D6236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43197EB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41FDB59" w14:textId="4F3017A8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 </w:t>
      </w:r>
    </w:p>
    <w:p w14:paraId="152EB22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B74A329" w14:textId="7E79F15F" w:rsidR="005D536A" w:rsidRPr="00E61287" w:rsidRDefault="005D536A" w:rsidP="00536B52">
      <w:pPr>
        <w:pStyle w:val="Default"/>
        <w:keepNext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  <w:r w:rsidR="00E61287">
        <w:rPr>
          <w:color w:val="auto"/>
          <w:sz w:val="23"/>
          <w:szCs w:val="23"/>
        </w:rPr>
        <w:t xml:space="preserve">   </w:t>
      </w:r>
      <w:r w:rsidR="00E61287">
        <w:rPr>
          <w:b/>
          <w:bCs/>
          <w:color w:val="auto"/>
          <w:sz w:val="23"/>
          <w:szCs w:val="23"/>
        </w:rPr>
        <w:t>neoceňovalo sa</w:t>
      </w:r>
    </w:p>
    <w:p w14:paraId="04A4297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7278D8A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6D42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6B36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6DC70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1A0CCCC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1CE76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E5EE6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BF8922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CC6C15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1793A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88467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03D9C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20964B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F4383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1C86D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C6ECF0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9186BD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68744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4288F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28C3D4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EE11A5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EE123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03D8C2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4370C5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D0548D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BCEA1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6DC78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C8B749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75354D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C8DEA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11EE6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F3C18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B3D7BE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EABA5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FC37B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F2F8B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63670E2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C5F49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545829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6AF17F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5195835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FDD6AE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C5A7A15" w14:textId="2BCEAC88" w:rsidR="005D536A" w:rsidRPr="00E61287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  <w:r w:rsidR="00E61287">
        <w:rPr>
          <w:color w:val="auto"/>
          <w:sz w:val="23"/>
          <w:szCs w:val="23"/>
        </w:rPr>
        <w:t xml:space="preserve">  </w:t>
      </w:r>
      <w:r w:rsidR="00E61287">
        <w:rPr>
          <w:b/>
          <w:bCs/>
          <w:color w:val="auto"/>
          <w:sz w:val="23"/>
          <w:szCs w:val="23"/>
        </w:rPr>
        <w:t>Neodpisovalo sa</w:t>
      </w:r>
    </w:p>
    <w:p w14:paraId="560A359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3BB447E7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6EA6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A3CC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A078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CF246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22D926A5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37438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259CD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FF541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84A3B7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723DDA75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AC418F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5BFEF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501DE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E98AD5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507ECC08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F2B935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B8061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CE600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5476F1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B662BB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9A8F3E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1A11977" w14:textId="067B2432" w:rsidR="005D536A" w:rsidRPr="00E61287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E61287">
        <w:rPr>
          <w:color w:val="auto"/>
          <w:sz w:val="23"/>
          <w:szCs w:val="23"/>
        </w:rPr>
        <w:t xml:space="preserve">    </w:t>
      </w:r>
      <w:r w:rsidR="00E61287">
        <w:rPr>
          <w:b/>
          <w:bCs/>
          <w:color w:val="auto"/>
          <w:sz w:val="23"/>
          <w:szCs w:val="23"/>
        </w:rPr>
        <w:t>neboli</w:t>
      </w:r>
    </w:p>
    <w:p w14:paraId="0C5AC77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20D77B0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2126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8661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61391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6925A8B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96747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FE94F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CA5366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67492C8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C692C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FABB4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DEEA553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19574BD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3E2CE7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4D8F68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B835B6E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1323EF3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05A936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394D3E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2550816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649BCAF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7C593D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1C53E21" w14:textId="1FD8D207" w:rsidR="005D536A" w:rsidRPr="00E61287" w:rsidRDefault="005D536A" w:rsidP="005D536A">
      <w:pPr>
        <w:pStyle w:val="Default"/>
        <w:jc w:val="both"/>
        <w:rPr>
          <w:b/>
          <w:bCs/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  <w:r w:rsidR="00E61287">
        <w:rPr>
          <w:color w:val="auto"/>
          <w:sz w:val="22"/>
          <w:szCs w:val="22"/>
        </w:rPr>
        <w:t xml:space="preserve">   </w:t>
      </w:r>
      <w:r w:rsidR="00E61287">
        <w:rPr>
          <w:b/>
          <w:bCs/>
          <w:color w:val="auto"/>
          <w:sz w:val="22"/>
          <w:szCs w:val="22"/>
        </w:rPr>
        <w:t>neboli</w:t>
      </w:r>
    </w:p>
    <w:p w14:paraId="06ED331C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5B8E96B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E78B6" w14:textId="77777777"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9D02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B31DE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14:paraId="6F9B8FF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397B26" w14:textId="00C7B15F"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613E8" w14:textId="07EC41F0"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5A68079" w14:textId="0DAA3F0D"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1DC2C8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EE4FFE" w14:textId="574190CD"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FA0B5" w14:textId="095CFE14"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D452D01" w14:textId="4F8BE8C8"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F27A63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A5BEA3" w14:textId="77777777"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F73D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D5CE0C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F20F5E9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4E86A244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1E0BF481" w14:textId="244E4DCD" w:rsidR="005D536A" w:rsidRPr="00E61287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E61287">
        <w:rPr>
          <w:color w:val="auto"/>
          <w:sz w:val="23"/>
          <w:szCs w:val="23"/>
        </w:rPr>
        <w:t xml:space="preserve">   </w:t>
      </w:r>
      <w:r w:rsidR="00E61287">
        <w:rPr>
          <w:b/>
          <w:bCs/>
          <w:color w:val="auto"/>
          <w:sz w:val="23"/>
          <w:szCs w:val="23"/>
        </w:rPr>
        <w:t>nebolo</w:t>
      </w:r>
    </w:p>
    <w:p w14:paraId="4BAFBE9F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48C448C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0B7B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5058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B102C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6CB995C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82AB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BB26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F8FAC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2AE0892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5073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344F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D98C1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02FA709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CBD248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F2EE4D9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250E443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2F5B63E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60141C56" w14:textId="5626DBF6" w:rsidR="005D536A" w:rsidRPr="00E61287" w:rsidRDefault="005D536A" w:rsidP="0011611B">
      <w:pPr>
        <w:pStyle w:val="Default"/>
        <w:keepNext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E61287">
        <w:rPr>
          <w:color w:val="auto"/>
          <w:sz w:val="23"/>
          <w:szCs w:val="23"/>
        </w:rPr>
        <w:t xml:space="preserve">   </w:t>
      </w:r>
      <w:r w:rsidR="00E61287">
        <w:rPr>
          <w:b/>
          <w:bCs/>
          <w:color w:val="auto"/>
          <w:sz w:val="23"/>
          <w:szCs w:val="23"/>
        </w:rPr>
        <w:t>nemá</w:t>
      </w:r>
    </w:p>
    <w:p w14:paraId="7E8FE86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325AC349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D3BD7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18566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B83F2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6EBA0196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F02896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F5D417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A5CD1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11FE5DCD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DBB89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45AF0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457A91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885BCD3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614CC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CB36D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8030FE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1394FE2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A9D56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6D8A3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05C551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D56D65C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BA8CF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BE768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D53B7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76A862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CA8597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17CC38F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1A67079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7D99E524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5365CB1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8A15F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386C3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378B7B30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D32E9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6CA4A" w14:textId="2C8B0558" w:rsidR="008420B2" w:rsidRPr="00E23D62" w:rsidRDefault="00AC6493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0</w:t>
            </w:r>
          </w:p>
        </w:tc>
      </w:tr>
      <w:tr w:rsidR="008420B2" w:rsidRPr="00E23D62" w14:paraId="526B8B24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01A60B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4BEA62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2428FC00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C5C03E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6CCE08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57B8DBF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8568E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D5528" w14:textId="259BA239" w:rsidR="008420B2" w:rsidRPr="00E23D62" w:rsidRDefault="00AC6493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0</w:t>
            </w:r>
          </w:p>
        </w:tc>
      </w:tr>
      <w:tr w:rsidR="008420B2" w:rsidRPr="00E23D62" w14:paraId="7CE73A0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DC4782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B034D2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3DB41C8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A9DAEF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40EC41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1B7599C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1F58519" w14:textId="5FB8EE45" w:rsidR="005D536A" w:rsidRPr="00E61287" w:rsidRDefault="005D536A" w:rsidP="00E23D62">
      <w:pPr>
        <w:pStyle w:val="Default"/>
        <w:keepNext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  <w:r w:rsidR="00E61287">
        <w:rPr>
          <w:color w:val="auto"/>
          <w:sz w:val="23"/>
          <w:szCs w:val="23"/>
        </w:rPr>
        <w:t xml:space="preserve">   </w:t>
      </w:r>
      <w:r w:rsidR="00E61287">
        <w:rPr>
          <w:b/>
          <w:bCs/>
          <w:color w:val="auto"/>
          <w:sz w:val="23"/>
          <w:szCs w:val="23"/>
        </w:rPr>
        <w:t>nemá</w:t>
      </w:r>
    </w:p>
    <w:p w14:paraId="32FFD83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17173D5C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1772E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A0D4F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11B087A8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199B14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3269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5B7BF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00D7F567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50FD5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3CD1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4B0E1E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28E0CDB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EE1BA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A7A81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EE8583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9D4BC3F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8FE83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CCDB87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B0E977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D9042C2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46697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8FD5B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C2C60F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9885D01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5E0FA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C3BCA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7DE62F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F64A1B7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29CC5B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359EE53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1C18AEC3" w14:textId="0EAE68E7" w:rsidR="005D536A" w:rsidRPr="00E61287" w:rsidRDefault="005D536A" w:rsidP="005D536A">
      <w:pPr>
        <w:pStyle w:val="Default"/>
        <w:spacing w:after="28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a) dôvode nadobudnutia vlastných akcií počas účtovného obdobia, </w:t>
      </w:r>
      <w:r w:rsidR="00E61287">
        <w:rPr>
          <w:color w:val="auto"/>
          <w:sz w:val="23"/>
          <w:szCs w:val="23"/>
        </w:rPr>
        <w:t xml:space="preserve">    </w:t>
      </w:r>
      <w:r w:rsidR="00E61287" w:rsidRPr="00E61287">
        <w:rPr>
          <w:b/>
          <w:bCs/>
          <w:color w:val="auto"/>
          <w:sz w:val="23"/>
          <w:szCs w:val="23"/>
        </w:rPr>
        <w:t>nemá</w:t>
      </w:r>
    </w:p>
    <w:p w14:paraId="79F522B0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4C40AE73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68715CFF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6009A011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6C4E888F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61D7A092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D9D4B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EC2CA4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1C654CC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837EE8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C5D98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36E3E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D15F1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3AF21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5EEB7266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53FE0A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E9B8AB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25731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BDD0D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018F8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CFBF92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9909CC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BDB637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82EE7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044F1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59D2E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FBC36B6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992FB5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6C19AE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5FE59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F76D4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28291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04631C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28BAD2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37F4EA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F8EBB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782BF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3B841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161FFB1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F0829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CE0EB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17E0C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17A2D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CDE1F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959413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79B100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2C2B78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06BD5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9A4E2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B60E8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45D16D20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028B15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427BA2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1C834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E59F0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128DA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48F7D25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E54519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3CA2BE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03ED6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B84FA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D3B5F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7D4FF74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4C394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3D459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A25BB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A52A0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849873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E587FF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158E10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9BCB15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ED1A1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0E03E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B9575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BA0F2A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4312A9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D3B242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E651A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D6F56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90DDF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8741140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88AA06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9395DA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CB74C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4C330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4ECF5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37C6764A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53B4C4B8" w14:textId="0CF38C23" w:rsidR="005D536A" w:rsidRPr="00E61287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  <w:r w:rsidR="00E61287">
        <w:rPr>
          <w:color w:val="auto"/>
          <w:sz w:val="23"/>
          <w:szCs w:val="23"/>
        </w:rPr>
        <w:t xml:space="preserve">     </w:t>
      </w:r>
      <w:r w:rsidR="00E61287">
        <w:rPr>
          <w:b/>
          <w:bCs/>
          <w:color w:val="auto"/>
          <w:sz w:val="23"/>
          <w:szCs w:val="23"/>
        </w:rPr>
        <w:t>nemá</w:t>
      </w:r>
    </w:p>
    <w:p w14:paraId="58EBA21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62B6C8C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1941C534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0B370AE0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59A8E294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3F09323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5ED92C45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6885EABA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C84324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68A88A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BA8DF2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73896D89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48AE2A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26B90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5F62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11D6A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64378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4249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ECA52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512F2AA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3C17D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B11F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DAEA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42798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E5FE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3066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49683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31D335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83C5A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3272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1206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854D1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A2E7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541E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BF11D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7C4AB2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4835B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1EA3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37BC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6F55E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07BD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C45B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6B706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66D7DE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E637A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0F42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26B5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6C717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90CE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03E9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D6CA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6F2E78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1832AA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93E6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C1CE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DCE2B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3684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4D3D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6FF41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FA9C89D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F821876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CF1302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1BD0EE0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9479227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9BEAA5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29908E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3F8063F" w14:textId="7DCA8622" w:rsidR="005D536A" w:rsidRPr="00E61287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  <w:r w:rsidR="00E61287">
        <w:rPr>
          <w:color w:val="auto"/>
          <w:sz w:val="23"/>
          <w:szCs w:val="23"/>
        </w:rPr>
        <w:t xml:space="preserve">     </w:t>
      </w:r>
      <w:r w:rsidR="00E61287">
        <w:rPr>
          <w:b/>
          <w:bCs/>
          <w:color w:val="auto"/>
          <w:sz w:val="23"/>
          <w:szCs w:val="23"/>
        </w:rPr>
        <w:t>nemá</w:t>
      </w:r>
    </w:p>
    <w:p w14:paraId="0D1487D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67ACEF3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71B8D38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116B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B09A1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13F55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78C2A21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983E68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9EFD9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77258B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FAF7F6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D27546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E9DB9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F991B0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099C04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B6E59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937A3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5C3B8E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985165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7314E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F5ADF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E1FEAF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33FE1C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B5D1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22DA2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F1928D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4C52878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AAE5EA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E713AEE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8EE7A6E" w14:textId="2C530246" w:rsidR="005D536A" w:rsidRPr="00E61287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  <w:r w:rsidR="00E61287">
        <w:rPr>
          <w:color w:val="auto"/>
          <w:sz w:val="23"/>
          <w:szCs w:val="23"/>
        </w:rPr>
        <w:t xml:space="preserve">     </w:t>
      </w:r>
      <w:r w:rsidR="00E61287">
        <w:rPr>
          <w:b/>
          <w:bCs/>
          <w:color w:val="auto"/>
          <w:sz w:val="23"/>
          <w:szCs w:val="23"/>
        </w:rPr>
        <w:t>nemá</w:t>
      </w:r>
    </w:p>
    <w:p w14:paraId="5FDB89C1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4408902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3AD4C7AD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0FFD094C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795A6D1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D180C4F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7ACBB94F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9CFD67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7B235EE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1D3B7640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4910155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ED20F9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16DD7B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0C90CCC9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34426E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E52CE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AF7B96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415EB7E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0CF431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00C5F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EB8014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29C044FB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F80D6E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27E17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F018E6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A39ECE5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2322EE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FFE4D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9FA166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1C1D7293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41DC9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B9618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AE05B5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720B4E7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C133F1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F2636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3DCC28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CC8CA4C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E05B148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B6EF1BE" w14:textId="3E426AE8" w:rsidR="005D536A" w:rsidRPr="00E61287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  <w:r w:rsidR="00E61287">
        <w:rPr>
          <w:color w:val="auto"/>
          <w:sz w:val="23"/>
          <w:szCs w:val="23"/>
        </w:rPr>
        <w:t xml:space="preserve">    </w:t>
      </w:r>
      <w:r w:rsidR="00E61287">
        <w:rPr>
          <w:b/>
          <w:bCs/>
          <w:color w:val="auto"/>
          <w:sz w:val="23"/>
          <w:szCs w:val="23"/>
        </w:rPr>
        <w:t>nemá</w:t>
      </w:r>
    </w:p>
    <w:p w14:paraId="6A3CF703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FDD2AFF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2C74A9C" w14:textId="28FF522E" w:rsidR="005D536A" w:rsidRPr="00E61287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  <w:r w:rsidR="00E61287">
        <w:rPr>
          <w:color w:val="auto"/>
          <w:sz w:val="23"/>
          <w:szCs w:val="23"/>
        </w:rPr>
        <w:t xml:space="preserve">    </w:t>
      </w:r>
      <w:r w:rsidR="00E61287">
        <w:rPr>
          <w:b/>
          <w:bCs/>
          <w:color w:val="auto"/>
          <w:sz w:val="23"/>
          <w:szCs w:val="23"/>
        </w:rPr>
        <w:t>nemá</w:t>
      </w:r>
    </w:p>
    <w:p w14:paraId="52861192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7C5CF224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14C242B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7B8564A0" w14:textId="77777777" w:rsidR="00AC6493" w:rsidRDefault="00AC6493" w:rsidP="005D536A">
      <w:pPr>
        <w:jc w:val="both"/>
      </w:pPr>
    </w:p>
    <w:sectPr w:rsidR="00AC6493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C9FC0" w14:textId="77777777" w:rsidR="00682066" w:rsidRDefault="00682066" w:rsidP="00536B52">
      <w:pPr>
        <w:spacing w:after="0" w:line="240" w:lineRule="auto"/>
      </w:pPr>
      <w:r>
        <w:separator/>
      </w:r>
    </w:p>
  </w:endnote>
  <w:endnote w:type="continuationSeparator" w:id="0">
    <w:p w14:paraId="7FD8D3B2" w14:textId="77777777" w:rsidR="00682066" w:rsidRDefault="00682066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FAB71" w14:textId="77777777" w:rsidR="00682066" w:rsidRDefault="00682066" w:rsidP="00536B52">
      <w:pPr>
        <w:spacing w:after="0" w:line="240" w:lineRule="auto"/>
      </w:pPr>
      <w:r>
        <w:separator/>
      </w:r>
    </w:p>
  </w:footnote>
  <w:footnote w:type="continuationSeparator" w:id="0">
    <w:p w14:paraId="5365A838" w14:textId="77777777" w:rsidR="00682066" w:rsidRDefault="00682066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E61287" w14:paraId="454FD6CA" w14:textId="77777777" w:rsidTr="00185D24">
      <w:tc>
        <w:tcPr>
          <w:tcW w:w="3890" w:type="dxa"/>
        </w:tcPr>
        <w:p w14:paraId="59A0BBD6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0652F855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380D8476" w14:textId="25CFC21B" w:rsidR="00536B52" w:rsidRDefault="00E6128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799F6374" w14:textId="2E56431A" w:rsidR="00536B52" w:rsidRDefault="00E6128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72B74901" w14:textId="3E590640" w:rsidR="00536B52" w:rsidRDefault="00E6128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7C78B2E8" w14:textId="78519BDD" w:rsidR="00536B52" w:rsidRDefault="00E6128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14:paraId="3D745EC0" w14:textId="6DD56C96" w:rsidR="00536B52" w:rsidRDefault="00E6128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14:paraId="3463B7F4" w14:textId="2FB3A7B6" w:rsidR="00536B52" w:rsidRDefault="00E6128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14:paraId="7094DB10" w14:textId="1A35B647" w:rsidR="00536B52" w:rsidRDefault="00E6128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7" w:type="dxa"/>
        </w:tcPr>
        <w:p w14:paraId="19A4E356" w14:textId="199E8E5F" w:rsidR="00536B52" w:rsidRDefault="00E6128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65B20AB8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7A5222AF" w14:textId="72C89E69" w:rsidR="00536B52" w:rsidRDefault="00E6128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3C099EB7" w14:textId="1572226D" w:rsidR="00536B52" w:rsidRDefault="00E6128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581AB828" w14:textId="569F61E0" w:rsidR="00536B52" w:rsidRDefault="00E6128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1417C308" w14:textId="3B7AA3A5" w:rsidR="00536B52" w:rsidRDefault="00E6128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6EA1BDFB" w14:textId="6AE4BF8A" w:rsidR="00536B52" w:rsidRDefault="00E6128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14:paraId="4E02293D" w14:textId="6494FFBA" w:rsidR="00536B52" w:rsidRDefault="00E6128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43F4E818" w14:textId="4323604E" w:rsidR="00536B52" w:rsidRDefault="00E6128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2578BFE1" w14:textId="3F327318" w:rsidR="00536B52" w:rsidRDefault="00E6128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49" w:type="dxa"/>
        </w:tcPr>
        <w:p w14:paraId="2465E871" w14:textId="0D7622A2" w:rsidR="00536B52" w:rsidRDefault="00E6128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14:paraId="7492F863" w14:textId="081B5C33" w:rsidR="00536B52" w:rsidRDefault="00E6128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</w:tr>
  </w:tbl>
  <w:p w14:paraId="22EFE1B8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C6493"/>
    <w:rsid w:val="00014F35"/>
    <w:rsid w:val="00104CBE"/>
    <w:rsid w:val="00104CF6"/>
    <w:rsid w:val="0010796B"/>
    <w:rsid w:val="0011611B"/>
    <w:rsid w:val="00123F1F"/>
    <w:rsid w:val="00172443"/>
    <w:rsid w:val="002052C4"/>
    <w:rsid w:val="00222B0D"/>
    <w:rsid w:val="0031338E"/>
    <w:rsid w:val="00320ED4"/>
    <w:rsid w:val="003652EB"/>
    <w:rsid w:val="003B69B1"/>
    <w:rsid w:val="003E317F"/>
    <w:rsid w:val="0040300D"/>
    <w:rsid w:val="00426E80"/>
    <w:rsid w:val="004B403F"/>
    <w:rsid w:val="0052082A"/>
    <w:rsid w:val="00536B52"/>
    <w:rsid w:val="005D536A"/>
    <w:rsid w:val="005E1C8A"/>
    <w:rsid w:val="006171F8"/>
    <w:rsid w:val="00682066"/>
    <w:rsid w:val="006A0AB4"/>
    <w:rsid w:val="006A7C8A"/>
    <w:rsid w:val="007619D7"/>
    <w:rsid w:val="007643A2"/>
    <w:rsid w:val="00786CB1"/>
    <w:rsid w:val="007A0F50"/>
    <w:rsid w:val="008420B2"/>
    <w:rsid w:val="008948EC"/>
    <w:rsid w:val="008C12FE"/>
    <w:rsid w:val="008D018D"/>
    <w:rsid w:val="00962DA0"/>
    <w:rsid w:val="009D09A4"/>
    <w:rsid w:val="00A65CD7"/>
    <w:rsid w:val="00AC6493"/>
    <w:rsid w:val="00AD23CF"/>
    <w:rsid w:val="00B202C7"/>
    <w:rsid w:val="00B70921"/>
    <w:rsid w:val="00BA61F6"/>
    <w:rsid w:val="00BB6695"/>
    <w:rsid w:val="00BD039E"/>
    <w:rsid w:val="00BE22EC"/>
    <w:rsid w:val="00D10215"/>
    <w:rsid w:val="00D20B35"/>
    <w:rsid w:val="00D73AA9"/>
    <w:rsid w:val="00E23D62"/>
    <w:rsid w:val="00E61287"/>
    <w:rsid w:val="00E77D78"/>
    <w:rsid w:val="00E93DD4"/>
    <w:rsid w:val="00EA5B96"/>
    <w:rsid w:val="00EF5CB9"/>
    <w:rsid w:val="00F01409"/>
    <w:rsid w:val="00FE1E52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C535F"/>
  <w15:docId w15:val="{E19FA3DA-88F4-45B8-AE96-4185F4951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Poznamky_muj</Template>
  <TotalTime>7</TotalTime>
  <Pages>1</Pages>
  <Words>1436</Words>
  <Characters>8189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Vlasta</dc:creator>
  <cp:lastModifiedBy>Vlasta Vricanova</cp:lastModifiedBy>
  <cp:revision>3</cp:revision>
  <dcterms:created xsi:type="dcterms:W3CDTF">2025-03-02T16:53:00Z</dcterms:created>
  <dcterms:modified xsi:type="dcterms:W3CDTF">2025-03-02T17:00:00Z</dcterms:modified>
</cp:coreProperties>
</file>