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1E5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BF10F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9FACC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58B13E9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30E9DE34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D6A4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23B4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6E30787B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3394" w14:textId="6C5D828F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8C49F1">
              <w:rPr>
                <w:sz w:val="22"/>
              </w:rPr>
              <w:t xml:space="preserve">MGS </w:t>
            </w:r>
            <w:proofErr w:type="spellStart"/>
            <w:r w:rsidR="008C49F1">
              <w:rPr>
                <w:sz w:val="22"/>
              </w:rPr>
              <w:t>Invest</w:t>
            </w:r>
            <w:proofErr w:type="spellEnd"/>
            <w:r w:rsidR="008C49F1">
              <w:rPr>
                <w:sz w:val="22"/>
              </w:rPr>
              <w:t xml:space="preserve"> </w:t>
            </w:r>
            <w:proofErr w:type="spellStart"/>
            <w:r w:rsidR="008C49F1">
              <w:rPr>
                <w:sz w:val="22"/>
              </w:rPr>
              <w:t>s.r.o</w:t>
            </w:r>
            <w:proofErr w:type="spellEnd"/>
            <w:r w:rsidR="008C49F1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D8192" w14:textId="2DFD611F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8C49F1">
              <w:rPr>
                <w:sz w:val="22"/>
              </w:rPr>
              <w:t>Bystrická, 1152/68, 01501, Rajec</w:t>
            </w:r>
          </w:p>
        </w:tc>
      </w:tr>
    </w:tbl>
    <w:p w14:paraId="548AFA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BC996B" w14:textId="6A01F464" w:rsidR="005D536A" w:rsidRPr="005A682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5A682E">
        <w:rPr>
          <w:color w:val="auto"/>
          <w:sz w:val="23"/>
          <w:szCs w:val="23"/>
        </w:rPr>
        <w:t xml:space="preserve">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485695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CC1BED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C25A7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14D7A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A1EE7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46526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7D406F7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C1C31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B46F9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29146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40057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FEFD9B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97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DC6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F986D5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DE4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E33D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DBF4AF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7F1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0B4A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3813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35C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AE38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3AFC61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E49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4536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4F6B5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6D60CF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CBD808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CF9B36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26485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5580A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763D965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CBB7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0BC1E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78A5B41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DD12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E036A" w14:textId="68099BBC" w:rsidR="008420B2" w:rsidRPr="00536B52" w:rsidRDefault="005A682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07FB24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C4B66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D971FA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9A642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A4D4E9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2CDD2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D2090A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5B35DB" w14:textId="15F758AE" w:rsidR="005D536A" w:rsidRDefault="005A682E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ano</w:t>
      </w:r>
      <w:proofErr w:type="spellEnd"/>
    </w:p>
    <w:p w14:paraId="572DF9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9D55F94" w14:textId="2B9A06E5" w:rsidR="005D536A" w:rsidRPr="005A682E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5A682E">
        <w:rPr>
          <w:color w:val="auto"/>
          <w:sz w:val="23"/>
          <w:szCs w:val="23"/>
        </w:rPr>
        <w:t xml:space="preserve">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29C0816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7E259D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9D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EF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F7F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5554EC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DF5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D2E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794B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B7037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BCB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981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3FDA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CB58BA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CA3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1AE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E56D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F22CB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C99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651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4CB7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00D086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A30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5989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EC9B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B7F9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7E73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E82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E47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8DB8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3B6C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886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8E06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9EEAC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A3D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C0C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21AA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837A0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2766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A5A6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B05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90BE7C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C7BB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6D066E" w14:textId="06F40933" w:rsidR="005D536A" w:rsidRPr="005A682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A682E">
        <w:rPr>
          <w:b/>
          <w:bCs/>
          <w:color w:val="auto"/>
          <w:sz w:val="23"/>
          <w:szCs w:val="23"/>
        </w:rPr>
        <w:t>Neodpisovalo sa</w:t>
      </w:r>
    </w:p>
    <w:p w14:paraId="3E9C83A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95FFF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61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8E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56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1B5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A451EC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9F6F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3E6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9D4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A3CE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E058B4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A8E3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F7A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4E1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825B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6D0933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C9F5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9FC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A00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11AA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AAB99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43F5AE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8FEBAC" w14:textId="2FDEE1D8" w:rsidR="005D536A" w:rsidRPr="005A682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5A682E">
        <w:rPr>
          <w:color w:val="auto"/>
          <w:sz w:val="23"/>
          <w:szCs w:val="23"/>
        </w:rPr>
        <w:t xml:space="preserve"> 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0550FA7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B3877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0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69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3B3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54EEC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F2B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007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31246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75F68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4876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A5EA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EDA1A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344F4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AE21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146A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915A6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44D00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CA9C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B2CD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B2ED7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918AAD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5E64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A491CA2" w14:textId="0F17BE7C" w:rsidR="005D536A" w:rsidRPr="005A682E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5A682E">
        <w:rPr>
          <w:b/>
          <w:bCs/>
          <w:color w:val="auto"/>
          <w:sz w:val="22"/>
          <w:szCs w:val="22"/>
        </w:rPr>
        <w:t>nemá</w:t>
      </w:r>
    </w:p>
    <w:p w14:paraId="61DC603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876340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494C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B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D2E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1F0884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724F9" w14:textId="6C83B90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26EC" w14:textId="145E286C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6BE3A2" w14:textId="7B4179D8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6AAD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613D3" w14:textId="19EC3FAB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439E" w14:textId="175341B0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05E68E" w14:textId="700BCA1C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1CC8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DFDA2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01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66AB7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AD5D1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ED909A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75444C0" w14:textId="4C34DACC" w:rsidR="005D536A" w:rsidRPr="005A682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5A682E">
        <w:rPr>
          <w:color w:val="auto"/>
          <w:sz w:val="23"/>
          <w:szCs w:val="23"/>
        </w:rPr>
        <w:t xml:space="preserve">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76DE67F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24FDC7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76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0B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656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B2ECC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79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26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B76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DAB01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29D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5A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17F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474E45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368C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96DC7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4941D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13F0B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AB5C126" w14:textId="36464ACE" w:rsidR="005D536A" w:rsidRPr="005A682E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5A682E">
        <w:rPr>
          <w:color w:val="auto"/>
          <w:sz w:val="23"/>
          <w:szCs w:val="23"/>
        </w:rPr>
        <w:t xml:space="preserve">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69BF8F5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16DE58E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9FF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4F8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98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FFAE7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0C55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302C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2275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8363E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D6C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03E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B52A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E7962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5A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2A5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45C6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603BE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882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1BF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5733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34DAD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6C4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0AD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D13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BB71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EBB8A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172DBD" w14:textId="699FCBB6" w:rsidR="005D536A" w:rsidRPr="005A682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  <w:r w:rsidR="005A682E">
        <w:rPr>
          <w:color w:val="auto"/>
          <w:sz w:val="23"/>
          <w:szCs w:val="23"/>
        </w:rPr>
        <w:t xml:space="preserve"> 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244294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944577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56136A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2E9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2F7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3C70C9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8EE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707B" w14:textId="61AE32AC" w:rsidR="008420B2" w:rsidRPr="00E23D62" w:rsidRDefault="008C49F1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1D947C4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B5B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976E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0C7057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168C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D1C6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099F1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77A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12C5" w14:textId="4FE0F4B1" w:rsidR="008420B2" w:rsidRPr="00E23D62" w:rsidRDefault="008C49F1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BF44F8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41F2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B324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0E0A35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B5B9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655A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4E5FE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4EC403" w14:textId="15C594F1" w:rsidR="005D536A" w:rsidRPr="005A682E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5A682E">
        <w:rPr>
          <w:color w:val="auto"/>
          <w:sz w:val="23"/>
          <w:szCs w:val="23"/>
        </w:rPr>
        <w:t xml:space="preserve">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16C2516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DDF0FB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A8E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EB3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C253B7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169F3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66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D7FD8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1575FA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64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5B0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F8C2D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0ABA3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DC1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2A27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80DF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D9751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5C6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6B79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1E20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D2E6D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E4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EC7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8768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67FB5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E53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9D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9F68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22F88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8A603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F186FF" w14:textId="6C7ADA02" w:rsidR="005D536A" w:rsidRPr="005A682E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5A682E">
        <w:rPr>
          <w:color w:val="auto"/>
          <w:sz w:val="23"/>
          <w:szCs w:val="23"/>
        </w:rPr>
        <w:t xml:space="preserve">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03D4ADB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11183CF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9E7852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1EC169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92A73A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CA358FC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7FABCA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97F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BA8E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FC53C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23B3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B9A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F62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221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211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C7059B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BF06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71AA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F21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A97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8C6E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80677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2F72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4337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D2C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F7A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077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26546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1B5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0EB1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825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9F8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975A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F7C11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50C6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DBDB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5A8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E75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B899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96A685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795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2C8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2F3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5B8E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E320B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8AE86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32A3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A45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BFA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7C2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7BF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28A71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0364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3B35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79B2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7BE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48E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E93AB5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2119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D91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6636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09E7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B3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1C38D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0BB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E1B2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529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9986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68FF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502E2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BE53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9EA7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CF0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CD5F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18FA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B807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06E2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370C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13E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4CB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138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294056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F93D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C552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2D92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1287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F98C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3A10EB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4BFA1A9" w14:textId="0DF35383" w:rsidR="005D536A" w:rsidRPr="005A682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A682E">
        <w:rPr>
          <w:color w:val="auto"/>
          <w:sz w:val="23"/>
          <w:szCs w:val="23"/>
        </w:rPr>
        <w:t xml:space="preserve">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36A995E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2E9948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5F3699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62787D3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59270C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DFCAAC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130682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82D78C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17E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870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56E2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8EDAA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8063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AD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81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D2A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32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9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8A0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4363B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719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8B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49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05A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7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D4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FD8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C41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790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F6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F2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6E0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C0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98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2F6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586A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0D5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A9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2F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798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A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70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B7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CA09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DCE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DA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EA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1FD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A1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93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9F5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95D2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9E255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30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56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E7E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D9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3E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AC5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C77E5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47AF5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61DA8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AC669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8C08F7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E4DCD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9CDF9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DEB9036" w14:textId="74109EFD" w:rsidR="005D536A" w:rsidRPr="005A682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5A682E">
        <w:rPr>
          <w:color w:val="auto"/>
          <w:sz w:val="23"/>
          <w:szCs w:val="23"/>
        </w:rPr>
        <w:t xml:space="preserve">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2108100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D5ACC8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CF3FC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52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A25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C92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81F990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A16B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6D5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334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140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EBAC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002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CAB6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899F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332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301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368B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0F3A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704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96D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B7DF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A9FB9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64C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8E1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7EEF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26C2A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073E5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F0559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117473" w14:textId="1C11A364" w:rsidR="005D536A" w:rsidRPr="005A682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5A682E">
        <w:rPr>
          <w:color w:val="auto"/>
          <w:sz w:val="23"/>
          <w:szCs w:val="23"/>
        </w:rPr>
        <w:t xml:space="preserve"> 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25AD48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3CCD9F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4D1FDD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70414A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298DB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1F1F6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BD4A3F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3A7E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4C1BD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37483E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A29E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521E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1AB4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777BD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52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0A2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F977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91BBD0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1AF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4411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A21C1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B905E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F6A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4934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320A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885FEA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4D6C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F37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00BE0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BE1F34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677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DC8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F129E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1D3B6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F2C5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99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D302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7C5B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D4AD9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1391B4" w14:textId="47DC0274" w:rsidR="005D536A" w:rsidRPr="005A682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39C9945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4B868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7484C4" w14:textId="51BEC28D" w:rsidR="005D536A" w:rsidRPr="005A682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5A682E">
        <w:rPr>
          <w:color w:val="auto"/>
          <w:sz w:val="23"/>
          <w:szCs w:val="23"/>
        </w:rPr>
        <w:t xml:space="preserve">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3A1634F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0FB82F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BDBE1EC" w14:textId="125673DF" w:rsidR="005D536A" w:rsidRPr="005A682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5A682E">
        <w:rPr>
          <w:color w:val="auto"/>
          <w:sz w:val="23"/>
          <w:szCs w:val="23"/>
        </w:rPr>
        <w:t xml:space="preserve">   </w:t>
      </w:r>
      <w:r w:rsidR="005A682E">
        <w:rPr>
          <w:b/>
          <w:bCs/>
          <w:color w:val="auto"/>
          <w:sz w:val="23"/>
          <w:szCs w:val="23"/>
        </w:rPr>
        <w:t>nemá</w:t>
      </w:r>
    </w:p>
    <w:p w14:paraId="4D76EA4F" w14:textId="77777777" w:rsidR="008C49F1" w:rsidRDefault="008C49F1" w:rsidP="005D536A">
      <w:pPr>
        <w:jc w:val="both"/>
      </w:pPr>
    </w:p>
    <w:sectPr w:rsidR="008C49F1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932B" w14:textId="77777777" w:rsidR="006539B3" w:rsidRDefault="006539B3" w:rsidP="00536B52">
      <w:pPr>
        <w:spacing w:after="0" w:line="240" w:lineRule="auto"/>
      </w:pPr>
      <w:r>
        <w:separator/>
      </w:r>
    </w:p>
  </w:endnote>
  <w:endnote w:type="continuationSeparator" w:id="0">
    <w:p w14:paraId="1DA10CBF" w14:textId="77777777" w:rsidR="006539B3" w:rsidRDefault="006539B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6043" w14:textId="77777777" w:rsidR="006539B3" w:rsidRDefault="006539B3" w:rsidP="00536B52">
      <w:pPr>
        <w:spacing w:after="0" w:line="240" w:lineRule="auto"/>
      </w:pPr>
      <w:r>
        <w:separator/>
      </w:r>
    </w:p>
  </w:footnote>
  <w:footnote w:type="continuationSeparator" w:id="0">
    <w:p w14:paraId="7F597444" w14:textId="77777777" w:rsidR="006539B3" w:rsidRDefault="006539B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A682E" w14:paraId="1DC985DE" w14:textId="77777777" w:rsidTr="00185D24">
      <w:tc>
        <w:tcPr>
          <w:tcW w:w="3890" w:type="dxa"/>
        </w:tcPr>
        <w:p w14:paraId="4CBFB70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1DD531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2C8B6F9" w14:textId="2CCE3399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9205BC6" w14:textId="7D9E30BF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96DBBA8" w14:textId="38C10A1F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31C4F845" w14:textId="60AE0F1E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C75398B" w14:textId="1086D329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682D7876" w14:textId="1F5F7688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33734785" w14:textId="2C530072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688B8E6F" w14:textId="0744E25F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CE41F5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693902B" w14:textId="78ACF887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60E9E9B" w14:textId="1EC73EB8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9E78A1C" w14:textId="5CBDCD11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2AA19EF" w14:textId="7870F62A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2B19D6C" w14:textId="20A0A62A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2F1098A" w14:textId="4E136B4E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4079A51" w14:textId="5A086534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2B8158E" w14:textId="0F1F5BE1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4B1FCA5E" w14:textId="41146E00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DA35390" w14:textId="47CCD6BB" w:rsidR="00536B52" w:rsidRDefault="005A682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7216539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49F1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474AC"/>
    <w:rsid w:val="005A682E"/>
    <w:rsid w:val="005D536A"/>
    <w:rsid w:val="005E1C8A"/>
    <w:rsid w:val="006171F8"/>
    <w:rsid w:val="006539B3"/>
    <w:rsid w:val="006A0AB4"/>
    <w:rsid w:val="006A7C8A"/>
    <w:rsid w:val="007619D7"/>
    <w:rsid w:val="00786CB1"/>
    <w:rsid w:val="007A0F50"/>
    <w:rsid w:val="008420B2"/>
    <w:rsid w:val="008948EC"/>
    <w:rsid w:val="008C12FE"/>
    <w:rsid w:val="008C49F1"/>
    <w:rsid w:val="008D018D"/>
    <w:rsid w:val="00962DA0"/>
    <w:rsid w:val="009D09A4"/>
    <w:rsid w:val="00A65CD7"/>
    <w:rsid w:val="00AD23CF"/>
    <w:rsid w:val="00B202C7"/>
    <w:rsid w:val="00B863F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5D33"/>
  <w15:docId w15:val="{C0AD9402-7E94-4234-97AF-DF3C184B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1</Pages>
  <Words>1434</Words>
  <Characters>8176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3</cp:revision>
  <cp:lastPrinted>2025-03-03T15:05:00Z</cp:lastPrinted>
  <dcterms:created xsi:type="dcterms:W3CDTF">2025-03-03T14:59:00Z</dcterms:created>
  <dcterms:modified xsi:type="dcterms:W3CDTF">2025-03-03T15:05:00Z</dcterms:modified>
</cp:coreProperties>
</file>