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E0" w:rsidRDefault="00C95DE0" w:rsidP="00395389">
      <w:pPr>
        <w:rPr>
          <w:b/>
        </w:rPr>
      </w:pPr>
      <w:r>
        <w:rPr>
          <w:b/>
        </w:rPr>
        <w:t xml:space="preserve">                                                                    -1-</w:t>
      </w:r>
    </w:p>
    <w:p w:rsidR="00C95DE0" w:rsidRPr="00042CEF" w:rsidRDefault="00C95DE0" w:rsidP="0039538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31.12.2024</w:t>
      </w:r>
    </w:p>
    <w:p w:rsidR="00C95DE0" w:rsidRPr="00042CEF" w:rsidRDefault="00C95DE0" w:rsidP="0039538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C95DE0" w:rsidRDefault="00C95DE0" w:rsidP="00395389">
      <w:r>
        <w:t>Čl. I  Všeobecné údaje</w:t>
      </w:r>
    </w:p>
    <w:p w:rsidR="00C95DE0" w:rsidRPr="00E3107D" w:rsidRDefault="00C95DE0" w:rsidP="00320D09">
      <w:pPr>
        <w:pStyle w:val="ListParagraph"/>
        <w:ind w:left="360"/>
        <w:rPr>
          <w:b/>
          <w:u w:val="single"/>
        </w:rPr>
      </w:pPr>
      <w:r w:rsidRPr="00E3107D">
        <w:rPr>
          <w:b/>
          <w:u w:val="single"/>
        </w:rPr>
        <w:t xml:space="preserve">1) Autoškola FN, s.r.o. </w:t>
      </w:r>
    </w:p>
    <w:p w:rsidR="00C95DE0" w:rsidRPr="00E3107D" w:rsidRDefault="00C95DE0" w:rsidP="009C1C2B">
      <w:pPr>
        <w:pStyle w:val="ListParagraph"/>
        <w:rPr>
          <w:b/>
          <w:u w:val="single"/>
        </w:rPr>
      </w:pPr>
    </w:p>
    <w:p w:rsidR="00C95DE0" w:rsidRPr="00E3107D" w:rsidRDefault="00C95DE0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Fučíková 739/51, 932 01 Veľký Meder</w:t>
      </w:r>
    </w:p>
    <w:p w:rsidR="00C95DE0" w:rsidRPr="00E3107D" w:rsidRDefault="00C95DE0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</w:t>
      </w:r>
    </w:p>
    <w:p w:rsidR="00C95DE0" w:rsidRPr="00E3107D" w:rsidRDefault="00C95DE0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Hlavnou činnosťou sú činnosť škôl pre výučbu vedenia dopravných prostriedkov  : </w:t>
      </w:r>
    </w:p>
    <w:p w:rsidR="00C95DE0" w:rsidRPr="00E3107D" w:rsidRDefault="00C95DE0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SK NACE: 85.53.0</w:t>
      </w:r>
    </w:p>
    <w:p w:rsidR="00C95DE0" w:rsidRDefault="00C95DE0" w:rsidP="009C1C2B">
      <w:pPr>
        <w:pStyle w:val="ListParagraph"/>
      </w:pPr>
    </w:p>
    <w:p w:rsidR="00C95DE0" w:rsidRDefault="00C95DE0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C95DE0" w:rsidRDefault="00C95DE0" w:rsidP="00CD2C39">
      <w:pPr>
        <w:pStyle w:val="ListParagraph"/>
      </w:pPr>
      <w:r>
        <w:t>Účtovná jednotka nie je súčasťou konsolidovaného celku.</w:t>
      </w:r>
    </w:p>
    <w:p w:rsidR="00C95DE0" w:rsidRDefault="00C95DE0" w:rsidP="00395389">
      <w:pPr>
        <w:pStyle w:val="ListParagraph"/>
        <w:numPr>
          <w:ilvl w:val="0"/>
          <w:numId w:val="4"/>
        </w:numPr>
      </w:pPr>
      <w:r>
        <w:t>Priemerný prepočítaný stav zamestnancov je :  2 zamestnanci</w:t>
      </w:r>
    </w:p>
    <w:p w:rsidR="00C95DE0" w:rsidRDefault="00C95DE0" w:rsidP="00880074">
      <w:r>
        <w:t>Čl. II   Informácie o prijatých postupoch</w:t>
      </w:r>
    </w:p>
    <w:p w:rsidR="00C95DE0" w:rsidRDefault="00C95DE0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bude</w:t>
      </w:r>
    </w:p>
    <w:p w:rsidR="00C95DE0" w:rsidRDefault="00C95DE0" w:rsidP="00430C7D">
      <w:r>
        <w:t xml:space="preserve">                     nepretržite pokračovať vo svojej činnosti. </w:t>
      </w:r>
    </w:p>
    <w:p w:rsidR="00C95DE0" w:rsidRDefault="00C95DE0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C95DE0" w:rsidRDefault="00C95DE0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C95DE0" w:rsidRDefault="00C95DE0" w:rsidP="00B5203C">
      <w:pPr>
        <w:pStyle w:val="ListParagraph"/>
      </w:pPr>
      <w:r>
        <w:t xml:space="preserve">    pri  vzniku záväzku.</w:t>
      </w:r>
    </w:p>
    <w:p w:rsidR="00C95DE0" w:rsidRDefault="00C95DE0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C95DE0" w:rsidRDefault="00C95DE0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C95DE0" w:rsidRDefault="00C95DE0" w:rsidP="00B5203C">
      <w:pPr>
        <w:pStyle w:val="ListParagraph"/>
      </w:pPr>
      <w:r>
        <w:t xml:space="preserve">    účtuje stav a pohyb peňažných prostriedkov v banke.</w:t>
      </w:r>
    </w:p>
    <w:p w:rsidR="00C95DE0" w:rsidRDefault="00C95DE0" w:rsidP="00560F7F">
      <w:pPr>
        <w:pStyle w:val="ListParagraph"/>
      </w:pPr>
    </w:p>
    <w:p w:rsidR="00C95DE0" w:rsidRDefault="00C95DE0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C95DE0" w:rsidRDefault="00C95DE0" w:rsidP="00560F7F">
      <w:pPr>
        <w:pStyle w:val="ListParagraph"/>
        <w:ind w:left="1080"/>
      </w:pPr>
      <w:r>
        <w:t>Odpisový plán dlhodobého majetku  je zostavený, účtovná jednotka nakúpila</w:t>
      </w:r>
    </w:p>
    <w:p w:rsidR="00C95DE0" w:rsidRDefault="00C95DE0" w:rsidP="00560F7F">
      <w:pPr>
        <w:pStyle w:val="ListParagraph"/>
        <w:ind w:left="1080"/>
      </w:pPr>
      <w:r>
        <w:t>dlhodobý majetok  a to automobil na leasingové splátky na 60 mesiacov.</w:t>
      </w:r>
    </w:p>
    <w:p w:rsidR="00C95DE0" w:rsidRDefault="00C95DE0" w:rsidP="00B308ED">
      <w:pPr>
        <w:pStyle w:val="ListParagraph"/>
        <w:ind w:left="0"/>
      </w:pPr>
      <w:r>
        <w:t xml:space="preserve">                      </w:t>
      </w:r>
    </w:p>
    <w:p w:rsidR="00C95DE0" w:rsidRDefault="00C95DE0" w:rsidP="00430C7D">
      <w:r>
        <w:t>Čl. III  Informácie doplňujúce súvahu a výkaz ziskov a strát</w:t>
      </w:r>
    </w:p>
    <w:p w:rsidR="00C95DE0" w:rsidRDefault="00C95DE0" w:rsidP="00430C7D">
      <w:r>
        <w:t xml:space="preserve">                              Text                                                                             31.12.20224           31.12.2023</w:t>
      </w:r>
    </w:p>
    <w:p w:rsidR="00C95DE0" w:rsidRDefault="00C95DE0" w:rsidP="00430C7D">
      <w:r>
        <w:t xml:space="preserve">         Aktíva                                                                                                     v  EUR                     v EUR</w:t>
      </w:r>
    </w:p>
    <w:p w:rsidR="00C95DE0" w:rsidRDefault="00C95DE0" w:rsidP="00430C7D">
      <w:r>
        <w:t xml:space="preserve">        Spolu majetok                                                                                      65 722                    66 761</w:t>
      </w:r>
    </w:p>
    <w:p w:rsidR="00C95DE0" w:rsidRDefault="00C95DE0" w:rsidP="00430C7D">
      <w:r>
        <w:t xml:space="preserve">         Obežný majetok                                                                                  65 722                    66 761</w:t>
      </w:r>
    </w:p>
    <w:p w:rsidR="00C95DE0" w:rsidRDefault="00C95DE0" w:rsidP="00430C7D">
      <w:r>
        <w:t xml:space="preserve">         Krátkodobé pohľadávky                                                                      2 217                        4 943</w:t>
      </w:r>
    </w:p>
    <w:p w:rsidR="00C95DE0" w:rsidRDefault="00C95DE0" w:rsidP="00152698">
      <w:pPr>
        <w:pStyle w:val="ListParagraph"/>
        <w:ind w:left="0"/>
      </w:pPr>
      <w:r>
        <w:t xml:space="preserve">          pohľadávky z obchodného styku                                                           0                                0</w:t>
      </w:r>
    </w:p>
    <w:p w:rsidR="00C95DE0" w:rsidRDefault="00C95DE0" w:rsidP="00320D09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-2-</w:t>
      </w:r>
    </w:p>
    <w:p w:rsidR="00C95DE0" w:rsidRPr="00042CEF" w:rsidRDefault="00C95DE0" w:rsidP="00320D0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31.12.2024</w:t>
      </w:r>
    </w:p>
    <w:p w:rsidR="00C95DE0" w:rsidRPr="00042CEF" w:rsidRDefault="00C95DE0" w:rsidP="00320D0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C95DE0" w:rsidRDefault="00C95DE0" w:rsidP="00152698">
      <w:pPr>
        <w:pStyle w:val="ListParagraph"/>
        <w:ind w:left="0"/>
      </w:pPr>
      <w:r>
        <w:t xml:space="preserve">    Aktíva </w:t>
      </w:r>
    </w:p>
    <w:p w:rsidR="00C95DE0" w:rsidRDefault="00C95DE0" w:rsidP="00152698">
      <w:pPr>
        <w:pStyle w:val="ListParagraph"/>
        <w:ind w:left="0"/>
      </w:pPr>
    </w:p>
    <w:p w:rsidR="00C95DE0" w:rsidRDefault="00C95DE0" w:rsidP="00152698">
      <w:pPr>
        <w:pStyle w:val="ListParagraph"/>
        <w:ind w:left="0"/>
      </w:pPr>
    </w:p>
    <w:p w:rsidR="00C95DE0" w:rsidRDefault="00C95DE0" w:rsidP="00152698">
      <w:pPr>
        <w:pStyle w:val="ListParagraph"/>
        <w:ind w:left="0"/>
      </w:pPr>
      <w:r>
        <w:t xml:space="preserve">       daňové pohladávky                                                                                 817                         43</w:t>
      </w:r>
    </w:p>
    <w:p w:rsidR="00C95DE0" w:rsidRDefault="00C95DE0" w:rsidP="00152698">
      <w:pPr>
        <w:pStyle w:val="ListParagraph"/>
        <w:ind w:left="0"/>
      </w:pPr>
      <w:r>
        <w:t xml:space="preserve">       ostatné pohľadávky                                                                             1 400                     4 900</w:t>
      </w:r>
    </w:p>
    <w:p w:rsidR="00C95DE0" w:rsidRPr="00042CEF" w:rsidRDefault="00C95DE0" w:rsidP="00CD2C39">
      <w:pPr>
        <w:rPr>
          <w:b/>
        </w:rPr>
      </w:pPr>
    </w:p>
    <w:p w:rsidR="00C95DE0" w:rsidRDefault="00C95DE0" w:rsidP="000412BA">
      <w:r>
        <w:t xml:space="preserve">                       Text                                                                                   31.12.20224            31.12.2023</w:t>
      </w:r>
    </w:p>
    <w:p w:rsidR="00C95DE0" w:rsidRDefault="00C95DE0" w:rsidP="000412BA">
      <w:r>
        <w:t>Finančný majetok                                                                                    63 505                      61 818</w:t>
      </w:r>
    </w:p>
    <w:p w:rsidR="00C95DE0" w:rsidRDefault="00C95DE0" w:rsidP="000412BA"/>
    <w:p w:rsidR="00C95DE0" w:rsidRDefault="00C95DE0" w:rsidP="000412BA">
      <w:r>
        <w:t xml:space="preserve">                           Text                                                                            31.12.20224                   31.12.2023</w:t>
      </w:r>
    </w:p>
    <w:p w:rsidR="00C95DE0" w:rsidRDefault="00C95DE0" w:rsidP="000412BA">
      <w:r>
        <w:t>Pasíva                                                                                                          v EUR                           v EUR</w:t>
      </w:r>
    </w:p>
    <w:p w:rsidR="00C95DE0" w:rsidRDefault="00C95DE0" w:rsidP="000412BA">
      <w:r>
        <w:t>Spolu vlastné imanie                                                                               65 722                         66 761</w:t>
      </w:r>
    </w:p>
    <w:p w:rsidR="00C95DE0" w:rsidRDefault="00C95DE0" w:rsidP="000412BA">
      <w:r>
        <w:t>Základné imanie                                                                                         5 000                          5 000</w:t>
      </w:r>
    </w:p>
    <w:p w:rsidR="00C95DE0" w:rsidRDefault="00C95DE0" w:rsidP="000412BA">
      <w:r>
        <w:t>Zákonný rezervný fond                                                                              1 899                          1 899</w:t>
      </w:r>
    </w:p>
    <w:p w:rsidR="00C95DE0" w:rsidRDefault="00C95DE0" w:rsidP="000412BA">
      <w:r>
        <w:t>Nerozdelený zisk minulých rokov                                                          52 574                       54 733</w:t>
      </w:r>
    </w:p>
    <w:p w:rsidR="00C95DE0" w:rsidRDefault="00C95DE0" w:rsidP="000412BA">
      <w:r>
        <w:t>Záväzky                                                                                                         7 669                       7 287</w:t>
      </w:r>
    </w:p>
    <w:p w:rsidR="00C95DE0" w:rsidRDefault="00C95DE0" w:rsidP="000412BA">
      <w:r>
        <w:t xml:space="preserve">Z toho </w:t>
      </w:r>
    </w:p>
    <w:p w:rsidR="00C95DE0" w:rsidRDefault="00C95DE0" w:rsidP="000412BA">
      <w:r>
        <w:t>Dlhodobé záväzky                                                                                         251                               251</w:t>
      </w:r>
    </w:p>
    <w:p w:rsidR="00C95DE0" w:rsidRDefault="00C95DE0" w:rsidP="000412BA">
      <w:r>
        <w:t>Obchodného styku                                                                                         360                               180</w:t>
      </w:r>
    </w:p>
    <w:p w:rsidR="00C95DE0" w:rsidRDefault="00C95DE0" w:rsidP="000412BA">
      <w:r>
        <w:t xml:space="preserve">Závazky voči zamestnancom   a sociálne zabezpečenie                       5 449                            5 148                    </w:t>
      </w:r>
    </w:p>
    <w:p w:rsidR="00C95DE0" w:rsidRDefault="00C95DE0" w:rsidP="000412BA">
      <w:r>
        <w:t>Daňové záväzky                                                                                            1 505                          1 604</w:t>
      </w:r>
    </w:p>
    <w:p w:rsidR="00C95DE0" w:rsidRDefault="00C95DE0" w:rsidP="000412BA"/>
    <w:p w:rsidR="00C95DE0" w:rsidRDefault="00C95DE0" w:rsidP="000412BA"/>
    <w:p w:rsidR="00C95DE0" w:rsidRDefault="00C95DE0" w:rsidP="000412BA"/>
    <w:p w:rsidR="00C95DE0" w:rsidRDefault="00C95DE0" w:rsidP="000412BA"/>
    <w:p w:rsidR="00C95DE0" w:rsidRDefault="00C95DE0" w:rsidP="000412BA"/>
    <w:p w:rsidR="00C95DE0" w:rsidRDefault="00C95DE0" w:rsidP="000412BA"/>
    <w:p w:rsidR="00C95DE0" w:rsidRDefault="00C95DE0" w:rsidP="00E3107D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-3-</w:t>
      </w:r>
    </w:p>
    <w:p w:rsidR="00C95DE0" w:rsidRPr="00042CEF" w:rsidRDefault="00C95DE0" w:rsidP="00E3107D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31.12.2024</w:t>
      </w:r>
    </w:p>
    <w:p w:rsidR="00C95DE0" w:rsidRPr="00042CEF" w:rsidRDefault="00C95DE0" w:rsidP="00E3107D">
      <w:pPr>
        <w:rPr>
          <w:b/>
          <w:i/>
        </w:rPr>
      </w:pPr>
      <w:r>
        <w:rPr>
          <w:b/>
          <w:i/>
        </w:rPr>
        <w:t>IČO: 50 460 404   DIČ: 2120335745</w:t>
      </w:r>
    </w:p>
    <w:p w:rsidR="00C95DE0" w:rsidRDefault="00C95DE0" w:rsidP="000412BA"/>
    <w:p w:rsidR="00C95DE0" w:rsidRDefault="00C95DE0" w:rsidP="000412BA">
      <w:r>
        <w:t xml:space="preserve"> Výnosy z hospodárskej činnosti                                                          31.12.2024               31.12.2023</w:t>
      </w:r>
    </w:p>
    <w:p w:rsidR="00C95DE0" w:rsidRDefault="00C95DE0" w:rsidP="000412BA">
      <w:r>
        <w:t xml:space="preserve">                           Text                                                                                   v EUR                           v EUR</w:t>
      </w:r>
    </w:p>
    <w:p w:rsidR="00C95DE0" w:rsidRDefault="00C95DE0" w:rsidP="000412BA">
      <w:r>
        <w:t xml:space="preserve">Tržby z predaja služieb                                                                                98 209                   103 625         </w:t>
      </w:r>
    </w:p>
    <w:p w:rsidR="00C95DE0" w:rsidRDefault="00C95DE0" w:rsidP="000412BA">
      <w:r>
        <w:t>Spolu výnosy HČ                                                                                           98 209                      103 625</w:t>
      </w:r>
    </w:p>
    <w:p w:rsidR="00C95DE0" w:rsidRDefault="00C95DE0" w:rsidP="000412BA">
      <w:r>
        <w:t>Náklady na hospodársku činnosť                                                              98 514                       105 594</w:t>
      </w:r>
    </w:p>
    <w:p w:rsidR="00C95DE0" w:rsidRDefault="00C95DE0" w:rsidP="00745A65">
      <w:pPr>
        <w:pStyle w:val="ListParagraph"/>
        <w:numPr>
          <w:ilvl w:val="0"/>
          <w:numId w:val="2"/>
        </w:numPr>
      </w:pPr>
      <w:r>
        <w:t>z toho – spotreba materiálu                                                       16 680                        16 912</w:t>
      </w:r>
    </w:p>
    <w:p w:rsidR="00C95DE0" w:rsidRDefault="00C95DE0" w:rsidP="00E3107D">
      <w:pPr>
        <w:pStyle w:val="ListParagraph"/>
        <w:numPr>
          <w:ilvl w:val="0"/>
          <w:numId w:val="2"/>
        </w:numPr>
      </w:pPr>
      <w:r>
        <w:t xml:space="preserve">služby                                                                                              14 841                        16 954                                                                                                     </w:t>
      </w:r>
    </w:p>
    <w:p w:rsidR="00C95DE0" w:rsidRDefault="00C95DE0" w:rsidP="00745A65">
      <w:pPr>
        <w:pStyle w:val="ListParagraph"/>
        <w:numPr>
          <w:ilvl w:val="0"/>
          <w:numId w:val="2"/>
        </w:numPr>
      </w:pPr>
      <w:r>
        <w:t>osobné náklady                                                                             65 006                        69 093</w:t>
      </w:r>
    </w:p>
    <w:p w:rsidR="00C95DE0" w:rsidRDefault="00C95DE0" w:rsidP="00745A65">
      <w:pPr>
        <w:pStyle w:val="ListParagraph"/>
        <w:numPr>
          <w:ilvl w:val="0"/>
          <w:numId w:val="2"/>
        </w:numPr>
      </w:pPr>
      <w:r>
        <w:t>dane a poplatky                                                                              1 215                         1 708</w:t>
      </w:r>
    </w:p>
    <w:p w:rsidR="00C95DE0" w:rsidRDefault="00C95DE0" w:rsidP="00745A65">
      <w:pPr>
        <w:pStyle w:val="ListParagraph"/>
        <w:numPr>
          <w:ilvl w:val="0"/>
          <w:numId w:val="2"/>
        </w:numPr>
      </w:pPr>
      <w:r>
        <w:t>odpisy majetku                                                                                     0                            0</w:t>
      </w:r>
    </w:p>
    <w:p w:rsidR="00C95DE0" w:rsidRDefault="00C95DE0" w:rsidP="00E3107D">
      <w:pPr>
        <w:pStyle w:val="ListParagraph"/>
        <w:numPr>
          <w:ilvl w:val="0"/>
          <w:numId w:val="2"/>
        </w:numPr>
      </w:pPr>
      <w:r>
        <w:t xml:space="preserve">ostatné náklady HČ                                                                            772                         927 </w:t>
      </w:r>
    </w:p>
    <w:p w:rsidR="00C95DE0" w:rsidRDefault="00C95DE0" w:rsidP="00E3107D">
      <w:pPr>
        <w:pStyle w:val="ListParagraph"/>
        <w:numPr>
          <w:ilvl w:val="0"/>
          <w:numId w:val="2"/>
        </w:numPr>
      </w:pPr>
    </w:p>
    <w:p w:rsidR="00C95DE0" w:rsidRDefault="00C95DE0" w:rsidP="00650923">
      <w:pPr>
        <w:pStyle w:val="ListParagraph"/>
        <w:ind w:left="0"/>
      </w:pPr>
      <w:r>
        <w:t>Náklady na finančnú činnosť                                                                         156                          190</w:t>
      </w:r>
    </w:p>
    <w:p w:rsidR="00C95DE0" w:rsidRDefault="00C95DE0" w:rsidP="00650923">
      <w:pPr>
        <w:pStyle w:val="ListParagraph"/>
        <w:ind w:left="0"/>
      </w:pPr>
    </w:p>
    <w:p w:rsidR="00C95DE0" w:rsidRDefault="00C95DE0" w:rsidP="00650923">
      <w:pPr>
        <w:pStyle w:val="ListParagraph"/>
        <w:ind w:left="0"/>
      </w:pPr>
    </w:p>
    <w:p w:rsidR="00C95DE0" w:rsidRDefault="00C95DE0" w:rsidP="00650923">
      <w:pPr>
        <w:pStyle w:val="ListParagraph"/>
        <w:ind w:left="0"/>
      </w:pPr>
      <w:r>
        <w:t>Výsledok hospodárenia pred zdanením                                                         -461                        - 2 159</w:t>
      </w:r>
    </w:p>
    <w:p w:rsidR="00C95DE0" w:rsidRDefault="00C95DE0" w:rsidP="00650923">
      <w:pPr>
        <w:pStyle w:val="ListParagraph"/>
        <w:ind w:left="0"/>
      </w:pPr>
      <w:r>
        <w:t xml:space="preserve">Daň z príjmu  PO  21%                                                                                       960                              0 </w:t>
      </w:r>
    </w:p>
    <w:p w:rsidR="00C95DE0" w:rsidRDefault="00C95DE0" w:rsidP="00650923">
      <w:pPr>
        <w:pStyle w:val="ListParagraph"/>
        <w:ind w:left="0"/>
      </w:pPr>
      <w:r>
        <w:t>Výsledok hospodárenia po zdanení                                                           - 1 421                        - 2 159</w:t>
      </w:r>
    </w:p>
    <w:p w:rsidR="00C95DE0" w:rsidRDefault="00C95DE0" w:rsidP="00650923">
      <w:pPr>
        <w:pStyle w:val="ListParagraph"/>
        <w:ind w:left="0"/>
      </w:pPr>
    </w:p>
    <w:p w:rsidR="00C95DE0" w:rsidRDefault="00C95DE0" w:rsidP="00650923">
      <w:pPr>
        <w:pStyle w:val="ListParagraph"/>
        <w:ind w:left="0"/>
      </w:pPr>
    </w:p>
    <w:p w:rsidR="00C95DE0" w:rsidRDefault="00C95DE0" w:rsidP="00650923">
      <w:pPr>
        <w:pStyle w:val="ListParagraph"/>
        <w:ind w:left="0"/>
      </w:pPr>
    </w:p>
    <w:p w:rsidR="00C95DE0" w:rsidRPr="00395389" w:rsidRDefault="00C95DE0" w:rsidP="000412BA">
      <w:r>
        <w:t>Zostavené dň</w:t>
      </w:r>
      <w:bookmarkStart w:id="0" w:name="_GoBack"/>
      <w:bookmarkEnd w:id="0"/>
      <w:r>
        <w:t xml:space="preserve">a: 05.03.2025 </w:t>
      </w:r>
    </w:p>
    <w:sectPr w:rsidR="00C95DE0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B09A9"/>
    <w:multiLevelType w:val="multilevel"/>
    <w:tmpl w:val="A60CB0FC"/>
    <w:lvl w:ilvl="0">
      <w:start w:val="31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4702"/>
        </w:tabs>
        <w:ind w:left="4702" w:hanging="1845"/>
      </w:pPr>
      <w:rPr>
        <w:rFonts w:cs="Times New Roman" w:hint="default"/>
      </w:rPr>
    </w:lvl>
    <w:lvl w:ilvl="2">
      <w:start w:val="2017"/>
      <w:numFmt w:val="decimal"/>
      <w:lvlText w:val="%1.%2.%3"/>
      <w:lvlJc w:val="left"/>
      <w:pPr>
        <w:tabs>
          <w:tab w:val="num" w:pos="7559"/>
        </w:tabs>
        <w:ind w:left="7559" w:hanging="18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16"/>
        </w:tabs>
        <w:ind w:left="10416" w:hanging="18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73"/>
        </w:tabs>
        <w:ind w:left="13273" w:hanging="18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130"/>
        </w:tabs>
        <w:ind w:left="16130" w:hanging="18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87"/>
        </w:tabs>
        <w:ind w:left="18987" w:hanging="18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44"/>
        </w:tabs>
        <w:ind w:left="21844" w:hanging="184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01"/>
        </w:tabs>
        <w:ind w:left="24701" w:hanging="1845"/>
      </w:pPr>
      <w:rPr>
        <w:rFonts w:cs="Times New Roman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42CEF"/>
    <w:rsid w:val="0008197C"/>
    <w:rsid w:val="000C790E"/>
    <w:rsid w:val="00124B70"/>
    <w:rsid w:val="00143BCC"/>
    <w:rsid w:val="00146717"/>
    <w:rsid w:val="00152698"/>
    <w:rsid w:val="001A626C"/>
    <w:rsid w:val="002408CD"/>
    <w:rsid w:val="00242132"/>
    <w:rsid w:val="00282F64"/>
    <w:rsid w:val="00320D09"/>
    <w:rsid w:val="00333E70"/>
    <w:rsid w:val="00353EE8"/>
    <w:rsid w:val="00395389"/>
    <w:rsid w:val="00395C9C"/>
    <w:rsid w:val="003E3A90"/>
    <w:rsid w:val="00412B82"/>
    <w:rsid w:val="00430C7D"/>
    <w:rsid w:val="004371BF"/>
    <w:rsid w:val="0047366B"/>
    <w:rsid w:val="004A12E2"/>
    <w:rsid w:val="00544F9F"/>
    <w:rsid w:val="0055259C"/>
    <w:rsid w:val="005577CC"/>
    <w:rsid w:val="00560F7F"/>
    <w:rsid w:val="0056131D"/>
    <w:rsid w:val="00580751"/>
    <w:rsid w:val="00650923"/>
    <w:rsid w:val="00650FE5"/>
    <w:rsid w:val="006B739E"/>
    <w:rsid w:val="00745A65"/>
    <w:rsid w:val="007F0059"/>
    <w:rsid w:val="008103CB"/>
    <w:rsid w:val="00876BFF"/>
    <w:rsid w:val="00880074"/>
    <w:rsid w:val="008C00F4"/>
    <w:rsid w:val="008D4696"/>
    <w:rsid w:val="008F4A0B"/>
    <w:rsid w:val="00911C82"/>
    <w:rsid w:val="0094037B"/>
    <w:rsid w:val="009541FB"/>
    <w:rsid w:val="00996147"/>
    <w:rsid w:val="009C1C2B"/>
    <w:rsid w:val="009C436D"/>
    <w:rsid w:val="009C70CF"/>
    <w:rsid w:val="009D22F5"/>
    <w:rsid w:val="00A60D84"/>
    <w:rsid w:val="00A662FF"/>
    <w:rsid w:val="00AE1A83"/>
    <w:rsid w:val="00B308ED"/>
    <w:rsid w:val="00B50566"/>
    <w:rsid w:val="00B5203C"/>
    <w:rsid w:val="00B65E5D"/>
    <w:rsid w:val="00BA4093"/>
    <w:rsid w:val="00BC4700"/>
    <w:rsid w:val="00BF054F"/>
    <w:rsid w:val="00C25AEF"/>
    <w:rsid w:val="00C31269"/>
    <w:rsid w:val="00C41EE8"/>
    <w:rsid w:val="00C95DE0"/>
    <w:rsid w:val="00CD2C39"/>
    <w:rsid w:val="00DC0F90"/>
    <w:rsid w:val="00E3107D"/>
    <w:rsid w:val="00E92D27"/>
    <w:rsid w:val="00EC5343"/>
    <w:rsid w:val="00EE6CFE"/>
    <w:rsid w:val="00F17435"/>
    <w:rsid w:val="00F62086"/>
    <w:rsid w:val="00F735E6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1025</Words>
  <Characters>5846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2021-03-04T07:54:00Z</cp:lastPrinted>
  <dcterms:created xsi:type="dcterms:W3CDTF">2025-03-05T10:22:00Z</dcterms:created>
  <dcterms:modified xsi:type="dcterms:W3CDTF">2025-03-05T10:22:00Z</dcterms:modified>
</cp:coreProperties>
</file>