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21A26360" w:rsidR="002927F5" w:rsidRPr="002E10BE" w:rsidRDefault="00860551" w:rsidP="00E0211F">
      <w:pPr>
        <w:keepNext w:val="0"/>
        <w:rPr>
          <w:rFonts w:ascii="Arial" w:hAnsi="Arial" w:cs="Arial"/>
          <w:lang w:val="sk-SK"/>
        </w:rPr>
      </w:pPr>
      <w:r>
        <w:rPr>
          <w:rFonts w:ascii="Arial" w:hAnsi="Arial" w:cs="Arial"/>
          <w:i/>
          <w:lang w:val="sk-SK"/>
        </w:rPr>
        <w:t>FM NET</w:t>
      </w:r>
      <w:r w:rsidR="00EF55F0">
        <w:rPr>
          <w:rFonts w:ascii="Arial" w:hAnsi="Arial" w:cs="Arial"/>
          <w:i/>
          <w:lang w:val="sk-SK"/>
        </w:rPr>
        <w:t xml:space="preserve">,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sidR="00492C5A">
        <w:rPr>
          <w:rFonts w:ascii="Arial" w:hAnsi="Arial" w:cs="Arial"/>
          <w:lang w:val="sk-SK"/>
        </w:rPr>
        <w:t>12.6.2024</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sidR="00FE62A4">
        <w:rPr>
          <w:rFonts w:ascii="Arial" w:hAnsi="Arial" w:cs="Arial"/>
          <w:lang w:val="sk-SK"/>
        </w:rPr>
        <w:t>2</w:t>
      </w:r>
      <w:r w:rsidR="00492C5A">
        <w:rPr>
          <w:rFonts w:ascii="Arial" w:hAnsi="Arial" w:cs="Arial"/>
          <w:lang w:val="sk-SK"/>
        </w:rPr>
        <w:t>2</w:t>
      </w:r>
      <w:r w:rsidR="00FE62A4">
        <w:rPr>
          <w:rFonts w:ascii="Arial" w:hAnsi="Arial" w:cs="Arial"/>
          <w:lang w:val="sk-SK"/>
        </w:rPr>
        <w:t>.0</w:t>
      </w:r>
      <w:r w:rsidR="00492C5A">
        <w:rPr>
          <w:rFonts w:ascii="Arial" w:hAnsi="Arial" w:cs="Arial"/>
          <w:lang w:val="sk-SK"/>
        </w:rPr>
        <w:t>6</w:t>
      </w:r>
      <w:r w:rsidR="00FE62A4">
        <w:rPr>
          <w:rFonts w:ascii="Arial" w:hAnsi="Arial" w:cs="Arial"/>
          <w:lang w:val="sk-SK"/>
        </w:rPr>
        <w:t>.202</w:t>
      </w:r>
      <w:r w:rsidR="00492C5A">
        <w:rPr>
          <w:rFonts w:ascii="Arial" w:hAnsi="Arial" w:cs="Arial"/>
          <w:lang w:val="sk-SK"/>
        </w:rPr>
        <w:t>4</w:t>
      </w:r>
      <w:r w:rsidR="00FE62A4">
        <w:rPr>
          <w:rFonts w:ascii="Arial" w:hAnsi="Arial" w:cs="Arial"/>
          <w:lang w:val="sk-SK"/>
        </w:rPr>
        <w:t xml:space="preserve"> </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w:t>
      </w:r>
      <w:r w:rsidR="00FC0CC8">
        <w:rPr>
          <w:rFonts w:ascii="Arial" w:hAnsi="Arial" w:cs="Arial"/>
          <w:lang w:val="sk-SK"/>
        </w:rPr>
        <w:t>Mestskom súde Bartislava III</w:t>
      </w:r>
      <w:r w:rsidR="002705B0">
        <w:rPr>
          <w:rFonts w:ascii="Arial" w:hAnsi="Arial" w:cs="Arial"/>
          <w:lang w:val="sk-SK"/>
        </w:rPr>
        <w:t xml:space="preserve"> Odd.Sro, Vložka číslo </w:t>
      </w:r>
      <w:r w:rsidR="00FC0CC8">
        <w:rPr>
          <w:rFonts w:ascii="Arial" w:hAnsi="Arial" w:cs="Arial"/>
          <w:lang w:val="sk-SK"/>
        </w:rPr>
        <w:t>179465/B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FC0CC8">
        <w:rPr>
          <w:rFonts w:ascii="Arial" w:hAnsi="Arial" w:cs="Arial"/>
          <w:lang w:val="sk-SK"/>
        </w:rPr>
        <w:t> Slovenskom Grobe</w:t>
      </w:r>
      <w:r w:rsidR="001C0F99">
        <w:rPr>
          <w:rFonts w:ascii="Arial" w:hAnsi="Arial" w:cs="Arial"/>
          <w:lang w:val="sk-SK"/>
        </w:rPr>
        <w:t xml:space="preserve">, na </w:t>
      </w:r>
      <w:r w:rsidR="00F7430A">
        <w:rPr>
          <w:rFonts w:ascii="Arial" w:hAnsi="Arial" w:cs="Arial"/>
          <w:lang w:val="sk-SK"/>
        </w:rPr>
        <w:t>Záhradná 15</w:t>
      </w:r>
      <w:r w:rsidR="00CF7F50">
        <w:rPr>
          <w:rFonts w:ascii="Arial" w:hAnsi="Arial" w:cs="Arial"/>
          <w:lang w:val="sk-SK"/>
        </w:rPr>
        <w:t xml:space="preserve">, </w:t>
      </w:r>
      <w:r w:rsidR="000B04FB" w:rsidRPr="002E10BE">
        <w:rPr>
          <w:rFonts w:ascii="Arial" w:hAnsi="Arial" w:cs="Arial"/>
          <w:lang w:val="sk-SK"/>
        </w:rPr>
        <w:t>Slovenská republika</w:t>
      </w:r>
      <w:r w:rsidR="00CF7F50">
        <w:rPr>
          <w:rFonts w:ascii="Arial" w:hAnsi="Arial" w:cs="Arial"/>
          <w:lang w:val="sk-SK"/>
        </w:rPr>
        <w:t>.</w:t>
      </w:r>
      <w:r w:rsidR="000B04FB" w:rsidRPr="002E10BE">
        <w:rPr>
          <w:rFonts w:ascii="Arial" w:hAnsi="Arial" w:cs="Arial"/>
          <w:lang w:val="sk-SK"/>
        </w:rPr>
        <w:t xml:space="preserve"> </w:t>
      </w:r>
    </w:p>
    <w:p w14:paraId="62CA4601" w14:textId="77777777" w:rsidR="00D31A0C" w:rsidRDefault="00D31A0C" w:rsidP="00E0211F">
      <w:pPr>
        <w:keepNext w:val="0"/>
        <w:rPr>
          <w:rFonts w:ascii="Arial CE" w:hAnsi="Arial CE" w:cs="Arial CE"/>
          <w:color w:val="000000"/>
          <w:lang w:eastAsia="sk-SK"/>
        </w:rPr>
      </w:pPr>
      <w:r w:rsidRPr="00D31A0C">
        <w:rPr>
          <w:rFonts w:ascii="Arial CE" w:hAnsi="Arial CE" w:cs="Arial CE"/>
          <w:color w:val="000000"/>
          <w:lang w:eastAsia="sk-SK"/>
        </w:rPr>
        <w:t xml:space="preserve">Činnosť podnikateľských, organizačných a ekonomických poradcov </w:t>
      </w:r>
    </w:p>
    <w:p w14:paraId="0B3F72E8" w14:textId="77777777" w:rsidR="00772902" w:rsidRDefault="00D31A0C" w:rsidP="00E0211F">
      <w:pPr>
        <w:keepNext w:val="0"/>
        <w:rPr>
          <w:rFonts w:ascii="Arial CE" w:hAnsi="Arial CE" w:cs="Arial CE"/>
          <w:color w:val="000000"/>
          <w:lang w:eastAsia="sk-SK"/>
        </w:rPr>
      </w:pPr>
      <w:r w:rsidRPr="00D31A0C">
        <w:rPr>
          <w:rFonts w:ascii="Arial CE" w:hAnsi="Arial CE" w:cs="Arial CE"/>
          <w:color w:val="000000"/>
          <w:lang w:eastAsia="sk-SK"/>
        </w:rPr>
        <w:t xml:space="preserve"> Sprostredkovateľská činnosť v oblasti obchodu, služieb a výroby</w:t>
      </w:r>
    </w:p>
    <w:p w14:paraId="0B29A75B" w14:textId="77777777" w:rsidR="00772902" w:rsidRDefault="00D31A0C" w:rsidP="00E0211F">
      <w:pPr>
        <w:keepNext w:val="0"/>
        <w:rPr>
          <w:rFonts w:ascii="Arial CE" w:hAnsi="Arial CE" w:cs="Arial CE"/>
          <w:color w:val="000000"/>
          <w:lang w:eastAsia="sk-SK"/>
        </w:rPr>
      </w:pPr>
      <w:r w:rsidRPr="00D31A0C">
        <w:rPr>
          <w:rFonts w:ascii="Arial CE" w:hAnsi="Arial CE" w:cs="Arial CE"/>
          <w:color w:val="000000"/>
          <w:lang w:eastAsia="sk-SK"/>
        </w:rPr>
        <w:t xml:space="preserve"> Kúpa tovaru na účely jeho predaja konečnému spotrebiteľovi (maloobchod) alebo iným prevádzkovateľom živnosti (veľkoobchod) </w:t>
      </w:r>
    </w:p>
    <w:p w14:paraId="08653DCB" w14:textId="1277BB65" w:rsidR="00D31A0C" w:rsidRDefault="00D31A0C" w:rsidP="00E0211F">
      <w:pPr>
        <w:keepNext w:val="0"/>
        <w:rPr>
          <w:rFonts w:ascii="Arial CE" w:hAnsi="Arial CE" w:cs="Arial CE"/>
          <w:color w:val="000000"/>
          <w:lang w:eastAsia="sk-SK"/>
        </w:rPr>
      </w:pPr>
      <w:r w:rsidRPr="00D31A0C">
        <w:rPr>
          <w:rFonts w:ascii="Arial CE" w:hAnsi="Arial CE" w:cs="Arial CE"/>
          <w:color w:val="000000"/>
          <w:lang w:eastAsia="sk-SK"/>
        </w:rPr>
        <w:t xml:space="preserve"> Počítačové služby a služby súvisiace s počítačovým spracovaním údajo</w:t>
      </w:r>
      <w:r w:rsidR="00772902">
        <w:rPr>
          <w:rFonts w:ascii="Arial CE" w:hAnsi="Arial CE" w:cs="Arial CE"/>
          <w:color w:val="000000"/>
          <w:lang w:eastAsia="sk-SK"/>
        </w:rPr>
        <w:t>v</w:t>
      </w:r>
    </w:p>
    <w:p w14:paraId="0288B754" w14:textId="233AF69D" w:rsidR="00772902" w:rsidRDefault="00B65D31" w:rsidP="00E0211F">
      <w:pPr>
        <w:keepNext w:val="0"/>
        <w:rPr>
          <w:rFonts w:ascii="Arial CE" w:hAnsi="Arial CE" w:cs="Arial CE"/>
          <w:color w:val="000000"/>
          <w:lang w:eastAsia="sk-SK"/>
        </w:rPr>
      </w:pPr>
      <w:r w:rsidRPr="00B65D31">
        <w:rPr>
          <w:rFonts w:ascii="Arial CE" w:hAnsi="Arial CE" w:cs="Arial CE"/>
          <w:color w:val="000000"/>
          <w:lang w:eastAsia="sk-SK"/>
        </w:rPr>
        <w:t>Inžinierske činnosti, technické testovanie a analýz</w:t>
      </w:r>
      <w:r>
        <w:rPr>
          <w:rFonts w:ascii="Arial CE" w:hAnsi="Arial CE" w:cs="Arial CE"/>
          <w:color w:val="000000"/>
          <w:lang w:eastAsia="sk-SK"/>
        </w:rPr>
        <w:t>y</w:t>
      </w:r>
    </w:p>
    <w:p w14:paraId="1769363E" w14:textId="6F8505A5" w:rsidR="00B65D31" w:rsidRDefault="00B65D31" w:rsidP="00E0211F">
      <w:pPr>
        <w:keepNext w:val="0"/>
        <w:rPr>
          <w:rFonts w:ascii="Arial CE" w:hAnsi="Arial CE" w:cs="Arial CE"/>
          <w:color w:val="000000"/>
          <w:lang w:eastAsia="sk-SK"/>
        </w:rPr>
      </w:pPr>
      <w:r>
        <w:rPr>
          <w:rFonts w:ascii="Arial CE" w:hAnsi="Arial CE" w:cs="Arial CE"/>
          <w:color w:val="000000"/>
          <w:lang w:eastAsia="sk-SK"/>
        </w:rPr>
        <w:t>Prenájom, úschova a požičiavanie hnute</w:t>
      </w:r>
      <w:r w:rsidR="00B521E0">
        <w:rPr>
          <w:rFonts w:ascii="Arial CE" w:hAnsi="Arial CE" w:cs="Arial CE"/>
          <w:color w:val="000000"/>
          <w:lang w:eastAsia="sk-SK"/>
        </w:rPr>
        <w:t>ľných vecí</w:t>
      </w:r>
    </w:p>
    <w:p w14:paraId="399D3BD8" w14:textId="77777777" w:rsidR="00D31A0C" w:rsidRDefault="00D31A0C" w:rsidP="00E0211F">
      <w:pPr>
        <w:keepNext w:val="0"/>
        <w:rPr>
          <w:rFonts w:ascii="Arial CE" w:hAnsi="Arial CE" w:cs="Arial CE"/>
          <w:color w:val="000000"/>
        </w:rPr>
      </w:pPr>
    </w:p>
    <w:p w14:paraId="0642DA1A" w14:textId="77777777" w:rsidR="00D31A0C" w:rsidRDefault="00D31A0C" w:rsidP="00E0211F">
      <w:pPr>
        <w:keepNext w:val="0"/>
        <w:rPr>
          <w:rFonts w:ascii="Arial CE" w:hAnsi="Arial CE" w:cs="Arial CE"/>
          <w:color w:val="000000"/>
        </w:rPr>
      </w:pPr>
    </w:p>
    <w:p w14:paraId="4FC3ED99" w14:textId="77777777" w:rsidR="00D31A0C" w:rsidRDefault="00D31A0C" w:rsidP="00E0211F">
      <w:pPr>
        <w:keepNext w:val="0"/>
        <w:rPr>
          <w:rFonts w:ascii="Arial CE" w:hAnsi="Arial CE" w:cs="Arial CE"/>
          <w:color w:val="000000"/>
        </w:rPr>
      </w:pPr>
    </w:p>
    <w:p w14:paraId="4FD8D0B2" w14:textId="4DB5BA96"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04121AC2" w:rsidR="00C57091" w:rsidRPr="002E10BE" w:rsidRDefault="00B521E0"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František Maron</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FBFDBA0"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B521E0">
        <w:rPr>
          <w:rFonts w:ascii="Arial" w:hAnsi="Arial" w:cs="Arial"/>
          <w:lang w:val="sk-SK"/>
        </w:rPr>
        <w:t>2024</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F6B5F50"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7AE1EDE6"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3CCEC3E8" w:rsidR="008D428C" w:rsidRPr="002E10BE" w:rsidRDefault="00B91D8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5000</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20E15AA3"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638F07CA" w:rsidR="008D428C" w:rsidRPr="002E10BE" w:rsidRDefault="00B91D80"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5000</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544F193C"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5E8BCA76"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B91D80">
        <w:rPr>
          <w:rFonts w:ascii="Arial" w:hAnsi="Arial" w:cs="Arial"/>
          <w:iCs w:val="0"/>
          <w:lang w:eastAsia="en-US"/>
        </w:rPr>
        <w:t>4</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75D96F0F" w:rsidR="00A34A6E" w:rsidRPr="002E10BE" w:rsidRDefault="0003317E" w:rsidP="00E0211F">
            <w:pPr>
              <w:pStyle w:val="table"/>
              <w:keepNext w:val="0"/>
              <w:rPr>
                <w:rFonts w:ascii="Arial" w:hAnsi="Arial" w:cs="Arial"/>
                <w:lang w:val="sk-SK"/>
              </w:rPr>
            </w:pPr>
            <w:r>
              <w:rPr>
                <w:rFonts w:ascii="Arial" w:hAnsi="Arial" w:cs="Arial"/>
                <w:lang w:val="sk-SK"/>
              </w:rPr>
              <w:t>1</w:t>
            </w:r>
            <w:r w:rsidR="00105055">
              <w:rPr>
                <w:rFonts w:ascii="Arial" w:hAnsi="Arial" w:cs="Arial"/>
                <w:lang w:val="sk-SK"/>
              </w:rPr>
              <w:t>5</w:t>
            </w:r>
            <w:r>
              <w:rPr>
                <w:rFonts w:ascii="Arial" w:hAnsi="Arial" w:cs="Arial"/>
                <w:lang w:val="sk-SK"/>
              </w:rPr>
              <w:t>.03</w:t>
            </w:r>
            <w:r w:rsidR="00CA5C6A">
              <w:rPr>
                <w:rFonts w:ascii="Arial" w:hAnsi="Arial" w:cs="Arial"/>
                <w:lang w:val="sk-SK"/>
              </w:rPr>
              <w:t>.202</w:t>
            </w:r>
            <w:r w:rsidR="00105055">
              <w:rPr>
                <w:rFonts w:ascii="Arial" w:hAnsi="Arial" w:cs="Arial"/>
                <w:lang w:val="sk-SK"/>
              </w:rPr>
              <w:t>4</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4468AD">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883E" w14:textId="77777777" w:rsidR="004468AD" w:rsidRDefault="004468AD">
      <w:r>
        <w:separator/>
      </w:r>
    </w:p>
  </w:endnote>
  <w:endnote w:type="continuationSeparator" w:id="0">
    <w:p w14:paraId="6D41E2F1" w14:textId="77777777" w:rsidR="004468AD" w:rsidRDefault="00446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2A394" w14:textId="77777777" w:rsidR="004468AD" w:rsidRDefault="004468AD">
      <w:r>
        <w:separator/>
      </w:r>
    </w:p>
  </w:footnote>
  <w:footnote w:type="continuationSeparator" w:id="0">
    <w:p w14:paraId="157365B4" w14:textId="77777777" w:rsidR="004468AD" w:rsidRDefault="00446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6A8E6E1D"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rsidR="00252406">
      <w:t>FM NET</w:t>
    </w:r>
    <w:r w:rsidR="002A476E">
      <w:t xml:space="preserve">, </w:t>
    </w:r>
    <w:r>
      <w:t>s.r.o.</w:t>
    </w:r>
    <w:r w:rsidRPr="0080697A">
      <w:ptab w:relativeTo="margin" w:alignment="right" w:leader="none"/>
    </w:r>
    <w:r w:rsidRPr="0080697A">
      <w:t>IČO</w:t>
    </w:r>
    <w:r w:rsidR="00EF55F0">
      <w:t xml:space="preserve"> </w:t>
    </w:r>
    <w:r w:rsidR="00B7546B">
      <w:t>5</w:t>
    </w:r>
    <w:r w:rsidR="002A476E">
      <w:t>6</w:t>
    </w:r>
    <w:r w:rsidR="00DE0515">
      <w:t>341156</w:t>
    </w:r>
  </w:p>
  <w:p w14:paraId="5AF35E21" w14:textId="538933DF"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w:t>
    </w:r>
    <w:r w:rsidR="00A66BFA" w:rsidRPr="00A66BFA">
      <w:rPr>
        <w:lang w:val="cs-CZ"/>
      </w:rPr>
      <w:t>2122279313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A5B"/>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2DF8"/>
    <w:rsid w:val="000F4F7E"/>
    <w:rsid w:val="000F5770"/>
    <w:rsid w:val="000F5F56"/>
    <w:rsid w:val="000F7B37"/>
    <w:rsid w:val="00105055"/>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2406"/>
    <w:rsid w:val="00257DDB"/>
    <w:rsid w:val="00263DE8"/>
    <w:rsid w:val="00265CDA"/>
    <w:rsid w:val="00266072"/>
    <w:rsid w:val="002673B6"/>
    <w:rsid w:val="002705B0"/>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76E"/>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68AD"/>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C5A"/>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2902"/>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5D39"/>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0551"/>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4DE"/>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66BFA"/>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1E0"/>
    <w:rsid w:val="00B52436"/>
    <w:rsid w:val="00B531AC"/>
    <w:rsid w:val="00B537E9"/>
    <w:rsid w:val="00B539E1"/>
    <w:rsid w:val="00B550FE"/>
    <w:rsid w:val="00B55E17"/>
    <w:rsid w:val="00B56870"/>
    <w:rsid w:val="00B57BE8"/>
    <w:rsid w:val="00B63AD7"/>
    <w:rsid w:val="00B64A5B"/>
    <w:rsid w:val="00B65D31"/>
    <w:rsid w:val="00B67EFD"/>
    <w:rsid w:val="00B73807"/>
    <w:rsid w:val="00B7546B"/>
    <w:rsid w:val="00B755E8"/>
    <w:rsid w:val="00B83D7F"/>
    <w:rsid w:val="00B87154"/>
    <w:rsid w:val="00B875E9"/>
    <w:rsid w:val="00B91D80"/>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CF7F50"/>
    <w:rsid w:val="00D10FB5"/>
    <w:rsid w:val="00D12F6A"/>
    <w:rsid w:val="00D24832"/>
    <w:rsid w:val="00D252E2"/>
    <w:rsid w:val="00D27354"/>
    <w:rsid w:val="00D3135C"/>
    <w:rsid w:val="00D31A0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0515"/>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EF55F0"/>
    <w:rsid w:val="00F034BD"/>
    <w:rsid w:val="00F03F39"/>
    <w:rsid w:val="00F0406A"/>
    <w:rsid w:val="00F068D8"/>
    <w:rsid w:val="00F07019"/>
    <w:rsid w:val="00F106B6"/>
    <w:rsid w:val="00F163B2"/>
    <w:rsid w:val="00F211BB"/>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430A"/>
    <w:rsid w:val="00F7753D"/>
    <w:rsid w:val="00F83A1F"/>
    <w:rsid w:val="00F850E2"/>
    <w:rsid w:val="00F87BAF"/>
    <w:rsid w:val="00F9064E"/>
    <w:rsid w:val="00F90F02"/>
    <w:rsid w:val="00F9192D"/>
    <w:rsid w:val="00F932C3"/>
    <w:rsid w:val="00F951B5"/>
    <w:rsid w:val="00FA4DE8"/>
    <w:rsid w:val="00FB5CB5"/>
    <w:rsid w:val="00FC0CC8"/>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E62A4"/>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721420">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15</TotalTime>
  <Pages>5</Pages>
  <Words>972</Words>
  <Characters>6046</Characters>
  <Application>Microsoft Office Word</Application>
  <DocSecurity>0</DocSecurity>
  <Lines>50</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24</cp:revision>
  <cp:lastPrinted>2017-02-28T13:44:00Z</cp:lastPrinted>
  <dcterms:created xsi:type="dcterms:W3CDTF">2024-03-18T17:39:00Z</dcterms:created>
  <dcterms:modified xsi:type="dcterms:W3CDTF">2025-03-07T08:16:00Z</dcterms:modified>
</cp:coreProperties>
</file>