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4368AA8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7FA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058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CA9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175E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C1F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8CC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EC3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E74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619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DAC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6CB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03D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171C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6BE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D88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C40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3269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486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0CE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CFE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5C48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1BD6CC5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62B7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14C4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C52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90D7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B51F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1C9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0E62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E24B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73B8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8A9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3B5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C2A8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C182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C98C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0EBE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AFA8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067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2ED1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345B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A255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C66B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195B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DF49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200A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3546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CEC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5EE1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FEF9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AE98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26C3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32AF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8A1A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573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1C30FD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6A10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174B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C9A7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3B48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4E7D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30F9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13B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37C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FB64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4331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CD80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B8C9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0C97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0DA2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2F45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88E6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FA22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FC03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1123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8E57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D103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72F5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BD6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ADB8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9430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1F21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5AA6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ACF5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45E2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6F3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C394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22FA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41B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5C2E00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42C4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88B5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673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CAEC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EABF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B8BB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0278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D230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8B6A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8548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786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109F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C589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28F8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E226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4F2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0A1F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75E2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90EA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803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0C93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7C3E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977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E76B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0ABB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B81B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FE15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9CE5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1721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60D5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DEF5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835E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C132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F50236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884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47D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7780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BFF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8A2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E39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778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266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B66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65D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4F15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B37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AC15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CA9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162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5D74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84C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8AF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CA9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F56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BF9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C6F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C6B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1C4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E6F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6BA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21B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2686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64A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1A9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E0BD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D87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514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4491E85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A40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140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6BE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325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5EB3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E13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AA2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AFB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BD7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64A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44A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E54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B36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762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FA7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329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6AB4C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2D2D92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A31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9935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A6F0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700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71D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FF05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8E3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A8344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8D58D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9C49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DC724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BDD4C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3C264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9660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AEE20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C728C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1915B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065EB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11703D5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FAEE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103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2EF2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8E3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546022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291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B96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0669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02A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1DD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503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CC4B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162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A28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E5E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932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13F771D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938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2A9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E7E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5C3B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04C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5AC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27AB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968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62B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931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92C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5EF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127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36C2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110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54188C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DDD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836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E7C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68A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8D6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45E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B5E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E5E2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C9B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90F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761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A158BB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E38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FB04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841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78F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87F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D1E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A1B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0EF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01F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3CF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D387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132E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53B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F620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FDF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5DEE92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954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FDF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C1E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9B0D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66B8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D205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F23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F8F1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1A53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D42B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B47437" w14:textId="00977ED5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lang w:eastAsia="sk-SK"/>
              </w:rPr>
              <w:t>31. 12. 2024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DB3BC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FD91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824D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B267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0CBD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992B7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5095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E4F0C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6D5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088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ED4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28CA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BFA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0B8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0CB3BA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2B3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CD93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3CA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89E4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476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6B4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6A736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7DA72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25DD2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44F02A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71C27BDF" wp14:editId="4D1716C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2AC080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1C27BDF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062AC080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680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E0F92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74A1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3710D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2A0A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357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BF8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300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4870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A93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CD0D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84F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21CD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B986278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5FBC73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AA155A1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66E0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09D147AE" wp14:editId="3CB795F5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8136A47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9D147AE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58136A47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6A00B73C" wp14:editId="388273D4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851DFC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A00B73C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01851DFC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7FA26F97" wp14:editId="15A0036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527B5C9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FA26F97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1527B5C9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36AFFA9C" wp14:editId="182E0B3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FEF9B0B" w14:textId="0A98C724" w:rsidR="000B647F" w:rsidRDefault="000B647F" w:rsidP="00944C3D">
                                  <w:fldSimple w:instr=" MERGEFIELD  aDMOD  \* MERGEFORMAT ">
                                    <w:r w:rsidR="004A4F06" w:rsidRPr="004A4F0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6AFFA9C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4FEF9B0B" w14:textId="0A98C724" w:rsidR="000B647F" w:rsidRDefault="000B647F" w:rsidP="00944C3D">
                            <w:fldSimple w:instr=" MERGEFIELD  aDMOD  \* MERGEFORMAT ">
                              <w:r w:rsidR="004A4F06" w:rsidRPr="004A4F06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971F176" wp14:editId="63490E96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76CD049" w14:textId="3CF85AF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A4F06" w:rsidRPr="0035341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971F176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676CD049" w14:textId="3CF85AF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A4F06" w:rsidRPr="0035341C">
                              <w:rPr>
                                <w:rFonts w:ascii="Arial" w:hAnsi="Arial" w:cs="Arial"/>
                                <w:noProof/>
                              </w:rPr>
                              <w:t>2024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04C17EB7" wp14:editId="0E26ED6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97D1643" w14:textId="69410EFA" w:rsidR="000B647F" w:rsidRDefault="000B647F" w:rsidP="00944C3D">
                                  <w:fldSimple w:instr=" MERGEFIELD  aDRDO  \* MERGEFORMAT ">
                                    <w:r w:rsidR="004A4F06" w:rsidRPr="004A4F0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C17EB7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397D1643" w14:textId="69410EFA" w:rsidR="000B647F" w:rsidRDefault="000B647F" w:rsidP="00944C3D">
                            <w:fldSimple w:instr=" MERGEFIELD  aDRDO  \* MERGEFORMAT ">
                              <w:r w:rsidR="004A4F06" w:rsidRPr="004A4F06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066D4CE0" wp14:editId="2A2AEE6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7AB55F" w14:textId="351ED0CF" w:rsidR="000B647F" w:rsidRDefault="000B647F" w:rsidP="00944C3D">
                                  <w:fldSimple w:instr=" MERGEFIELD  aDMDO  \* MERGEFORMAT ">
                                    <w:r w:rsidR="004A4F06" w:rsidRPr="004A4F0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6D4CE0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3B7AB55F" w14:textId="351ED0CF" w:rsidR="000B647F" w:rsidRDefault="000B647F" w:rsidP="00944C3D">
                            <w:fldSimple w:instr=" MERGEFIELD  aDMDO  \* MERGEFORMAT ">
                              <w:r w:rsidR="004A4F06" w:rsidRPr="004A4F06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1B72975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ABE221B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B2F3A93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4C092575" wp14:editId="15EEE84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D84FC82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C092575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4D84FC82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0950A490" wp14:editId="75C5DC7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412217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950A490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51412217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42A784E4" wp14:editId="2FA1F991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B8B7495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2A784E4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1B8B7495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73F0083D" wp14:editId="5A7900D2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20276A" w14:textId="1DA7CD78" w:rsidR="000B647F" w:rsidRDefault="000B647F" w:rsidP="00944C3D">
                                  <w:fldSimple w:instr=" MERGEFIELD  aDRDOo  \* MERGEFORMAT ">
                                    <w:r w:rsidR="004A4F06" w:rsidRPr="004A4F0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3F0083D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4E20276A" w14:textId="1DA7CD78" w:rsidR="000B647F" w:rsidRDefault="000B647F" w:rsidP="00944C3D">
                            <w:fldSimple w:instr=" MERGEFIELD  aDRDOo  \* MERGEFORMAT ">
                              <w:r w:rsidR="004A4F06" w:rsidRPr="004A4F06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6F217172" wp14:editId="710A1799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80E5563" w14:textId="786D4CC3" w:rsidR="000B647F" w:rsidRDefault="000B647F" w:rsidP="00944C3D">
                                  <w:fldSimple w:instr=" MERGEFIELD  aDMDO  \* MERGEFORMAT ">
                                    <w:r w:rsidR="004A4F06" w:rsidRPr="004A4F0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217172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680E5563" w14:textId="786D4CC3" w:rsidR="000B647F" w:rsidRDefault="000B647F" w:rsidP="00944C3D">
                            <w:fldSimple w:instr=" MERGEFIELD  aDMDO  \* MERGEFORMAT ">
                              <w:r w:rsidR="004A4F06" w:rsidRPr="004A4F06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2B384C15" wp14:editId="29CB9314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57206C6" w14:textId="52134B17" w:rsidR="000B647F" w:rsidRDefault="000B647F" w:rsidP="00944C3D">
                                  <w:fldSimple w:instr=" MERGEFIELD  aDRODo  \* MERGEFORMAT ">
                                    <w:r w:rsidR="004A4F06" w:rsidRPr="004A4F0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B384C15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457206C6" w14:textId="52134B17" w:rsidR="000B647F" w:rsidRDefault="000B647F" w:rsidP="00944C3D">
                            <w:fldSimple w:instr=" MERGEFIELD  aDRODo  \* MERGEFORMAT ">
                              <w:r w:rsidR="004A4F06" w:rsidRPr="004A4F06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01D62AC1" wp14:editId="1032E257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1357F9" w14:textId="0C723513" w:rsidR="000B647F" w:rsidRDefault="000B647F" w:rsidP="00944C3D">
                                  <w:fldSimple w:instr=" MERGEFIELD  aDMOD  \* MERGEFORMAT ">
                                    <w:r w:rsidR="004A4F06" w:rsidRPr="004A4F0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1D62AC1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761357F9" w14:textId="0C723513" w:rsidR="000B647F" w:rsidRDefault="000B647F" w:rsidP="00944C3D">
                            <w:fldSimple w:instr=" MERGEFIELD  aDMOD  \* MERGEFORMAT ">
                              <w:r w:rsidR="004A4F06" w:rsidRPr="004A4F06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DE6D5B8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BA1D627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7CF7CA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EFB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48F35F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374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D640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AC0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5C10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DBC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36D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F68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7B8B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3D2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201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C05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5D8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8AE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842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54A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FAE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634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A50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2AE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C63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2A19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EE0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23E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86F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66667E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F0F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30B2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2455E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42ED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D68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437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158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3496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DC3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47A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FBD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C592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3DA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DB4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15B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F6D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8DD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AF30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2D90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DDDDB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01B2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DDD2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9763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9B2A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7052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CD5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B801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0D7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D34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171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B1C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5E4C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AC0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BD904E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DA1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EF5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947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F9C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2E9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200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B90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29F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0D0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401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B2F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F44C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D12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30AF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ED1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58B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A86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466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6F36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920D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422561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27B4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07C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442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508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2239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3A2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48AF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EEF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AE2210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D0C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F724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3CA9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F1A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B2A5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11D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EA2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F00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CEB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E4D0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3D7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D08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D2E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8AC4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781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23D4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FE1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459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0544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1F1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15C89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2639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907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086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A52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A2B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BA9D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CC0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B303B8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AEA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98B2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877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443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A9A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842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CFA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08A8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3C67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87F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A1D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88D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4C2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429A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DB6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DE0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C78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915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54B36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1751C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4DF50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61FF8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38A0A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1BCAE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E8936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CCB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90B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756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F4F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3E1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DE5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9AE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523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BA8B75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905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0807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03B3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581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0CC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C1B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55A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605F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9FD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E8A0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6C2E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016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DA3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A9D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E94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405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D52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634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080F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43629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CF28E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04C3A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76E6E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29E01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2B105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2D10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B71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372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F4813D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8E17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926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B21EE3D" wp14:editId="2FBD6158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6114E3F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B21EE3D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56114E3F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1A3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155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7A1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D2D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A90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247A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6DAA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D86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012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0F4C35E1" wp14:editId="79BBA218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EDDFC8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F4C35E1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4EEDDFC8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EA8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A89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BC83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B83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121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720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EEC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E6FC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DC0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019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6AA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42DB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E43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DDF6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5C9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47F8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0F27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B4A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45B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2D2B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5F5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DE82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2F3177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F108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798EB1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07EF2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3B0C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2E467D1D" wp14:editId="613A87E4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F0FDA7A" w14:textId="61FB34AB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A4F06" w:rsidRPr="0035341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0037912810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E467D1D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4F0FDA7A" w14:textId="61FB34AB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A4F06" w:rsidRPr="0035341C">
                              <w:rPr>
                                <w:rFonts w:ascii="Arial" w:hAnsi="Arial" w:cs="Arial"/>
                                <w:noProof/>
                              </w:rPr>
                              <w:t>0037912810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8C0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D20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1E2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49CF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C7B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1E7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B0E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0F3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2BF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1D7C252D" wp14:editId="3EAADFAD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295F1C7" w14:textId="1558F10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A4F06" w:rsidRPr="0035341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2021742701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D7C252D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0295F1C7" w14:textId="1558F10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A4F06" w:rsidRPr="0035341C">
                              <w:rPr>
                                <w:rFonts w:ascii="Arial" w:hAnsi="Arial" w:cs="Arial"/>
                                <w:noProof/>
                              </w:rPr>
                              <w:t>2021742701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B7D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8AA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197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B36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40E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F960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EBD9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ED3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FD6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E6B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CFE3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5673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A4D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2F2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E21A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B78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F8738A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8FE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19B33FD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CA4C4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232C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E64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442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262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2EA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E30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BD8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F65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599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EE5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BBA5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DAE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32D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6F4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85F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1E1EA8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959DB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3D116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CB7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3C53CFC2" wp14:editId="76560C22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303631" w14:textId="3ED6BC40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A4F06" w:rsidRPr="0035341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SPOLDOM Gen. M.R. Štefánika 373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53CFC2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51303631" w14:textId="3ED6BC40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A4F06" w:rsidRPr="0035341C">
                              <w:rPr>
                                <w:rFonts w:ascii="Arial" w:hAnsi="Arial" w:cs="Arial"/>
                                <w:noProof/>
                              </w:rPr>
                              <w:t>SPOLDOM Gen. M.R. Štefánika 373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107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ABC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424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C14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DC4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877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1DF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27B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F34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421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BFE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2FA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6F7A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02C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19B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3DF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292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130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6B5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63A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EEE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259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64A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7749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DC5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3E0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9B2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267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8CD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A7E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818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C6215E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EF6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46B460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26A6FE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2852F5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ACF5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A6B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B61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9F6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6E5E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C3E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BF5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F3DB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2586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D7E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C3E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EA9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413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BCD3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0DB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CA46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0D9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395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9D8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6A3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F91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F566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575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DDC3E7A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FBEC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E1C5934" wp14:editId="00970C9E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16B38E6" w14:textId="3347D9C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A4F06" w:rsidRPr="0035341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Štefánikova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E1C5934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116B38E6" w14:textId="3347D9C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A4F06" w:rsidRPr="0035341C">
                              <w:rPr>
                                <w:rFonts w:ascii="Arial" w:hAnsi="Arial" w:cs="Arial"/>
                                <w:noProof/>
                              </w:rPr>
                              <w:t>Štefánikova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D777D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1BB4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2F2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22D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738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016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301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79A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150B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254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9C1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2B2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501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C6AD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4EC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1557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2A1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DCBAC04" wp14:editId="4992EC2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1ED8CB" w14:textId="38B986D2" w:rsidR="000B647F" w:rsidRDefault="000B647F" w:rsidP="00944C3D">
                                  <w:fldSimple w:instr=" MERGEFIELD  aSUB_ULICA_CISLO  \* MERGEFORMAT ">
                                    <w:r w:rsidR="004A4F06" w:rsidRPr="004A4F0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11,13/373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DCBAC04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1C1ED8CB" w14:textId="38B986D2" w:rsidR="000B647F" w:rsidRDefault="000B647F" w:rsidP="00944C3D">
                            <w:fldSimple w:instr=" MERGEFIELD  aSUB_ULICA_CISLO  \* MERGEFORMAT ">
                              <w:r w:rsidR="004A4F06" w:rsidRPr="004A4F06">
                                <w:rPr>
                                  <w:rFonts w:ascii="Arial" w:hAnsi="Arial" w:cs="Arial"/>
                                  <w:noProof/>
                                </w:rPr>
                                <w:t>11,13/373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887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01A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24E4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74D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4F2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D7F4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D8FC8E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5BD5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54E7A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AFA8D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3EE099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3DF1CD1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247A32D1" wp14:editId="7EFC3A9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290514C" w14:textId="297038D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A4F06" w:rsidRPr="0035341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47A32D1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6290514C" w14:textId="297038D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A4F06" w:rsidRPr="0035341C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2D5FA0D2" wp14:editId="48A97187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F7D713E" w14:textId="7E3774A4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A4F06" w:rsidRPr="0035341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D5FA0D2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6F7D713E" w14:textId="7E3774A4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A4F06" w:rsidRPr="0035341C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055441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2221F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599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F66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EF770A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B57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43F8C6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27752EB2" wp14:editId="558D36A8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23D1987" w14:textId="0270BCF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A4F06" w:rsidRPr="0035341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7752EB2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323D1987" w14:textId="0270BCF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A4F06" w:rsidRPr="0035341C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474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23381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CF234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2D946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46214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1CB9F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B9F97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04791F7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35B966E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2576BCA0" wp14:editId="572F07B0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AFBF40" w14:textId="2A99FC9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576BCA0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12AFBF40" w14:textId="2A99FC9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4ACC4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EC2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A72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6BD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56BA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97C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5AA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7A0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4E65D8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A8B2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3E2DB7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109745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42C1E66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246C24E" wp14:editId="2F98FC3C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2371C76" w14:textId="470D3AC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A4F06" w:rsidRPr="0035341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246C24E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32371C76" w14:textId="470D3AC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A4F06" w:rsidRPr="0035341C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3B1F13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C7F89F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3DDCC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1EA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D5B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D2E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C32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A09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9AE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E20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AF6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9F12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7BB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08C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8EE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6F4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26AB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F66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721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2CA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0EF5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DE85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E6E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147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5FA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31D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45A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1D85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2D5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003B39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49EFA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20E4699" w14:textId="4D908D3D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4A4F06">
              <w:rPr>
                <w:rFonts w:ascii="Arial" w:hAnsi="Arial"/>
                <w:lang w:eastAsia="sk-SK"/>
              </w:rPr>
              <w:t>11.3.2025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8B71A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38FAF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A53E4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017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2F5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6DB217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90C66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BCF43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63E8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DAD6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611D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EBCE0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D0B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125996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F9EE0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1CBF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E4EB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33911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F64B0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4CCBA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A33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A6EE90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A7A94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A0DA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FDA4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8F45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60CD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CBFDB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607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7EADFD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BEE86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8BC67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EEAEF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EA08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56E4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6998B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FFB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B983BF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89A90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B4C3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C3D0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10E3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EFC42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E9358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213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D27FFE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A4126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6C30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8EEB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E333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12CC2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D4058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A2EB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485684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29231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8005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352BD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3AD0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36166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A9422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395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A1D704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D2E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A38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908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6B6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4B75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68A1CB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B7D1E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81C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162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979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F9E7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699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BBB5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31D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CA5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253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EFC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CC2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642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E92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563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84C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D42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202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AF1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49C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A60B8A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591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47E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7669A271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4D89C7E7" w14:textId="77777777" w:rsidR="00944C3D" w:rsidRDefault="00944C3D" w:rsidP="00944C3D">
      <w:pPr>
        <w:rPr>
          <w:rFonts w:ascii="Arial" w:hAnsi="Arial"/>
        </w:rPr>
      </w:pPr>
    </w:p>
    <w:p w14:paraId="39C6D6B0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1C26FBC0" w14:textId="6CE87F0C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1E94B81D" w14:textId="2E5ED0D8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4A67EF53" w14:textId="067EAE16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1055253D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2D823FB9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4C0CD39A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78D3564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5EA1B2D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C57B6C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3C254F37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231EA1F9" w14:textId="715B5ADD" w:rsidR="00944C3D" w:rsidRPr="008D0433" w:rsidRDefault="004A4F06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Márie Štepánková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69389DEE" w14:textId="13E8F12C" w:rsidR="00944C3D" w:rsidRPr="008D0433" w:rsidRDefault="004A4F06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C0F90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BA90B1A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7E5CB6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45DB4E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963FB3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1871D0D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7F1BBF0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667C86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24FFC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77270FD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1C6557A7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76E06EEA" w14:textId="44E93DA3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1B0C11A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90D027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432452D1" w14:textId="01BE1B00" w:rsidR="00944C3D" w:rsidRDefault="004A4F06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</w:p>
    <w:p w14:paraId="6389EF9E" w14:textId="42EE602B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3DBA7C7B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6464CBB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6E29BBB8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41FA77C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40D2D37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7306FD2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10025BD2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52136ED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E90F9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2AB580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813603A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4589403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D7219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5D4696C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4CCCAE0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1A5F8E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EF060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46B7D0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7770DD8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0F8FA0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141DB51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52B8D2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D5AC68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E7EDF3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4462755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225FC65E" w14:textId="4DEC362D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4F49B97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A5E2390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88730C3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2566A6CC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6E19A08C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6830FCCA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3A5EBACF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5F31607A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1992B151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044F1AE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69C745E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1CD103F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7DCAEA64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2BA930F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14C7501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3D5841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6553ABD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6C8EF17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42D34FA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3FA3B4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D0A8101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0EBB2B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3D8526C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382CE2E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703D43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8F0F515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EF6FBD3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3427954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6D96DDD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4FCA915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2937CFF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5D310FA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3E31DE2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1A24FE6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1841572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1DB9CF9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7C5E55F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4A1574D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34315E1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64F2577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401341C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3DCF7AA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5BA1798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5CC07C4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5F6D4F4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F87C85C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198A80BB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171E62A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03BAF2B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35FF093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1412351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3684CA73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717938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26E44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B55873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B311F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0D7CD12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F5768D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75E73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D83A17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DD649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3657614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1E31D9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0F2A22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742FD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00C4FF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DA9506A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66F96B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1F690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B0C8F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BE28F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4EB36AA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037EBD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03BFD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878374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6EE09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E9D02D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8826E95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6ED935CC" w14:textId="79E72D0B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1DF1D3FD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15E5492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ADF3FB3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619BADFC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2C6E9568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2966901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EB2D656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0DD5977B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0D7E9E1D" w14:textId="77777777" w:rsidTr="00503750">
        <w:tc>
          <w:tcPr>
            <w:tcW w:w="2302" w:type="dxa"/>
            <w:vAlign w:val="center"/>
          </w:tcPr>
          <w:p w14:paraId="5621154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4E3A75E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33CAC7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056216B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1F0D60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5F4E97D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6523C2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27FC1A0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6E66FFA1" w14:textId="77777777" w:rsidTr="00503750">
        <w:tc>
          <w:tcPr>
            <w:tcW w:w="15593" w:type="dxa"/>
            <w:gridSpan w:val="8"/>
            <w:vAlign w:val="center"/>
          </w:tcPr>
          <w:p w14:paraId="4D847A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04401CAC" w14:textId="77777777" w:rsidTr="00503750">
        <w:tc>
          <w:tcPr>
            <w:tcW w:w="2302" w:type="dxa"/>
            <w:vAlign w:val="center"/>
          </w:tcPr>
          <w:p w14:paraId="0069AD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12F7588" w14:textId="313891C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4BCC610" w14:textId="362806B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072C01" w14:textId="5F50F79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2FF42F" w14:textId="206918A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B79667" w14:textId="658F21B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11B367" w14:textId="6D13207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1C42EC" w14:textId="61DE742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375764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A98AA2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DC498CC" w14:textId="60E9432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A26A2E6" w14:textId="3FDE4E4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4434C2" w14:textId="78A5472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A8E333" w14:textId="5169766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20E496" w14:textId="3776CCC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EE05CB" w14:textId="0465679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60F22C" w14:textId="74F31EC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5C9F5B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E208A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18093B4" w14:textId="79728F7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CAF3608" w14:textId="009470F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B8C259" w14:textId="3D74EB5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04AA51" w14:textId="30969D1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06EB67" w14:textId="2CF4014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817934" w14:textId="497AF4D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138EDE" w14:textId="4388B48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2D4704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C5A55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2090E6D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71F510D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194B5B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10B253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39E6CC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FBF7C3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00DEC4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B425D66" w14:textId="77777777" w:rsidTr="00503750">
        <w:tc>
          <w:tcPr>
            <w:tcW w:w="2302" w:type="dxa"/>
            <w:vAlign w:val="center"/>
          </w:tcPr>
          <w:p w14:paraId="110A30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EEB0D1A" w14:textId="4CE0EE8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A627B35" w14:textId="61452BD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1D7526" w14:textId="4797B73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2404ED" w14:textId="5BCF908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DDD4F0" w14:textId="67A5FF2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3EB0AF" w14:textId="564340C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0D1DF0" w14:textId="27A70BB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FE0474" w14:textId="77777777" w:rsidTr="00503750">
        <w:tc>
          <w:tcPr>
            <w:tcW w:w="15593" w:type="dxa"/>
            <w:gridSpan w:val="8"/>
            <w:vAlign w:val="center"/>
          </w:tcPr>
          <w:p w14:paraId="7C05EA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169E5AB0" w14:textId="77777777" w:rsidTr="00503750">
        <w:tc>
          <w:tcPr>
            <w:tcW w:w="2302" w:type="dxa"/>
            <w:vAlign w:val="center"/>
          </w:tcPr>
          <w:p w14:paraId="70FD8F0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A643AC2" w14:textId="3106B77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22F0836" w14:textId="678BB89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5AAA06" w14:textId="52C4703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39A10A" w14:textId="0112440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E3ECF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A060AE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4DD3DF2" w14:textId="6AA2135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DCAF1E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409C9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67F9E54" w14:textId="3F9F97C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8E9BB4E" w14:textId="0AA61FF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C3816A" w14:textId="797680A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48B6CB" w14:textId="5AF586C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996A2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48B37C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BE7E22C" w14:textId="64EB8E7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6D628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236D2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C38AEC9" w14:textId="06D7536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5963227" w14:textId="329B668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0EF9E7" w14:textId="1A110A4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95F6CC" w14:textId="7F0A3F9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29CED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9F0188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AEA668F" w14:textId="3754A75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9AB0DE" w14:textId="77777777" w:rsidTr="00503750">
        <w:tc>
          <w:tcPr>
            <w:tcW w:w="2302" w:type="dxa"/>
            <w:vAlign w:val="center"/>
          </w:tcPr>
          <w:p w14:paraId="1869A2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77B5BE4" w14:textId="37ADBF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280FB04" w14:textId="733DBA2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2AA357" w14:textId="19586B6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C9271C" w14:textId="02C41E7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EE233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8CA61E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71AC23E" w14:textId="22538C1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7E77A0" w14:textId="77777777" w:rsidTr="00503750">
        <w:tc>
          <w:tcPr>
            <w:tcW w:w="15593" w:type="dxa"/>
            <w:gridSpan w:val="8"/>
            <w:vAlign w:val="center"/>
          </w:tcPr>
          <w:p w14:paraId="418027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B966217" w14:textId="77777777" w:rsidTr="00503750">
        <w:tc>
          <w:tcPr>
            <w:tcW w:w="2302" w:type="dxa"/>
            <w:vAlign w:val="center"/>
          </w:tcPr>
          <w:p w14:paraId="4AC031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A2F703F" w14:textId="7A7C795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8F1F99B" w14:textId="5AD6E25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01652F" w14:textId="1D0A6AD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93868D" w14:textId="726DB86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9DBE32" w14:textId="6133487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963804" w14:textId="586F3D8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EFBF9B" w14:textId="7D710E9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89B775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533E02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CFEEC83" w14:textId="0786216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AC4163D" w14:textId="74CC64D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95E1ED" w14:textId="54E08C5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090AAD" w14:textId="3BC3BAE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EB76ED" w14:textId="2A7E21A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3E211C" w14:textId="57A6803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892628" w14:textId="17993F2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7A7F59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D4FBE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7539F89" w14:textId="48209A0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E1C21B0" w14:textId="3B83ECF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452B63" w14:textId="5C7D1BD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9E559F" w14:textId="34B10AA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479ABE" w14:textId="1C9EC2E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0826BE" w14:textId="0809D8B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C317F1" w14:textId="6F5E943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BD92DB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7F744A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B5A1FA9" w14:textId="01B9CAB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B7D5B41" w14:textId="10AA5FB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22A3AE" w14:textId="6DD4971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EE2698" w14:textId="49DD6A5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4B9400" w14:textId="1D720C7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79845D" w14:textId="5E8A3BD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D7BEBF" w14:textId="4A6261E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E1A2C4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11B7C3D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6A62F52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582E1C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C15EDB9" w14:textId="2B7A215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04DCF2F" w14:textId="2251D30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123D60" w14:textId="3AE7C92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C97D17" w14:textId="49E2518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D0C6E1" w14:textId="1626AC1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6A7264" w14:textId="17C737D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B33932" w14:textId="4136D64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4EFDB3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507235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889D174" w14:textId="66472D6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A352B60" w14:textId="1A08909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CDF2B8" w14:textId="44B63C0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E54573" w14:textId="5EC0E49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A626FD" w14:textId="523324D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32AC6D" w14:textId="371F6ED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0D9661" w14:textId="25C09E5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A679C8A" w14:textId="77777777" w:rsidR="00944C3D" w:rsidRDefault="00944C3D" w:rsidP="00944C3D">
      <w:pPr>
        <w:rPr>
          <w:rFonts w:ascii="Arial" w:hAnsi="Arial"/>
          <w:b/>
        </w:rPr>
      </w:pPr>
    </w:p>
    <w:p w14:paraId="43ED0BCF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60649C6C" w14:textId="77777777" w:rsidTr="00503750">
        <w:tc>
          <w:tcPr>
            <w:tcW w:w="1944" w:type="dxa"/>
            <w:vAlign w:val="center"/>
          </w:tcPr>
          <w:p w14:paraId="77EAEE7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0ACA7A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14DCDA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7C4DE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568842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446E690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5AC0F04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36CF15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416C7EC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7A491FF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625C27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0476E61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20B18DD5" w14:textId="77777777" w:rsidTr="00503750">
        <w:tc>
          <w:tcPr>
            <w:tcW w:w="15685" w:type="dxa"/>
            <w:gridSpan w:val="12"/>
            <w:vAlign w:val="center"/>
          </w:tcPr>
          <w:p w14:paraId="0ED1C6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63F74C7" w14:textId="77777777" w:rsidTr="00503750">
        <w:tc>
          <w:tcPr>
            <w:tcW w:w="1944" w:type="dxa"/>
            <w:vAlign w:val="center"/>
          </w:tcPr>
          <w:p w14:paraId="569AE2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EF5AB9C" w14:textId="1DCF2A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1C54715" w14:textId="70C599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844A814" w14:textId="660F91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CF0CAA1" w14:textId="461522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C9A5845" w14:textId="74CAE6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8393F28" w14:textId="56064A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738D78C" w14:textId="480B0D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AB1CC8F" w14:textId="2750FD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201545B" w14:textId="241586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80DE8B3" w14:textId="2B553F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8A4D300" w14:textId="2F8C02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2316F8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6B6FBE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8EFD849" w14:textId="64B10C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4494727" w14:textId="0B110E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A3B8CD1" w14:textId="580627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960C1D" w14:textId="34EFBF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C5B745F" w14:textId="39EBB6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B8C576C" w14:textId="3E5A76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202AE31" w14:textId="4E1723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BE14D1E" w14:textId="62A003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D583E08" w14:textId="6E56CF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D509359" w14:textId="2C7DAB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7317A06" w14:textId="27B8A9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1A96D0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5D34D2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4E8DB096" w14:textId="11CF9C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CBC3978" w14:textId="51FD39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BF5754D" w14:textId="50C3BE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2A1FA78" w14:textId="0ACE79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B128BDC" w14:textId="636305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18C4E96" w14:textId="6DA61F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EAFBE44" w14:textId="258AE7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722EE27" w14:textId="2A61F1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2171187" w14:textId="520A7B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A084D33" w14:textId="59FC5D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B86593F" w14:textId="3C86B8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3FDDBC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731863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09B30E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55062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7D62E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1EBE26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7FC90F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5F61FA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4CD5DC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437316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3123C0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38EA6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28DC8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78EE075" w14:textId="77777777" w:rsidTr="00503750">
        <w:tc>
          <w:tcPr>
            <w:tcW w:w="1944" w:type="dxa"/>
            <w:vAlign w:val="center"/>
          </w:tcPr>
          <w:p w14:paraId="412A2E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A3FBC09" w14:textId="277C86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A1D5A3E" w14:textId="2FBDE9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31BE678" w14:textId="5272C9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06583A7" w14:textId="0A023B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1787364" w14:textId="25C016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4EF6F03" w14:textId="5902BB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0829BF6" w14:textId="1E112B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DA5E5FD" w14:textId="37E5DD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074E889" w14:textId="7C51B2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009BC01" w14:textId="1827EB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07E47A3" w14:textId="211D0F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DA47BF" w14:textId="77777777" w:rsidTr="00503750">
        <w:tc>
          <w:tcPr>
            <w:tcW w:w="15685" w:type="dxa"/>
            <w:gridSpan w:val="12"/>
            <w:vAlign w:val="center"/>
          </w:tcPr>
          <w:p w14:paraId="0F458A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174BDCF5" w14:textId="77777777" w:rsidTr="00503750">
        <w:tc>
          <w:tcPr>
            <w:tcW w:w="1944" w:type="dxa"/>
            <w:vAlign w:val="center"/>
          </w:tcPr>
          <w:p w14:paraId="45FF5BC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0713E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36876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9A89D9A" w14:textId="1EE656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4B2D570" w14:textId="4D0C7E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BB3283F" w14:textId="25F04F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31BA46B" w14:textId="1F43B5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67F8B2B" w14:textId="73D8CA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60AB27B" w14:textId="72960E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36E0B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FCC44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A6D1F06" w14:textId="7923AE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9023C1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54686A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4BE7C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AB50B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E8E6954" w14:textId="0819AF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86BA829" w14:textId="54CB8D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51F156C" w14:textId="2F2F83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48592A0" w14:textId="3D3B6A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56B50D" w14:textId="5E6FEF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06CA504" w14:textId="198EE2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30356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21A7A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CE28EE0" w14:textId="4CB0B9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8B93C8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6B891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1A0CB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0B1A7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A6642B5" w14:textId="52E324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019F4CB" w14:textId="4A9DAA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ED0DDD3" w14:textId="62C864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DDAA577" w14:textId="012B36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80AC0D0" w14:textId="289A2E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F93CBB2" w14:textId="53C74F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3FA47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38B54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337DFA5" w14:textId="07AE17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43231F" w14:textId="77777777" w:rsidTr="00503750">
        <w:tc>
          <w:tcPr>
            <w:tcW w:w="1944" w:type="dxa"/>
            <w:vAlign w:val="center"/>
          </w:tcPr>
          <w:p w14:paraId="72B14D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6F70C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E9EE5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0D61917" w14:textId="2ACEEE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08D61CB" w14:textId="39AB6A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AED8BCE" w14:textId="02B7FB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6191642" w14:textId="0D0A9C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B77B334" w14:textId="06825F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A228178" w14:textId="49097D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8CDBF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83A27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A04FBF8" w14:textId="549F25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79B6AC" w14:textId="77777777" w:rsidTr="00503750">
        <w:tc>
          <w:tcPr>
            <w:tcW w:w="15685" w:type="dxa"/>
            <w:gridSpan w:val="12"/>
            <w:vAlign w:val="center"/>
          </w:tcPr>
          <w:p w14:paraId="66A747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E7D52DE" w14:textId="77777777" w:rsidTr="00503750">
        <w:tc>
          <w:tcPr>
            <w:tcW w:w="1944" w:type="dxa"/>
            <w:vAlign w:val="center"/>
          </w:tcPr>
          <w:p w14:paraId="6A61B7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1C3F3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56ECB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676A85D" w14:textId="23B354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125D825" w14:textId="015CB2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3E1CD8C" w14:textId="44C9A6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8973FFC" w14:textId="3C044F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D7E955D" w14:textId="6FCE1F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C35036D" w14:textId="6D0B8C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8D14325" w14:textId="3FC255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F098E0C" w14:textId="23B833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C9B57A0" w14:textId="13831A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A4580C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68E0DB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560EA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21CE2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925CBF9" w14:textId="502A9B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A0F11C1" w14:textId="5E3075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291472" w14:textId="370F1D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6023281" w14:textId="3BC07F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D585794" w14:textId="204DB6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124A501" w14:textId="1C11F7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5DAE1D8" w14:textId="17764C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916E414" w14:textId="04CCC8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E38871E" w14:textId="23751C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31C590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60D2AF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DA3DE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294F6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7C78970" w14:textId="752792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CF05193" w14:textId="5298D3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A763D9B" w14:textId="0CD989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5264EE8" w14:textId="6BCFAA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9ADEDD3" w14:textId="2636FF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089A5CC" w14:textId="2EB119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BAA5D66" w14:textId="161E60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1CDE72C" w14:textId="75A4CF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32A6A04" w14:textId="583C93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2AB561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97502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8E607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BB70C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876D7F4" w14:textId="78627E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24783E7" w14:textId="43F1B5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C9C3412" w14:textId="6F24EF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F8679D2" w14:textId="4CE160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4FC3A9D" w14:textId="41DC4B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B618443" w14:textId="471CE0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71BAF1E" w14:textId="3B3C97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C19F541" w14:textId="758856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AE292E8" w14:textId="0F56AF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41A6EF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0E7D480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7C0EC23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CAE0F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CA75B5C" w14:textId="0F0613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B68B017" w14:textId="25E404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A3829C3" w14:textId="5C8910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7A6FBA7" w14:textId="1FB489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C10F908" w14:textId="0CD8C1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22E66B3" w14:textId="283290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9269CBE" w14:textId="5ED5AD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9581C50" w14:textId="1EFAF9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442E323" w14:textId="74B111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510606C" w14:textId="6A50FB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04FFD9B" w14:textId="5FB3BA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66913F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1F2FE9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C2A7888" w14:textId="0FE487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45EBF50" w14:textId="7DECC7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1DE4BF5" w14:textId="4558A3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814E56C" w14:textId="5F8521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4B23DE5" w14:textId="444ACE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4FD55FB" w14:textId="267C61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5D84536" w14:textId="571ACD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4E43051" w14:textId="1CAE47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11E451A" w14:textId="52F477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14DE0B2" w14:textId="7CDED2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3B1D5DE" w14:textId="466D1A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1DEF16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0E0F71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174A11A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2DD8657D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7255114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484986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77C69B83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1BA48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284B2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7177E09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1948F1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E672C3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654493E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5B4B13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A374B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0F9FA5C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4A8AAA6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4B864A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1069541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498C5F1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54D0FFD2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63EE748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4DF9784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687DA5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2EB048EF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70F2F3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337947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EAF1B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4967B77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3BEAB60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365686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07F74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8D1E2BA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3C0B528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1969FE2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246FFD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6F3CA9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1AF0414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44268C5A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723C403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0C786CB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02EFE10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4798B1F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47F13F0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0D0CEE8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05F47D69" w14:textId="77777777" w:rsidTr="00503750">
        <w:trPr>
          <w:trHeight w:val="1073"/>
        </w:trPr>
        <w:tc>
          <w:tcPr>
            <w:tcW w:w="3614" w:type="dxa"/>
            <w:vMerge/>
          </w:tcPr>
          <w:p w14:paraId="15E329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46AC53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5C1541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3673C6B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129BAF0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9976B9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4108B42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58970CAF" w14:textId="77777777" w:rsidTr="00503750">
        <w:trPr>
          <w:trHeight w:val="283"/>
        </w:trPr>
        <w:tc>
          <w:tcPr>
            <w:tcW w:w="3614" w:type="dxa"/>
          </w:tcPr>
          <w:p w14:paraId="0F7BE9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FCA1F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82991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DBE0D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F1A77B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570A3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D40C3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E6BCF5C" w14:textId="77777777" w:rsidTr="00503750">
        <w:trPr>
          <w:trHeight w:val="283"/>
        </w:trPr>
        <w:tc>
          <w:tcPr>
            <w:tcW w:w="3614" w:type="dxa"/>
          </w:tcPr>
          <w:p w14:paraId="35CE83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EA004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BCB61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74671F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334E7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F9AA5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AD4BD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7E85D6C" w14:textId="77777777" w:rsidTr="00503750">
        <w:trPr>
          <w:trHeight w:val="283"/>
        </w:trPr>
        <w:tc>
          <w:tcPr>
            <w:tcW w:w="3614" w:type="dxa"/>
          </w:tcPr>
          <w:p w14:paraId="58FEB0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DD43A8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1D6D70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7A046D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6F263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BD71A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628D7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854DF31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3B02FDF1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229043EA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7CD4E7A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EC8017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29ECAE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77FD011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401FC10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D3CCBC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4062B83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2642A3F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6598660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354D0A36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38A222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E02C58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78D7D80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3A148712" w14:textId="14E225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8E82C6" w14:textId="6F7B31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3BB97A" w14:textId="3C1452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47451A" w14:textId="68D0C8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32D0BC" w14:textId="588A84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7E916A" w14:textId="598335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9D7689" w14:textId="0A40C3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ED9363F" w14:textId="006415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11648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B5FF6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7B6E304C" w14:textId="2FFA0C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3FD7EF" w14:textId="479AE1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4BBD46" w14:textId="45248E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A8EAEA" w14:textId="720505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48ED99" w14:textId="746E9D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CFD136" w14:textId="12E367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99DB29" w14:textId="53D9B0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07985DD" w14:textId="65DC36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8418C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34B32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76EEFAFA" w14:textId="6097E3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1F5371" w14:textId="78AEEE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D0E1F4" w14:textId="21B6B1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79278E" w14:textId="351440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EF4B3A" w14:textId="40D870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25C557" w14:textId="0E4813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106934" w14:textId="262C49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2A0DE7C" w14:textId="198251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FDD65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6B793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7B9F0C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FAC46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F1F50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F52E0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96A44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CD438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48C36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1224DB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78F33D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7149860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C2693BD" w14:textId="4407E7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FE6C9D" w14:textId="3E11B1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998A4B" w14:textId="66BCF7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5B2F20" w14:textId="1B1E1E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2B83DD" w14:textId="402176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6E99B1" w14:textId="3499EA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0ADE10" w14:textId="286D31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4F5DF96" w14:textId="4FC6AC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E4CF6F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BC3A6D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2A68E37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3F6D82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FCF0956" w14:textId="186BB3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A618C8" w14:textId="0235BC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11AA44" w14:textId="30A5DE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BDC50C" w14:textId="329797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3D4F1A" w14:textId="513A54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106818" w14:textId="7D515E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763DC8" w14:textId="14F570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42CEC0F" w14:textId="7381A3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F0BA5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4EA91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05CDD351" w14:textId="46494F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306C5E" w14:textId="0CFBC0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BA36DB" w14:textId="0CC17C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D727D4" w14:textId="5272C5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1FD9AB" w14:textId="2B4349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EE2CF2" w14:textId="6F353A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3EFFC1" w14:textId="183197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6E65FA9" w14:textId="582876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58775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429CE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42D10F39" w14:textId="31F2F8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41D825" w14:textId="684BCD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0DE680" w14:textId="31C29D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5074ED" w14:textId="126372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A252F5" w14:textId="13686D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5556F3" w14:textId="723E43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F568DD" w14:textId="46C247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6C4D627" w14:textId="2B82E4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65443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4E781B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06881BA" w14:textId="3E4DD8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45AF82" w14:textId="31C302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6B007F" w14:textId="6C83F7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FEBBAF" w14:textId="7EE6A5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732795" w14:textId="317169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C22E1B" w14:textId="15A9CB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6FBDBE" w14:textId="4873FF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FCEE649" w14:textId="45902C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49949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AF655E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0E516AC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CD66EC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3965714F" w14:textId="525FDE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B8BE71" w14:textId="262D9A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6EA740" w14:textId="6732BE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1336E9" w14:textId="3C18A6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2E81BB" w14:textId="2A079E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33AACA" w14:textId="639705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2BE8A4" w14:textId="25B63D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888AC93" w14:textId="080601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A25160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647B2DC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49866C3" w14:textId="22F79C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AB3283" w14:textId="2ABE43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BDA61A" w14:textId="39F949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9A1D78" w14:textId="21EA0C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695F43" w14:textId="0DFC22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783893" w14:textId="4CBCB6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1F31D3" w14:textId="4394AF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3C73E00" w14:textId="492A78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718C5B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C66B2C9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1AE59BAB" w14:textId="65CBFD01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7591B00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11A221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29B368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786E4D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D057D6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6A95B0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A14BC6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88CBE7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A73CF9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7EFD76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7286F4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542BCB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C4F312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51E134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DD6E17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794551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09047E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A23B4A7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16D61993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2E9FEB01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48074D98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1BDD3007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5B389DF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6107C6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18117F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081407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991DD2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3C2D32E8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0F884B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ACE91A2" w14:textId="5340839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1B5FD58" w14:textId="08F23C1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DC4FECC" w14:textId="1AE6F2B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96FAC2E" w14:textId="4AF76B4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559940A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2D06D21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9B66DBB" w14:textId="463BD23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69C93AB" w14:textId="0E980E5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FDA0753" w14:textId="381D89E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A57CCD4" w14:textId="391F4E0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53267A1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389138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626AE76" w14:textId="2AEA7DE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4FFB0D9" w14:textId="3CAF991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0302F59" w14:textId="4D39C44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3956437" w14:textId="3076503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836774F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79BE30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04C14E2" w14:textId="0C2EA5F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1C9DB6C" w14:textId="416E770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7F3965A" w14:textId="0D9CB8E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6DBC58C" w14:textId="2F100D4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1CFCB06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7C8BD7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BCFC1BA" w14:textId="6294B8D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C47AFC0" w14:textId="2DE528D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52E0E8D" w14:textId="13471BF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2F0FABC" w14:textId="4BB91D9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201A286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0BAC7F06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391B47C" w14:textId="629AF655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7C5F8CD" w14:textId="2DE3479F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0E69EC6" w14:textId="2918AFC0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A65E4A6" w14:textId="06BB7BDA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73C4CFEF" w14:textId="77777777" w:rsidR="00944C3D" w:rsidRDefault="00944C3D" w:rsidP="00944C3D">
      <w:pPr>
        <w:rPr>
          <w:rFonts w:ascii="Arial" w:hAnsi="Arial"/>
          <w:b/>
        </w:rPr>
      </w:pPr>
    </w:p>
    <w:p w14:paraId="6069FB2F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71EBCD9B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5CD6218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1DD1F22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1A4339B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2009741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25B6D3E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0E5C9507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7E3BB63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53C9F5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05E2F9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F93A63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CB1EED9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10CDE99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4685FF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DB1125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2D193F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4183A64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1124BD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4998A3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FBF2F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47CD5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3038B85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5084D775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134A882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D55580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3E1E7F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A0C30AE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30B44201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43DAD91A" w14:textId="77777777" w:rsidTr="00503750">
        <w:tc>
          <w:tcPr>
            <w:tcW w:w="2835" w:type="dxa"/>
            <w:vAlign w:val="center"/>
          </w:tcPr>
          <w:p w14:paraId="0E54DC1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688BE2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97F1BA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C54CD1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C4D4CD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1C88B6D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75BEE861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3DC79E7A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2E17749B" w14:textId="5832A9B6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E12052" w14:textId="625729BF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A1C49A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800277A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8F763DC" w14:textId="553FE881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E1DFF4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37E5BB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0367B2D8" w14:textId="730F88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44B4FA" w14:textId="204C10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DFB0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A8750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416D478" w14:textId="319A42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F0DC9A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06595D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2D6E3484" w14:textId="1DE62A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E17468" w14:textId="1F67D3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3BAC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F5281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B498144" w14:textId="1B292F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B67208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5C4BE4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667893F9" w14:textId="4C5879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D19BB6" w14:textId="74FAE7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4F70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0943C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1DBFE45" w14:textId="1C9E25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D1FBF4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1541A7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12D01A81" w14:textId="6AB1DC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9579F7" w14:textId="4E6B1E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74CD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D0CC4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DE4064A" w14:textId="6C898A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BE5D43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45BBAC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4BE453DC" w14:textId="4A9395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171FF22" w14:textId="383F44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5577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2D6FD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CCF10A4" w14:textId="1C8ECF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980A9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80CAC9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7945906A" w14:textId="2239181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C22CDD" w14:textId="27F0276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0400BF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417583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EA1431A" w14:textId="0D60D4B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2DB545E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3406A3F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6938D364" w14:textId="708839B5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412A1BB" w14:textId="77777777" w:rsidR="00944C3D" w:rsidRDefault="00944C3D" w:rsidP="00944C3D">
      <w:pPr>
        <w:rPr>
          <w:rFonts w:ascii="Arial" w:hAnsi="Arial"/>
          <w:b/>
        </w:rPr>
      </w:pPr>
    </w:p>
    <w:p w14:paraId="19D36D2F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0153B1AF" w14:textId="77777777" w:rsidTr="00503750">
        <w:tc>
          <w:tcPr>
            <w:tcW w:w="2835" w:type="dxa"/>
            <w:vAlign w:val="center"/>
          </w:tcPr>
          <w:p w14:paraId="5F106D4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143D286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094357E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778EF42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42397CD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327659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17F1518D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02D42C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20BE6DAD" w14:textId="78ED99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825143" w14:textId="34EA9D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67446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5C185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C38BE82" w14:textId="103D8F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902711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FD25D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6451121B" w14:textId="122BF1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530812F" w14:textId="69F793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D8A6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808E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8EC694A" w14:textId="714A9E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53785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5379D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01B461C1" w14:textId="3AA3D2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16EC1A" w14:textId="5323E0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6C63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3BF0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5919D7C" w14:textId="5332F0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A61DA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33C50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1BE3C073" w14:textId="5F13B8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5ACC41" w14:textId="453E6A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5A90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E5C37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2CDAE57" w14:textId="051DE8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D8457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ACBF4D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4D7CDB42" w14:textId="07BF3E4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F4562E" w14:textId="7583306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9B0F6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0ABDE4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C7C2D07" w14:textId="560800A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DED4543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7286F82C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43383D5A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3EEBB2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73208FC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2B83A753" w14:textId="77777777" w:rsidTr="00503750">
        <w:trPr>
          <w:trHeight w:val="699"/>
        </w:trPr>
        <w:tc>
          <w:tcPr>
            <w:tcW w:w="3502" w:type="dxa"/>
            <w:vMerge/>
          </w:tcPr>
          <w:p w14:paraId="5F9675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2A378CF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3028E27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5053343A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4B6DD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26552ED0" w14:textId="1CC76A2F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CF1B90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8FFBA6D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23077F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71A9561F" w14:textId="2AEB4940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859D2F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8CD19E9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59FE03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616A225B" w14:textId="5660D7DF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FB4DE9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F67B03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7DF62FB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5E683B39" w14:textId="77777777" w:rsidTr="00503750">
        <w:trPr>
          <w:trHeight w:val="593"/>
        </w:trPr>
        <w:tc>
          <w:tcPr>
            <w:tcW w:w="3497" w:type="dxa"/>
          </w:tcPr>
          <w:p w14:paraId="6FE4F1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3D10BB4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45EE34B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089A4F2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FB4DA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38216827" w14:textId="2201F6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4A5682C" w14:textId="0D1197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712D3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2DC6078" w14:textId="2CA7B2FA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B6D9D61" w14:textId="564B37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73B7E83" w14:textId="1D949B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F4120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0DFCD8E" w14:textId="1DFAB8C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4DD73C3" w14:textId="537B80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EAEE780" w14:textId="6FA10A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AB373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C65AD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03B74E3B" w14:textId="35BAC2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A40D153" w14:textId="716648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DEEC3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A721F8F" w14:textId="5F35F238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7317DF9" w14:textId="63D061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0BAAF2B" w14:textId="070C4B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2432E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71A0EBF" w14:textId="373B4FD8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DB47168" w14:textId="52D45F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E6F6936" w14:textId="0B57EE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403B3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EC2A7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1C8EBE57" w14:textId="02E91B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B28E0AE" w14:textId="37FD26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6E175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D2C9C2C" w14:textId="2D838A81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370331A" w14:textId="4C3770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26554AB" w14:textId="1637BC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0BD09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E830C32" w14:textId="3CD52E76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477C9F5" w14:textId="155D6A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28B9624" w14:textId="671066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E863E6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104F53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4E36E972" w14:textId="67AE01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BA69D2C" w14:textId="6B1E0A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2A0B0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B4D29E6" w14:textId="5B42891A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A4D3100" w14:textId="1442FD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E5D9BAD" w14:textId="50B93D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325CFE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4FF6A4F9" w14:textId="1A8F2EA8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423C796" w14:textId="2D8FCA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BACAB3F" w14:textId="623FC5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9262C3B" w14:textId="77777777" w:rsidR="00944C3D" w:rsidRDefault="00944C3D" w:rsidP="00944C3D">
      <w:pPr>
        <w:rPr>
          <w:rFonts w:ascii="Arial" w:hAnsi="Arial"/>
          <w:b/>
        </w:rPr>
      </w:pPr>
    </w:p>
    <w:p w14:paraId="687B907F" w14:textId="77777777" w:rsidR="00944C3D" w:rsidRDefault="00944C3D" w:rsidP="00944C3D">
      <w:pPr>
        <w:rPr>
          <w:rFonts w:ascii="Arial" w:hAnsi="Arial"/>
          <w:b/>
        </w:rPr>
      </w:pPr>
    </w:p>
    <w:p w14:paraId="676359C3" w14:textId="77777777" w:rsidR="00944C3D" w:rsidRDefault="00944C3D" w:rsidP="00944C3D">
      <w:pPr>
        <w:rPr>
          <w:rFonts w:ascii="Arial" w:hAnsi="Arial"/>
          <w:b/>
        </w:rPr>
      </w:pPr>
    </w:p>
    <w:p w14:paraId="697770D1" w14:textId="77777777" w:rsidR="00944C3D" w:rsidRDefault="00944C3D" w:rsidP="00944C3D">
      <w:pPr>
        <w:rPr>
          <w:rFonts w:ascii="Arial" w:hAnsi="Arial"/>
          <w:b/>
        </w:rPr>
      </w:pPr>
    </w:p>
    <w:p w14:paraId="2630001B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1"/>
        <w:gridCol w:w="1624"/>
        <w:gridCol w:w="1214"/>
        <w:gridCol w:w="1214"/>
        <w:gridCol w:w="1191"/>
        <w:gridCol w:w="1566"/>
      </w:tblGrid>
      <w:tr w:rsidR="00944C3D" w:rsidRPr="00050529" w14:paraId="50871A35" w14:textId="77777777" w:rsidTr="00503750">
        <w:tc>
          <w:tcPr>
            <w:tcW w:w="2622" w:type="dxa"/>
            <w:vAlign w:val="center"/>
          </w:tcPr>
          <w:p w14:paraId="1A80E12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5D4A6AB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0AED98C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580A9BA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2A031B1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5432C94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3B614C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1EB4B6A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15CF65F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644AE74E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6A0531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07A483D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89889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7EE1EDD7" w14:textId="1B4DA0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C6E4877" w14:textId="04C1AA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DDEE4B4" w14:textId="028965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AF8C7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510FC1B" w14:textId="32EDE4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DF4610" w14:textId="77777777" w:rsidTr="00503750">
        <w:tc>
          <w:tcPr>
            <w:tcW w:w="2622" w:type="dxa"/>
            <w:vAlign w:val="center"/>
          </w:tcPr>
          <w:p w14:paraId="4D633F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7389D9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0A6F451E" w14:textId="58FD55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9BB4FF6" w14:textId="13F191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1F775D2" w14:textId="50709D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D6FD0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5AD2E8A" w14:textId="4D99A8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6A351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38FBD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6C58B691" w14:textId="287B54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260CF70" w14:textId="0C3F02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702D1C7" w14:textId="61B245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236B4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7AB3056" w14:textId="37AB2D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9CA1E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E83E2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6493B5A9" w14:textId="3D6D3E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1AD0AB6" w14:textId="677D79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6809453" w14:textId="140315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DC714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967CFD2" w14:textId="6556D0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AC3067" w14:textId="77777777" w:rsidTr="00503750">
        <w:tc>
          <w:tcPr>
            <w:tcW w:w="2622" w:type="dxa"/>
            <w:vAlign w:val="center"/>
          </w:tcPr>
          <w:p w14:paraId="59FBE2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2F4046F3" w14:textId="1B02DE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11949.00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FEEAAD9" w14:textId="75157C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10724.00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21D271E" w14:textId="2675CE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20969.00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3726D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7CDC284" w14:textId="64E56F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1704.00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888F9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7C988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3993FE32" w14:textId="58E780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D8B8653" w14:textId="5E31A6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CAD06E6" w14:textId="2C794E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4EEA3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1FDD95D" w14:textId="167831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C9CAFD" w14:textId="77777777" w:rsidTr="00503750">
        <w:tc>
          <w:tcPr>
            <w:tcW w:w="2622" w:type="dxa"/>
            <w:vAlign w:val="center"/>
          </w:tcPr>
          <w:p w14:paraId="5BF86B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644C1479" w14:textId="653BCC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5BA5BF8" w14:textId="087C2D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9671627" w14:textId="153AD0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2C9C6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1E1A6D4" w14:textId="5DC06E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4F543F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007D19B1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2AD758C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05FD0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66CF8F9A" w14:textId="2BC387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3C4E881" w14:textId="1441DA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418635E" w14:textId="3BDB94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6A90A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E01EC68" w14:textId="1C09A1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A5834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27696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3A7C5B87" w14:textId="57C86C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FD00BC1" w14:textId="5E5AD8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B5FD06A" w14:textId="025BAE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5CB62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68F9DCD" w14:textId="6DCEC6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CBC6A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EA967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03EAC7CA" w14:textId="680E65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0FF3313" w14:textId="1DD629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9573D90" w14:textId="1E2A1C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2E199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3BB417B" w14:textId="6F27E0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440F15" w14:textId="77777777" w:rsidTr="00503750">
        <w:tc>
          <w:tcPr>
            <w:tcW w:w="2622" w:type="dxa"/>
            <w:vAlign w:val="center"/>
          </w:tcPr>
          <w:p w14:paraId="4190CC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6B074621" w14:textId="276C4A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11A53AE" w14:textId="4370E3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A08FF12" w14:textId="59947A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62E2C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47212B2" w14:textId="5B99FE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08CACD" w14:textId="77777777" w:rsidTr="00503750">
        <w:tc>
          <w:tcPr>
            <w:tcW w:w="2622" w:type="dxa"/>
            <w:vAlign w:val="center"/>
          </w:tcPr>
          <w:p w14:paraId="290358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0079E3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F0F62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C39B3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C950C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D13FE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0A1A28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358BE5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7E8BCFD9" w14:textId="426F176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b/>
                <w:noProof/>
                <w:sz w:val="18"/>
                <w:szCs w:val="18"/>
              </w:rPr>
              <w:t>11949.00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4B1B567" w14:textId="619EAFC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b/>
                <w:noProof/>
                <w:sz w:val="18"/>
                <w:szCs w:val="18"/>
              </w:rPr>
              <w:t>10724.00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0890B9B" w14:textId="5FE1EB7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b/>
                <w:noProof/>
                <w:sz w:val="18"/>
                <w:szCs w:val="18"/>
              </w:rPr>
              <w:t>20969.00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48F155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031C6B9" w14:textId="3A15225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b/>
                <w:noProof/>
                <w:sz w:val="18"/>
                <w:szCs w:val="18"/>
              </w:rPr>
              <w:t>1704.00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3E5613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1CFA080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6DA8607E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654D0B57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57B8F553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5EF7ECB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F8ABED4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38C7AB0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C17A666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684076B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4C16E13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2574EF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A7CAD7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15A3CD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4CA833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0818FAC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F26964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DDC46E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4698634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D0042A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61088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3391D76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CC9C11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E0A1D7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351A4B5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B0D353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3008F4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77866CE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C28F68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4C00BC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168F8D3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9005B5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A8695C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482D9D8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9F412A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DBE088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E59112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536E23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37BA84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59F41E2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759713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5913C76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4FC9449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760EFB1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3D59C17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71839D1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CD828E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2BA4EF7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ED2CF0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12F6F8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73D6499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A26DED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85CDBA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1D6300E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D97F92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0406D3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02A9F7E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AE955C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A3D919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0707A24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944ACB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48BD6C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3BA9DC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DF3734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AA1FFB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33DC855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6F9A587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F418A4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061A72B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1D57085F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4CC33FB5" w14:textId="77777777" w:rsidTr="00503750">
        <w:tc>
          <w:tcPr>
            <w:tcW w:w="2835" w:type="dxa"/>
            <w:vAlign w:val="center"/>
          </w:tcPr>
          <w:p w14:paraId="2EE8DFA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36D8096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18ED1C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5B66103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75893EE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2D3E5EB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B712E29" w14:textId="77777777" w:rsidTr="00503750">
        <w:tc>
          <w:tcPr>
            <w:tcW w:w="2835" w:type="dxa"/>
            <w:vAlign w:val="center"/>
          </w:tcPr>
          <w:p w14:paraId="796FDE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53B0A1EA" w14:textId="1BACFD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407BC7" w14:textId="4CCF37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6D95F1A" w14:textId="009A4C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2252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B720C5" w14:textId="3ADFB6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766E9F" w14:textId="77777777" w:rsidTr="00503750">
        <w:tc>
          <w:tcPr>
            <w:tcW w:w="2835" w:type="dxa"/>
            <w:vAlign w:val="center"/>
          </w:tcPr>
          <w:p w14:paraId="0004B9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5059D92D" w14:textId="6E0DFC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ED610D" w14:textId="50A14B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AB0FEEC" w14:textId="24AFDE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307D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645A276" w14:textId="05332E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DCB647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027E96D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4D6E729A" w14:textId="2E8ED5F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2F6161" w14:textId="2E2DF65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B79224" w14:textId="70E0890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A6E48F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3F310EA" w14:textId="2B3AA55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6A7843E5" w14:textId="77777777" w:rsidTr="00503750">
        <w:tc>
          <w:tcPr>
            <w:tcW w:w="2835" w:type="dxa"/>
            <w:vAlign w:val="center"/>
          </w:tcPr>
          <w:p w14:paraId="344990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05353AED" w14:textId="4BFEBD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224D78" w14:textId="05C901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02D759" w14:textId="5E069F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10C5A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FCCE04" w14:textId="13E348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EA8ABA" w14:textId="77777777" w:rsidTr="00503750">
        <w:tc>
          <w:tcPr>
            <w:tcW w:w="2835" w:type="dxa"/>
            <w:vAlign w:val="center"/>
          </w:tcPr>
          <w:p w14:paraId="22D1A8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60417BD8" w14:textId="22F688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38FCBD" w14:textId="4ABD41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44AE62" w14:textId="5771C8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E2C9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C5E1222" w14:textId="40660E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843EC0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73D8DC6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18B7B22" w14:textId="06973388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FFB7F8" w14:textId="138B868A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417F28" w14:textId="7B1E30E8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B808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91BE746" w14:textId="74023AE1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9DD10E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526808D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7C27152F" w14:textId="5CE9C2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64B56C" w14:textId="041A87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90A1C2" w14:textId="277642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9A92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BE5CAB1" w14:textId="4B730E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669B703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309EDF6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4"/>
        <w:gridCol w:w="1766"/>
        <w:gridCol w:w="1646"/>
        <w:gridCol w:w="1591"/>
        <w:gridCol w:w="1873"/>
      </w:tblGrid>
      <w:tr w:rsidR="00944C3D" w:rsidRPr="008D0433" w14:paraId="70CADED5" w14:textId="77777777" w:rsidTr="00503750">
        <w:tc>
          <w:tcPr>
            <w:tcW w:w="2552" w:type="dxa"/>
            <w:shd w:val="clear" w:color="auto" w:fill="auto"/>
            <w:vAlign w:val="center"/>
          </w:tcPr>
          <w:p w14:paraId="59EC7EA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60C3B48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4EF122B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13CD9C8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51F9A20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3842D7AD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31D372D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17EA47E7" w14:textId="42DFF379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11D52490" w14:textId="1709EF3F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 w:cs="Arial"/>
                <w:noProof/>
                <w:sz w:val="18"/>
                <w:szCs w:val="18"/>
              </w:rPr>
              <w:t>83.00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38E87244" w14:textId="433B795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 w:cs="Arial"/>
                <w:noProof/>
                <w:sz w:val="18"/>
                <w:szCs w:val="18"/>
              </w:rPr>
              <w:t>83.00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48747F42" w14:textId="77ED6FF2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5028A04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7758D3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25B1E750" w14:textId="6E8839A3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3503AF05" w14:textId="52B9089A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695E2D2D" w14:textId="01999AB5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5CF819CC" w14:textId="2B58EA0F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3D758C4D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61943F6F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57DF69A6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0F5280E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6B2725B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5EC8890E" w14:textId="77777777" w:rsidTr="00503750">
        <w:tc>
          <w:tcPr>
            <w:tcW w:w="4395" w:type="dxa"/>
            <w:vMerge/>
          </w:tcPr>
          <w:p w14:paraId="30E4E2B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57DB59E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1514EC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100352C1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4E3EC0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587041C4" w14:textId="761F3D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  <w:lang w:eastAsia="sk-SK"/>
              </w:rPr>
              <w:t>1527.10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597EA4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0E71C1EE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6A8A68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5AEA9890" w14:textId="05ACA9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4EBA04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6FE3087B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3D29890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7D7A828B" w14:textId="33A87F5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b/>
                <w:noProof/>
                <w:sz w:val="18"/>
                <w:szCs w:val="18"/>
              </w:rPr>
              <w:t>1527.10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FEF06C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396E07E1" w14:textId="77777777" w:rsidTr="00503750">
        <w:tc>
          <w:tcPr>
            <w:tcW w:w="4395" w:type="dxa"/>
            <w:vAlign w:val="center"/>
          </w:tcPr>
          <w:p w14:paraId="73C945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0B8A917F" w14:textId="0B3DD6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DFC76F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01444878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4D3104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6C791598" w14:textId="0F6B17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C3E68B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4A796056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39CCD2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21783049" w14:textId="1152045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AE125F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538B8931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2D7193E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7943E02D" w14:textId="780E9691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b/>
                <w:noProof/>
                <w:sz w:val="18"/>
                <w:szCs w:val="18"/>
              </w:rPr>
              <w:t>14417.00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BFC27B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B1AF91D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44D39EF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2F195ABF" w14:textId="77777777" w:rsidTr="00503750">
        <w:tc>
          <w:tcPr>
            <w:tcW w:w="4395" w:type="dxa"/>
            <w:vAlign w:val="center"/>
          </w:tcPr>
          <w:p w14:paraId="0586EE0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2466837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0BCF69C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741E5E63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7ABB235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78484F51" w14:textId="46121BB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917E0F9" w14:textId="0329784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1A3ACC84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4C17E31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4B6EDA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6C5B8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410228F9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5CC4A64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7F2B4F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B838E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0A8C2194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0AEAA47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66B31734" w14:textId="264E7418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F8E20C5" w14:textId="49630E92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432E9B25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3CF0CF8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7D575B8A" w14:textId="4D616BA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B5FBEFC" w14:textId="64F41D7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E02ACD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7AE6CA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98A4E4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4891CBD6" w14:textId="77777777" w:rsidTr="00503750">
        <w:tc>
          <w:tcPr>
            <w:tcW w:w="1843" w:type="dxa"/>
            <w:vAlign w:val="center"/>
          </w:tcPr>
          <w:p w14:paraId="49EADCE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522875C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753B75E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0526657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2D0EBA7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2914C20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1C6422A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78977A7F" w14:textId="77777777" w:rsidTr="00503750">
        <w:tc>
          <w:tcPr>
            <w:tcW w:w="1843" w:type="dxa"/>
            <w:vAlign w:val="center"/>
          </w:tcPr>
          <w:p w14:paraId="1C45BDE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3A93866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89934A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885CCD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00F928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075BAC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F8C68A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620B364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6643646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426EBC0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D30036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5FF5C5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0871C5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A58586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A43625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23A278F" w14:textId="77777777" w:rsidTr="00503750">
        <w:tc>
          <w:tcPr>
            <w:tcW w:w="1843" w:type="dxa"/>
            <w:vAlign w:val="center"/>
          </w:tcPr>
          <w:p w14:paraId="0F8EF2F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7A0C06A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A6850D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EF1507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AA7FC2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982579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866FE6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127F84B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0C0C5BA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5124490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812164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EC972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77071F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FD1CC2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E92CF4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D9BF449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556D32F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5949A9F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A09457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0BAA19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2D558D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DBE4B8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863896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2F77E9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BC1550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4EAF66E0" w14:textId="77777777" w:rsidTr="00503750">
        <w:trPr>
          <w:trHeight w:val="664"/>
        </w:trPr>
        <w:tc>
          <w:tcPr>
            <w:tcW w:w="3372" w:type="dxa"/>
          </w:tcPr>
          <w:p w14:paraId="32E7E16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04BE3F6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192FAE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2EBA2AC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A0A70B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3D943344" w14:textId="11458C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97F9669" w14:textId="5BFF58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41513D0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70754FB" w14:textId="6917BEBE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F53E85E" w14:textId="4FD880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106270E" w14:textId="020356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1EA8560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7A5D03A" w14:textId="487C2E0A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F322DB8" w14:textId="49AEA4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310ADDC" w14:textId="143E64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56CD811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1D0B6D0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5A632F8A" w14:textId="480EFA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A23AB3C" w14:textId="0E98E6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30E0038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BA9D1A7" w14:textId="49B98256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CDCC677" w14:textId="50C2EB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CB6920E" w14:textId="44ADCA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BD7DF12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7B2B5C13" w14:textId="77C39EAB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9784F4B" w14:textId="3F4571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786DCF8" w14:textId="6CA0B9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395B299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40F15134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6FD01960" w14:textId="77777777" w:rsidTr="00503750">
        <w:tc>
          <w:tcPr>
            <w:tcW w:w="2835" w:type="dxa"/>
            <w:vAlign w:val="center"/>
          </w:tcPr>
          <w:p w14:paraId="04C5058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157179B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3D561B8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2B6A9B3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33D0E43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415FC7DE" w14:textId="77777777" w:rsidTr="00503750">
        <w:tc>
          <w:tcPr>
            <w:tcW w:w="2835" w:type="dxa"/>
          </w:tcPr>
          <w:p w14:paraId="1D6A5A5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14183C6F" w14:textId="71D8F1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0D321BB" w14:textId="3C6B81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EC1A746" w14:textId="7C9BC1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63B05F1" w14:textId="51C653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F619901" w14:textId="77777777" w:rsidTr="00503750">
        <w:tc>
          <w:tcPr>
            <w:tcW w:w="2835" w:type="dxa"/>
          </w:tcPr>
          <w:p w14:paraId="128356E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53A9D227" w14:textId="32BC74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4F01423" w14:textId="4F08CE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94140C1" w14:textId="2847F6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75E153D" w14:textId="65FCDE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55BD317" w14:textId="77777777" w:rsidTr="00503750">
        <w:tc>
          <w:tcPr>
            <w:tcW w:w="2835" w:type="dxa"/>
          </w:tcPr>
          <w:p w14:paraId="6E379F0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66DC4C9E" w14:textId="36ED58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C744675" w14:textId="2A5FD5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3BFB00E" w14:textId="05F2BE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BD1A961" w14:textId="3AF06C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474AEB8" w14:textId="77777777" w:rsidTr="00503750">
        <w:tc>
          <w:tcPr>
            <w:tcW w:w="2835" w:type="dxa"/>
            <w:vAlign w:val="center"/>
          </w:tcPr>
          <w:p w14:paraId="0EBE061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2AFBF63F" w14:textId="0ED950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F22A595" w14:textId="471DCA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F36FEAD" w14:textId="39AE26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BD4F981" w14:textId="001BB2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9A79B9B" w14:textId="77777777" w:rsidTr="00503750">
        <w:tc>
          <w:tcPr>
            <w:tcW w:w="2835" w:type="dxa"/>
            <w:vAlign w:val="center"/>
          </w:tcPr>
          <w:p w14:paraId="4B5F8F0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2BFFC722" w14:textId="4C8933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E871BED" w14:textId="05E904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0470BE4" w14:textId="482634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0A01DE4" w14:textId="0A1507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39BAD95" w14:textId="77777777" w:rsidTr="00503750">
        <w:tc>
          <w:tcPr>
            <w:tcW w:w="2835" w:type="dxa"/>
          </w:tcPr>
          <w:p w14:paraId="3E0952D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06BAD6AC" w14:textId="12D53A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8CA478C" w14:textId="16A8F4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3278F24" w14:textId="7D4857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FAB2447" w14:textId="341280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2BDDAAE" w14:textId="77777777" w:rsidTr="00503750">
        <w:tc>
          <w:tcPr>
            <w:tcW w:w="2835" w:type="dxa"/>
          </w:tcPr>
          <w:p w14:paraId="565EF54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13F4C84A" w14:textId="3CC8D0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0B47F66" w14:textId="5AFF3D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7882E98" w14:textId="3D4BCE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E703C15" w14:textId="5AF10F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47F8623" w14:textId="77777777" w:rsidTr="00503750">
        <w:tc>
          <w:tcPr>
            <w:tcW w:w="2835" w:type="dxa"/>
          </w:tcPr>
          <w:p w14:paraId="187B120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446EDDE6" w14:textId="2D0E33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C438E1A" w14:textId="1EBCA1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6AF7B92" w14:textId="376299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5248141" w14:textId="47417D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B49B94B" w14:textId="77777777" w:rsidR="00944C3D" w:rsidRDefault="00944C3D" w:rsidP="00944C3D">
      <w:pPr>
        <w:rPr>
          <w:rFonts w:ascii="Arial" w:hAnsi="Arial"/>
          <w:b/>
        </w:rPr>
      </w:pPr>
    </w:p>
    <w:p w14:paraId="66563E25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46F98D72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159B11B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7903987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19FDA25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3248CC2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2DCDB08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03B6FC51" w14:textId="77777777" w:rsidTr="00503750">
        <w:trPr>
          <w:trHeight w:val="443"/>
        </w:trPr>
        <w:tc>
          <w:tcPr>
            <w:tcW w:w="2560" w:type="dxa"/>
          </w:tcPr>
          <w:p w14:paraId="6EB431E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11EBE69B" w14:textId="77AA01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1FA80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22F16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38E4342" w14:textId="4A24E7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EB16E38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1DFA71E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2BEFEFBA" w14:textId="2E1439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ECC79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5594A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D924015" w14:textId="24DC97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9A7359E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27DE5FA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1907F5D1" w14:textId="1DC31F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16E01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43218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0D0144B" w14:textId="5AC438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D13802A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4EC0ED5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5A5D7DD0" w14:textId="2F7C52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FB08D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336E1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B68C327" w14:textId="30D90B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028B2A9" w14:textId="77777777" w:rsidR="00944C3D" w:rsidRDefault="00944C3D" w:rsidP="00944C3D">
      <w:pPr>
        <w:rPr>
          <w:rFonts w:ascii="Arial" w:hAnsi="Arial"/>
          <w:b/>
        </w:rPr>
      </w:pPr>
    </w:p>
    <w:p w14:paraId="545ACA58" w14:textId="77777777" w:rsidR="00944C3D" w:rsidRDefault="00944C3D" w:rsidP="00944C3D">
      <w:pPr>
        <w:rPr>
          <w:rFonts w:ascii="Arial" w:hAnsi="Arial"/>
          <w:b/>
        </w:rPr>
      </w:pPr>
    </w:p>
    <w:p w14:paraId="3A1180B7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4C83B1CA" w14:textId="77777777" w:rsidR="00944C3D" w:rsidRDefault="00944C3D" w:rsidP="00944C3D">
      <w:pPr>
        <w:rPr>
          <w:rFonts w:ascii="Arial" w:hAnsi="Arial"/>
          <w:b/>
        </w:rPr>
      </w:pPr>
    </w:p>
    <w:p w14:paraId="73486CE5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078D9473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3C86773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0D9853B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27D0926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710C09B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D84AC2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45CC829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1B9FC4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7D2C50B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8B9E1B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E14D01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F7F0AE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4BB91C2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BDE118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152923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7C17BE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AD37979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DE7E110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1C214DC2" w14:textId="77777777" w:rsidTr="00503750">
        <w:trPr>
          <w:trHeight w:val="677"/>
        </w:trPr>
        <w:tc>
          <w:tcPr>
            <w:tcW w:w="3358" w:type="dxa"/>
          </w:tcPr>
          <w:p w14:paraId="33B1EEF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C285C0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35E850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ECCD32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4B0CF8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4E15ABBB" w14:textId="7C027C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06A084A" w14:textId="60B319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1E56B9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2CE4C7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7F57AF37" w14:textId="040871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1E9D035" w14:textId="103796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5736A79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95CDCF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3A94CAAA" w14:textId="4B25F7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92FAFAD" w14:textId="353F12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A9F1A3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7C869B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4E8C6F71" w14:textId="340F2E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C9C1358" w14:textId="45C966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9CB6BD2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4BE9F5B" w14:textId="6F5CD3AB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FF42FEF" w14:textId="270D54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5DFE7C7" w14:textId="3CDF09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7731C2E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0BF44FC7" w14:textId="0D0E2585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6A53BC4" w14:textId="7396BB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BF2AA10" w14:textId="4C9CFE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60CC7A3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3537129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02967CD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3290D8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78F8F9D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7C9EA8B2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6240DB3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D2697E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74D75B0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DBAB9F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F7CF19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2035BBD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21A8CB7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393392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5E336B3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8B67773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B114B85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18B17DD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386A7A0C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01F5E8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3E79B0A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5D7A506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8778B58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7D8EBE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07DF236A" w14:textId="688F32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65E3DDA" w14:textId="21723B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1C97F34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5D297CD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1BA65391" w14:textId="499916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6E09BE5" w14:textId="7B9C38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7B6ABFC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A21ADA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90FCF9C" w14:textId="783287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E9C92C1" w14:textId="3ADFFB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1B843B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5F0D364" w14:textId="2EE765EE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2EA6C15" w14:textId="5D60B0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64149C8" w14:textId="2BFBA7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489BCF9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50A96F4" w14:textId="42D2B3C1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24DCF75" w14:textId="19C93F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E1C738C" w14:textId="3DC15E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3235148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CF2132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5E632D95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3DD6348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5DAB26E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0A00DE7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CCBA4EE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DD8895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171AA5A1" w14:textId="132AAF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450DA17" w14:textId="1E978A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44F654A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B8332F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4347659B" w14:textId="148D9D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511BB69" w14:textId="42DC10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D7D6759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4ED9FE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0B1D0AFC" w14:textId="653804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43B2EC0" w14:textId="43EF45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A64123E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EF294E0" w14:textId="5CAA1AB4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B464384" w14:textId="430328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1991FC2" w14:textId="7529BB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21764ED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1C1CBA48" w14:textId="3D8CB3F3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5230E5C" w14:textId="2A22ED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CEAADB8" w14:textId="670E53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687C651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1CFF2B0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40E17F0B" w14:textId="77777777" w:rsidTr="00503750">
        <w:tc>
          <w:tcPr>
            <w:tcW w:w="3686" w:type="dxa"/>
            <w:vAlign w:val="center"/>
          </w:tcPr>
          <w:p w14:paraId="219DF49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43BC6C7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2E990F0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45823474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5D38F2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026BF6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98A9BA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771EC55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F23175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04420B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0A8668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C7C8BD8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88467E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A93B56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FA2329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29DE47C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510DE35D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1CD85768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E53294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762BC5F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0641F2E6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1E1317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6734BCB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6D3786F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13FC125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B101F8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24961379" w14:textId="1096F7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C75E0D9" w14:textId="67BF0F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151F05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5E179E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760DE44F" w14:textId="6FEB3D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DFCABA7" w14:textId="725B4C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869454C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2F7F4A0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1479608" w14:textId="3C3EC3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253802D" w14:textId="12DD27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E632238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9942D54" w14:textId="67ED2FFA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49BDC9C" w14:textId="0F684F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A6B387E" w14:textId="5531E5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79E9420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3C24C6A4" w14:textId="173E389C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9E544A3" w14:textId="0D3FDD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B8710DC" w14:textId="118577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9A55F0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83C3DE1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A1EB782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5B4DA82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772B6BD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06D9599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68FCBA5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D39AF6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390AA8DB" w14:textId="47F854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70F8F7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28675B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3B5E2DCB" w14:textId="191A27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0CB3B9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AFF0C4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458740BC" w14:textId="1183E3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AC4A59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FB9309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3E8B22D9" w14:textId="5B9000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90E331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510712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42D10DE0" w14:textId="481DB8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D66410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0CC29EA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1370E74D" w14:textId="4250144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6D96B09" w14:textId="77777777" w:rsidR="00944C3D" w:rsidRDefault="00944C3D" w:rsidP="00944C3D">
      <w:pPr>
        <w:rPr>
          <w:sz w:val="22"/>
          <w:szCs w:val="22"/>
        </w:rPr>
      </w:pPr>
    </w:p>
    <w:p w14:paraId="5DEBE274" w14:textId="77777777" w:rsidR="00944C3D" w:rsidRDefault="00944C3D" w:rsidP="00944C3D">
      <w:pPr>
        <w:rPr>
          <w:sz w:val="22"/>
          <w:szCs w:val="22"/>
        </w:rPr>
      </w:pPr>
    </w:p>
    <w:p w14:paraId="3D5B6018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75825E65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256C3531" w14:textId="09CB41F1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43414CE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B2F106E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17962AB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6F2B29B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4E192981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57BAE09D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3747CE1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58B90C4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312EF94E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365A23A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3B16F684" w14:textId="35CFCE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AFC03E9" w14:textId="3E936D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0BF87F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21F025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2AA8ED97" w14:textId="4DF2CF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DAF7F9D" w14:textId="379330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34C5DDE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ED112F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05D037BD" w14:textId="68799B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FF70A21" w14:textId="079990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297132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3B9EB3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0E82319E" w14:textId="43ADF4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3B6458D" w14:textId="005472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175EDB4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28C7A73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0E662121" w14:textId="4B333C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F119B0B" w14:textId="720C95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BA131A4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42D0436" w14:textId="3A7BAA93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E073BB8" w14:textId="3083AE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68AF337" w14:textId="41D78B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29DEAA3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11FA1DF3" w14:textId="0E9ADA6A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35B9DB0" w14:textId="0267A0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CBD3B6F" w14:textId="641F3F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F3F5CD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CD94DB1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7A32B5A2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278651E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66FFB84B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7B4DFEB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6419CDE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66EF66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69EE715A" w14:textId="47E337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B7F7789" w14:textId="5BA9DA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575CF0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CFD495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2BF2BB49" w14:textId="397FD7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A07B9F6" w14:textId="36779D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E5C366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395513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125A3C06" w14:textId="6C6B6D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ABD61C3" w14:textId="21FA8E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0C4DA6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2A0E37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21432D57" w14:textId="786B54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92F25AB" w14:textId="529692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C872EF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AFB6D9E" w14:textId="4C3C1328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AA93C2F" w14:textId="0B90E8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976C598" w14:textId="4D95EA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175B7D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922606D" w14:textId="2F76EC9E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6D9F823" w14:textId="7F5940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3111595" w14:textId="5E570C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2A41A25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6C1999BA" w14:textId="43360AE1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D2B5561" w14:textId="1922C3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27737C9" w14:textId="222C10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A4F06" w:rsidRPr="0035341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C8BEEA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F4F8E7B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1A19CA4B" w14:textId="22F234BA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6A726F4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323839B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447CAD78" w14:textId="40DD9AB6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7E17BE7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FF2CE51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50E1F9A1" w14:textId="10851B7A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0832673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0AF492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F964DA3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342D3258" w14:textId="77777777" w:rsidR="00944C3D" w:rsidRPr="003607F0" w:rsidRDefault="00944C3D" w:rsidP="00944C3D"/>
    <w:p w14:paraId="44F1226D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3ACAAE" w14:textId="77777777" w:rsidR="004A4F06" w:rsidRDefault="004A4F06">
      <w:r>
        <w:separator/>
      </w:r>
    </w:p>
  </w:endnote>
  <w:endnote w:type="continuationSeparator" w:id="0">
    <w:p w14:paraId="34DEB28A" w14:textId="77777777" w:rsidR="004A4F06" w:rsidRDefault="004A4F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1338A5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2770D77A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3E3C89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0BA52F8F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BC4984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595D24EB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EB42FB" w14:textId="77777777" w:rsidR="004A4F06" w:rsidRDefault="004A4F06">
      <w:r>
        <w:separator/>
      </w:r>
    </w:p>
  </w:footnote>
  <w:footnote w:type="continuationSeparator" w:id="0">
    <w:p w14:paraId="16544197" w14:textId="77777777" w:rsidR="004A4F06" w:rsidRDefault="004A4F0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40105228">
    <w:abstractNumId w:val="13"/>
  </w:num>
  <w:num w:numId="2" w16cid:durableId="433744553">
    <w:abstractNumId w:val="17"/>
  </w:num>
  <w:num w:numId="3" w16cid:durableId="1507750496">
    <w:abstractNumId w:val="8"/>
  </w:num>
  <w:num w:numId="4" w16cid:durableId="880897274">
    <w:abstractNumId w:val="7"/>
  </w:num>
  <w:num w:numId="5" w16cid:durableId="62220961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479153857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2039697667">
    <w:abstractNumId w:val="20"/>
  </w:num>
  <w:num w:numId="8" w16cid:durableId="2039810823">
    <w:abstractNumId w:val="10"/>
  </w:num>
  <w:num w:numId="9" w16cid:durableId="795684637">
    <w:abstractNumId w:val="0"/>
  </w:num>
  <w:num w:numId="10" w16cid:durableId="2128769974">
    <w:abstractNumId w:val="19"/>
  </w:num>
  <w:num w:numId="11" w16cid:durableId="1142305082">
    <w:abstractNumId w:val="6"/>
  </w:num>
  <w:num w:numId="12" w16cid:durableId="1840194117">
    <w:abstractNumId w:val="9"/>
  </w:num>
  <w:num w:numId="13" w16cid:durableId="1656645038">
    <w:abstractNumId w:val="12"/>
  </w:num>
  <w:num w:numId="14" w16cid:durableId="843859562">
    <w:abstractNumId w:val="15"/>
  </w:num>
  <w:num w:numId="15" w16cid:durableId="712845038">
    <w:abstractNumId w:val="14"/>
  </w:num>
  <w:num w:numId="16" w16cid:durableId="1039279415">
    <w:abstractNumId w:val="2"/>
  </w:num>
  <w:num w:numId="17" w16cid:durableId="738945444">
    <w:abstractNumId w:val="4"/>
  </w:num>
  <w:num w:numId="18" w16cid:durableId="606932827">
    <w:abstractNumId w:val="11"/>
  </w:num>
  <w:num w:numId="19" w16cid:durableId="258682117">
    <w:abstractNumId w:val="5"/>
  </w:num>
  <w:num w:numId="20" w16cid:durableId="100229120">
    <w:abstractNumId w:val="18"/>
  </w:num>
  <w:num w:numId="21" w16cid:durableId="130554977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47"/>
    <w:docVar w:name="arg2" w:val="Driver=asa17;DBF=D:\anasoft\data\tebys.db;DBN=tebys;ENG=SQL17;commlinks=TCPIP{ip=192.168.1.241};uid=hromnikova;con=finus(10.15);pwd=488300282956Vaveto1"/>
    <w:docVar w:name="arg3" w:val="721576"/>
    <w:docVar w:name="arg4" w:val="C:\Users\HROMNI~1.TEB\AppData\Local\Temp\12954766.doc"/>
    <w:docVar w:name="arg5" w:val="7"/>
  </w:docVars>
  <w:rsids>
    <w:rsidRoot w:val="004A4F06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A38F6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4F06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F69B5F5"/>
  <w15:docId w15:val="{3CADFC44-E9D1-4666-BCE8-52601AFD61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16</Pages>
  <Words>5339</Words>
  <Characters>30438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2025-03-12T09:25:00Z</dcterms:created>
  <dcterms:modified xsi:type="dcterms:W3CDTF">2025-03-12T09:27:00Z</dcterms:modified>
</cp:coreProperties>
</file>