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368AA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5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A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5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1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C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C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7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1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A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3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1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B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8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4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C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F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C4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BD6C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2B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4C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C52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D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51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1C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E6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4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3B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8A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3B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2A8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18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98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B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FA8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06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ED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45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25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66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95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F4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00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5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CEC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EE1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EF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E9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6C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2A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A1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57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C30F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A1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74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A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B4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E7D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0F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13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7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B6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331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D8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C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C9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DA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F4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8E6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A22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C0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12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E57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10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2F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BD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B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430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F2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AA6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CF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5E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6F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39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2F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41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C2E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C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8B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7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E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B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8B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27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3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6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548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8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09F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8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8F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22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4F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A1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5E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0EA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803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C9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C3E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97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76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AB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81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E1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CE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72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0D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EF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35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13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5023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7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8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F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A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39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7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66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6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5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1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3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1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A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6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7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4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A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A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5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F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6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6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C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6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B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1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8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4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A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B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8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14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491E8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4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B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2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B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1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F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D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4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6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2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B4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D2D9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3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F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1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0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E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34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58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C4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72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D4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26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66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E2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28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15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5E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1703D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E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F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E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4602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9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9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6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2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D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0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4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6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2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5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771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3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A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3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4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A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A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6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2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3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2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E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2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C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1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188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D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3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7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8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D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5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5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E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9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0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6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58B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3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0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4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8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7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1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1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E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C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3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2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D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DEE9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5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D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1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0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2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8F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A5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42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47437" w14:textId="00977ED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3B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D9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4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26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CB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2B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09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F0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8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D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C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F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B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CB3B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B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9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C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E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7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B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73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A7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DD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02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C27BDF" wp14:editId="4D1716C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AC08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C27B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62AC08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8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F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4A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10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0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5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F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0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7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0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4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862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FBC7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A155A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6E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9D147AE" wp14:editId="3CB795F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36A4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147A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8136A4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00B73C" wp14:editId="388273D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51DF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0B73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851DF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A26F97" wp14:editId="15A0036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27B5C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26F9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527B5C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6AFFA9C" wp14:editId="182E0B3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F9B0B" w14:textId="0A98C724" w:rsidR="000B647F" w:rsidRDefault="000B647F" w:rsidP="00944C3D">
                                  <w:fldSimple w:instr=" MERGEFIELD  aDMOD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FFA9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FEF9B0B" w14:textId="0A98C724" w:rsidR="000B647F" w:rsidRDefault="000B647F" w:rsidP="00944C3D">
                            <w:fldSimple w:instr=" MERGEFIELD  aDMOD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971F176" wp14:editId="63490E9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CD049" w14:textId="3CF85A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1F176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76CD049" w14:textId="3CF85A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4C17EB7" wp14:editId="0E26ED6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D1643" w14:textId="69410EFA" w:rsidR="000B647F" w:rsidRDefault="000B647F" w:rsidP="00944C3D">
                                  <w:fldSimple w:instr=" MERGEFIELD  aDRD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17E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7D1643" w14:textId="69410EFA" w:rsidR="000B647F" w:rsidRDefault="000B647F" w:rsidP="00944C3D">
                            <w:fldSimple w:instr=" MERGEFIELD  aDRD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66D4CE0" wp14:editId="2A2AEE6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AB55F" w14:textId="351ED0CF" w:rsidR="000B647F" w:rsidRDefault="000B647F" w:rsidP="00944C3D">
                                  <w:fldSimple w:instr=" MERGEFIELD  aDMD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D4CE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B7AB55F" w14:textId="351ED0CF" w:rsidR="000B647F" w:rsidRDefault="000B647F" w:rsidP="00944C3D">
                            <w:fldSimple w:instr=" MERGEFIELD  aDMD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B7297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ABE22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2F3A9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092575" wp14:editId="15EEE84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4FC8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9257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D84FC8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950A490" wp14:editId="75C5DC7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1221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0A49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141221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784E4" wp14:editId="2FA1F99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B749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784E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B8B749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3F0083D" wp14:editId="5A7900D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0276A" w14:textId="1DA7CD78" w:rsidR="000B647F" w:rsidRDefault="000B647F" w:rsidP="00944C3D">
                                  <w:fldSimple w:instr=" MERGEFIELD  aDRDO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0083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E20276A" w14:textId="1DA7CD78" w:rsidR="000B647F" w:rsidRDefault="000B647F" w:rsidP="00944C3D">
                            <w:fldSimple w:instr=" MERGEFIELD  aDRDO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F217172" wp14:editId="710A179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E5563" w14:textId="786D4CC3" w:rsidR="000B647F" w:rsidRDefault="000B647F" w:rsidP="00944C3D">
                                  <w:fldSimple w:instr=" MERGEFIELD  aDMD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1717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80E5563" w14:textId="786D4CC3" w:rsidR="000B647F" w:rsidRDefault="000B647F" w:rsidP="00944C3D">
                            <w:fldSimple w:instr=" MERGEFIELD  aDMD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B384C15" wp14:editId="29CB931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206C6" w14:textId="52134B17" w:rsidR="000B647F" w:rsidRDefault="000B647F" w:rsidP="00944C3D">
                                  <w:fldSimple w:instr=" MERGEFIELD  aDROD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84C1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57206C6" w14:textId="52134B17" w:rsidR="000B647F" w:rsidRDefault="000B647F" w:rsidP="00944C3D">
                            <w:fldSimple w:instr=" MERGEFIELD  aDROD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1D62AC1" wp14:editId="1032E25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357F9" w14:textId="0C723513" w:rsidR="000B647F" w:rsidRDefault="000B647F" w:rsidP="00944C3D">
                                  <w:fldSimple w:instr=" MERGEFIELD  aDMOD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62AC1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61357F9" w14:textId="0C723513" w:rsidR="000B647F" w:rsidRDefault="000B647F" w:rsidP="00944C3D">
                            <w:fldSimple w:instr=" MERGEFIELD  aDMOD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E6D5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A1D62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F7C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F35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7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C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1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B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6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6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D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0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0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D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A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4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4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A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3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5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6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1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E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3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6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6667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0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0B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55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E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6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3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5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9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7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B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D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B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5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6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D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3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D9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DD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1B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DD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76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B2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05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D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0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D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3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7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1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4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C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904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A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F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4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9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E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0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9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9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D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0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2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4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1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A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D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8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8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6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3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0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256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B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7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4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0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3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A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E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E221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0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2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A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1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A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E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D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D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0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2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C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8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D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E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5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4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C8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3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0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8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5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2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9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03B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E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B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7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4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9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4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F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A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6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7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1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8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C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9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B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E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7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1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B3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51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F5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FF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A0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CA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93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C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0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5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E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E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A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A8B7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0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0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B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8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C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1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5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5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2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A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9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9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0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3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0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62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2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C3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E6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E0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10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D1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7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4813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1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2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21EE3D" wp14:editId="2FBD615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14E3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1EE3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6114E3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A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5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A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2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9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7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A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8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4C35E1" wp14:editId="79BBA21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DDFC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C35E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EEDDFC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A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8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2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E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F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C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1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A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D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4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F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C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F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2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4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5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2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F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8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317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10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98EB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7EF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0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467D1D" wp14:editId="613A87E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FDA7A" w14:textId="61FB34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0037912810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67D1D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F0FDA7A" w14:textId="61FB34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0037912810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2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E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C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7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E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0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F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B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7C252D" wp14:editId="3EAADFA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5F1C7" w14:textId="1558F10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2021742701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C252D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295F1C7" w14:textId="1558F10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2021742701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7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A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9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3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0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6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D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D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D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6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E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7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4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F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1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7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873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F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3F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A4C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2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6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4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6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E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3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D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6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9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E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A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A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2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F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1EA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9D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D1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53CFC2" wp14:editId="76560C2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03631" w14:textId="3ED6BC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SPOLDOM Gen. M.R. Štefánika 373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3CFC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1303631" w14:textId="3ED6BC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SPOLDOM Gen. M.R. Štefánika 373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0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2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1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C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7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D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7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2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F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F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7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2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9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D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9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3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3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E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5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4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4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C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E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C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7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1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6215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F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B46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6A6F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852F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F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6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6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F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5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3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F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D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8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7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3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A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1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D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D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4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D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9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D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9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6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7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DC3E7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BE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1C5934" wp14:editId="00970C9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B38E6" w14:textId="3347D9C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C5934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16B38E6" w14:textId="3347D9C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777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B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F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2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3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0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9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0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B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0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A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E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5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A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CBAC04" wp14:editId="4992EC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ED8CB" w14:textId="38B986D2" w:rsidR="000B647F" w:rsidRDefault="000B647F" w:rsidP="00944C3D">
                                  <w:fldSimple w:instr=" MERGEFIELD  aSUB_ULICA_CISLO  \* MERGEFORMAT ">
                                    <w:r w:rsidR="004A4F06" w:rsidRPr="004A4F0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11,13/373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BAC0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C1ED8CB" w14:textId="38B986D2" w:rsidR="000B647F" w:rsidRDefault="000B647F" w:rsidP="00944C3D">
                            <w:fldSimple w:instr=" MERGEFIELD  aSUB_ULICA_CISLO  \* MERGEFORMAT ">
                              <w:r w:rsidR="004A4F06" w:rsidRPr="004A4F06">
                                <w:rPr>
                                  <w:rFonts w:ascii="Arial" w:hAnsi="Arial" w:cs="Arial"/>
                                  <w:noProof/>
                                </w:rPr>
                                <w:t>11,13/373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8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1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E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F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F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8FC8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BD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E7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A8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EE09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DF1CD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7A32D1" wp14:editId="7EFC3A9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0514C" w14:textId="297038D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A32D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290514C" w14:textId="297038D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5FA0D2" wp14:editId="48A9718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D713E" w14:textId="7E3774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FA0D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F7D713E" w14:textId="7E3774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5544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221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9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6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F770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3F8C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752EB2" wp14:editId="558D36A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D1987" w14:textId="0270BC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52EB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23D1987" w14:textId="0270BC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7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3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23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94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21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B9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F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4791F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B966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76BCA0" wp14:editId="572F07B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FBF40" w14:textId="2A99FC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6BCA0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2AFBF40" w14:textId="2A99FC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ACC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C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7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B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7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A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A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65D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B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2DB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0974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2C1E6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46C24E" wp14:editId="2F98FC3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71C76" w14:textId="470D3AC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A4F06" w:rsidRPr="0035341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6C24E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2371C76" w14:textId="470D3AC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A4F06" w:rsidRPr="0035341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B1F1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7F89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DDC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E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5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2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3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0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A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F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1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B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8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E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F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A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6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C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F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8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6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4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F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1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5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8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D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03B3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EF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0E4699" w14:textId="4D908D3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A4F06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B71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8FA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53E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DB21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C6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F4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3E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D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11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BCE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0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599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EE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B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E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9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4B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CCB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3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EE9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A9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0D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DA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4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0C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BFD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AD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E8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C6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AE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0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6E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998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F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83B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9A9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C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D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0E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4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935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1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27FF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12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C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EE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3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C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405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8568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23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00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2B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AD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1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942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9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1D70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2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3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0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B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B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8A1C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7D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1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6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7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E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9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B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1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A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5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F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C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4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9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6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4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F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0B8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9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7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669A27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D89C7E7" w14:textId="77777777" w:rsidR="00944C3D" w:rsidRDefault="00944C3D" w:rsidP="00944C3D">
      <w:pPr>
        <w:rPr>
          <w:rFonts w:ascii="Arial" w:hAnsi="Arial"/>
        </w:rPr>
      </w:pPr>
    </w:p>
    <w:p w14:paraId="39C6D6B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C26FBC0" w14:textId="6CE87F0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E94B81D" w14:textId="2E5ED0D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A67EF53" w14:textId="067EAE1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055253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D823FB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C0CD39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8D356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A1B2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57B6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C254F3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1EA1F9" w14:textId="715B5ADD" w:rsidR="00944C3D" w:rsidRPr="008D0433" w:rsidRDefault="004A4F0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Márie Štepánková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389DEE" w14:textId="13E8F12C" w:rsidR="00944C3D" w:rsidRPr="008D0433" w:rsidRDefault="004A4F0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0F9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A90B1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E5CB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DB4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63FB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871D0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F1BBF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7C86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4FFC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7270F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C6557A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6E06EEA" w14:textId="44E93DA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B0C11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0D02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32452D1" w14:textId="01BE1B00" w:rsidR="00944C3D" w:rsidRDefault="004A4F0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6389EF9E" w14:textId="42EE602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DBA7C7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464CB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E29BBB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1FA77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0D2D3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306FD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0025B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136E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90F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B58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13603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58940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7219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D469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CCCAE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5F8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F060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6B7D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770DD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F8FA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1DB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2B8D2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5AC6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7EDF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46275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25FC65E" w14:textId="4DEC362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F49B9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5E239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8730C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566A6C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E19A08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830FCC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A5EBAC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F31607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992B151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44F1A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9C745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CD103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DCAEA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A93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C750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5841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553AB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8EF1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2D34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A3B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0A810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EBB2B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8526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82CE2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3D4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0F51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F6FBD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2795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D96DD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FCA91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937CF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D310F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E31DE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A24FE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84157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DB9C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C5E55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A1574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4315E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4F257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01341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DCF7A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BA179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CC07C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F6D4F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87C85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98A80B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71E62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3BAF2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5FF0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41235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684CA7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793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6E4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B5587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311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D7CD1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5768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5E7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D83A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D64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65761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E31D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F2A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42FD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0C4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A950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6F96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F69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B0C8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E28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EB36A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37EB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3BF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783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6EE0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9D02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826E9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ED935CC" w14:textId="79E72D0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DF1D3F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5E549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DF3FB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19BADF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C6E956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96690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2D65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DD5977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7E9E1D" w14:textId="77777777" w:rsidTr="00503750">
        <w:tc>
          <w:tcPr>
            <w:tcW w:w="2302" w:type="dxa"/>
            <w:vAlign w:val="center"/>
          </w:tcPr>
          <w:p w14:paraId="562115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E3A75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3CAC7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5621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F0D60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F4E9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523C2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7FC1A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E66FFA1" w14:textId="77777777" w:rsidTr="00503750">
        <w:tc>
          <w:tcPr>
            <w:tcW w:w="15593" w:type="dxa"/>
            <w:gridSpan w:val="8"/>
            <w:vAlign w:val="center"/>
          </w:tcPr>
          <w:p w14:paraId="4D847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401CAC" w14:textId="77777777" w:rsidTr="00503750">
        <w:tc>
          <w:tcPr>
            <w:tcW w:w="2302" w:type="dxa"/>
            <w:vAlign w:val="center"/>
          </w:tcPr>
          <w:p w14:paraId="0069A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12F7588" w14:textId="31389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BCC610" w14:textId="362806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72C01" w14:textId="5F50F7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FF42F" w14:textId="206918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79667" w14:textId="658F2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1B367" w14:textId="6D1320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C42EC" w14:textId="61DE74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7576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98A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DC498CC" w14:textId="60E943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26A2E6" w14:textId="3FDE4E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434C2" w14:textId="78A547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8E333" w14:textId="51697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0E496" w14:textId="3776C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E05CB" w14:textId="046567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0F22C" w14:textId="74F31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5C9F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208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18093B4" w14:textId="79728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AF3608" w14:textId="009470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8C259" w14:textId="3D74E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4AA51" w14:textId="30969D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6EB67" w14:textId="2CF401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17934" w14:textId="497AF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38EDE" w14:textId="4388B4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D470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5A5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090E6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1F510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94B5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0B25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9E6C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BF7C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0DEC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425D66" w14:textId="77777777" w:rsidTr="00503750">
        <w:tc>
          <w:tcPr>
            <w:tcW w:w="2302" w:type="dxa"/>
            <w:vAlign w:val="center"/>
          </w:tcPr>
          <w:p w14:paraId="110A3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EB0D1A" w14:textId="4CE0EE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627B35" w14:textId="61452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D7526" w14:textId="4797B7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404ED" w14:textId="5BCF90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DD4F0" w14:textId="67A5FF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EB0AF" w14:textId="56434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D1DF0" w14:textId="27A70B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FE0474" w14:textId="77777777" w:rsidTr="00503750">
        <w:tc>
          <w:tcPr>
            <w:tcW w:w="15593" w:type="dxa"/>
            <w:gridSpan w:val="8"/>
            <w:vAlign w:val="center"/>
          </w:tcPr>
          <w:p w14:paraId="7C05EA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69E5AB0" w14:textId="77777777" w:rsidTr="00503750">
        <w:tc>
          <w:tcPr>
            <w:tcW w:w="2302" w:type="dxa"/>
            <w:vAlign w:val="center"/>
          </w:tcPr>
          <w:p w14:paraId="70FD8F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643AC2" w14:textId="3106B7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F0836" w14:textId="678BB8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AAA06" w14:textId="52C47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9A10A" w14:textId="011244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3EC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060A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DD3DF2" w14:textId="6AA21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CAF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09C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7F9E54" w14:textId="3F9F97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E9BB4E" w14:textId="0AA61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C3816A" w14:textId="797680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8B6CB" w14:textId="5AF58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96A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8B37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E7E22C" w14:textId="64EB8E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D62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36D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38AEC9" w14:textId="06D753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963227" w14:textId="329B66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EF9E7" w14:textId="1A110A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5F6CC" w14:textId="7F0A3F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9CE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F01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EA668F" w14:textId="3754A7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AB0DE" w14:textId="77777777" w:rsidTr="00503750">
        <w:tc>
          <w:tcPr>
            <w:tcW w:w="2302" w:type="dxa"/>
            <w:vAlign w:val="center"/>
          </w:tcPr>
          <w:p w14:paraId="1869A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7B5BE4" w14:textId="37ADBF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80FB04" w14:textId="733DBA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AA357" w14:textId="19586B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9271C" w14:textId="02C41E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E23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CA6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1AC23E" w14:textId="22538C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E77A0" w14:textId="77777777" w:rsidTr="00503750">
        <w:tc>
          <w:tcPr>
            <w:tcW w:w="15593" w:type="dxa"/>
            <w:gridSpan w:val="8"/>
            <w:vAlign w:val="center"/>
          </w:tcPr>
          <w:p w14:paraId="41802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966217" w14:textId="77777777" w:rsidTr="00503750">
        <w:tc>
          <w:tcPr>
            <w:tcW w:w="2302" w:type="dxa"/>
            <w:vAlign w:val="center"/>
          </w:tcPr>
          <w:p w14:paraId="4AC03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2F703F" w14:textId="7A7C79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F1F99B" w14:textId="5AD6E2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1652F" w14:textId="1D0A6A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3868D" w14:textId="726DB8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DBE32" w14:textId="613348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63804" w14:textId="586F3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FBF9B" w14:textId="7D710E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89B77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33E0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FEEC83" w14:textId="078621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C4163D" w14:textId="74CC6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5E1ED" w14:textId="54E08C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090AAD" w14:textId="3BC3BA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B76ED" w14:textId="2A7E21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E211C" w14:textId="57A680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892628" w14:textId="17993F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A7F5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D4FB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539F89" w14:textId="48209A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1C21B0" w14:textId="3B83E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52B63" w14:textId="5C7D1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9E559F" w14:textId="34B10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79ABE" w14:textId="1C9EC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826BE" w14:textId="0809D8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317F1" w14:textId="6F5E94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D92D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F744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5A1FA9" w14:textId="01B9CA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7D5B41" w14:textId="10AA5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2A3AE" w14:textId="6DD49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E2698" w14:textId="49DD6A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B9400" w14:textId="1D720C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9845D" w14:textId="5E8A3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7BEBF" w14:textId="4A6261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E1A2C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1B7C3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A62F5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82E1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15EDB9" w14:textId="2B7A21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4DCF2F" w14:textId="2251D3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23D60" w14:textId="3AE7C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97D17" w14:textId="49E251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0C6E1" w14:textId="1626AC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A7264" w14:textId="17C737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33932" w14:textId="4136D6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EFDB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0723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89D174" w14:textId="66472D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352B60" w14:textId="1A0890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DF2B8" w14:textId="44B63C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54573" w14:textId="5EC0E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626FD" w14:textId="523324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32AC6D" w14:textId="371F6E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D9661" w14:textId="25C09E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679C8A" w14:textId="77777777" w:rsidR="00944C3D" w:rsidRDefault="00944C3D" w:rsidP="00944C3D">
      <w:pPr>
        <w:rPr>
          <w:rFonts w:ascii="Arial" w:hAnsi="Arial"/>
          <w:b/>
        </w:rPr>
      </w:pPr>
    </w:p>
    <w:p w14:paraId="43ED0BC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0649C6C" w14:textId="77777777" w:rsidTr="00503750">
        <w:tc>
          <w:tcPr>
            <w:tcW w:w="1944" w:type="dxa"/>
            <w:vAlign w:val="center"/>
          </w:tcPr>
          <w:p w14:paraId="77EAEE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ACA7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4DCDA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7C4D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6884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46E6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C0F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6CF15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16C7E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A491F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5C2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476E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B18DD5" w14:textId="77777777" w:rsidTr="00503750">
        <w:tc>
          <w:tcPr>
            <w:tcW w:w="15685" w:type="dxa"/>
            <w:gridSpan w:val="12"/>
            <w:vAlign w:val="center"/>
          </w:tcPr>
          <w:p w14:paraId="0ED1C6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3F74C7" w14:textId="77777777" w:rsidTr="00503750">
        <w:tc>
          <w:tcPr>
            <w:tcW w:w="1944" w:type="dxa"/>
            <w:vAlign w:val="center"/>
          </w:tcPr>
          <w:p w14:paraId="569AE2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F5AB9C" w14:textId="1DCF2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C54715" w14:textId="70C59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44A814" w14:textId="660F9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F0CAA1" w14:textId="46152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9A5845" w14:textId="74CAE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393F28" w14:textId="56064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38D78C" w14:textId="480B0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B1CC8F" w14:textId="2750F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01545B" w14:textId="24158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0DE8B3" w14:textId="2B553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A4D300" w14:textId="2F8C0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316F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B6FB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EFD849" w14:textId="64B10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494727" w14:textId="0B110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3B8CD1" w14:textId="58062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960C1D" w14:textId="34EFB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5B745F" w14:textId="39EBB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8C576C" w14:textId="3E5A7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02AE31" w14:textId="4E172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E14D1E" w14:textId="62A00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583E08" w14:textId="6E56C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509359" w14:textId="2C7DA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317A06" w14:textId="27B8A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A96D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D34D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E8DB096" w14:textId="11CF9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BC3978" w14:textId="51FD3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F5754D" w14:textId="50C3B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A1FA78" w14:textId="0ACE7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128BDC" w14:textId="63630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8C4E96" w14:textId="6DA61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FBE44" w14:textId="258AE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22EE27" w14:textId="2A61F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171187" w14:textId="520A7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084D33" w14:textId="59FC5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86593F" w14:textId="3C86B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FDDB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186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9B30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506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D62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EBE2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C90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F61F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CD5D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3731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123C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38EA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8DC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8EE075" w14:textId="77777777" w:rsidTr="00503750">
        <w:tc>
          <w:tcPr>
            <w:tcW w:w="1944" w:type="dxa"/>
            <w:vAlign w:val="center"/>
          </w:tcPr>
          <w:p w14:paraId="412A2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3FBC09" w14:textId="277C8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1D5A3E" w14:textId="2FBDE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1BE678" w14:textId="5272C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6583A7" w14:textId="0A023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787364" w14:textId="25C01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EF6F03" w14:textId="5902B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829BF6" w14:textId="1E112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A5E5FD" w14:textId="37E5D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74E889" w14:textId="7C51B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09BC01" w14:textId="1827E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7E47A3" w14:textId="211D0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A47BF" w14:textId="77777777" w:rsidTr="00503750">
        <w:tc>
          <w:tcPr>
            <w:tcW w:w="15685" w:type="dxa"/>
            <w:gridSpan w:val="12"/>
            <w:vAlign w:val="center"/>
          </w:tcPr>
          <w:p w14:paraId="0F458A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4BDCF5" w14:textId="77777777" w:rsidTr="00503750">
        <w:tc>
          <w:tcPr>
            <w:tcW w:w="1944" w:type="dxa"/>
            <w:vAlign w:val="center"/>
          </w:tcPr>
          <w:p w14:paraId="45FF5B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713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687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A89D9A" w14:textId="1EE65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B2D570" w14:textId="4D0C7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B3283F" w14:textId="25F04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1BA46B" w14:textId="1F43B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7F8B2B" w14:textId="73D8C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0AB27B" w14:textId="72960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6E0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CC4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6D1F06" w14:textId="7923A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023C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4686A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BE7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B50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8E6954" w14:textId="0819A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6BA829" w14:textId="54CB8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1F156C" w14:textId="2F2F8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8592A0" w14:textId="3D3B6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56B50D" w14:textId="5E6FE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6CA504" w14:textId="198EE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035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1A7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E28EE0" w14:textId="4CB0B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B93C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6B89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1A0C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B1A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6642B5" w14:textId="52E32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19F4CB" w14:textId="4A9DA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D0DDD3" w14:textId="62C86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AA577" w14:textId="012B3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0AC0D0" w14:textId="289A2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93CBB2" w14:textId="53C74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FA4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8B5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37DFA5" w14:textId="07AE1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3231F" w14:textId="77777777" w:rsidTr="00503750">
        <w:tc>
          <w:tcPr>
            <w:tcW w:w="1944" w:type="dxa"/>
            <w:vAlign w:val="center"/>
          </w:tcPr>
          <w:p w14:paraId="72B14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F70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9EE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D61917" w14:textId="2ACEE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8D61CB" w14:textId="39AB6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ED8BCE" w14:textId="02B7F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191642" w14:textId="0D0A9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77B334" w14:textId="06825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228178" w14:textId="49097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CD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3A2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04FBF8" w14:textId="549F2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9B6AC" w14:textId="77777777" w:rsidTr="00503750">
        <w:tc>
          <w:tcPr>
            <w:tcW w:w="15685" w:type="dxa"/>
            <w:gridSpan w:val="12"/>
            <w:vAlign w:val="center"/>
          </w:tcPr>
          <w:p w14:paraId="66A74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7D52DE" w14:textId="77777777" w:rsidTr="00503750">
        <w:tc>
          <w:tcPr>
            <w:tcW w:w="1944" w:type="dxa"/>
            <w:vAlign w:val="center"/>
          </w:tcPr>
          <w:p w14:paraId="6A61B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C3F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6EC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76A85D" w14:textId="23B35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25D825" w14:textId="015CB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E1CD8C" w14:textId="44C9A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973FFC" w14:textId="3C044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7E955D" w14:textId="6FCE1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35036D" w14:textId="6D0B8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D14325" w14:textId="3FC25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098E0C" w14:textId="23B83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9B57A0" w14:textId="13831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4580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8E0D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560E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1CE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25CBF9" w14:textId="502A9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0F11C1" w14:textId="5E307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291472" w14:textId="370F1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023281" w14:textId="3BC07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585794" w14:textId="204DB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24A501" w14:textId="1C11F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DAE1D8" w14:textId="17764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16E414" w14:textId="04CCC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38871E" w14:textId="23751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1C5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D2A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A3D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94F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C78970" w14:textId="75279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F05193" w14:textId="5298D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763D9B" w14:textId="0CD98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264EE8" w14:textId="6BCFA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ADEDD3" w14:textId="2636F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89A5CC" w14:textId="2EB11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A5D66" w14:textId="161E6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CDE72C" w14:textId="75A4C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2A6A04" w14:textId="583C9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AB56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9750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E60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B7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76D7F4" w14:textId="78627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4783E7" w14:textId="43F1B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9C3412" w14:textId="6F24E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8679D2" w14:textId="4CE16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FC3A9D" w14:textId="41DC4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618443" w14:textId="471CE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1BAF1E" w14:textId="3B3C9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19F541" w14:textId="75885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E292E8" w14:textId="0F56A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1A6E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E7D48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C0EC2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CAE0F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A75B5C" w14:textId="0F061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68B017" w14:textId="25E40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3829C3" w14:textId="5C891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A6FBA7" w14:textId="1FB48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10F908" w14:textId="0CD8C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2E66B3" w14:textId="28329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269CBE" w14:textId="5ED5A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581C50" w14:textId="1EFAF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42E323" w14:textId="74B11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10606C" w14:textId="6A50F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4FFD9B" w14:textId="5FB3B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691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F2FE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2A7888" w14:textId="0FE48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5EBF50" w14:textId="7DECC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DE4BF5" w14:textId="4558A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14E56C" w14:textId="5F852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B23DE5" w14:textId="444AC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FD55FB" w14:textId="267C6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D84536" w14:textId="571AC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E43051" w14:textId="1CAE4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1E451A" w14:textId="52F47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4DE0B2" w14:textId="7CDED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B1D5DE" w14:textId="466D1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DEF1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E0F7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74A11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DD8657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5511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8498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7C69B8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BA4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84B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177E0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948F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672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5449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4B13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374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F9FA5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A8AAA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B86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06954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98C5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4D0FFD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EE7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F978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87DA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EB048E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0F2F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794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AF1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967B7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BEAB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568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7F7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D1E2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C0B52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69F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46FF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F3CA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AF041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4268C5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3C40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C786C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2EFE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98B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7F13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0CE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F47D69" w14:textId="77777777" w:rsidTr="00503750">
        <w:trPr>
          <w:trHeight w:val="1073"/>
        </w:trPr>
        <w:tc>
          <w:tcPr>
            <w:tcW w:w="3614" w:type="dxa"/>
            <w:vMerge/>
          </w:tcPr>
          <w:p w14:paraId="15E32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AC5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C154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673C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29BA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9976B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108B4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8970CAF" w14:textId="77777777" w:rsidTr="00503750">
        <w:trPr>
          <w:trHeight w:val="283"/>
        </w:trPr>
        <w:tc>
          <w:tcPr>
            <w:tcW w:w="3614" w:type="dxa"/>
          </w:tcPr>
          <w:p w14:paraId="0F7BE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CA1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8299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BE0D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1A7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70A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0C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6BCF5C" w14:textId="77777777" w:rsidTr="00503750">
        <w:trPr>
          <w:trHeight w:val="283"/>
        </w:trPr>
        <w:tc>
          <w:tcPr>
            <w:tcW w:w="3614" w:type="dxa"/>
          </w:tcPr>
          <w:p w14:paraId="35CE8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A00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CB6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671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34E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9AA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D4B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E85D6C" w14:textId="77777777" w:rsidTr="00503750">
        <w:trPr>
          <w:trHeight w:val="283"/>
        </w:trPr>
        <w:tc>
          <w:tcPr>
            <w:tcW w:w="3614" w:type="dxa"/>
          </w:tcPr>
          <w:p w14:paraId="58FEB0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D43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D6D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A046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F263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D71A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28D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54DF3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B02FDF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29043EA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CD4E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EC801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9ECAE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FD0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01FC1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3CC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062B8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642A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5986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54D0A3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8A22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02C58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8D7D8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148712" w14:textId="14E22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E82C6" w14:textId="6F7B3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BB97A" w14:textId="3C145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7451A" w14:textId="68D0C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2D0BC" w14:textId="588A8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916A" w14:textId="59833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D7689" w14:textId="0A40C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D9363F" w14:textId="00641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164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5FF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6E304C" w14:textId="2FFA0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3FD7EF" w14:textId="479AE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BBD46" w14:textId="45248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8EAEA" w14:textId="72050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8ED99" w14:textId="746E9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FD136" w14:textId="12E36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9DB29" w14:textId="53D9B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7985DD" w14:textId="65DC3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418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4B32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EEFAFA" w14:textId="6097E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5371" w14:textId="78AEE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0E1F4" w14:textId="21B6B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9278E" w14:textId="35144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F4B3A" w14:textId="40D87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5C557" w14:textId="0E481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06934" w14:textId="262C4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A0DE7C" w14:textId="19825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DD6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B793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B9F0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AC4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1F5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52E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6A4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D43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8C3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224D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8F33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1498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C2693BD" w14:textId="4407E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E6C9D" w14:textId="3E11B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98A4B" w14:textId="66BCF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B2F20" w14:textId="1B1E1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B83DD" w14:textId="40217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6E99B1" w14:textId="3499E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0ADE10" w14:textId="286D3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F5DF96" w14:textId="4FC6A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4CF6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C3A6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A68E3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F6D82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FCF0956" w14:textId="186BB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A618C8" w14:textId="0235B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1AA44" w14:textId="30A5D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DC50C" w14:textId="32979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D4F1A" w14:textId="513A5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06818" w14:textId="7D515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63DC8" w14:textId="14F57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2CEC0F" w14:textId="7381A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0BA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EA9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CDD351" w14:textId="46494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06C5E" w14:textId="0CFBC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A36DB" w14:textId="0CC17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727D4" w14:textId="5272C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FD9AB" w14:textId="2B434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EE2CF2" w14:textId="6F353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EFFC1" w14:textId="18319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E65FA9" w14:textId="58287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5877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29C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D10F39" w14:textId="31F2F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1D825" w14:textId="684BC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DE680" w14:textId="31C29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074ED" w14:textId="12637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252F5" w14:textId="13686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556F3" w14:textId="723E4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568DD" w14:textId="46C24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C4D627" w14:textId="2B82E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544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E781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6881BA" w14:textId="3E4DD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5AF82" w14:textId="31C30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B007F" w14:textId="6C83F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EBBAF" w14:textId="7EE6A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32795" w14:textId="31716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22E1B" w14:textId="15A9C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FBDBE" w14:textId="4873F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CEE649" w14:textId="45902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994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F655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516A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D66EC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965714F" w14:textId="525FD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8BE71" w14:textId="262D9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A740" w14:textId="6732B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336E9" w14:textId="3C18A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E81BB" w14:textId="2A079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3AACA" w14:textId="63970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BE8A4" w14:textId="25B63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8AC93" w14:textId="08060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2516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47B2D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9866C3" w14:textId="22F79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B3283" w14:textId="2ABE4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DA61A" w14:textId="39F94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A1D78" w14:textId="21EA0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95F43" w14:textId="0DFC2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83893" w14:textId="4CBCB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F31D3" w14:textId="4394A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C73E00" w14:textId="492A7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18C5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66B2C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AE59BAB" w14:textId="65CBFD0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591B0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A22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B36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86E4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057D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A95B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14BC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8CBE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73CF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EFD7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286F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42BC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F3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1E13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D6E1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9455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9047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23B4A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6D6199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E9FEB0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8074D9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BDD300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389D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107C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8117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8140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91D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C2D32E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F884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CE91A2" w14:textId="534083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B5FD58" w14:textId="08F23C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C4FECC" w14:textId="1AE6F2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6FAC2E" w14:textId="4AF76B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59940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D06D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B66DBB" w14:textId="463BD2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9C93AB" w14:textId="0E980E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DA0753" w14:textId="381D89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57CCD4" w14:textId="391F4E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3267A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8913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26AE76" w14:textId="2AEA7D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FFB0D9" w14:textId="3CAF99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302F59" w14:textId="4D39C4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956437" w14:textId="307650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36774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9BE3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4C14E2" w14:textId="0C2EA5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C9DB6C" w14:textId="416E77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F3965A" w14:textId="0D9CB8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DBC58C" w14:textId="2F100D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CFCB0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C8BD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CFC1BA" w14:textId="6294B8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47AFC0" w14:textId="2DE528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2E0E8D" w14:textId="13471B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F0FABC" w14:textId="4BB91D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01A28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BAC7F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91B47C" w14:textId="629AF65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C5F8CD" w14:textId="2DE3479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E69EC6" w14:textId="2918AFC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5E4A6" w14:textId="06BB7BD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3C4CFEF" w14:textId="77777777" w:rsidR="00944C3D" w:rsidRDefault="00944C3D" w:rsidP="00944C3D">
      <w:pPr>
        <w:rPr>
          <w:rFonts w:ascii="Arial" w:hAnsi="Arial"/>
          <w:b/>
        </w:rPr>
      </w:pPr>
    </w:p>
    <w:p w14:paraId="6069FB2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1EBCD9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CD621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DD1F2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A4339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00974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5B6D3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5C950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E3BB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C9F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5E2F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93A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B1EED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0CDE9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685F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DB112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193F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183A6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124B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998A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BF2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7CD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038B8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084D77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34A88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5558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1E7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0C30A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0B4420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DAD91A" w14:textId="77777777" w:rsidTr="00503750">
        <w:tc>
          <w:tcPr>
            <w:tcW w:w="2835" w:type="dxa"/>
            <w:vAlign w:val="center"/>
          </w:tcPr>
          <w:p w14:paraId="0E54D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88BE2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97F1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C54CD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C4D4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C88B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5BEE86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DC79E7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E17749B" w14:textId="5832A9B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12052" w14:textId="625729B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A1C4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0277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F763DC" w14:textId="553FE88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1DFF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7E5B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367B2D8" w14:textId="730F8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4B4FA" w14:textId="204C1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DFB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75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16D478" w14:textId="319A4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0DC9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6595D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D6E3484" w14:textId="1DE62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17468" w14:textId="1F67D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BA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528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498144" w14:textId="1B292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6720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C4BE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67893F9" w14:textId="4C587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19BB6" w14:textId="74FAE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F7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43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DBFE45" w14:textId="1C9E2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1FBF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541A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2D01A81" w14:textId="6AB1D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9579F7" w14:textId="4E6B1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4C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0CC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E4064A" w14:textId="6C898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E5D4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5BBAC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BE453DC" w14:textId="4A939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1FF22" w14:textId="383F4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557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D6F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CF10A4" w14:textId="1C8EC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80A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0CAC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45906A" w14:textId="223918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22CDD" w14:textId="27F027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00B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1758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A1431A" w14:textId="0D60D4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2DB545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3406A3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938D364" w14:textId="708839B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412A1BB" w14:textId="77777777" w:rsidR="00944C3D" w:rsidRDefault="00944C3D" w:rsidP="00944C3D">
      <w:pPr>
        <w:rPr>
          <w:rFonts w:ascii="Arial" w:hAnsi="Arial"/>
          <w:b/>
        </w:rPr>
      </w:pPr>
    </w:p>
    <w:p w14:paraId="19D36D2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153B1AF" w14:textId="77777777" w:rsidTr="00503750">
        <w:tc>
          <w:tcPr>
            <w:tcW w:w="2835" w:type="dxa"/>
            <w:vAlign w:val="center"/>
          </w:tcPr>
          <w:p w14:paraId="5F106D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43D2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9435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78EF4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2397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27659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7F1518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2D42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0BE6DAD" w14:textId="78ED9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5143" w14:textId="34EA9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744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C1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38BE82" w14:textId="103D8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0271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D25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451121B" w14:textId="122BF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0812F" w14:textId="69F79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8A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808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EC694A" w14:textId="714A9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3785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379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1B461C1" w14:textId="3AA3D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6EC1A" w14:textId="5323E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C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3BF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919D7C" w14:textId="5332F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61D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3C50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BE3C073" w14:textId="5F13B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ACC41" w14:textId="453E6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A9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5C3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CDAE57" w14:textId="051DE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8457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CBF4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D7CDB42" w14:textId="07BF3E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4562E" w14:textId="758330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9B0F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ABDE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7C2D07" w14:textId="560800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ED454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86F82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3383D5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EEBB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3208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B83A753" w14:textId="77777777" w:rsidTr="00503750">
        <w:trPr>
          <w:trHeight w:val="699"/>
        </w:trPr>
        <w:tc>
          <w:tcPr>
            <w:tcW w:w="3502" w:type="dxa"/>
            <w:vMerge/>
          </w:tcPr>
          <w:p w14:paraId="5F967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A378C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028E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053343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B6D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6552ED0" w14:textId="1CC76A2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CF1B9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FFBA6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3077F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1A9561F" w14:textId="2AEB494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859D2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CD19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9FE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16A225B" w14:textId="5660D7D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FB4DE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7B0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DF62F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E683B39" w14:textId="77777777" w:rsidTr="00503750">
        <w:trPr>
          <w:trHeight w:val="593"/>
        </w:trPr>
        <w:tc>
          <w:tcPr>
            <w:tcW w:w="3497" w:type="dxa"/>
          </w:tcPr>
          <w:p w14:paraId="6FE4F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D10BB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5EE34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89A4F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B4D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8216827" w14:textId="2201F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A5682C" w14:textId="0D119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12D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DC6078" w14:textId="2CA7B2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6D9D61" w14:textId="564B3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B7E83" w14:textId="1D949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412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DFCD8E" w14:textId="1DFAB8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DD73C3" w14:textId="537B8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EE780" w14:textId="6FA10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B37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65AD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3B74E3B" w14:textId="35BAC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40D153" w14:textId="71664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EEC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721F8F" w14:textId="5F35F23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317DF9" w14:textId="63D06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BAAF2B" w14:textId="070C4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432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1A0EBF" w14:textId="373B4F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B47168" w14:textId="52D45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6F6936" w14:textId="0B57E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03B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C2A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EBE57" w14:textId="02E91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28E0AE" w14:textId="37FD2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E17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2C9C2C" w14:textId="2D838A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70331A" w14:textId="4C377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6554AB" w14:textId="1637B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BD0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830C32" w14:textId="3CD52E7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77C9F5" w14:textId="155D6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8B9624" w14:textId="67106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863E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04F53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E36E972" w14:textId="67AE0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A69D2C" w14:textId="6B1E0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A0B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4D29E6" w14:textId="5B42891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4D3100" w14:textId="1442F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5D9BAD" w14:textId="50B93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25CF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FF6A4F9" w14:textId="1A8F2EA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23C796" w14:textId="2D8FC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ACAB3F" w14:textId="623FC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262C3B" w14:textId="77777777" w:rsidR="00944C3D" w:rsidRDefault="00944C3D" w:rsidP="00944C3D">
      <w:pPr>
        <w:rPr>
          <w:rFonts w:ascii="Arial" w:hAnsi="Arial"/>
          <w:b/>
        </w:rPr>
      </w:pPr>
    </w:p>
    <w:p w14:paraId="687B907F" w14:textId="77777777" w:rsidR="00944C3D" w:rsidRDefault="00944C3D" w:rsidP="00944C3D">
      <w:pPr>
        <w:rPr>
          <w:rFonts w:ascii="Arial" w:hAnsi="Arial"/>
          <w:b/>
        </w:rPr>
      </w:pPr>
    </w:p>
    <w:p w14:paraId="676359C3" w14:textId="77777777" w:rsidR="00944C3D" w:rsidRDefault="00944C3D" w:rsidP="00944C3D">
      <w:pPr>
        <w:rPr>
          <w:rFonts w:ascii="Arial" w:hAnsi="Arial"/>
          <w:b/>
        </w:rPr>
      </w:pPr>
    </w:p>
    <w:p w14:paraId="697770D1" w14:textId="77777777" w:rsidR="00944C3D" w:rsidRDefault="00944C3D" w:rsidP="00944C3D">
      <w:pPr>
        <w:rPr>
          <w:rFonts w:ascii="Arial" w:hAnsi="Arial"/>
          <w:b/>
        </w:rPr>
      </w:pPr>
    </w:p>
    <w:p w14:paraId="2630001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0871A35" w14:textId="77777777" w:rsidTr="00503750">
        <w:tc>
          <w:tcPr>
            <w:tcW w:w="2622" w:type="dxa"/>
            <w:vAlign w:val="center"/>
          </w:tcPr>
          <w:p w14:paraId="1A80E1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D4A6A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AED98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80A9B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A031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432C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B614C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EB4B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5CF6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44AE7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A053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7A483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988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EE1EDD7" w14:textId="1B4DA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6E4877" w14:textId="04C1A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DEE4B4" w14:textId="02896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F8C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10FC1B" w14:textId="32EDE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DF4610" w14:textId="77777777" w:rsidTr="00503750">
        <w:tc>
          <w:tcPr>
            <w:tcW w:w="2622" w:type="dxa"/>
            <w:vAlign w:val="center"/>
          </w:tcPr>
          <w:p w14:paraId="4D633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389D9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A6F451E" w14:textId="58FD5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BB4FF6" w14:textId="13F19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775D2" w14:textId="50709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6FD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AD2E8A" w14:textId="4D99A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A35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8FB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C58B691" w14:textId="287B5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60CF70" w14:textId="0C3F0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02D1C7" w14:textId="61B24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36B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AB3056" w14:textId="37AB2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CA1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83E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493B5A9" w14:textId="3D6D3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AD0AB6" w14:textId="677D7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09453" w14:textId="14031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C71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67CFD2" w14:textId="6556D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AC3067" w14:textId="77777777" w:rsidTr="00503750">
        <w:tc>
          <w:tcPr>
            <w:tcW w:w="2622" w:type="dxa"/>
            <w:vAlign w:val="center"/>
          </w:tcPr>
          <w:p w14:paraId="59FBE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F4046F3" w14:textId="1B02D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11949.00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EEAAD9" w14:textId="75157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10724.00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1D271E" w14:textId="2675C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20969.00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726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CDC284" w14:textId="64E56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1704.00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88F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C988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993FE32" w14:textId="58E78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8B8653" w14:textId="5E31A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AD06E6" w14:textId="2C794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EE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FDD95D" w14:textId="16783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9CAFD" w14:textId="77777777" w:rsidTr="00503750">
        <w:tc>
          <w:tcPr>
            <w:tcW w:w="2622" w:type="dxa"/>
            <w:vAlign w:val="center"/>
          </w:tcPr>
          <w:p w14:paraId="5BF86B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44C1479" w14:textId="653BC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BA5BF8" w14:textId="087C2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671627" w14:textId="153AD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9C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E1A6D4" w14:textId="5DC06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F54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07D19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AD758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5FD0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6CF8F9A" w14:textId="2BC38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C4E881" w14:textId="1441D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18635E" w14:textId="3BDB9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A90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01EC68" w14:textId="1C09A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583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769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A7C5B87" w14:textId="57C86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D00BC1" w14:textId="5E5AD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FD06A" w14:textId="025BA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CB6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8F9DCD" w14:textId="6DCEC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BC6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A96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3EAC7CA" w14:textId="680E6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FF3313" w14:textId="1DD62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573D90" w14:textId="1E2A1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E19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BB417B" w14:textId="6F27E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40F15" w14:textId="77777777" w:rsidTr="00503750">
        <w:tc>
          <w:tcPr>
            <w:tcW w:w="2622" w:type="dxa"/>
            <w:vAlign w:val="center"/>
          </w:tcPr>
          <w:p w14:paraId="4190C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B074621" w14:textId="276C4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1A53AE" w14:textId="4370E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8FF12" w14:textId="59947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E2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7212B2" w14:textId="5B99F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08CACD" w14:textId="77777777" w:rsidTr="00503750">
        <w:tc>
          <w:tcPr>
            <w:tcW w:w="2622" w:type="dxa"/>
            <w:vAlign w:val="center"/>
          </w:tcPr>
          <w:p w14:paraId="29035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079E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0F6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9B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950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13F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A1A28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58BE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E8BCFD9" w14:textId="426F17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11949.00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B1B567" w14:textId="619EAF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10724.00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90B9B" w14:textId="5FE1EB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20969.00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8F15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31C6B9" w14:textId="3A1522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1704.00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E561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CFA08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DA8607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54D0B5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7B8F55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EF7EC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8ABED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8C7AB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17A6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84076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C16E1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574E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A7CAD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5A3C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CA83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818FA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2696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DC46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69863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0042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108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391D7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C9C1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0A1D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51A4B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0D35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008F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7866C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28F6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C00B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68F8D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005B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695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82D9D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41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BE08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5911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36E2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BA8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9F41E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5971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13C7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FC944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60EFB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59C1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1839D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828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BA4EF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D2CF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2F6F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D649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26DE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5CDB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D6300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97F9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06D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2A9F7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E95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3D91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707A2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44AC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8BD6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3BA9D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F373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A1FF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DC85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F9A58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418A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61A72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D5708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CC33FB5" w14:textId="77777777" w:rsidTr="00503750">
        <w:tc>
          <w:tcPr>
            <w:tcW w:w="2835" w:type="dxa"/>
            <w:vAlign w:val="center"/>
          </w:tcPr>
          <w:p w14:paraId="2EE8D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6D809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8ED1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B6610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5893E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D3E5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712E29" w14:textId="77777777" w:rsidTr="00503750">
        <w:tc>
          <w:tcPr>
            <w:tcW w:w="2835" w:type="dxa"/>
            <w:vAlign w:val="center"/>
          </w:tcPr>
          <w:p w14:paraId="796FDE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B0A1EA" w14:textId="1BACF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407BC7" w14:textId="4CCF3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95F1A" w14:textId="009A4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25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B720C5" w14:textId="3ADFB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766E9F" w14:textId="77777777" w:rsidTr="00503750">
        <w:tc>
          <w:tcPr>
            <w:tcW w:w="2835" w:type="dxa"/>
            <w:vAlign w:val="center"/>
          </w:tcPr>
          <w:p w14:paraId="0004B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059D92D" w14:textId="6E0DF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D610D" w14:textId="50A14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0FEEC" w14:textId="24AFD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307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45A276" w14:textId="05332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CB64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27E96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D6E729A" w14:textId="2E8ED5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F6161" w14:textId="2E2DF6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79224" w14:textId="70E089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E4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F310EA" w14:textId="2B3AA5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A7843E5" w14:textId="77777777" w:rsidTr="00503750">
        <w:tc>
          <w:tcPr>
            <w:tcW w:w="2835" w:type="dxa"/>
            <w:vAlign w:val="center"/>
          </w:tcPr>
          <w:p w14:paraId="344990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5353AED" w14:textId="4BFEB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24D78" w14:textId="05C90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2D759" w14:textId="5E069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C5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FCCE04" w14:textId="13E34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A8ABA" w14:textId="77777777" w:rsidTr="00503750">
        <w:tc>
          <w:tcPr>
            <w:tcW w:w="2835" w:type="dxa"/>
            <w:vAlign w:val="center"/>
          </w:tcPr>
          <w:p w14:paraId="22D1A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0417BD8" w14:textId="22F68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38FCBD" w14:textId="4ABD4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4AE62" w14:textId="5771C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E2C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5E1222" w14:textId="40660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43EC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3D8DC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18B7B22" w14:textId="0697338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FFB7F8" w14:textId="138B868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417F28" w14:textId="7B1E30E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B80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1BE746" w14:textId="74023AE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9DD10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26808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C27152F" w14:textId="5CE9C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4B56C" w14:textId="041A8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0A1C2" w14:textId="27764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A9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5CAB1" w14:textId="4B730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69B70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09EDF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0CADED5" w14:textId="77777777" w:rsidTr="00503750">
        <w:tc>
          <w:tcPr>
            <w:tcW w:w="2552" w:type="dxa"/>
            <w:shd w:val="clear" w:color="auto" w:fill="auto"/>
            <w:vAlign w:val="center"/>
          </w:tcPr>
          <w:p w14:paraId="59EC7E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0C3B4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EF122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CD9C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1F9A2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842D7A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1D37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EA47E7" w14:textId="42DFF3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D52490" w14:textId="1709EF3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83.00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8E87244" w14:textId="433B795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83.00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747F42" w14:textId="77ED6FF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028A0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758D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5B1E750" w14:textId="6E8839A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03AF05" w14:textId="52B908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5E2D2D" w14:textId="01999A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CF819CC" w14:textId="2B58EA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D758C4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943F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7DF69A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F528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B272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EC8890E" w14:textId="77777777" w:rsidTr="00503750">
        <w:tc>
          <w:tcPr>
            <w:tcW w:w="4395" w:type="dxa"/>
            <w:vMerge/>
          </w:tcPr>
          <w:p w14:paraId="30E4E2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7DB59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14E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00352C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E3EC0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87041C4" w14:textId="761F3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  <w:lang w:eastAsia="sk-SK"/>
              </w:rPr>
              <w:t>1527.10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97EA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E71C1E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A8A6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AEA9890" w14:textId="05ACA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EBA0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FE3087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D2989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7A828B" w14:textId="33A87F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1527.10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EF06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96E07E1" w14:textId="77777777" w:rsidTr="00503750">
        <w:tc>
          <w:tcPr>
            <w:tcW w:w="4395" w:type="dxa"/>
            <w:vAlign w:val="center"/>
          </w:tcPr>
          <w:p w14:paraId="73C94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B8A917F" w14:textId="0B3DD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FC76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144487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D310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C791598" w14:textId="0F6B1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3E68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79605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9CCD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1783049" w14:textId="115204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E12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38B89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D7193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943E02D" w14:textId="780E969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14417.00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FC27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1AF91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4D39E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F195ABF" w14:textId="77777777" w:rsidTr="00503750">
        <w:tc>
          <w:tcPr>
            <w:tcW w:w="4395" w:type="dxa"/>
            <w:vAlign w:val="center"/>
          </w:tcPr>
          <w:p w14:paraId="0586EE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46683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BCF69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1E5E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ABB23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8484F51" w14:textId="46121B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17E0F9" w14:textId="032978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A3ACC8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C17E3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B6ED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C5B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10228F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CC4A6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F2B4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838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A8C219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EAA4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6B31734" w14:textId="264E741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8E20C5" w14:textId="49630E9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32E9B2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CF0CF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D575B8A" w14:textId="4D616B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5FBEFC" w14:textId="64F41D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02AC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AE6C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8A4E4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891CBD6" w14:textId="77777777" w:rsidTr="00503750">
        <w:tc>
          <w:tcPr>
            <w:tcW w:w="1843" w:type="dxa"/>
            <w:vAlign w:val="center"/>
          </w:tcPr>
          <w:p w14:paraId="49EADC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22875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53B75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52665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D0EBA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914C2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C6422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8977A7F" w14:textId="77777777" w:rsidTr="00503750">
        <w:tc>
          <w:tcPr>
            <w:tcW w:w="1843" w:type="dxa"/>
            <w:vAlign w:val="center"/>
          </w:tcPr>
          <w:p w14:paraId="1C45BD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A9386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9934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85CC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0F92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75BA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8C6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20B36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64364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26EBC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3003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FF5C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71C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5858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4362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3A278F" w14:textId="77777777" w:rsidTr="00503750">
        <w:tc>
          <w:tcPr>
            <w:tcW w:w="1843" w:type="dxa"/>
            <w:vAlign w:val="center"/>
          </w:tcPr>
          <w:p w14:paraId="0F8EF2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A0C06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6850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F150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A7FC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8257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66FE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127F84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C0C5B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12449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1216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C97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7071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D1CC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92CF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9BF44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56D32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949A9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945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BAA1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D558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BE4B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6389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F77E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C155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EAF66E0" w14:textId="77777777" w:rsidTr="00503750">
        <w:trPr>
          <w:trHeight w:val="664"/>
        </w:trPr>
        <w:tc>
          <w:tcPr>
            <w:tcW w:w="3372" w:type="dxa"/>
          </w:tcPr>
          <w:p w14:paraId="32E7E1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4BE3F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92FA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BA2AC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0A70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D943344" w14:textId="11458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7F9669" w14:textId="5BFF5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1513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70754FB" w14:textId="6917BEB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53E85E" w14:textId="4FD88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06270E" w14:textId="02035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EA856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7A5D03A" w14:textId="487C2E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322DB8" w14:textId="49AEA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10ADDC" w14:textId="143E6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6CD81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D0B6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A632F8A" w14:textId="480EF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23AB3C" w14:textId="0E98E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0E003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A9D1A7" w14:textId="49B9825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DCC677" w14:textId="50C2E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B6920E" w14:textId="44ADC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D7DF1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B2B5C13" w14:textId="77C39EA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784F4B" w14:textId="3F457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86DCF8" w14:textId="6CA0B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95B29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0F1513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FD01960" w14:textId="77777777" w:rsidTr="00503750">
        <w:tc>
          <w:tcPr>
            <w:tcW w:w="2835" w:type="dxa"/>
            <w:vAlign w:val="center"/>
          </w:tcPr>
          <w:p w14:paraId="04C505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57179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D561B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B6A9B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3D0E4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15FC7DE" w14:textId="77777777" w:rsidTr="00503750">
        <w:tc>
          <w:tcPr>
            <w:tcW w:w="2835" w:type="dxa"/>
          </w:tcPr>
          <w:p w14:paraId="1D6A5A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4183C6F" w14:textId="71D8F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D321BB" w14:textId="3C6B8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C1A746" w14:textId="7C9BC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3B05F1" w14:textId="51C65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619901" w14:textId="77777777" w:rsidTr="00503750">
        <w:tc>
          <w:tcPr>
            <w:tcW w:w="2835" w:type="dxa"/>
          </w:tcPr>
          <w:p w14:paraId="128356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3A9D227" w14:textId="32BC7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F01423" w14:textId="4F08C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4140C1" w14:textId="2847F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5E153D" w14:textId="65FCD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5BD317" w14:textId="77777777" w:rsidTr="00503750">
        <w:tc>
          <w:tcPr>
            <w:tcW w:w="2835" w:type="dxa"/>
          </w:tcPr>
          <w:p w14:paraId="6E379F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6DC4C9E" w14:textId="36ED5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44675" w14:textId="2A5FD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BFB00E" w14:textId="05F2B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D1A961" w14:textId="3AF06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4AEB8" w14:textId="77777777" w:rsidTr="00503750">
        <w:tc>
          <w:tcPr>
            <w:tcW w:w="2835" w:type="dxa"/>
            <w:vAlign w:val="center"/>
          </w:tcPr>
          <w:p w14:paraId="0EBE06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AFBF63F" w14:textId="0ED95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22A595" w14:textId="471DC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36FEAD" w14:textId="39AE2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D4F981" w14:textId="001BB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79B9B" w14:textId="77777777" w:rsidTr="00503750">
        <w:tc>
          <w:tcPr>
            <w:tcW w:w="2835" w:type="dxa"/>
            <w:vAlign w:val="center"/>
          </w:tcPr>
          <w:p w14:paraId="4B5F8F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BFFC722" w14:textId="4C893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71BED" w14:textId="05E90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470BE4" w14:textId="48263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A01DE4" w14:textId="0A150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9BAD95" w14:textId="77777777" w:rsidTr="00503750">
        <w:tc>
          <w:tcPr>
            <w:tcW w:w="2835" w:type="dxa"/>
          </w:tcPr>
          <w:p w14:paraId="3E0952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6BAD6AC" w14:textId="12D53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CA478C" w14:textId="16A8F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278F24" w14:textId="7D485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AB2447" w14:textId="34128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BDDAAE" w14:textId="77777777" w:rsidTr="00503750">
        <w:tc>
          <w:tcPr>
            <w:tcW w:w="2835" w:type="dxa"/>
          </w:tcPr>
          <w:p w14:paraId="565EF5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3F4C84A" w14:textId="3CC8D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B47F66" w14:textId="5AFF3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882E98" w14:textId="3D4BC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703C15" w14:textId="5AF10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7F8623" w14:textId="77777777" w:rsidTr="00503750">
        <w:tc>
          <w:tcPr>
            <w:tcW w:w="2835" w:type="dxa"/>
          </w:tcPr>
          <w:p w14:paraId="187B12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6EDDE6" w14:textId="2D0E3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438E1A" w14:textId="1EBCA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AF7B92" w14:textId="37629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248141" w14:textId="47417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49B94B" w14:textId="77777777" w:rsidR="00944C3D" w:rsidRDefault="00944C3D" w:rsidP="00944C3D">
      <w:pPr>
        <w:rPr>
          <w:rFonts w:ascii="Arial" w:hAnsi="Arial"/>
          <w:b/>
        </w:rPr>
      </w:pPr>
    </w:p>
    <w:p w14:paraId="66563E2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6F98D7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59B11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90398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9FDA2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248CC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DCDB0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3B6FC51" w14:textId="77777777" w:rsidTr="00503750">
        <w:trPr>
          <w:trHeight w:val="443"/>
        </w:trPr>
        <w:tc>
          <w:tcPr>
            <w:tcW w:w="2560" w:type="dxa"/>
          </w:tcPr>
          <w:p w14:paraId="6EB431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1EBE69B" w14:textId="77AA0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FA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2F1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8E4342" w14:textId="4A24E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B16E3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DFA71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BEFEFBA" w14:textId="2E143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CC7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594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924015" w14:textId="24DC9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7359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7DE5F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907F5D1" w14:textId="1DC31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6E0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321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D0144B" w14:textId="5AC43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13802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EC0ED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A5D7DD0" w14:textId="2F7C5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B0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36E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68C327" w14:textId="30D90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8B2A9" w14:textId="77777777" w:rsidR="00944C3D" w:rsidRDefault="00944C3D" w:rsidP="00944C3D">
      <w:pPr>
        <w:rPr>
          <w:rFonts w:ascii="Arial" w:hAnsi="Arial"/>
          <w:b/>
        </w:rPr>
      </w:pPr>
    </w:p>
    <w:p w14:paraId="545ACA58" w14:textId="77777777" w:rsidR="00944C3D" w:rsidRDefault="00944C3D" w:rsidP="00944C3D">
      <w:pPr>
        <w:rPr>
          <w:rFonts w:ascii="Arial" w:hAnsi="Arial"/>
          <w:b/>
        </w:rPr>
      </w:pPr>
    </w:p>
    <w:p w14:paraId="3A1180B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83B1CA" w14:textId="77777777" w:rsidR="00944C3D" w:rsidRDefault="00944C3D" w:rsidP="00944C3D">
      <w:pPr>
        <w:rPr>
          <w:rFonts w:ascii="Arial" w:hAnsi="Arial"/>
          <w:b/>
        </w:rPr>
      </w:pPr>
    </w:p>
    <w:p w14:paraId="73486C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78D947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C8677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D9853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7D092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10C09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84AC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CC82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B9FC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D2C5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B9E1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14D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7F0A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BB91C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DE11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15292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C17B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D3797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E7E1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C214DC2" w14:textId="77777777" w:rsidTr="00503750">
        <w:trPr>
          <w:trHeight w:val="677"/>
        </w:trPr>
        <w:tc>
          <w:tcPr>
            <w:tcW w:w="3358" w:type="dxa"/>
          </w:tcPr>
          <w:p w14:paraId="33B1EE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C285C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35E85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CCD3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B0CF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15ABBB" w14:textId="7C027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6A084A" w14:textId="60B31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E56B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CE4C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57AF37" w14:textId="04087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E9D035" w14:textId="10379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736A7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5CDC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A94CAAA" w14:textId="4B25F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2FAFAD" w14:textId="353F1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9F1A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C869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E8C6F71" w14:textId="340F2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9C1358" w14:textId="45C96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CB6B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BE9F5B" w14:textId="6F5CD3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F42FEF" w14:textId="270D5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DFE7C7" w14:textId="3CDF0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731C2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F44FC7" w14:textId="0D0E258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A53BC4" w14:textId="7396B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F2AA10" w14:textId="4C9CF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CC7A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5371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2967C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290D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8F8F9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C9EA8B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240DB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2697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4D75B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DBAB9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F7CF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035BB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1A8CB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933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E336B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B677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114B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8B17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86A7A0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1F5E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E79B0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D7A50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778B5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7D8E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7DF236A" w14:textId="688F3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5E3DDA" w14:textId="21723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C97F3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D297C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BA65391" w14:textId="49991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E09BE5" w14:textId="7B9C3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B6ABF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A21AD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0FCF9C" w14:textId="78328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9C92C1" w14:textId="3ADFF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843B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F0D364" w14:textId="2EE765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EA6C15" w14:textId="5D60B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4149C8" w14:textId="2BFBA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9BCF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50A96F4" w14:textId="42D2B3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4DCF75" w14:textId="19C93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1C738C" w14:textId="3DC15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23514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F2132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E632D9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DD634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DAB26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A00DE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CBA4E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D889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71AA5A1" w14:textId="132AA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50DA17" w14:textId="1E978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4F654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B8332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47659B" w14:textId="148D9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11BB69" w14:textId="42DC1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7D675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4ED9F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B1D0AFC" w14:textId="65380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3B2EC0" w14:textId="43EF4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4123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F294E0" w14:textId="5CAA1A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464384" w14:textId="43032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991FC2" w14:textId="7529B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1764E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C1CBA48" w14:textId="3D8CB3F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230E5C" w14:textId="2A22E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EAADB8" w14:textId="670E5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87C65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CFF2B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E17F0B" w14:textId="77777777" w:rsidTr="00503750">
        <w:tc>
          <w:tcPr>
            <w:tcW w:w="3686" w:type="dxa"/>
            <w:vAlign w:val="center"/>
          </w:tcPr>
          <w:p w14:paraId="219DF4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3BC6C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E990F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58234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D38F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26BF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98A9B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71EC5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231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442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A866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7C8BD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88467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3B5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A232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9DE47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10DE35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CD8576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5329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62BC5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641F2E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E131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734BC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D3786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3FC12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101F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4961379" w14:textId="1096F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75E0D9" w14:textId="67BF0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51F0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E179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60DE44F" w14:textId="6FEB3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FCABA7" w14:textId="725B4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69454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F7F4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1479608" w14:textId="3C3EC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53802D" w14:textId="12DD2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63223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942D54" w14:textId="67ED2FF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9BDC9C" w14:textId="0F684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6B387E" w14:textId="5531E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9E942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C24C6A4" w14:textId="173E389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E544A3" w14:textId="0D3FD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8710DC" w14:textId="11857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A55F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3C3D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A1EB78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B4DA8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72B6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6D959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8FCBA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39AF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90AA8DB" w14:textId="47F854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0F8F7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8675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B5E2DCB" w14:textId="191A2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CB3B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FF0C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58740BC" w14:textId="1183E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C4A5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B9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8B22D9" w14:textId="5B900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0E33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107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2D10DE0" w14:textId="481DB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66410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CC29E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370E74D" w14:textId="425014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D96B09" w14:textId="77777777" w:rsidR="00944C3D" w:rsidRDefault="00944C3D" w:rsidP="00944C3D">
      <w:pPr>
        <w:rPr>
          <w:sz w:val="22"/>
          <w:szCs w:val="22"/>
        </w:rPr>
      </w:pPr>
    </w:p>
    <w:p w14:paraId="5DEBE274" w14:textId="77777777" w:rsidR="00944C3D" w:rsidRDefault="00944C3D" w:rsidP="00944C3D">
      <w:pPr>
        <w:rPr>
          <w:sz w:val="22"/>
          <w:szCs w:val="22"/>
        </w:rPr>
      </w:pPr>
    </w:p>
    <w:p w14:paraId="3D5B601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5825E6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56C3531" w14:textId="09CB41F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414C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2F106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7962A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F2B2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E19298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7BAE09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747CE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8B90C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12EF94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65A23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B16F684" w14:textId="35CFC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FC03E9" w14:textId="3E936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BF87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1F02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AA8ED97" w14:textId="4DF2C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AF7F9D" w14:textId="37933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4C5DD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D112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5D037BD" w14:textId="68799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F70A21" w14:textId="07999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9713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B9EB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82319E" w14:textId="43ADF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B6458D" w14:textId="00547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75EDB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8C7A7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E662121" w14:textId="4B333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119B0B" w14:textId="720C9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A131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2D0436" w14:textId="3A7BAA9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E073BB8" w14:textId="3083A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8AF337" w14:textId="41D78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9DEAA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FA1DF3" w14:textId="0E9ADA6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5B9DB0" w14:textId="0267A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BD3B6F" w14:textId="641F3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3F5C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94DB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A32B5A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78651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6FFB84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B4DFE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419CD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6EF6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9EE715A" w14:textId="47E33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7F7789" w14:textId="5BA9D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5CF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FD49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BF2BB49" w14:textId="397FD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07B9F6" w14:textId="36779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5C366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9551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25A3C06" w14:textId="6C6B6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BD61C3" w14:textId="21FA8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C4DA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A0E3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1432D57" w14:textId="786B5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2F25AB" w14:textId="52969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872E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AFB6D9E" w14:textId="4C3C132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A93C2F" w14:textId="0B90E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76C598" w14:textId="4D95E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75B7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22606D" w14:textId="2F76EC9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D9F823" w14:textId="7F594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111595" w14:textId="5E570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A41A2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C1999BA" w14:textId="43360A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2B5561" w14:textId="1922C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7737C9" w14:textId="222C1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A4F06" w:rsidRPr="0035341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8BEE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4F8E7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A19CA4B" w14:textId="22F234B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726F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2383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47CAD78" w14:textId="40DD9A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E17B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F2CE5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0E1F9A1" w14:textId="10851B7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83267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AF49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964DA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42D3258" w14:textId="77777777" w:rsidR="00944C3D" w:rsidRPr="003607F0" w:rsidRDefault="00944C3D" w:rsidP="00944C3D"/>
    <w:p w14:paraId="44F1226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CAAE" w14:textId="77777777" w:rsidR="004A4F06" w:rsidRDefault="004A4F06">
      <w:r>
        <w:separator/>
      </w:r>
    </w:p>
  </w:endnote>
  <w:endnote w:type="continuationSeparator" w:id="0">
    <w:p w14:paraId="34DEB28A" w14:textId="77777777" w:rsidR="004A4F06" w:rsidRDefault="004A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38A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770D77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3C8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A52F8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498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95D24E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42FB" w14:textId="77777777" w:rsidR="004A4F06" w:rsidRDefault="004A4F06">
      <w:r>
        <w:separator/>
      </w:r>
    </w:p>
  </w:footnote>
  <w:footnote w:type="continuationSeparator" w:id="0">
    <w:p w14:paraId="16544197" w14:textId="77777777" w:rsidR="004A4F06" w:rsidRDefault="004A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105228">
    <w:abstractNumId w:val="13"/>
  </w:num>
  <w:num w:numId="2" w16cid:durableId="433744553">
    <w:abstractNumId w:val="17"/>
  </w:num>
  <w:num w:numId="3" w16cid:durableId="1507750496">
    <w:abstractNumId w:val="8"/>
  </w:num>
  <w:num w:numId="4" w16cid:durableId="880897274">
    <w:abstractNumId w:val="7"/>
  </w:num>
  <w:num w:numId="5" w16cid:durableId="622209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15385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9697667">
    <w:abstractNumId w:val="20"/>
  </w:num>
  <w:num w:numId="8" w16cid:durableId="2039810823">
    <w:abstractNumId w:val="10"/>
  </w:num>
  <w:num w:numId="9" w16cid:durableId="795684637">
    <w:abstractNumId w:val="0"/>
  </w:num>
  <w:num w:numId="10" w16cid:durableId="2128769974">
    <w:abstractNumId w:val="19"/>
  </w:num>
  <w:num w:numId="11" w16cid:durableId="1142305082">
    <w:abstractNumId w:val="6"/>
  </w:num>
  <w:num w:numId="12" w16cid:durableId="1840194117">
    <w:abstractNumId w:val="9"/>
  </w:num>
  <w:num w:numId="13" w16cid:durableId="1656645038">
    <w:abstractNumId w:val="12"/>
  </w:num>
  <w:num w:numId="14" w16cid:durableId="843859562">
    <w:abstractNumId w:val="15"/>
  </w:num>
  <w:num w:numId="15" w16cid:durableId="712845038">
    <w:abstractNumId w:val="14"/>
  </w:num>
  <w:num w:numId="16" w16cid:durableId="1039279415">
    <w:abstractNumId w:val="2"/>
  </w:num>
  <w:num w:numId="17" w16cid:durableId="738945444">
    <w:abstractNumId w:val="4"/>
  </w:num>
  <w:num w:numId="18" w16cid:durableId="606932827">
    <w:abstractNumId w:val="11"/>
  </w:num>
  <w:num w:numId="19" w16cid:durableId="258682117">
    <w:abstractNumId w:val="5"/>
  </w:num>
  <w:num w:numId="20" w16cid:durableId="100229120">
    <w:abstractNumId w:val="18"/>
  </w:num>
  <w:num w:numId="21" w16cid:durableId="130554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7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12954766.doc"/>
    <w:docVar w:name="arg5" w:val="7"/>
  </w:docVars>
  <w:rsids>
    <w:rsidRoot w:val="004A4F0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A38F6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4F06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9B5F5"/>
  <w15:docId w15:val="{3CADFC44-E9D1-4666-BCE8-52601AFD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2025-03-12T09:25:00Z</dcterms:created>
  <dcterms:modified xsi:type="dcterms:W3CDTF">2025-03-12T09:27:00Z</dcterms:modified>
</cp:coreProperties>
</file>