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D89FC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9D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3A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4E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B3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B8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F0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46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89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10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71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31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A5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82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44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9A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3A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E3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93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8C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7C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A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7F84B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A6ED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898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0AEE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7DD1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DABA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6E2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C50D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A4AE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B3F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7F15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6B4B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275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410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C5BA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8810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D69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BE75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36D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18D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3D7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F1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6EF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A8B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79A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7CD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FAF2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37D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6CA2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9711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3BA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E9E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58B5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3493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08487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A37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A2C1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D654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7DB8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E22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0DD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56E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2000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0F3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6C4B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A3BE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C36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53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5A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BB4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B94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682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63B2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46F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267C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8171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DD52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C075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7B9A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A57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B8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76EB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45A3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560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1B0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FD7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C9B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2E0B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13698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41A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695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1E9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7D6E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F9A6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66B6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61D8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A941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4F78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D069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B46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343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E2BA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4E4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A0CD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01CF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249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68F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7357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F5D5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1F45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A893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66E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39FA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527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9F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21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3C72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02D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BED7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F4E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4D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176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2283B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391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940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257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86B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EB1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B96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AA4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4BD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3CB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247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ED8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F1D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907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86A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331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FAA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9CE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A46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C30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19F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0C5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B07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E4F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EF3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2D3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D16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771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FDE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E3F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71B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A66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DF0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A8E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4BCB4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A0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D1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06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9B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74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57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EB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B8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81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91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D6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3F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05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1E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9A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0D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4C7E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09EE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16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53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2A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C8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0C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B4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5B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685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21D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CD1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9E0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67A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D9B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A45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026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7A2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067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09F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D657686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0C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C6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9A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64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4F8C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CB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B0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10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7A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DE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7D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EA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BE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26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6F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0A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0C68D9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F4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AE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A6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35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F3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E7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35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09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CC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EF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C5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7C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C7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07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75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FF4D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27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EB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70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DA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41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14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7D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BD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9D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96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42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A77A3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95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4F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F9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51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2B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41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6E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9F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D8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81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00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B7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47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F9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FF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FDE6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CB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7D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D7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86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EA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05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09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7594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9503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709C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4EC8D2" w14:textId="375306AA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AFC9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9716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FF42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73D1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F4D8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F354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AAAF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DDA5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D1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7E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70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AE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0C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4B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F2CC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3F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28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E3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37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B4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1B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2D1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782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8F3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3A35F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A4F95BD" wp14:editId="7A303A8A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6525B7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A4F95B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2D6525B7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58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83B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63E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EAE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CF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1A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1C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B1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1C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F2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19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DD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0C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15452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692A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06906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AFFB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742B9E5" wp14:editId="45E2401C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136AE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42B9E5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5D136AE5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3C25BAD" wp14:editId="2243A5BC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D9602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C25BAD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AD9602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839E561" wp14:editId="00218A0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D898C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39E561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59D898C6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1B96645" wp14:editId="6095273A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5F4390" w14:textId="7A0D9BC4" w:rsidR="000B647F" w:rsidRDefault="000B647F" w:rsidP="00944C3D">
                                  <w:fldSimple w:instr=" MERGEFIELD  aDMOD  \* MERGEFORMAT ">
                                    <w:r w:rsidR="00AD0FDB" w:rsidRPr="00AD0FD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B96645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285F4390" w14:textId="7A0D9BC4" w:rsidR="000B647F" w:rsidRDefault="000B647F" w:rsidP="00944C3D">
                            <w:fldSimple w:instr=" MERGEFIELD  aDMOD  \* MERGEFORMAT ">
                              <w:r w:rsidR="00AD0FDB" w:rsidRPr="00AD0FD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50ED335" wp14:editId="34C96AC0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F296FB" w14:textId="1BB8643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D0FDB" w:rsidRPr="00615D0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0ED335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1F296FB" w14:textId="1BB8643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D0FDB" w:rsidRPr="00615D03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E112111" wp14:editId="622E506E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29DF14" w14:textId="29297B75" w:rsidR="000B647F" w:rsidRDefault="000B647F" w:rsidP="00944C3D">
                                  <w:fldSimple w:instr=" MERGEFIELD  aDRDO  \* MERGEFORMAT ">
                                    <w:r w:rsidR="00AD0FDB" w:rsidRPr="00AD0FD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112111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E29DF14" w14:textId="29297B75" w:rsidR="000B647F" w:rsidRDefault="000B647F" w:rsidP="00944C3D">
                            <w:fldSimple w:instr=" MERGEFIELD  aDRDO  \* MERGEFORMAT ">
                              <w:r w:rsidR="00AD0FDB" w:rsidRPr="00AD0FDB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5D08233" wp14:editId="4B1FAA21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A0969E" w14:textId="74A78AFB" w:rsidR="000B647F" w:rsidRDefault="000B647F" w:rsidP="00944C3D">
                                  <w:fldSimple w:instr=" MERGEFIELD  aDMDO  \* MERGEFORMAT ">
                                    <w:r w:rsidR="00AD0FDB" w:rsidRPr="00AD0FD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D08233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2FA0969E" w14:textId="74A78AFB" w:rsidR="000B647F" w:rsidRDefault="000B647F" w:rsidP="00944C3D">
                            <w:fldSimple w:instr=" MERGEFIELD  aDMDO  \* MERGEFORMAT ">
                              <w:r w:rsidR="00AD0FDB" w:rsidRPr="00AD0FD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4004CA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A892EE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BD85EE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8CE9865" wp14:editId="48B91D74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3C293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CE9865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E3C293C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0ABBEEA" wp14:editId="57C7CD54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FBA7D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ABBEEA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0BFBA7DC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71D03CF" wp14:editId="1F27D78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41155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1D03CF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0E41155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684C3F0" wp14:editId="3E5DC33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6FC0DD" w14:textId="6A0B206E" w:rsidR="000B647F" w:rsidRDefault="000B647F" w:rsidP="00944C3D">
                                  <w:fldSimple w:instr=" MERGEFIELD  aDRDOo  \* MERGEFORMAT ">
                                    <w:r w:rsidR="00AD0FDB" w:rsidRPr="00AD0FD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84C3F0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76FC0DD" w14:textId="6A0B206E" w:rsidR="000B647F" w:rsidRDefault="000B647F" w:rsidP="00944C3D">
                            <w:fldSimple w:instr=" MERGEFIELD  aDRDOo  \* MERGEFORMAT ">
                              <w:r w:rsidR="00AD0FDB" w:rsidRPr="00AD0FDB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E175745" wp14:editId="507BCBAE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8264BE" w14:textId="1387FDAD" w:rsidR="000B647F" w:rsidRDefault="000B647F" w:rsidP="00944C3D">
                                  <w:fldSimple w:instr=" MERGEFIELD  aDMDO  \* MERGEFORMAT ">
                                    <w:r w:rsidR="00AD0FDB" w:rsidRPr="00AD0FD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175745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368264BE" w14:textId="1387FDAD" w:rsidR="000B647F" w:rsidRDefault="000B647F" w:rsidP="00944C3D">
                            <w:fldSimple w:instr=" MERGEFIELD  aDMDO  \* MERGEFORMAT ">
                              <w:r w:rsidR="00AD0FDB" w:rsidRPr="00AD0FD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841B558" wp14:editId="4BD6B05C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F5ADEC" w14:textId="256CA5EE" w:rsidR="000B647F" w:rsidRDefault="000B647F" w:rsidP="00944C3D">
                                  <w:fldSimple w:instr=" MERGEFIELD  aDRODo  \* MERGEFORMAT ">
                                    <w:r w:rsidR="00AD0FDB" w:rsidRPr="00AD0FD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41B558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8F5ADEC" w14:textId="256CA5EE" w:rsidR="000B647F" w:rsidRDefault="000B647F" w:rsidP="00944C3D">
                            <w:fldSimple w:instr=" MERGEFIELD  aDRODo  \* MERGEFORMAT ">
                              <w:r w:rsidR="00AD0FDB" w:rsidRPr="00AD0FDB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6388687" wp14:editId="418D98FF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85FF0F" w14:textId="33B04D9B" w:rsidR="000B647F" w:rsidRDefault="000B647F" w:rsidP="00944C3D">
                                  <w:fldSimple w:instr=" MERGEFIELD  aDMOD  \* MERGEFORMAT ">
                                    <w:r w:rsidR="00AD0FDB" w:rsidRPr="00AD0FD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38868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5E85FF0F" w14:textId="33B04D9B" w:rsidR="000B647F" w:rsidRDefault="000B647F" w:rsidP="00944C3D">
                            <w:fldSimple w:instr=" MERGEFIELD  aDMOD  \* MERGEFORMAT ">
                              <w:r w:rsidR="00AD0FDB" w:rsidRPr="00AD0FD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6BCC23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273A825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AAA5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F5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B468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48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60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89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A3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82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33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A0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38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BB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11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72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DA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02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06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71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14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FA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22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D7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A9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20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C9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32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24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7B7E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B7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E88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D5E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98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7B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25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19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EB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D5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6C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87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0E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8CC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B0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54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75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74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7F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11BE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8BF3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D823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8756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BF37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6EA6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C302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08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A0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85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E6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C6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76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A0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E4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45D2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2F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00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A9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5A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CB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8C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92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C3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44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49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C5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05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97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BA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6F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00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14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6C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E88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1D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E37B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D4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B3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E0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98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0E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0A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7E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AD3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C447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BE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D2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CD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4A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B4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0F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7E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A8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90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C6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AB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02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2F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D6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7B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EA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57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EB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907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D3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773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BA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4C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D7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11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AD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64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C9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8592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04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2A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C9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73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8B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59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18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98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64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F2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BC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61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B5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1A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17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20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A3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8C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E39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429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7A3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4E6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1D0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EF0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453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2A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98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EE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5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F8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17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01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49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39D9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06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52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CB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DC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29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39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BC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40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41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91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44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1D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E3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3C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3F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A2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6B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5D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5A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359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92C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2AD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651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D29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80C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942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46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27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0001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BE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B4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0335210" wp14:editId="7BE0316F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32240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335210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432240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6D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29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08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58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34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99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B8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DA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9A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62D578D1" wp14:editId="3288CFC1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5ED30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D578D1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145ED30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98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F2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4F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2A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D5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98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EE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2A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33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D1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90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60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08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8A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D9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4B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E8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6D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59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88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02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54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A28FE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D88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791A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00D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1C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596F32F" wp14:editId="4AFC2445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9C1189" w14:textId="337B654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D0FDB" w:rsidRPr="00615D0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0036118796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96F32F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439C1189" w14:textId="337B654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D0FDB" w:rsidRPr="00615D03">
                              <w:rPr>
                                <w:rFonts w:ascii="Arial" w:hAnsi="Arial" w:cs="Arial"/>
                                <w:noProof/>
                              </w:rPr>
                              <w:t>0036118796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5C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0C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01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2F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E0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8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D9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76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8E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6084EDF" wp14:editId="47C698C1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3EEBA2" w14:textId="5659538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D0FDB" w:rsidRPr="00615D0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2021559793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084EDF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A3EEBA2" w14:textId="5659538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D0FDB" w:rsidRPr="00615D03">
                              <w:rPr>
                                <w:rFonts w:ascii="Arial" w:hAnsi="Arial" w:cs="Arial"/>
                                <w:noProof/>
                              </w:rPr>
                              <w:t>2021559793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9C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B0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D8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DD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3B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9C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3A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DB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73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1D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C5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89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0B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5B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DE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F8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6B4F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68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FC333B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A31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4D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C6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29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59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6A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89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E1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C8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A2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ED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EF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A9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94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8B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86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2E82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908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207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37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8DEF27D" wp14:editId="0C097F1A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1871AA" w14:textId="3FA74F3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D0FDB" w:rsidRPr="00615D0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Pádivého 10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DEF27D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F1871AA" w14:textId="3FA74F3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D0FDB" w:rsidRPr="00615D03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Pádivého 10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6B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7D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DE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16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30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46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7D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F7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2B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AF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D0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6F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CE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C3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9E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5E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32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27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FF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9B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20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21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F6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F8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14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D7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6A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C2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F9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12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2B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6822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DB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9D85A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0BD2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C88C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A5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57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44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D7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A3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49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38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39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43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0F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0F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08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30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C1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BC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08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14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9A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C7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17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33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5A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E7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474775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DE9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35DCC2E" wp14:editId="206EE258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B590A7" w14:textId="7DCA593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D0FDB" w:rsidRPr="00615D0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Pádivého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5DCC2E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8B590A7" w14:textId="7DCA593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D0FDB" w:rsidRPr="00615D03">
                              <w:rPr>
                                <w:rFonts w:ascii="Arial" w:hAnsi="Arial" w:cs="Arial"/>
                                <w:noProof/>
                              </w:rPr>
                              <w:t>Pádivého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9D5D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1B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25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ED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3F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48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09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3D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F9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E2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5F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6A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9D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90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75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7C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85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8EE1772" wp14:editId="4106433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E2F934" w14:textId="53632A6B" w:rsidR="000B647F" w:rsidRDefault="000B647F" w:rsidP="00944C3D">
                                  <w:fldSimple w:instr=" MERGEFIELD  aSUB_ULICA_CISLO  \* MERGEFORMAT ">
                                    <w:r w:rsidR="00AD0FDB" w:rsidRPr="00AD0FD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10/683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EE1772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5EE2F934" w14:textId="53632A6B" w:rsidR="000B647F" w:rsidRDefault="000B647F" w:rsidP="00944C3D">
                            <w:fldSimple w:instr=" MERGEFIELD  aSUB_ULICA_CISLO  \* MERGEFORMAT ">
                              <w:r w:rsidR="00AD0FDB" w:rsidRPr="00AD0FDB">
                                <w:rPr>
                                  <w:rFonts w:ascii="Arial" w:hAnsi="Arial" w:cs="Arial"/>
                                  <w:noProof/>
                                </w:rPr>
                                <w:t>10/683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69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DF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30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D8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AF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8A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3474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D08B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93B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EDA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1EAB2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E99581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84D3D72" wp14:editId="363AF53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1B5247" w14:textId="0E99CAE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D0FDB" w:rsidRPr="00615D0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4D3D72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01B5247" w14:textId="0E99CAE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D0FDB" w:rsidRPr="00615D03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EDD03D0" wp14:editId="4FE80014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551FB3" w14:textId="033C625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D0FDB" w:rsidRPr="00615D0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DD03D0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41551FB3" w14:textId="033C625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D0FDB" w:rsidRPr="00615D03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D5C23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288E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49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1F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5C39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13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7C61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257DDFA" wp14:editId="4FEB8A13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2DF9EF" w14:textId="7FEB261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D0FDB" w:rsidRPr="00615D0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57DDFA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222DF9EF" w14:textId="7FEB261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D0FDB" w:rsidRPr="00615D03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D1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845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E6A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C81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633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8EF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EB5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1127F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DBE1A7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A1CD4F8" wp14:editId="5F22EE4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6E82F0" w14:textId="26C4641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1CD4F8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E6E82F0" w14:textId="26C4641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10A2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94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08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AF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58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F2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8A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D8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1058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08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6AB9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5CE6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405C6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A1D19B9" wp14:editId="2970C3E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437799" w14:textId="5ED7B19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D0FDB" w:rsidRPr="00615D0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1D19B9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51437799" w14:textId="5ED7B19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D0FDB" w:rsidRPr="00615D03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C9D126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D928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FE4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35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85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E3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71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1C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37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B8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CF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C6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AB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BD6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E9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D1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7D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16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DE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7E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AE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5B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E9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8E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08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5C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9E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9F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56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92E8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40D4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CDAC79F" w14:textId="3A15E668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AD0FDB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028D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9F95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D565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CB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0F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DA47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FFD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CCE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9E1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C0F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62F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6524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B7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271A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FFF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8B8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531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61C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499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797A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9F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E7EC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E3EF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D84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7CA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F68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9CC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501E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F1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4740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73E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E73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26D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2E3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39E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8E44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49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F75A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87D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360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E15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CB2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B52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2B40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98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04FB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521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62B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CBC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1F7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779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13AD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97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1980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824B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C9F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75E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69A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106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E4FD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30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D3B9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88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52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3C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9D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591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C3A10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2050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E2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0A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28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A5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4A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06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C5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42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B5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7C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FD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0D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85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3C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7A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6B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9A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A4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B8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FC515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86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49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49237A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86E1CB3" w14:textId="77777777" w:rsidR="00944C3D" w:rsidRDefault="00944C3D" w:rsidP="00944C3D">
      <w:pPr>
        <w:rPr>
          <w:rFonts w:ascii="Arial" w:hAnsi="Arial"/>
        </w:rPr>
      </w:pPr>
    </w:p>
    <w:p w14:paraId="534FAB6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26EBCD2" w14:textId="5EE871C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D4EA58B" w14:textId="1661C426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D31BCDC" w14:textId="3FAEAC0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82704F5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BF61E5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24C2145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BF5F8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63E75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52698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2B9867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494570E" w14:textId="117A0523" w:rsidR="00944C3D" w:rsidRPr="008D0433" w:rsidRDefault="00AD0FD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Sylvia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Malovcová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09DC8610" w14:textId="5012CFBB" w:rsidR="00944C3D" w:rsidRPr="008D0433" w:rsidRDefault="00AD0FD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C0FBC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4BA42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26743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EA632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8E9F4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C0604A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5AE607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5CABD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DDF5B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3AD37F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AD0761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A4F5115" w14:textId="2B09D08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FE66ED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638052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E298B9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ADD206F" w14:textId="1AF2F040" w:rsidR="00944C3D" w:rsidRDefault="00AD0FDB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50321079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BAEDD1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8AA1A7C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6E6524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945B8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2CEF5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CAC6B1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0C6D0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63012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D4FE2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BC633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D9558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5833F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739DC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145ED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33857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37D08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ECA04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D47EA5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386EF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A95CE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00DE9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30B4D5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3A2F4C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D96090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FE63AD8" w14:textId="6B34CCB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E6C6BB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06D90C4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657931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8B26B57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FCCB2DC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AF67BFC" w14:textId="74F77840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3CFF5920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B0AEDA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400CEC0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D4BEF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451D54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12C85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7DE9BB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E0888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85CD3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C2BD0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FC011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20903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EE23D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86B07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FA63C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AC242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97FA6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110A0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1D2FEF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68D427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43BDA86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73B13D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07595D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2A025ED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7FDB3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AE79AD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422AE12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20C428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B5FFE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CA87C6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6B8F53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0A37C7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AE9EFD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BA3D1F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6B9FC0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806893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DCA33E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137197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9D8A23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6D372A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76038830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58E2D2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10AF84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8735C9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CB48F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12408D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08C7F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90987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D91BA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AAFB0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A743D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E72BF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32289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F069A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B74A9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786BF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CE31E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00A44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4FC32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A2632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CD482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4D1EB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44807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A5684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41A08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E039A4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F5684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53329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6CD49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C7C5B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A10238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830529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0DDC63F" w14:textId="639DBCB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70B32BC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3A6139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54A51A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F2B970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64D2708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8DF28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2B85EC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4BD9AB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5199782" w14:textId="77777777" w:rsidTr="00503750">
        <w:tc>
          <w:tcPr>
            <w:tcW w:w="2302" w:type="dxa"/>
            <w:vAlign w:val="center"/>
          </w:tcPr>
          <w:p w14:paraId="08E4E1C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FB668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3E08F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8EF8B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8B498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34973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3F335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465EB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922A860" w14:textId="77777777" w:rsidTr="00503750">
        <w:tc>
          <w:tcPr>
            <w:tcW w:w="15593" w:type="dxa"/>
            <w:gridSpan w:val="8"/>
            <w:vAlign w:val="center"/>
          </w:tcPr>
          <w:p w14:paraId="41D5FB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DCDC483" w14:textId="77777777" w:rsidTr="00503750">
        <w:tc>
          <w:tcPr>
            <w:tcW w:w="2302" w:type="dxa"/>
            <w:vAlign w:val="center"/>
          </w:tcPr>
          <w:p w14:paraId="51A24B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A4125FF" w14:textId="5C2540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5B7D48" w14:textId="3253CC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E1FE3D" w14:textId="0B0C85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E31DCA" w14:textId="73A952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FA87A0" w14:textId="6EFB69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31FCA3" w14:textId="266DD4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B5C830" w14:textId="2615D6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B4E35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9F89E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1EDDD78" w14:textId="531EBB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56429F" w14:textId="007661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46BB87" w14:textId="498ADC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952E4B" w14:textId="0ED7F5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1DBDA7" w14:textId="2EFF77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01714D" w14:textId="27ADA9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649BAD" w14:textId="4DE0C8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01AC2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18229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97F8D8A" w14:textId="5EC5F8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659FC7" w14:textId="785564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AF7B6B" w14:textId="0D199D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1EA7D1" w14:textId="47C0CE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18BEA3" w14:textId="5ABF5C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565885" w14:textId="082A46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8EAFF8" w14:textId="0D5AF8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4F4A1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3359B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AAA90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C798F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88C6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2A2A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CB861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7C59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73CB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DA5A2C9" w14:textId="77777777" w:rsidTr="00503750">
        <w:tc>
          <w:tcPr>
            <w:tcW w:w="2302" w:type="dxa"/>
            <w:vAlign w:val="center"/>
          </w:tcPr>
          <w:p w14:paraId="0ADB4B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9FE5897" w14:textId="3DDBDC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99571F" w14:textId="4C032A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B017EE" w14:textId="789267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92CCDF" w14:textId="1D8043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A3E75" w14:textId="55974B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CAF83B" w14:textId="5EAD66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A1AE38" w14:textId="30193A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ACA0B7" w14:textId="77777777" w:rsidTr="00503750">
        <w:tc>
          <w:tcPr>
            <w:tcW w:w="15593" w:type="dxa"/>
            <w:gridSpan w:val="8"/>
            <w:vAlign w:val="center"/>
          </w:tcPr>
          <w:p w14:paraId="0662F0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8D563F8" w14:textId="77777777" w:rsidTr="00503750">
        <w:tc>
          <w:tcPr>
            <w:tcW w:w="2302" w:type="dxa"/>
            <w:vAlign w:val="center"/>
          </w:tcPr>
          <w:p w14:paraId="259E606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E513AD" w14:textId="3F2A8A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30BFE5" w14:textId="11A85F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3E8B2E" w14:textId="6949C3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6E5F7F" w14:textId="43381C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5241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A05A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AB8334" w14:textId="69DFFF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3D0CD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D68E1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B92A0FB" w14:textId="169C64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36BB49" w14:textId="4C72D9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BBD456" w14:textId="4B32AE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CDA19C" w14:textId="180252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BDCA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12ED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25D3D9" w14:textId="22C895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18E74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C235C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A9B26E" w14:textId="5882A8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2ECB6D" w14:textId="236374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3EE78B" w14:textId="308B74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459C43" w14:textId="527188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8864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9291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D6A230" w14:textId="6E4F28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E4012E" w14:textId="77777777" w:rsidTr="00503750">
        <w:tc>
          <w:tcPr>
            <w:tcW w:w="2302" w:type="dxa"/>
            <w:vAlign w:val="center"/>
          </w:tcPr>
          <w:p w14:paraId="466E42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F0C27AC" w14:textId="78B1D1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5AA376" w14:textId="2C91E8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3DC5A1" w14:textId="76EB14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36A36" w14:textId="411CED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9E60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E322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FA21A9F" w14:textId="78DA34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801F2E" w14:textId="77777777" w:rsidTr="00503750">
        <w:tc>
          <w:tcPr>
            <w:tcW w:w="15593" w:type="dxa"/>
            <w:gridSpan w:val="8"/>
            <w:vAlign w:val="center"/>
          </w:tcPr>
          <w:p w14:paraId="3E0E1D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5AF6718" w14:textId="77777777" w:rsidTr="00503750">
        <w:tc>
          <w:tcPr>
            <w:tcW w:w="2302" w:type="dxa"/>
            <w:vAlign w:val="center"/>
          </w:tcPr>
          <w:p w14:paraId="5438F7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873819D" w14:textId="02D6E8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240328F" w14:textId="72F667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E07F94" w14:textId="59D207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8B0C55" w14:textId="5D9044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65023A" w14:textId="039D14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1353E4" w14:textId="053218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865674" w14:textId="29D6A0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04FE47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51304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59E65A7" w14:textId="011D74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AE8226" w14:textId="73891A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C3B468" w14:textId="2BB7BF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ECFA5C" w14:textId="3DC4C2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4D6993" w14:textId="7D014B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D7F131" w14:textId="1386AD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4C8E89" w14:textId="668A7F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ADF22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69BC1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067F2A1" w14:textId="6603BD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D3D3B1" w14:textId="7E8A12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6D18E6" w14:textId="053AE6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61031A" w14:textId="24A53E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C0C43A" w14:textId="224062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34BF5C" w14:textId="66EBDD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E018A" w14:textId="6BA27E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A9E7C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B2FDF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698F649" w14:textId="2C110C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52D1FE4" w14:textId="569896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2D51B4" w14:textId="3D047A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A46B77" w14:textId="20C632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BB7E7D" w14:textId="525666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F0351D" w14:textId="698F72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3259BF" w14:textId="7F0C3B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795720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E2D8CA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40B4E0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E1067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66DE2F5" w14:textId="765DF9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A877BE" w14:textId="31F8A6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068A58" w14:textId="7263D4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F60F0A" w14:textId="5CF397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ABA789" w14:textId="6609A5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46EF63" w14:textId="16C947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5A80C8" w14:textId="4230A2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75CF6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0BC2B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DE04427" w14:textId="45E637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A343E9" w14:textId="5AE95E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71473D" w14:textId="0DBC38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C6EA44" w14:textId="3D7057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161D3F" w14:textId="38FEA5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6D0555" w14:textId="3837A5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7242B4" w14:textId="544D94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A27E5C" w14:textId="77777777" w:rsidR="00944C3D" w:rsidRDefault="00944C3D" w:rsidP="00944C3D">
      <w:pPr>
        <w:rPr>
          <w:rFonts w:ascii="Arial" w:hAnsi="Arial"/>
          <w:b/>
        </w:rPr>
      </w:pPr>
    </w:p>
    <w:p w14:paraId="67D63E0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66683CC" w14:textId="77777777" w:rsidTr="00503750">
        <w:tc>
          <w:tcPr>
            <w:tcW w:w="1944" w:type="dxa"/>
            <w:vAlign w:val="center"/>
          </w:tcPr>
          <w:p w14:paraId="21166B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42BFE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6D1DC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C14C7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438AE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D9A10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A7A0C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73D65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96EE6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EA034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2FAB7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763B0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CB9C536" w14:textId="77777777" w:rsidTr="00503750">
        <w:tc>
          <w:tcPr>
            <w:tcW w:w="15685" w:type="dxa"/>
            <w:gridSpan w:val="12"/>
            <w:vAlign w:val="center"/>
          </w:tcPr>
          <w:p w14:paraId="35DAFA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0C8EB8D" w14:textId="77777777" w:rsidTr="00503750">
        <w:tc>
          <w:tcPr>
            <w:tcW w:w="1944" w:type="dxa"/>
            <w:vAlign w:val="center"/>
          </w:tcPr>
          <w:p w14:paraId="6DCF75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ADE2A6B" w14:textId="387D87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80E36B1" w14:textId="259A56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4550CC0" w14:textId="489F13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D70388" w14:textId="338F1D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AF53D2" w14:textId="22F363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2F69D7" w14:textId="3B88B0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EFC530A" w14:textId="6511E9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0AA317" w14:textId="710E70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1F77F6" w14:textId="2D9852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49BA3C" w14:textId="3E8EF5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17A6D88" w14:textId="640FE2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DCE1A4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7013E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5C71914" w14:textId="2A01FA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219E724" w14:textId="661F3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6C4FF82" w14:textId="3CB813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8AF73E" w14:textId="2C0347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43BEE45" w14:textId="62BC30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30CAB9" w14:textId="1682C9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CDDE635" w14:textId="66A404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D578A3" w14:textId="182F42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81E8F3" w14:textId="6C0DF0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9D25CB0" w14:textId="0678A8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3A9E70" w14:textId="56CDB1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66132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1C917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AA43C9D" w14:textId="064AA0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9B64501" w14:textId="485EFF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081F57B" w14:textId="4D4606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B3396B" w14:textId="74CC7B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AE6728" w14:textId="02F746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B84698" w14:textId="0C50D6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78FFA0" w14:textId="2D196B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F35EC4" w14:textId="208BEA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873D2D" w14:textId="0314F2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42B51F" w14:textId="63C739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F2B54EE" w14:textId="095734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470DC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2FA10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E66E4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C5ADA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47B56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AC1AF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37DCF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C92F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DB5F7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8F69B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7AC86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0A49B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5F53D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EC3BA4E" w14:textId="77777777" w:rsidTr="00503750">
        <w:tc>
          <w:tcPr>
            <w:tcW w:w="1944" w:type="dxa"/>
            <w:vAlign w:val="center"/>
          </w:tcPr>
          <w:p w14:paraId="3CE991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78ED3E8" w14:textId="0434F7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6463B0" w14:textId="461C1A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F51532B" w14:textId="5944BF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F078C1" w14:textId="69F850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555FAC" w14:textId="7A0B4E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444856" w14:textId="23362C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97F904" w14:textId="09E1B8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38C5E7" w14:textId="165C49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0CF247" w14:textId="42AA1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B772F2" w14:textId="27668E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C19026" w14:textId="23125D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79C114" w14:textId="77777777" w:rsidTr="00503750">
        <w:tc>
          <w:tcPr>
            <w:tcW w:w="15685" w:type="dxa"/>
            <w:gridSpan w:val="12"/>
            <w:vAlign w:val="center"/>
          </w:tcPr>
          <w:p w14:paraId="05CEF4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9894492" w14:textId="77777777" w:rsidTr="00503750">
        <w:tc>
          <w:tcPr>
            <w:tcW w:w="1944" w:type="dxa"/>
            <w:vAlign w:val="center"/>
          </w:tcPr>
          <w:p w14:paraId="2CF1039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523A4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3620B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356F084" w14:textId="160904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55D65D" w14:textId="07BC83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0D8287" w14:textId="0AC283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555F98" w14:textId="2BBCF1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410916" w14:textId="0C6F60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0653AE" w14:textId="0A1C85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C507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CAAD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235EB1B" w14:textId="30660B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709B62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21886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1DD9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02F2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52363D9" w14:textId="7A7648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BA7212" w14:textId="2C56B0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B6E825" w14:textId="776E64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F4917C" w14:textId="622EE8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7E04CE" w14:textId="51AA29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58B4CF9" w14:textId="468921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14A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EBB60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56B1E27" w14:textId="6C946A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005CA1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005B0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553FD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231DC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EF11EF" w14:textId="787581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8FE9A5" w14:textId="6D7D9B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034777" w14:textId="01D75A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D988FA" w14:textId="484875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68DC7A" w14:textId="313B9B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0DEFF3F" w14:textId="511048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F306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7459F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51411EC" w14:textId="5DA5F5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953CD5" w14:textId="77777777" w:rsidTr="00503750">
        <w:tc>
          <w:tcPr>
            <w:tcW w:w="1944" w:type="dxa"/>
            <w:vAlign w:val="center"/>
          </w:tcPr>
          <w:p w14:paraId="6EEE7A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DE932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651D5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674278" w14:textId="19B913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6DBAE6" w14:textId="333DF8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A80A6F" w14:textId="22FE7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5A507FD" w14:textId="61FC07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302935" w14:textId="40B8A7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A9CE38" w14:textId="36283F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58E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B8EAF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BF4C77A" w14:textId="761DB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ECBB97" w14:textId="77777777" w:rsidTr="00503750">
        <w:tc>
          <w:tcPr>
            <w:tcW w:w="15685" w:type="dxa"/>
            <w:gridSpan w:val="12"/>
            <w:vAlign w:val="center"/>
          </w:tcPr>
          <w:p w14:paraId="204B82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DEB9A7D" w14:textId="77777777" w:rsidTr="00503750">
        <w:tc>
          <w:tcPr>
            <w:tcW w:w="1944" w:type="dxa"/>
            <w:vAlign w:val="center"/>
          </w:tcPr>
          <w:p w14:paraId="13E552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F9F4B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D138D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20DD9F" w14:textId="3CD28B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E3195D" w14:textId="656229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5107B0" w14:textId="2A34C7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A0AB01" w14:textId="276C61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1CD0474" w14:textId="2CD081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30ADBB" w14:textId="008754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85C5BB" w14:textId="72E8D9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DFF9F3A" w14:textId="5A876C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28C5D80" w14:textId="668FEA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09E4E8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292A6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F1B74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B466E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7FD620D" w14:textId="1E4500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A78548" w14:textId="120799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B0FF0A" w14:textId="374D55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34DAFB" w14:textId="532336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C19970" w14:textId="414069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C2837C0" w14:textId="4CEF82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EFA753" w14:textId="39827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DF30E9E" w14:textId="5734C8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08499B8" w14:textId="690309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EA3F7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89F99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DE047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02F5A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3A5BD0A" w14:textId="7EDE0C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51EB2C" w14:textId="3417F6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B7B5D9" w14:textId="3632F5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C82EE2" w14:textId="4AED30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BB60E7" w14:textId="667160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0815EB9" w14:textId="72D6C5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E1BD31F" w14:textId="06F39F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7F2606" w14:textId="76CA31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E2A53F" w14:textId="1335E8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5DA114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691D9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45C72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99F60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40F800" w14:textId="01B6E7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76E986" w14:textId="0ED914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E98522" w14:textId="645D05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A53FD1" w14:textId="7209D0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8E264B" w14:textId="750FDC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5FDE44" w14:textId="035A04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DEBA70" w14:textId="21685E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A30519" w14:textId="6AF82A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C076293" w14:textId="43394B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5FF96A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CF969E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F7CF0E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7F02A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38B218C" w14:textId="27777F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B92E15C" w14:textId="20EE23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CDC56AC" w14:textId="20F449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F5CC90" w14:textId="0B53AB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B5A67A" w14:textId="375F35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6C05B08" w14:textId="3A648F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710B09" w14:textId="2193DE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C13CE6" w14:textId="4E995D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B4A1B4B" w14:textId="417CF7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50600FC" w14:textId="181640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609D3D" w14:textId="16C399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0E4E0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73262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3060622" w14:textId="7D0A0A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925F2C9" w14:textId="56A7F7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FDFD7D8" w14:textId="472089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686D9C" w14:textId="1567AF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41C1FB" w14:textId="72877B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BB7886" w14:textId="5D5B1E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0B8B51" w14:textId="048C12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EC65B5" w14:textId="653CE1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06D54D" w14:textId="45A022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831D13F" w14:textId="2E01D7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A355BC5" w14:textId="47F40C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D4955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7153C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A74C0A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BF40DA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81CDA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5EBA3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29039D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CBD85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DAD0B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60996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207D2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133EE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E2EBB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4E965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8F1F2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B9AA87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0791A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1023B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6CFEF16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213E42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004D7E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02478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23903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045C7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F7CE79F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4DB6B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0BD71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EBE24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6164A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5CE97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1A45E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9D9EC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FE4E2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B5F50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2A420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D7BDD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E09F6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370B4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0C61CFB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DB842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0E9E8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87F18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ED6AE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CEE9B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8CECE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6D1E333" w14:textId="77777777" w:rsidTr="00503750">
        <w:trPr>
          <w:trHeight w:val="1073"/>
        </w:trPr>
        <w:tc>
          <w:tcPr>
            <w:tcW w:w="3614" w:type="dxa"/>
            <w:vMerge/>
          </w:tcPr>
          <w:p w14:paraId="6B5298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AC3C0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2B08D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271F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9F215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72244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89B3F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368E3CD" w14:textId="77777777" w:rsidTr="00503750">
        <w:trPr>
          <w:trHeight w:val="283"/>
        </w:trPr>
        <w:tc>
          <w:tcPr>
            <w:tcW w:w="3614" w:type="dxa"/>
          </w:tcPr>
          <w:p w14:paraId="4D0612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CF876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2F643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C8764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1320E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86C70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3306A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7161EB5" w14:textId="77777777" w:rsidTr="00503750">
        <w:trPr>
          <w:trHeight w:val="283"/>
        </w:trPr>
        <w:tc>
          <w:tcPr>
            <w:tcW w:w="3614" w:type="dxa"/>
          </w:tcPr>
          <w:p w14:paraId="19F825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FC01A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7BE61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DBCCC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FF12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A8273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99AEA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2692CB2" w14:textId="77777777" w:rsidTr="00503750">
        <w:trPr>
          <w:trHeight w:val="283"/>
        </w:trPr>
        <w:tc>
          <w:tcPr>
            <w:tcW w:w="3614" w:type="dxa"/>
          </w:tcPr>
          <w:p w14:paraId="76A4CA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AEF60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C5F70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469EF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F1BA7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2F668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21749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7E48EC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646E25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1275B5D4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8658F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B3FED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E92E7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4D2A5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01EEC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D64C7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E4CAF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EFC96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B193E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776422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8CD4FA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A9CA27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D5267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2308715" w14:textId="59141E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BAF5CB" w14:textId="53DE15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7412F6" w14:textId="68751A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083346" w14:textId="24CA3E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3B7FB" w14:textId="0B1079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D5F0D3" w14:textId="586C93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84A3EC" w14:textId="642D17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E916356" w14:textId="732388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8B47C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611D9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5D93E21" w14:textId="44303C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31683C" w14:textId="021CCE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787D05" w14:textId="4B7EC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60FDA3" w14:textId="33EEA6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EF215E" w14:textId="6D940B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DFF41C" w14:textId="22268F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A48B4D" w14:textId="5D6148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180B421" w14:textId="0A85E1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68190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4E80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99FDB48" w14:textId="50E50B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C5563" w14:textId="008AA6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5496F2" w14:textId="7BA843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2FB5E8" w14:textId="12E3AD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623FA6" w14:textId="5CB809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30B041" w14:textId="3890BA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E66522" w14:textId="342374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AC2BA0C" w14:textId="7408F0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921E3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9504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26C74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524D8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188B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59AB7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B70B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DB86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9C6B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7A4C7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F69B5E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B9D67B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0A195FF" w14:textId="1EF36B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045DC3" w14:textId="403A6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8DBAB5" w14:textId="5A1914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40ACC9" w14:textId="440C8F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3195AE" w14:textId="09DEEC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47F4F3" w14:textId="708E31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8CE5B8" w14:textId="6AF618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559CB5" w14:textId="6E7952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66F56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5752DB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225EF8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E083C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B2C0E3B" w14:textId="6C2816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2ADC54" w14:textId="5049D3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5355C3" w14:textId="1D7CEF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0DEC1D" w14:textId="1DC108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27D8F2" w14:textId="30D998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BA8F88" w14:textId="6B61F1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214986" w14:textId="4F233F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0E497B" w14:textId="203709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B66E0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46364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41B8351" w14:textId="5AADCB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9952A" w14:textId="0A21CA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2C44D3" w14:textId="6D20AD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5920F4" w14:textId="14F3C4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52035D" w14:textId="5A7158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57CEA4" w14:textId="336763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9F4AD6" w14:textId="44C596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C06C4BE" w14:textId="32B2E3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B5333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3A928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B8DAFA9" w14:textId="112903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98B2AD" w14:textId="4A562A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0B46E1" w14:textId="2BD855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AAE9C6" w14:textId="0023CD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D72813" w14:textId="3BB45F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291DE5" w14:textId="381497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6CAE7C" w14:textId="55A3D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6EB227" w14:textId="0391F0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6ECA5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47BD0C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D043FEC" w14:textId="6554E3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152957" w14:textId="3B0A9D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DF9199" w14:textId="1461FC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E16DC2" w14:textId="6D9D97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3C506A" w14:textId="292888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E5E166" w14:textId="67B720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04FFAB" w14:textId="67D121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D0EF08" w14:textId="4E8863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E8F01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A5459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EB6737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350386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79116F8" w14:textId="7B246B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2B077B" w14:textId="72DF38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CAB5EE" w14:textId="1B284A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B2206F" w14:textId="4C06B4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932C45" w14:textId="61E474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64D45" w14:textId="4DC8FE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9F5A15" w14:textId="2FC2B5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B4FC7F3" w14:textId="243696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2A2CF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878934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4B76FC7" w14:textId="0EE6CC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47DC5D" w14:textId="5E0B28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DDC908" w14:textId="4BDAF8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760B4E" w14:textId="2CDED6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9C692E" w14:textId="0C3B1E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7BEC3F" w14:textId="7EF5D4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22DAE4" w14:textId="34BDD9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344AE6" w14:textId="44DF47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0B467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E9BE59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DC33322" w14:textId="1262E1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48D8D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773B8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348F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7E78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DA1C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7DB4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7357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F99E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48B1A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D441F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F362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1A2E1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6736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A26F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9EE7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3004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1A6F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242211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53BAAC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D14AFBA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DA63507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69AA4D0B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1C4D52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D5602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7ADC2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FFD48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2C2E3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CD57CB0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55A9E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08BD9D9" w14:textId="75A3AA2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0312176" w14:textId="451E3EB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7DD9E96" w14:textId="3AB33B8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C19977D" w14:textId="0F452A0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893982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51D43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B198F9" w14:textId="128D4D1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E466E83" w14:textId="0776D68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F0A5A34" w14:textId="02465CB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B3342BA" w14:textId="75F8CC4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410A547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614043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9795F1C" w14:textId="08FEF23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042BAD8" w14:textId="59A6A8D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B06CC1B" w14:textId="64BAAEA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D10745" w14:textId="2EB0956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732132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DA16C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4B9730D" w14:textId="2D662BF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97F89E5" w14:textId="116B086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CD9FDAB" w14:textId="74DC81D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1E55D1E" w14:textId="21EE00D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263900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7149A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79EA96" w14:textId="5E35716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C2974E8" w14:textId="46F5200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D7697DB" w14:textId="5EB4B0B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9ACB9E0" w14:textId="2309D35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54F6A8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0994B9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F59AAD" w14:textId="61EA5E3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03BBFE2" w14:textId="0884E9A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F3CFD31" w14:textId="49610D3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1CA3491" w14:textId="7EDE1D8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2B5A9CF" w14:textId="77777777" w:rsidR="00944C3D" w:rsidRDefault="00944C3D" w:rsidP="00944C3D">
      <w:pPr>
        <w:rPr>
          <w:rFonts w:ascii="Arial" w:hAnsi="Arial"/>
          <w:b/>
        </w:rPr>
      </w:pPr>
    </w:p>
    <w:p w14:paraId="1E4046F6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8BD133E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22EF20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AB57C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F7497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6ECB0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61327B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045EA2C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89830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17F00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04FA4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A5740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4712F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5355C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B1A00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F8B25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81F06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21F800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76B04A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6413D6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827AA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4B516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B05BBB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2C33DE6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5CE918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55507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A20C8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BBEC2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25F5822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A766B65" w14:textId="77777777" w:rsidTr="00503750">
        <w:tc>
          <w:tcPr>
            <w:tcW w:w="2835" w:type="dxa"/>
            <w:vAlign w:val="center"/>
          </w:tcPr>
          <w:p w14:paraId="6EC4BA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C269E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09676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74D24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57C5E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F3189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6626AF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C02C99F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1FDC0FD" w14:textId="61498065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E176DC" w14:textId="42D338F3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99C4A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1A996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7CEB79" w14:textId="62FBCFA6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553BAF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8AEF9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BB6AB4C" w14:textId="61B062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D67747" w14:textId="4E9A51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AA8B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A91F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180A70" w14:textId="30DD78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A12A7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CDF8F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7A336C6" w14:textId="2608DE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79124F" w14:textId="12B8A3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C04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3EB3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69B713" w14:textId="46F20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DB416A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5E629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9CE89DE" w14:textId="307FFE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8BC763" w14:textId="6E2E04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6D14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BB56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E2B8DF" w14:textId="3CCFF4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EAF205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26969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10B00B0" w14:textId="6D712A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5FECF" w14:textId="29CC5B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AD1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815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338110" w14:textId="0B8020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B9B6DB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D536D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4ACFB36" w14:textId="74600C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2DFF7D" w14:textId="0E1EEA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AF3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4769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8B46CAA" w14:textId="4F16FC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DBA58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BA8EE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AD1FFDD" w14:textId="6E49240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517B95" w14:textId="5209339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FEC2B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81D50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D65DDD" w14:textId="0D124E3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76AE9E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B9B973C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B05B69C" w14:textId="6F50CFB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53B4209" w14:textId="77777777" w:rsidR="00944C3D" w:rsidRDefault="00944C3D" w:rsidP="00944C3D">
      <w:pPr>
        <w:rPr>
          <w:rFonts w:ascii="Arial" w:hAnsi="Arial"/>
          <w:b/>
        </w:rPr>
      </w:pPr>
    </w:p>
    <w:p w14:paraId="1D611210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0B9AB76" w14:textId="77777777" w:rsidTr="00503750">
        <w:tc>
          <w:tcPr>
            <w:tcW w:w="2835" w:type="dxa"/>
            <w:vAlign w:val="center"/>
          </w:tcPr>
          <w:p w14:paraId="2FFEAB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80751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2BC7E3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2E80B2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1A46EE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E4038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53325C3C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DF3B6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299AA3E0" w14:textId="3D07D4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8D9BD9" w14:textId="3B96BF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A094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735C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AABD71" w14:textId="622241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898A3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E094E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623C27D" w14:textId="5F6DC5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E90A74" w14:textId="348325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42E4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394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1507AF3" w14:textId="160955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F744A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287D1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F7DB30E" w14:textId="153891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4B14E5" w14:textId="15F60D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6D9C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0EA9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C92CE0A" w14:textId="73D016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DDF2D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71282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C18F6AD" w14:textId="1B869F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C2E20" w14:textId="6F5A2C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4275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9B69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22ECA9" w14:textId="7CEFD9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1C30A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B963E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53AEAFD" w14:textId="28EFC45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55C3BB" w14:textId="335C396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428BE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FE659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E8BB142" w14:textId="085C4BE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483644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FAB3AC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5C0B703E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6F9F0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D7C13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B8D10CF" w14:textId="77777777" w:rsidTr="00503750">
        <w:trPr>
          <w:trHeight w:val="699"/>
        </w:trPr>
        <w:tc>
          <w:tcPr>
            <w:tcW w:w="3502" w:type="dxa"/>
            <w:vMerge/>
          </w:tcPr>
          <w:p w14:paraId="3DDDF4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6FFAD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19B839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4924DC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DCAB1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40E7FC7" w14:textId="3BA377DD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B48D7F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21F867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BBE17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69ECF32" w14:textId="7D65A961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57F5CF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4F3A81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E7574C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B0E5E1F" w14:textId="626037B0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13DA5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28560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CBC51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10F77E5C" w14:textId="77777777" w:rsidTr="00503750">
        <w:trPr>
          <w:trHeight w:val="593"/>
        </w:trPr>
        <w:tc>
          <w:tcPr>
            <w:tcW w:w="3497" w:type="dxa"/>
          </w:tcPr>
          <w:p w14:paraId="71558E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A58E6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F7F47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5D4725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B73D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DBC6CAA" w14:textId="5EA863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A1AF71" w14:textId="6EDD42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F4C2D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23464C7" w14:textId="5BE6F87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F0AFDF5" w14:textId="525285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BD8DC7" w14:textId="629F87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F59E5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E29641" w14:textId="74B7FEE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8AB1CA6" w14:textId="7E893D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76C879" w14:textId="2003A5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68B26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3C7C4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1BF9206" w14:textId="10B763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51EFC8" w14:textId="6D4E17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CA37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A903490" w14:textId="781C67C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93D65C9" w14:textId="69DF36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7691F6" w14:textId="2F6A40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9C3A4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CD637D" w14:textId="6A28F41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6E7C5D" w14:textId="590BF5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A5E057" w14:textId="04EC0F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A399E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3758D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FD034B8" w14:textId="1BA62B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836417" w14:textId="32589C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D78A8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753FAB3" w14:textId="139C3F5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BC57F50" w14:textId="21DF1F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B21B8B" w14:textId="053FA8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034CD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EA0728" w14:textId="234C980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5214027" w14:textId="79FCC8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A701F7" w14:textId="2CC072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A1F7D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2A825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7A640FA" w14:textId="3A5F68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17A1AB" w14:textId="66A172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35FFF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AE8B7E" w14:textId="77E028D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02A08B5" w14:textId="3800D7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9D00D7" w14:textId="591437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B43E7E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BA961A0" w14:textId="3848182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C130846" w14:textId="7201F2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313468" w14:textId="192676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CE30E7" w14:textId="77777777" w:rsidR="00944C3D" w:rsidRDefault="00944C3D" w:rsidP="00944C3D">
      <w:pPr>
        <w:rPr>
          <w:rFonts w:ascii="Arial" w:hAnsi="Arial"/>
          <w:b/>
        </w:rPr>
      </w:pPr>
    </w:p>
    <w:p w14:paraId="2936F28C" w14:textId="77777777" w:rsidR="00944C3D" w:rsidRDefault="00944C3D" w:rsidP="00944C3D">
      <w:pPr>
        <w:rPr>
          <w:rFonts w:ascii="Arial" w:hAnsi="Arial"/>
          <w:b/>
        </w:rPr>
      </w:pPr>
    </w:p>
    <w:p w14:paraId="3C03BC87" w14:textId="77777777" w:rsidR="00944C3D" w:rsidRDefault="00944C3D" w:rsidP="00944C3D">
      <w:pPr>
        <w:rPr>
          <w:rFonts w:ascii="Arial" w:hAnsi="Arial"/>
          <w:b/>
        </w:rPr>
      </w:pPr>
    </w:p>
    <w:p w14:paraId="76644E72" w14:textId="77777777" w:rsidR="00944C3D" w:rsidRDefault="00944C3D" w:rsidP="00944C3D">
      <w:pPr>
        <w:rPr>
          <w:rFonts w:ascii="Arial" w:hAnsi="Arial"/>
          <w:b/>
        </w:rPr>
      </w:pPr>
    </w:p>
    <w:p w14:paraId="01226F9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54"/>
        <w:gridCol w:w="1622"/>
        <w:gridCol w:w="1231"/>
        <w:gridCol w:w="1231"/>
        <w:gridCol w:w="1185"/>
        <w:gridCol w:w="1557"/>
      </w:tblGrid>
      <w:tr w:rsidR="00944C3D" w:rsidRPr="00050529" w14:paraId="6313AF80" w14:textId="77777777" w:rsidTr="00503750">
        <w:tc>
          <w:tcPr>
            <w:tcW w:w="2622" w:type="dxa"/>
            <w:vAlign w:val="center"/>
          </w:tcPr>
          <w:p w14:paraId="211FB7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8C49E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9F36B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A808F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10B66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D66FE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34EDB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348DF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DC53F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D010E5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540AB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761A25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C9017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4EE4E819" w14:textId="509035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EA8D96E" w14:textId="466D9D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AA1C56" w14:textId="33281A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0E05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E6AC02" w14:textId="48997A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F467F8" w14:textId="77777777" w:rsidTr="00503750">
        <w:tc>
          <w:tcPr>
            <w:tcW w:w="2622" w:type="dxa"/>
            <w:vAlign w:val="center"/>
          </w:tcPr>
          <w:p w14:paraId="579DC6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ADE00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1B4BFD4" w14:textId="55CE6E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2FD7F8" w14:textId="66721E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7D2885" w14:textId="3E53CE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8877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6E3BAE" w14:textId="1F7BDF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A0243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4453B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F1530B3" w14:textId="7CE298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AFA0019" w14:textId="2C8CA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E273FC" w14:textId="3B3015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884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1EEE13" w14:textId="74D7FA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F99F9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9B5A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DE9FE9D" w14:textId="316522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4D9AB25" w14:textId="045E45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8789AD" w14:textId="376A3C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B98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6A5988" w14:textId="63702F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B314D7" w14:textId="77777777" w:rsidTr="00503750">
        <w:tc>
          <w:tcPr>
            <w:tcW w:w="2622" w:type="dxa"/>
            <w:vAlign w:val="center"/>
          </w:tcPr>
          <w:p w14:paraId="2C6CD8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6A91CEC" w14:textId="1387B1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136938.00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C77E67" w14:textId="1719A0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416892.00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48E1C8" w14:textId="100EEF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487750.00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0A5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BE3990" w14:textId="3D33F9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66080.00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BB8C9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F3359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FFEF061" w14:textId="61EF20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588CA3" w14:textId="6601A3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180310" w14:textId="743085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3A3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A8E08F" w14:textId="43ECB9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E213E4" w14:textId="77777777" w:rsidTr="00503750">
        <w:tc>
          <w:tcPr>
            <w:tcW w:w="2622" w:type="dxa"/>
            <w:vAlign w:val="center"/>
          </w:tcPr>
          <w:p w14:paraId="0D0D51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2E9462A" w14:textId="09879A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3598F1" w14:textId="49CDF4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392DAA" w14:textId="512EB7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99C3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0012E7" w14:textId="358655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E241BC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C21E1DB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6A21AB7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500A5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4D86360" w14:textId="63418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694CF7" w14:textId="2CEDEE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BA7991" w14:textId="085E4C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D6A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ECCA81" w14:textId="72F14C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34BDB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8BB4C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481B92B" w14:textId="05ADDC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FA98780" w14:textId="65C48A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C03462" w14:textId="7BC534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A669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2060F8" w14:textId="207660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559A8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35F1B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2AD024A" w14:textId="091F1A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3D9FDD" w14:textId="45C90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2A7FA2" w14:textId="6D9F24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6F3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03C2D1" w14:textId="3E435D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1C9B2A" w14:textId="77777777" w:rsidTr="00503750">
        <w:tc>
          <w:tcPr>
            <w:tcW w:w="2622" w:type="dxa"/>
            <w:vAlign w:val="center"/>
          </w:tcPr>
          <w:p w14:paraId="7915F5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A6F5C2A" w14:textId="15F55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2F9A16" w14:textId="4C41C6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372E3D" w14:textId="7016F3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F591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DCF129" w14:textId="4CA97A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03CDFD" w14:textId="77777777" w:rsidTr="00503750">
        <w:tc>
          <w:tcPr>
            <w:tcW w:w="2622" w:type="dxa"/>
            <w:vAlign w:val="center"/>
          </w:tcPr>
          <w:p w14:paraId="1F79A2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85544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A4360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5C855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17938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840D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788DD0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00230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EFE7926" w14:textId="59335A7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b/>
                <w:noProof/>
                <w:sz w:val="18"/>
                <w:szCs w:val="18"/>
              </w:rPr>
              <w:t>136938.00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37A81FF" w14:textId="103716C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b/>
                <w:noProof/>
                <w:sz w:val="18"/>
                <w:szCs w:val="18"/>
              </w:rPr>
              <w:t>416892.00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D9C949" w14:textId="0A96C8B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b/>
                <w:noProof/>
                <w:sz w:val="18"/>
                <w:szCs w:val="18"/>
              </w:rPr>
              <w:t>487750.00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0BD17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6F4A78" w14:textId="01764D1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b/>
                <w:noProof/>
                <w:sz w:val="18"/>
                <w:szCs w:val="18"/>
              </w:rPr>
              <w:t>66080.00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894EE2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4810B0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393D552B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590387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8D25CC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BE37E8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F9329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31731E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A79D3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7B062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28106F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4851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5705BD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0AD5D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F5688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3B8F1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31686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B9C96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56F844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36B5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7E6F5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9821A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DA9D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E8CF5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E67F9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7A97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CEA71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8ED023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DAE7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1F5B0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EF52D6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AC0E1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F9F18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5B422E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4617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A4C9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DC172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12608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04D81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9E4014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8EEB1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0E036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3A5FAA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635ECA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2DE5B5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13CE76E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38562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E4E102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9561A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B4EB9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1BFC2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A926E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D0CDA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26EC5D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A02BD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4602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AE808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C99E2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BE63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3F50B9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7CB9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C52E4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E8C8F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7446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F74F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2BF92E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9B0EE5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3B361B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3B927A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13276D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484860E0" w14:textId="77777777" w:rsidTr="00503750">
        <w:tc>
          <w:tcPr>
            <w:tcW w:w="2835" w:type="dxa"/>
            <w:vAlign w:val="center"/>
          </w:tcPr>
          <w:p w14:paraId="08064C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4B0E8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1E27E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91621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1207C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646E1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A941279" w14:textId="77777777" w:rsidTr="00503750">
        <w:tc>
          <w:tcPr>
            <w:tcW w:w="2835" w:type="dxa"/>
            <w:vAlign w:val="center"/>
          </w:tcPr>
          <w:p w14:paraId="1BB94C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EA9CD1A" w14:textId="6EE4E9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2E2CBF" w14:textId="5EB5AB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776E1B" w14:textId="12E855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C7F0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501DCE" w14:textId="69A139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4A660B" w14:textId="77777777" w:rsidTr="00503750">
        <w:tc>
          <w:tcPr>
            <w:tcW w:w="2835" w:type="dxa"/>
            <w:vAlign w:val="center"/>
          </w:tcPr>
          <w:p w14:paraId="3D956C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8833F97" w14:textId="22D932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2B4C3C" w14:textId="17E7BA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188577" w14:textId="598D36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C527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7A20D5" w14:textId="5E9F19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F33127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039859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9C6EAA5" w14:textId="0D184FF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2467ED" w14:textId="32A3582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B3BA7A" w14:textId="16D6FC4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05A9D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50AC6A" w14:textId="492D1AC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F2FB4D9" w14:textId="77777777" w:rsidTr="00503750">
        <w:tc>
          <w:tcPr>
            <w:tcW w:w="2835" w:type="dxa"/>
            <w:vAlign w:val="center"/>
          </w:tcPr>
          <w:p w14:paraId="61B18C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364CA3F" w14:textId="0AF122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FC9DF" w14:textId="785ACB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E05AEE" w14:textId="4B2D50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0D64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D3AA0F" w14:textId="4AAD2C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4659F0" w14:textId="77777777" w:rsidTr="00503750">
        <w:tc>
          <w:tcPr>
            <w:tcW w:w="2835" w:type="dxa"/>
            <w:vAlign w:val="center"/>
          </w:tcPr>
          <w:p w14:paraId="6439E7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C74529B" w14:textId="422E53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91C400" w14:textId="01C959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18F69D" w14:textId="51BFFE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B9AA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DCEB94" w14:textId="2F80B2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ED8806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4F54F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204A420" w14:textId="41EF137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19423C" w14:textId="6F8DCAB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0EACC6" w14:textId="0B29626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06EB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85FAA5" w14:textId="481A63B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CDF0A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28820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B4926F0" w14:textId="5048E0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7A52C" w14:textId="22566C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38569C" w14:textId="69B13D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5F7F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A77F5D" w14:textId="31467D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96C0D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66FCC9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076C0E49" w14:textId="77777777" w:rsidTr="00503750">
        <w:tc>
          <w:tcPr>
            <w:tcW w:w="2552" w:type="dxa"/>
            <w:shd w:val="clear" w:color="auto" w:fill="auto"/>
            <w:vAlign w:val="center"/>
          </w:tcPr>
          <w:p w14:paraId="2A08C5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D944B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D17A2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EB1AC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12870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79EDEEE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76CC0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216DE15" w14:textId="79A9188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2526A33" w14:textId="44E2615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4949.00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EC10490" w14:textId="52ECD8D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DD8F794" w14:textId="6FE1DA6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4949.00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C08B66B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4DB15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3C8021E" w14:textId="3DE1BA7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B05F729" w14:textId="1DDFEEE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EE7DDED" w14:textId="18DA7EE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03994A8" w14:textId="6D0E192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454AE1F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4CC8CD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4002FFF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642E2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EFBFC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0F4DBDC7" w14:textId="77777777" w:rsidTr="00503750">
        <w:tc>
          <w:tcPr>
            <w:tcW w:w="4395" w:type="dxa"/>
            <w:vMerge/>
          </w:tcPr>
          <w:p w14:paraId="563E1D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80C3A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83473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6B0636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47642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7E9AAD7" w14:textId="64853F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  <w:lang w:eastAsia="sk-SK"/>
              </w:rPr>
              <w:t>132.00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4BBD7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DDA7C1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7E188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245727F" w14:textId="3045B0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  <w:lang w:eastAsia="sk-SK"/>
              </w:rPr>
              <w:t>-120.00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46529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EE7839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1D82C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D375912" w14:textId="5E0CD21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b/>
                <w:noProof/>
                <w:sz w:val="18"/>
                <w:szCs w:val="18"/>
              </w:rPr>
              <w:t>12.00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F60C8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7BFEB51" w14:textId="77777777" w:rsidTr="00503750">
        <w:tc>
          <w:tcPr>
            <w:tcW w:w="4395" w:type="dxa"/>
            <w:vAlign w:val="center"/>
          </w:tcPr>
          <w:p w14:paraId="12B14F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7568609" w14:textId="23A73E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D60DB0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A0CA061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8B376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7DE20BA" w14:textId="2909CC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F9A35B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9236FB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17161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5B0E223" w14:textId="5D160C0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DE018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C2522A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F82C9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78B62A0" w14:textId="50D90B9A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b/>
                <w:noProof/>
                <w:sz w:val="18"/>
                <w:szCs w:val="18"/>
              </w:rPr>
              <w:t>55353.00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9534F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7AF22FB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54DDC79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191B5E1B" w14:textId="77777777" w:rsidTr="00503750">
        <w:tc>
          <w:tcPr>
            <w:tcW w:w="4395" w:type="dxa"/>
            <w:vAlign w:val="center"/>
          </w:tcPr>
          <w:p w14:paraId="5B3E752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620FA5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A31872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D452ED2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9F5F15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B38BE5E" w14:textId="3D9D25F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EC1096" w14:textId="6B8D163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47AF2C0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422210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FDDBD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8B435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C890194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BBF9A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609ABA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AE4F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5826557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F0E5C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05088D90" w14:textId="7183AB12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2B8B0E" w14:textId="6E96CD36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E3F361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676787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9F97B53" w14:textId="63545FA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FCFB3E" w14:textId="0849CFF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A09FB0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BEFEEA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EA3052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5253A63" w14:textId="77777777" w:rsidTr="00503750">
        <w:tc>
          <w:tcPr>
            <w:tcW w:w="1843" w:type="dxa"/>
            <w:vAlign w:val="center"/>
          </w:tcPr>
          <w:p w14:paraId="0F08D76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13D1D8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0A3A9D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1B6EA4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0147865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FF9419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856CDE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4DD855E" w14:textId="77777777" w:rsidTr="00503750">
        <w:tc>
          <w:tcPr>
            <w:tcW w:w="1843" w:type="dxa"/>
            <w:vAlign w:val="center"/>
          </w:tcPr>
          <w:p w14:paraId="003D8E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4A105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055F1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2C49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A0615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739E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C8AD3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EC9DF9C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15224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7470D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BCEF0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92A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81EF1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633D2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0E75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B25596F" w14:textId="77777777" w:rsidTr="00503750">
        <w:tc>
          <w:tcPr>
            <w:tcW w:w="1843" w:type="dxa"/>
            <w:vAlign w:val="center"/>
          </w:tcPr>
          <w:p w14:paraId="21944E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1A65E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675F0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58EC6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15E40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E4E0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7FC7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4C7BBE4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2E4FA1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55A83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6F81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CB59A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DE29F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13FB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97AC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2A41690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D7FF44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0CAB7C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BF86C4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5E179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8BAC54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02E359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7C9C55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C024D4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5B9B1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17F50BA9" w14:textId="77777777" w:rsidTr="00503750">
        <w:trPr>
          <w:trHeight w:val="664"/>
        </w:trPr>
        <w:tc>
          <w:tcPr>
            <w:tcW w:w="3372" w:type="dxa"/>
          </w:tcPr>
          <w:p w14:paraId="385AD78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00BBCD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D57AF8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7B437D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ECD086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AC8C94A" w14:textId="066DE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DEDC3F" w14:textId="08E118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26712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7CF6D4D" w14:textId="73E7D5A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BA10B45" w14:textId="622C83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3A5046" w14:textId="0554B4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896BDF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1D002BF" w14:textId="1208F75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4060C7D" w14:textId="004EE5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19EC9B" w14:textId="6F38F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8D82F3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A0192E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96D855B" w14:textId="64131D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A1BAF1" w14:textId="37FC61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A05B9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BE55E20" w14:textId="1A064C3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958ADCC" w14:textId="29E5B3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10191D" w14:textId="20D291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D5A9E7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0E71CB4" w14:textId="7DF21CB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D45059A" w14:textId="272678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F4A11C" w14:textId="68E0CE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9E3F124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8A6AD0D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2CC9F2C3" w14:textId="77777777" w:rsidTr="00503750">
        <w:tc>
          <w:tcPr>
            <w:tcW w:w="2835" w:type="dxa"/>
            <w:vAlign w:val="center"/>
          </w:tcPr>
          <w:p w14:paraId="7D497D5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759BC7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89EBBB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C949A6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BF40E0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D466A44" w14:textId="77777777" w:rsidTr="00503750">
        <w:tc>
          <w:tcPr>
            <w:tcW w:w="2835" w:type="dxa"/>
          </w:tcPr>
          <w:p w14:paraId="5A72F7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796B96C" w14:textId="3B5A1F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541AB5" w14:textId="1C2FE9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1916D9F" w14:textId="7EFF41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3271466" w14:textId="36F717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09E83F" w14:textId="77777777" w:rsidTr="00503750">
        <w:tc>
          <w:tcPr>
            <w:tcW w:w="2835" w:type="dxa"/>
          </w:tcPr>
          <w:p w14:paraId="2167968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E05D0F8" w14:textId="34F151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2E8878" w14:textId="1BDD9E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363D48" w14:textId="70DE9D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FD9DD41" w14:textId="2B1285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3DA43C9" w14:textId="77777777" w:rsidTr="00503750">
        <w:tc>
          <w:tcPr>
            <w:tcW w:w="2835" w:type="dxa"/>
          </w:tcPr>
          <w:p w14:paraId="4B1F865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3727095" w14:textId="6B91D2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55D2F5" w14:textId="1CF046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8AB7C6" w14:textId="10ACB0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B91EAB" w14:textId="27C422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720D31" w14:textId="77777777" w:rsidTr="00503750">
        <w:tc>
          <w:tcPr>
            <w:tcW w:w="2835" w:type="dxa"/>
            <w:vAlign w:val="center"/>
          </w:tcPr>
          <w:p w14:paraId="476762A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440FC22" w14:textId="509664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157F2B" w14:textId="735AF4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BC4DCA" w14:textId="40B1AC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6012EEE" w14:textId="018E6E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8E6CC8" w14:textId="77777777" w:rsidTr="00503750">
        <w:tc>
          <w:tcPr>
            <w:tcW w:w="2835" w:type="dxa"/>
            <w:vAlign w:val="center"/>
          </w:tcPr>
          <w:p w14:paraId="1070FB8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96D2A27" w14:textId="32FE0B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F6ED0A" w14:textId="6F41F4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F06E6D" w14:textId="7B42BF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4C9249D" w14:textId="43380D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516170" w14:textId="77777777" w:rsidTr="00503750">
        <w:tc>
          <w:tcPr>
            <w:tcW w:w="2835" w:type="dxa"/>
          </w:tcPr>
          <w:p w14:paraId="49F0150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A63048F" w14:textId="674092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B2AE13" w14:textId="19BDB7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CCFDB8" w14:textId="5F6D7F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B2E6E7C" w14:textId="477EA8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92F5EA" w14:textId="77777777" w:rsidTr="00503750">
        <w:tc>
          <w:tcPr>
            <w:tcW w:w="2835" w:type="dxa"/>
          </w:tcPr>
          <w:p w14:paraId="0013F01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7EE5323" w14:textId="75A2F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F822B6" w14:textId="76C38D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6585BB4" w14:textId="3EF19B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6C2E9DF" w14:textId="024CE5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7BD767" w14:textId="77777777" w:rsidTr="00503750">
        <w:tc>
          <w:tcPr>
            <w:tcW w:w="2835" w:type="dxa"/>
          </w:tcPr>
          <w:p w14:paraId="26F0ED0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3C2B370" w14:textId="5B2D12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6A8D80" w14:textId="37F5A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C36216" w14:textId="5C2988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969FC4" w14:textId="28335F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0362E8" w14:textId="77777777" w:rsidR="00944C3D" w:rsidRDefault="00944C3D" w:rsidP="00944C3D">
      <w:pPr>
        <w:rPr>
          <w:rFonts w:ascii="Arial" w:hAnsi="Arial"/>
          <w:b/>
        </w:rPr>
      </w:pPr>
    </w:p>
    <w:p w14:paraId="42F64BFA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0EA63C9D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DCD8CA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19A1D3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060921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3D1498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EFEC3B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57A760A" w14:textId="77777777" w:rsidTr="00503750">
        <w:trPr>
          <w:trHeight w:val="443"/>
        </w:trPr>
        <w:tc>
          <w:tcPr>
            <w:tcW w:w="2560" w:type="dxa"/>
          </w:tcPr>
          <w:p w14:paraId="1A70085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6FB9E28" w14:textId="2B903A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DEF4E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09439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15C8581" w14:textId="12B3AD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A0ACA5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60F1EC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D1B594E" w14:textId="61787F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D3DEF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C2B76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A5CA7DD" w14:textId="47589C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F849FE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20BE3E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D31C91D" w14:textId="4DA142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9FD3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1E633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759AAC0" w14:textId="24EA35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93192D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13B384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77EA5BDF" w14:textId="443DC4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4D36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DD6BA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1C9BE36" w14:textId="20BF71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399AFC" w14:textId="77777777" w:rsidR="00944C3D" w:rsidRDefault="00944C3D" w:rsidP="00944C3D">
      <w:pPr>
        <w:rPr>
          <w:rFonts w:ascii="Arial" w:hAnsi="Arial"/>
          <w:b/>
        </w:rPr>
      </w:pPr>
    </w:p>
    <w:p w14:paraId="75FB5B88" w14:textId="77777777" w:rsidR="00944C3D" w:rsidRDefault="00944C3D" w:rsidP="00944C3D">
      <w:pPr>
        <w:rPr>
          <w:rFonts w:ascii="Arial" w:hAnsi="Arial"/>
          <w:b/>
        </w:rPr>
      </w:pPr>
    </w:p>
    <w:p w14:paraId="46F3742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4BAFC6B" w14:textId="77777777" w:rsidR="00944C3D" w:rsidRDefault="00944C3D" w:rsidP="00944C3D">
      <w:pPr>
        <w:rPr>
          <w:rFonts w:ascii="Arial" w:hAnsi="Arial"/>
          <w:b/>
        </w:rPr>
      </w:pPr>
    </w:p>
    <w:p w14:paraId="147253F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5FBFA004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10BDBF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F022CC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17DBC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B46368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56A9A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5A70A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43D35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634DF9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FA64A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9852D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53FA8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684A60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5715E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93777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FF289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9E3882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8EC3AC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A65A897" w14:textId="77777777" w:rsidTr="00503750">
        <w:trPr>
          <w:trHeight w:val="677"/>
        </w:trPr>
        <w:tc>
          <w:tcPr>
            <w:tcW w:w="3358" w:type="dxa"/>
          </w:tcPr>
          <w:p w14:paraId="1997DD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22B990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D9BBB1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457074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90182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9E5D97F" w14:textId="6E87E0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1D5DB9E" w14:textId="38FAA3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64937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9BE0D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B2051CA" w14:textId="28655E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1EE69FB" w14:textId="7277B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5E318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77AB2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922540C" w14:textId="65017D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FF409B" w14:textId="0A3845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B07F1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B9F03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E4B933A" w14:textId="241A43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5BD2BD" w14:textId="0EE906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534CA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B096F4D" w14:textId="7D1563B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3FFA8CD" w14:textId="2B0A0B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1FB936B" w14:textId="5B702E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85CF83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5AFB7BE" w14:textId="532991E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128EC95" w14:textId="6002D1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08F402" w14:textId="60C1C0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C76A5D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EC3F28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7E6391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E3B25D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E268C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C75C046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6282A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DF71F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668AE2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C5E0C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F22D5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8541AC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38ED5B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4EDF8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D94C8A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FE329A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8C2BEB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21B6FC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6C0894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19B5A4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FE3A98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BEBF91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A6261E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35E53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4B78F33" w14:textId="51254E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FD8EF7" w14:textId="50D334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2DDBCF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B5218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6778764F" w14:textId="65BD8F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5F9D9A" w14:textId="6DC96A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96CAF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8567D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90FCD0D" w14:textId="6CA69F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3A4C88" w14:textId="09500B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6A699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CF4F2C4" w14:textId="5345D8B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C123A45" w14:textId="34C676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524694" w14:textId="5C6BB5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E9143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262A1AD" w14:textId="122A35F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CE12411" w14:textId="03D6D0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4317F30" w14:textId="68AA7F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B8D87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7555BA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7E2E74D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0AA946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B0CE34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876FD5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DF5EFB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6D03A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D6FB5A3" w14:textId="6C84D3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197F746" w14:textId="20E76B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24703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EFA8E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D3431EC" w14:textId="669B27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66BDDB0" w14:textId="77778A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53609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7F0FE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34E913C" w14:textId="4577EB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268F47" w14:textId="665EC9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90682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BADA434" w14:textId="38E2D2F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F811177" w14:textId="40762A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87F35F" w14:textId="5E9A0B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78E050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DF804BF" w14:textId="3679F12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EDADACA" w14:textId="1E2AC8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D087B8E" w14:textId="43B97E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421BD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C335C4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3C813A2" w14:textId="77777777" w:rsidTr="00503750">
        <w:tc>
          <w:tcPr>
            <w:tcW w:w="3686" w:type="dxa"/>
            <w:vAlign w:val="center"/>
          </w:tcPr>
          <w:p w14:paraId="2967E0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124ACE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70A5E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F45F3D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DA61D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8B51E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75126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6E1F10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9A891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2DD8C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85884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C4DCA8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4E7C7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ACED1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B4B8C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16EEA1F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F5E922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A18B89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718A2F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730D9A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52B313E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81B13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1B56C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81041A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25BB4E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B108C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4DC4201" w14:textId="3AF620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0DCD172" w14:textId="0E19EA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2A127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3385F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4A8504F" w14:textId="241471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81DED6B" w14:textId="6B378A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F2D86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C141F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B0B2B68" w14:textId="38BC75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8CFDD6" w14:textId="4EA1C9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46B72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464C336" w14:textId="0289FA2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8A18F4A" w14:textId="79DD27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02C4DA" w14:textId="593E49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6EF5D3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5ED832C" w14:textId="41786D9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3CE22AC" w14:textId="1176E6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6150BB4" w14:textId="585B21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955D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BE660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25C12DA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E698F4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14BEA8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0871BCE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5B1851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A9DB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965E93C" w14:textId="788557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7D662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64C33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457F5CD" w14:textId="0738F2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E6B1E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EC3E3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C03DA9D" w14:textId="6D8EAC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76CDE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F4377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A4C7D7B" w14:textId="6F1EB6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28F3D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C6A2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2546163" w14:textId="67837B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CA3EC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01FA05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8577258" w14:textId="02839BA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D6796E" w14:textId="77777777" w:rsidR="00944C3D" w:rsidRDefault="00944C3D" w:rsidP="00944C3D">
      <w:pPr>
        <w:rPr>
          <w:sz w:val="22"/>
          <w:szCs w:val="22"/>
        </w:rPr>
      </w:pPr>
    </w:p>
    <w:p w14:paraId="28FD72D0" w14:textId="77777777" w:rsidR="00944C3D" w:rsidRDefault="00944C3D" w:rsidP="00944C3D">
      <w:pPr>
        <w:rPr>
          <w:sz w:val="22"/>
          <w:szCs w:val="22"/>
        </w:rPr>
      </w:pPr>
    </w:p>
    <w:p w14:paraId="1E2A672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BC46250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7FC8FC6" w14:textId="5896E895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F246A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0F283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785FB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14085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71E18268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D8FCC5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09DFE7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83705A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2AFA28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354B16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326FD10" w14:textId="0DD794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9C70249" w14:textId="26B94A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936B9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6FBFAF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BD8170B" w14:textId="2144C8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BF8F31C" w14:textId="3A033E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B820DF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A93415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E3E9D85" w14:textId="2A2458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32DB4E9" w14:textId="4EE7E0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6F76F4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75E5C8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A0F74F0" w14:textId="2695EC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E05FE3D" w14:textId="7F7DD0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47D013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D75FB0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22AE5A0" w14:textId="03F6F7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2B7EE90" w14:textId="41E46C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53FAE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F063780" w14:textId="513BF93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C8C1818" w14:textId="1C1E7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5852E74" w14:textId="01F935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5DCF687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DCD0C77" w14:textId="2C61193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E6412F0" w14:textId="7AF47A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03755A1" w14:textId="73E296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EA68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B3ABE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3A75B155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ED5B1A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70C2DA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93F3F8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BD0CA7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020CAB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50CC6B7" w14:textId="5CAA45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63008DD" w14:textId="6FDDA4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75072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3F442A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CAE9B99" w14:textId="4E27C9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19411A1" w14:textId="7A42F3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209B6D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CA16AA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785FECF" w14:textId="5FCDED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A8D1921" w14:textId="231328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883092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9B93F1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2B6F48E" w14:textId="45B640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FD0CE30" w14:textId="049B22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BDAB2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6026DBE" w14:textId="03E1EBE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638C653" w14:textId="476DFF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B1D2FC1" w14:textId="6E501D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83DD3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C5C8954" w14:textId="681F377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50D4D56" w14:textId="25657B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A5C8C6B" w14:textId="275789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5B0C5B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CCA0928" w14:textId="374B6D1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DCE0159" w14:textId="1115C6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316878E" w14:textId="659C82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D0FDB" w:rsidRPr="00615D0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F5DA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D0DE4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2EB2AF2" w14:textId="02813493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2DB5C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8245F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4C2ACC8" w14:textId="31CA97C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B6B5A4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727B8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72F8E26C" w14:textId="442CDBB3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1132C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8E52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F1A08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5A8C532" w14:textId="77777777" w:rsidR="00944C3D" w:rsidRPr="003607F0" w:rsidRDefault="00944C3D" w:rsidP="00944C3D"/>
    <w:p w14:paraId="56A1DAB1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D0F1DD" w14:textId="77777777" w:rsidR="00AD0FDB" w:rsidRDefault="00AD0FDB">
      <w:r>
        <w:separator/>
      </w:r>
    </w:p>
  </w:endnote>
  <w:endnote w:type="continuationSeparator" w:id="0">
    <w:p w14:paraId="4519ED26" w14:textId="77777777" w:rsidR="00AD0FDB" w:rsidRDefault="00AD0F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F792AE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36C3007E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AB1D2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28B1A4C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13FDA0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7FF5A5E2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726F44" w14:textId="77777777" w:rsidR="00AD0FDB" w:rsidRDefault="00AD0FDB">
      <w:r>
        <w:separator/>
      </w:r>
    </w:p>
  </w:footnote>
  <w:footnote w:type="continuationSeparator" w:id="0">
    <w:p w14:paraId="6ED1914F" w14:textId="77777777" w:rsidR="00AD0FDB" w:rsidRDefault="00AD0F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15675580">
    <w:abstractNumId w:val="13"/>
  </w:num>
  <w:num w:numId="2" w16cid:durableId="1569876418">
    <w:abstractNumId w:val="17"/>
  </w:num>
  <w:num w:numId="3" w16cid:durableId="2040006560">
    <w:abstractNumId w:val="8"/>
  </w:num>
  <w:num w:numId="4" w16cid:durableId="1669483584">
    <w:abstractNumId w:val="7"/>
  </w:num>
  <w:num w:numId="5" w16cid:durableId="172945772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3124563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98373937">
    <w:abstractNumId w:val="20"/>
  </w:num>
  <w:num w:numId="8" w16cid:durableId="1570846963">
    <w:abstractNumId w:val="10"/>
  </w:num>
  <w:num w:numId="9" w16cid:durableId="1701276429">
    <w:abstractNumId w:val="0"/>
  </w:num>
  <w:num w:numId="10" w16cid:durableId="1403527337">
    <w:abstractNumId w:val="19"/>
  </w:num>
  <w:num w:numId="11" w16cid:durableId="1840146559">
    <w:abstractNumId w:val="6"/>
  </w:num>
  <w:num w:numId="12" w16cid:durableId="2052411545">
    <w:abstractNumId w:val="9"/>
  </w:num>
  <w:num w:numId="13" w16cid:durableId="1035695828">
    <w:abstractNumId w:val="12"/>
  </w:num>
  <w:num w:numId="14" w16cid:durableId="584612301">
    <w:abstractNumId w:val="15"/>
  </w:num>
  <w:num w:numId="15" w16cid:durableId="1212763054">
    <w:abstractNumId w:val="14"/>
  </w:num>
  <w:num w:numId="16" w16cid:durableId="1517235345">
    <w:abstractNumId w:val="2"/>
  </w:num>
  <w:num w:numId="17" w16cid:durableId="890073396">
    <w:abstractNumId w:val="4"/>
  </w:num>
  <w:num w:numId="18" w16cid:durableId="570308820">
    <w:abstractNumId w:val="11"/>
  </w:num>
  <w:num w:numId="19" w16cid:durableId="948200587">
    <w:abstractNumId w:val="5"/>
  </w:num>
  <w:num w:numId="20" w16cid:durableId="2064284111">
    <w:abstractNumId w:val="18"/>
  </w:num>
  <w:num w:numId="21" w16cid:durableId="12571792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10"/>
    <w:docVar w:name="arg2" w:val="Driver=asa17;DBF=D:\anasoft\data\tebys.db;DBN=tebys;ENG=SQL17;commlinks=TCPIP{ip=192.168.1.241};uid=hromnikova;con=finus(10.15);pwd=488300282956Vaveto1"/>
    <w:docVar w:name="arg3" w:val="721576"/>
    <w:docVar w:name="arg4" w:val="C:\Users\HROMNI~1.TEB\AppData\Local\Temp\22288313.doc"/>
    <w:docVar w:name="arg5" w:val="11"/>
  </w:docVars>
  <w:rsids>
    <w:rsidRoot w:val="00AD0FDB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0FDB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8678C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EB5AC6B"/>
  <w15:docId w15:val="{E2FFBBDF-0C3C-45BA-8057-EFB427E58B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5341</Words>
  <Characters>30445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2025-03-12T12:01:00Z</dcterms:created>
  <dcterms:modified xsi:type="dcterms:W3CDTF">2025-03-12T12:02:00Z</dcterms:modified>
</cp:coreProperties>
</file>