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1D89FC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D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3A8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E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B3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8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F0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6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89E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10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1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31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5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2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44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A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3A3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E30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35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8C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C6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A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7F84B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A6ED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898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0AE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7DD1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ABA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6E2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C50D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4AE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B3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F15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6B4B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275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1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C5BA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8810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D69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E75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36D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18D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B3D7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F1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6EF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A8B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79A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7CD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AF2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37D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CA2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71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3BA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8E9E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58B5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49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08487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7A3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2C1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654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DB8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E22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0DD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256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2000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0F3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C4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A3BE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CC3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953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25A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BB4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B9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682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3B2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B46F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67C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8171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D52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C075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B9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A5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B8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6EB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5A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56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71B0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7FD7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C9B4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E0B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13698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41A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69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1E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7D6E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F9A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6B6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61D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941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4F78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D069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B464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343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2BA6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4E4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A0CD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1CF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24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768F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357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F5D5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1F45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A89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366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9FA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527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89F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2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C72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02D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BED7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F4E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74D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5176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2283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391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40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257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86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B1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96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A4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BD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3C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47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D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1D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907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86A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331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FAA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CE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46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30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F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0C5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07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E4F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F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2D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16F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71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DE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E3F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1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A66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DF0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A8E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4BCB4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08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D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6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B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744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7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EB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8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1E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1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6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F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50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1E6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A5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0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7EC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09EE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16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3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2A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C8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0C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43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5B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685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21DA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CD1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49E0D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67A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D9B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A45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B026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57A2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067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09F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657686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C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C6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A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64C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4F8C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B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B0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0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A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E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D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EA3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BE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26E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6FD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0A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C68D9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47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E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A6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5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3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E7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35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09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CA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EF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5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7C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075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5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FF4DE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7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EB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707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DA0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411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14F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D3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BD6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9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6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42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77A3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958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4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F95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51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BB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1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E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F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86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1F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000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7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9B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FF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FDE6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CB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7D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7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868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A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05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09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594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50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709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EC8D2" w14:textId="375306AA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AFC9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71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FF4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73D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4D8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F354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AAAF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DA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1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7E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08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E4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CD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B6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F2CC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3F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28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3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379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B4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1B1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D14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827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8F3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A35F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A4F95BD" wp14:editId="7A303A8A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525B7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4F95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2D6525B7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58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83B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63E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EAE0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CF3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1A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1C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1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1C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F2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19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D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C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15452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92A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06906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FF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742B9E5" wp14:editId="45E2401C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136AE5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42B9E5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5D136AE5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3C25BAD" wp14:editId="2243A5B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D9602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C25BA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7AD9602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39E561" wp14:editId="00218A0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898C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9E56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59D898C6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1B96645" wp14:editId="6095273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5F4390" w14:textId="7A0D9BC4" w:rsidR="000B647F" w:rsidRDefault="000B647F" w:rsidP="00944C3D">
                                  <w:fldSimple w:instr=" MERGEFIELD  aDMOD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B96645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285F4390" w14:textId="7A0D9BC4" w:rsidR="000B647F" w:rsidRDefault="000B647F" w:rsidP="00944C3D">
                            <w:fldSimple w:instr=" MERGEFIELD  aDMOD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50ED335" wp14:editId="34C96AC0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F296FB" w14:textId="1BB864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0ED335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11F296FB" w14:textId="1BB864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E112111" wp14:editId="622E506E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29DF14" w14:textId="29297B75" w:rsidR="000B647F" w:rsidRDefault="000B647F" w:rsidP="00944C3D">
                                  <w:fldSimple w:instr=" MERGEFIELD  aDRD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12111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0E29DF14" w14:textId="29297B75" w:rsidR="000B647F" w:rsidRDefault="000B647F" w:rsidP="00944C3D">
                            <w:fldSimple w:instr=" MERGEFIELD  aDRD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5D08233" wp14:editId="4B1FAA2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A0969E" w14:textId="74A78AFB" w:rsidR="000B647F" w:rsidRDefault="000B647F" w:rsidP="00944C3D">
                                  <w:fldSimple w:instr=" MERGEFIELD  aDMD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D08233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2FA0969E" w14:textId="74A78AFB" w:rsidR="000B647F" w:rsidRDefault="000B647F" w:rsidP="00944C3D">
                            <w:fldSimple w:instr=" MERGEFIELD  aDMD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4004CA5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A892EE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BD85EE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8CE9865" wp14:editId="48B91D7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3C293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CE9865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3E3C293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0ABBEEA" wp14:editId="57C7CD5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FBA7D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BBEEA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0BFBA7DC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1D03CF" wp14:editId="1F27D78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41155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D03C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0E41155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5684C3F0" wp14:editId="3E5DC33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6FC0DD" w14:textId="6A0B206E" w:rsidR="000B647F" w:rsidRDefault="000B647F" w:rsidP="00944C3D">
                                  <w:fldSimple w:instr=" MERGEFIELD  aDRDO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84C3F0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576FC0DD" w14:textId="6A0B206E" w:rsidR="000B647F" w:rsidRDefault="000B647F" w:rsidP="00944C3D">
                            <w:fldSimple w:instr=" MERGEFIELD  aDRDO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E175745" wp14:editId="507BCBA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8264BE" w14:textId="1387FDAD" w:rsidR="000B647F" w:rsidRDefault="000B647F" w:rsidP="00944C3D">
                                  <w:fldSimple w:instr=" MERGEFIELD  aDMD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175745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68264BE" w14:textId="1387FDAD" w:rsidR="000B647F" w:rsidRDefault="000B647F" w:rsidP="00944C3D">
                            <w:fldSimple w:instr=" MERGEFIELD  aDMD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3841B558" wp14:editId="4BD6B05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5ADEC" w14:textId="256CA5EE" w:rsidR="000B647F" w:rsidRDefault="000B647F" w:rsidP="00944C3D">
                                  <w:fldSimple w:instr=" MERGEFIELD  aDROD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41B55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48F5ADEC" w14:textId="256CA5EE" w:rsidR="000B647F" w:rsidRDefault="000B647F" w:rsidP="00944C3D">
                            <w:fldSimple w:instr=" MERGEFIELD  aDROD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6388687" wp14:editId="418D98F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85FF0F" w14:textId="33B04D9B" w:rsidR="000B647F" w:rsidRDefault="000B647F" w:rsidP="00944C3D">
                                  <w:fldSimple w:instr=" MERGEFIELD  aDMOD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38868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E85FF0F" w14:textId="33B04D9B" w:rsidR="000B647F" w:rsidRDefault="000B647F" w:rsidP="00944C3D">
                            <w:fldSimple w:instr=" MERGEFIELD  aDMOD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BCC23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273A82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AAA5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F5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B468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8D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0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8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3C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829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3D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A0B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38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BB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1C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21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A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060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713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47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A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2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7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A9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0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9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3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24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7B7E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7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888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D5E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8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7B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25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90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EB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5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6C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87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0ED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8C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06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4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5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743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7F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1B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8BF3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D823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756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BF37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6EA6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302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8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0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5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E6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C68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6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A0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40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5D2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F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00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9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A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CB7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8C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92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C3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4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49D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C56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05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97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BA4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6F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00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14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6C8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8B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D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37B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D4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3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E0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980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E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0A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E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D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C447B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BEE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2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DA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A3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4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F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E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A8E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03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AB1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02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2F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6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B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EA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57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EB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74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D3C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773E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A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4C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D74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18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ADB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64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90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85927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46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A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9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3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B3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9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189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98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643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F27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B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1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B5D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1A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17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0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A3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8C6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39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29C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7A3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4E6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1D02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453B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A3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8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EE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55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8C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17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1B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9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939D9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062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2F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CBE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C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297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9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C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0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1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44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1D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3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3C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3F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A2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6B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5D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5A7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3594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2C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2AD6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651B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D29A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80C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D942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464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7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0001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BE5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4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335210" wp14:editId="7BE0316F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32240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35210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432240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6D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9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8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588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4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99B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B8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A6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A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2D578D1" wp14:editId="3288CFC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45ED301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D578D1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145ED301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98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F29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4F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2A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D5E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8E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E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2AD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331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D1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90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0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82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8A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D9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4B1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8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DE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59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88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02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54B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A28FE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D88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C791A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D00D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1C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596F32F" wp14:editId="4AFC2445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9C1189" w14:textId="337B654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0036118796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6F32F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439C1189" w14:textId="337B654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0036118796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C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C4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01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2F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0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68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9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767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8E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6084EDF" wp14:editId="47C698C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3EEBA2" w14:textId="56595386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2021559793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084EDF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A3EEBA2" w14:textId="56595386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2021559793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9C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0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D86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DDA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3B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9CC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3A6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DB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731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1D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C5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9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B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5B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D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F8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6B4F9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68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2FC333B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A31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4D2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C68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9B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599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6A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9B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1D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C8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2F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D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F2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9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4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8B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6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2E82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908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32077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7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8DEF27D" wp14:editId="0C097F1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1871AA" w14:textId="3FA74F3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Pádivého 10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DEF27D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2F1871AA" w14:textId="3FA74F3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Pádivého 10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6BA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D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DE0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6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30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46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DA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F7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2B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AFB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D0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F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CE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C3E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9E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E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32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277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F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9B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20F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1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F6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F8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14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7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C2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F9F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126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2B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682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B2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85A4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BD2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1C88C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55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7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44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D7B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3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9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8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399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3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0F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0F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08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304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1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BC9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8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148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9A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7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17C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333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5A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E7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474775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DE9F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35DCC2E" wp14:editId="206EE25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B590A7" w14:textId="7DCA593D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Pádivého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DCC2E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8B590A7" w14:textId="7DCA593D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Pádivého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D5D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B3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25C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D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3F4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48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9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D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9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2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5FB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A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D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0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75C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7CB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5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8EE1772" wp14:editId="41064336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E2F934" w14:textId="53632A6B" w:rsidR="000B647F" w:rsidRDefault="000B647F" w:rsidP="00944C3D">
                                  <w:fldSimple w:instr=" MERGEFIELD  aSUB_ULICA_CISLO  \* MERGEFORMAT ">
                                    <w:r w:rsidR="00AD0FDB" w:rsidRPr="00AD0FDB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10/683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EE1772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EE2F934" w14:textId="53632A6B" w:rsidR="000B647F" w:rsidRDefault="000B647F" w:rsidP="00944C3D">
                            <w:fldSimple w:instr=" MERGEFIELD  aSUB_ULICA_CISLO  \* MERGEFORMAT ">
                              <w:r w:rsidR="00AD0FDB" w:rsidRPr="00AD0FDB">
                                <w:rPr>
                                  <w:rFonts w:ascii="Arial" w:hAnsi="Arial" w:cs="Arial"/>
                                  <w:noProof/>
                                </w:rPr>
                                <w:t>10/683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69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DF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06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D80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FC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8A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3474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D08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93B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DA7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1EAB2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E99581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4D3D72" wp14:editId="363AF53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1B5247" w14:textId="0E99CAE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4D3D72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01B5247" w14:textId="0E99CAE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EDD03D0" wp14:editId="4FE80014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551FB3" w14:textId="033C6258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D03D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41551FB3" w14:textId="033C6258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BD5C2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288E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49E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F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5C395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3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7C61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257DDFA" wp14:editId="4FEB8A13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2DF9EF" w14:textId="7FEB26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7DDFA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222DF9EF" w14:textId="7FEB26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1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845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E6AE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C8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339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8EF2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EB54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1127F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6DBE1A7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A1CD4F8" wp14:editId="5F22EE4E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6E82F0" w14:textId="26C4641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CD4F8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3E6E82F0" w14:textId="26C4641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0A2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4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081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AF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8B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F2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A6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8B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1058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08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6AB9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15CE6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405C6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A1D19B9" wp14:editId="2970C3E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437799" w14:textId="5ED7B19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AD0FDB" w:rsidRPr="00615D0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D19B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51437799" w14:textId="5ED7B19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AD0FDB" w:rsidRPr="00615D0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C9D12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0D928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5FE4F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35F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5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3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71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1C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37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83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CFC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C6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BE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BD6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95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1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7DC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6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DEF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7E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AE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B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E9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8EF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8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C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E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9F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6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92E8F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0D4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CDAC79F" w14:textId="3A15E668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AD0FDB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028D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9F95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D565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B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F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6DA47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FFD6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CE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E1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C0F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2F4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6524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B7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271A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FF5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B8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31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1C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99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797AF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9F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E7EC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3EF8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84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CA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F68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CC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501E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1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4740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73E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73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6D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E3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9E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8E44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9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8F75A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87D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360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15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27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52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2B40A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98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604FB2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521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2BB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BC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F7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79F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13AD5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71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1980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24B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9F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75E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9A5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067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E4FD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30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D3B9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88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52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3C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9D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5914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C3A10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2050E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E2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A1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285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5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A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06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C55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428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B5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7CA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D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0D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C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7A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BF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9A0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A48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B8D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FC515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86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492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49237A9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186E1CB3" w14:textId="77777777" w:rsidR="00944C3D" w:rsidRDefault="00944C3D" w:rsidP="00944C3D">
      <w:pPr>
        <w:rPr>
          <w:rFonts w:ascii="Arial" w:hAnsi="Arial"/>
        </w:rPr>
      </w:pPr>
    </w:p>
    <w:p w14:paraId="534FAB62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326EBCD2" w14:textId="5EE871C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5D4EA58B" w14:textId="1661C426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D31BCDC" w14:textId="3FAEAC0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82704F5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BF61E52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24C2145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BF5F8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3E75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2698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B9867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494570E" w14:textId="117A0523" w:rsidR="00944C3D" w:rsidRPr="008D0433" w:rsidRDefault="00AD0F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Sylvia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Malovcová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9DC8610" w14:textId="5012CFBB" w:rsidR="00944C3D" w:rsidRPr="008D0433" w:rsidRDefault="00AD0FD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C0FB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4BA42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26743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A632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8E9F4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C0604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5AE607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5CABD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DF5B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B3AD37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6AD0761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A4F5115" w14:textId="2B09D08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2FE66ED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638052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1E298B9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ADD206F" w14:textId="1AF2F040" w:rsidR="00944C3D" w:rsidRDefault="00AD0FDB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5032107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BAEDD1B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8AA1A7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6E6524E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945B8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2CEF56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6CAC6B18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0C6D0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63012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D4FE2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BC633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9558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5833F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2739D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145ED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33857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37D08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ECA04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D47EA5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4386EF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A95CE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00DE9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0B4D5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A2F4C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96090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FE63AD8" w14:textId="6B34CCB2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6E6C6BB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06D90C4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579316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8B26B57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FCCB2DC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AF67BFC" w14:textId="74F77840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3CFF5920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B0AEDA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400CEC0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D4BEF0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51D54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112C85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7DE9BB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E088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85CD3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2BD0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FC011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2090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0EE23D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86B07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FA63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AC242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97FA6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110A0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D2FEF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68D427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43BDA86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773B13D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307595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A025ED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7FDB3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1AE79AD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422AE1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020C428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B5FFE3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CA87C6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6B8F5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0A37C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AE9EF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BA3D1F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6B9FC0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806893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DCA33E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2137197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9D8A23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6D372A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7603883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8E2D2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0AF84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8735C9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CB48F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12408D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08C7F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0987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91BA9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AFB0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5A743DB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E72B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32289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F069A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B74A9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786BF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CE31E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00A44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74FC32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A2632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5CD482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04D1EB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4807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A5684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1A08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E039A4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F5684D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53329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6CD4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C7C5B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10238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830529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0DDC63F" w14:textId="639DBCB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170B32BC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A6139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4A51A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7F2B970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64D2708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8DF28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2B85EC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4BD9AB5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5199782" w14:textId="77777777" w:rsidTr="00503750">
        <w:tc>
          <w:tcPr>
            <w:tcW w:w="2302" w:type="dxa"/>
            <w:vAlign w:val="center"/>
          </w:tcPr>
          <w:p w14:paraId="08E4E1C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FB668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23E08F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8EF8B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18B49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34973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3F335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465EB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922A860" w14:textId="77777777" w:rsidTr="00503750">
        <w:tc>
          <w:tcPr>
            <w:tcW w:w="15593" w:type="dxa"/>
            <w:gridSpan w:val="8"/>
            <w:vAlign w:val="center"/>
          </w:tcPr>
          <w:p w14:paraId="41D5FB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DCDC483" w14:textId="77777777" w:rsidTr="00503750">
        <w:tc>
          <w:tcPr>
            <w:tcW w:w="2302" w:type="dxa"/>
            <w:vAlign w:val="center"/>
          </w:tcPr>
          <w:p w14:paraId="51A24B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A4125FF" w14:textId="5C2540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05B7D48" w14:textId="3253CC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E1FE3D" w14:textId="0B0C85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E31DCA" w14:textId="73A952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FA87A0" w14:textId="6EFB69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31FCA3" w14:textId="266DD48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B5C830" w14:textId="2615D6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4E35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9F89E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1EDDD78" w14:textId="531EBB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D56429F" w14:textId="007661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46BB87" w14:textId="498ADC5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952E4B" w14:textId="0ED7F5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1DBDA7" w14:textId="2EFF773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01714D" w14:textId="27ADA98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49BAD" w14:textId="4DE0C8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1AC2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18229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97F8D8A" w14:textId="5EC5F8F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659FC7" w14:textId="78556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AF7B6B" w14:textId="0D199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1EA7D1" w14:textId="47C0CEA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18BEA3" w14:textId="5ABF5C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65885" w14:textId="082A46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8EAFF8" w14:textId="0D5AF8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4F4A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3359B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AAA90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C798F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88C6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2A2A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B861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87C59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573CB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A5A2C9" w14:textId="77777777" w:rsidTr="00503750">
        <w:tc>
          <w:tcPr>
            <w:tcW w:w="2302" w:type="dxa"/>
            <w:vAlign w:val="center"/>
          </w:tcPr>
          <w:p w14:paraId="0ADB4B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9FE5897" w14:textId="3DDBDCF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99571F" w14:textId="4C032A0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B017EE" w14:textId="789267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92CCDF" w14:textId="1D8043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A3E75" w14:textId="55974B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CAF83B" w14:textId="5EAD66B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A1AE38" w14:textId="30193A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CACA0B7" w14:textId="77777777" w:rsidTr="00503750">
        <w:tc>
          <w:tcPr>
            <w:tcW w:w="15593" w:type="dxa"/>
            <w:gridSpan w:val="8"/>
            <w:vAlign w:val="center"/>
          </w:tcPr>
          <w:p w14:paraId="0662F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8D563F8" w14:textId="77777777" w:rsidTr="00503750">
        <w:tc>
          <w:tcPr>
            <w:tcW w:w="2302" w:type="dxa"/>
            <w:vAlign w:val="center"/>
          </w:tcPr>
          <w:p w14:paraId="259E606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E513AD" w14:textId="3F2A8A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A30BFE5" w14:textId="11A85F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3E8B2E" w14:textId="6949C3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6E5F7F" w14:textId="43381C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5241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0A05A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2AB8334" w14:textId="69DFFF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3D0CD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D68E1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B92A0FB" w14:textId="169C64F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36BB49" w14:textId="4C72D91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BBD456" w14:textId="4B32AE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CDA19C" w14:textId="180252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BDCA9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412ED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525D3D9" w14:textId="22C895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18E74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C235C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A9B26E" w14:textId="5882A8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2ECB6D" w14:textId="236374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3EE78B" w14:textId="308B74C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459C43" w14:textId="527188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8864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9291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D6A230" w14:textId="6E4F28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E4012E" w14:textId="77777777" w:rsidTr="00503750">
        <w:tc>
          <w:tcPr>
            <w:tcW w:w="2302" w:type="dxa"/>
            <w:vAlign w:val="center"/>
          </w:tcPr>
          <w:p w14:paraId="466E42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0C27AC" w14:textId="78B1D1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05AA376" w14:textId="2C91E8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3DC5A1" w14:textId="76EB147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D36A36" w14:textId="411CED6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9E60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7E322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A21A9F" w14:textId="78DA347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801F2E" w14:textId="77777777" w:rsidTr="00503750">
        <w:tc>
          <w:tcPr>
            <w:tcW w:w="15593" w:type="dxa"/>
            <w:gridSpan w:val="8"/>
            <w:vAlign w:val="center"/>
          </w:tcPr>
          <w:p w14:paraId="3E0E1D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5AF6718" w14:textId="77777777" w:rsidTr="00503750">
        <w:tc>
          <w:tcPr>
            <w:tcW w:w="2302" w:type="dxa"/>
            <w:vAlign w:val="center"/>
          </w:tcPr>
          <w:p w14:paraId="5438F7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873819D" w14:textId="02D6E88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240328F" w14:textId="72F6673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E07F94" w14:textId="59D207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8B0C55" w14:textId="5D90441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5023A" w14:textId="039D14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1353E4" w14:textId="053218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865674" w14:textId="29D6A02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04FE4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51304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59E65A7" w14:textId="011D74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AE8226" w14:textId="73891A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C3B468" w14:textId="2BB7BFC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3ECFA5C" w14:textId="3DC4C25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4D6993" w14:textId="7D014B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D7F131" w14:textId="1386AD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C8E89" w14:textId="668A7F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ADF22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69BC1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067F2A1" w14:textId="6603BD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ED3D3B1" w14:textId="7E8A12C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D18E6" w14:textId="053AE6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61031A" w14:textId="24A53E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C0C43A" w14:textId="224062F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34BF5C" w14:textId="66EBDD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E018A" w14:textId="6BA27E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A9E7C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5B2FDF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98F649" w14:textId="2C110C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2D1FE4" w14:textId="569896E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D51B4" w14:textId="3D047A7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46B77" w14:textId="20C632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6BB7E7D" w14:textId="525666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F0351D" w14:textId="698F722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3259BF" w14:textId="7F0C3B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795720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E2D8CA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40B4E0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1067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6DE2F5" w14:textId="765DF9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A877BE" w14:textId="31F8A6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068A58" w14:textId="7263D4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F60F0A" w14:textId="5CF3976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BA789" w14:textId="6609A5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46EF63" w14:textId="16C947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5A80C8" w14:textId="4230A21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75CF6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0BC2B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E04427" w14:textId="45E637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A343E9" w14:textId="5AE95E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71473D" w14:textId="0DBC38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6EA44" w14:textId="3D70571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61D3F" w14:textId="38FEA5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D0555" w14:textId="3837A5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7242B4" w14:textId="544D94C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A27E5C" w14:textId="77777777" w:rsidR="00944C3D" w:rsidRDefault="00944C3D" w:rsidP="00944C3D">
      <w:pPr>
        <w:rPr>
          <w:rFonts w:ascii="Arial" w:hAnsi="Arial"/>
          <w:b/>
        </w:rPr>
      </w:pPr>
    </w:p>
    <w:p w14:paraId="67D63E0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566683CC" w14:textId="77777777" w:rsidTr="00503750">
        <w:tc>
          <w:tcPr>
            <w:tcW w:w="1944" w:type="dxa"/>
            <w:vAlign w:val="center"/>
          </w:tcPr>
          <w:p w14:paraId="21166B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42BFE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56D1DC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4C14C79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438AE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D9A10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A7A0C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73D65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96EE6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EA034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62FAB7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4763B0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CB9C536" w14:textId="77777777" w:rsidTr="00503750">
        <w:tc>
          <w:tcPr>
            <w:tcW w:w="15685" w:type="dxa"/>
            <w:gridSpan w:val="12"/>
            <w:vAlign w:val="center"/>
          </w:tcPr>
          <w:p w14:paraId="35DAFA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0C8EB8D" w14:textId="77777777" w:rsidTr="00503750">
        <w:tc>
          <w:tcPr>
            <w:tcW w:w="1944" w:type="dxa"/>
            <w:vAlign w:val="center"/>
          </w:tcPr>
          <w:p w14:paraId="6DCF75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ADE2A6B" w14:textId="387D87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80E36B1" w14:textId="259A56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4550CC0" w14:textId="489F13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D70388" w14:textId="338F1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AF53D2" w14:textId="22F36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2F69D7" w14:textId="3B88B0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EFC530A" w14:textId="6511E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0AA317" w14:textId="710E70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1F77F6" w14:textId="2D985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249BA3C" w14:textId="3E8EF5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17A6D88" w14:textId="640FE2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DCE1A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7013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5C71914" w14:textId="2A01F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19E724" w14:textId="661F3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6C4FF82" w14:textId="3CB813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8AF73E" w14:textId="2C0347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43BEE45" w14:textId="62BC30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30CAB9" w14:textId="1682C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CDDE635" w14:textId="66A40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7D578A3" w14:textId="182F42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381E8F3" w14:textId="6C0DF0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D25CB0" w14:textId="0678A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3A9E70" w14:textId="56CDB1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66132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1C917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AA43C9D" w14:textId="064AA0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9B64501" w14:textId="485EF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081F57B" w14:textId="4D460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4B3396B" w14:textId="74CC7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AE6728" w14:textId="02F746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FB84698" w14:textId="0C50D6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78FFA0" w14:textId="2D196B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F35EC4" w14:textId="208BEA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2873D2D" w14:textId="0314F2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42B51F" w14:textId="63C739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F2B54EE" w14:textId="095734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C470DCF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2FA10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E66E4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5ADA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47B5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1AC1A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37D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C92FB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DB5F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18F69B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7AC86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0A49B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5F53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EC3BA4E" w14:textId="77777777" w:rsidTr="00503750">
        <w:tc>
          <w:tcPr>
            <w:tcW w:w="1944" w:type="dxa"/>
            <w:vAlign w:val="center"/>
          </w:tcPr>
          <w:p w14:paraId="3CE991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78ED3E8" w14:textId="0434F7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6463B0" w14:textId="461C1A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F51532B" w14:textId="5944BF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F078C1" w14:textId="69F85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555FAC" w14:textId="7A0B4E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444856" w14:textId="23362C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97F904" w14:textId="09E1B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38C5E7" w14:textId="165C49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0CF247" w14:textId="42AA1E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B772F2" w14:textId="27668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C19026" w14:textId="23125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79C114" w14:textId="77777777" w:rsidTr="00503750">
        <w:tc>
          <w:tcPr>
            <w:tcW w:w="15685" w:type="dxa"/>
            <w:gridSpan w:val="12"/>
            <w:vAlign w:val="center"/>
          </w:tcPr>
          <w:p w14:paraId="05CEF4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9894492" w14:textId="77777777" w:rsidTr="00503750">
        <w:tc>
          <w:tcPr>
            <w:tcW w:w="1944" w:type="dxa"/>
            <w:vAlign w:val="center"/>
          </w:tcPr>
          <w:p w14:paraId="2CF1039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523A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620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356F084" w14:textId="16090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955D65D" w14:textId="07BC83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0D8287" w14:textId="0AC283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A555F98" w14:textId="2BBCF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410916" w14:textId="0C6F6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20653AE" w14:textId="0A1C85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7C507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CAADE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35EB1B" w14:textId="30660B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709B62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021886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1DD9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02F2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2363D9" w14:textId="7A764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BA7212" w14:textId="2C56B0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B6E825" w14:textId="776E6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3F4917C" w14:textId="622EE8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7E04CE" w14:textId="51AA2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58B4CF9" w14:textId="46892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14A2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BB60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6B1E27" w14:textId="6C946A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005CA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005B0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553F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231DC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DEF11EF" w14:textId="78758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78FE9A5" w14:textId="6D7D9B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034777" w14:textId="01D75A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D988FA" w14:textId="484875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68DC7A" w14:textId="313B9B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0DEFF3F" w14:textId="511048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F306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7459F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51411EC" w14:textId="5DA5F5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953CD5" w14:textId="77777777" w:rsidTr="00503750">
        <w:tc>
          <w:tcPr>
            <w:tcW w:w="1944" w:type="dxa"/>
            <w:vAlign w:val="center"/>
          </w:tcPr>
          <w:p w14:paraId="6EEE7A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E932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651D5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C674278" w14:textId="19B913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06DBAE6" w14:textId="333DF8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A80A6F" w14:textId="22FE75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A507FD" w14:textId="61FC0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302935" w14:textId="40B8A7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DA9CE38" w14:textId="36283F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658E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B8EA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F4C77A" w14:textId="761DB8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CBB97" w14:textId="77777777" w:rsidTr="00503750">
        <w:tc>
          <w:tcPr>
            <w:tcW w:w="15685" w:type="dxa"/>
            <w:gridSpan w:val="12"/>
            <w:vAlign w:val="center"/>
          </w:tcPr>
          <w:p w14:paraId="204B82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DEB9A7D" w14:textId="77777777" w:rsidTr="00503750">
        <w:tc>
          <w:tcPr>
            <w:tcW w:w="1944" w:type="dxa"/>
            <w:vAlign w:val="center"/>
          </w:tcPr>
          <w:p w14:paraId="13E552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F9F4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D138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220DD9F" w14:textId="3CD28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1E3195D" w14:textId="65622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5107B0" w14:textId="2A34C7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FA0AB01" w14:textId="276C61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1CD0474" w14:textId="2CD081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30ADBB" w14:textId="008754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385C5BB" w14:textId="72E8D9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FF9F3A" w14:textId="5A876C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28C5D80" w14:textId="668FEA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9E4E8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292A6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F1B74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466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7FD620D" w14:textId="1E4500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A78548" w14:textId="120799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BB0FF0A" w14:textId="374D55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34DAFB" w14:textId="53233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C19970" w14:textId="41406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2837C0" w14:textId="4CEF8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EFA753" w14:textId="398275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F30E9E" w14:textId="5734C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8499B8" w14:textId="69030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EA3F7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89F99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DE047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2F5A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3A5BD0A" w14:textId="7EDE0C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51EB2C" w14:textId="3417F6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B7B5D9" w14:textId="3632F5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7C82EE2" w14:textId="4AED30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BB60E7" w14:textId="667160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0815EB9" w14:textId="72D6C5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E1BD31F" w14:textId="06F39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7F2606" w14:textId="76CA3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4E2A53F" w14:textId="1335E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5DA11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691D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45C7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99F60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40F800" w14:textId="01B6E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176E986" w14:textId="0ED91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E98522" w14:textId="645D05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EA53FD1" w14:textId="7209D0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48E264B" w14:textId="750FDC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5FDE44" w14:textId="035A04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DEBA70" w14:textId="21685E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A30519" w14:textId="6AF82A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C076293" w14:textId="43394B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FF96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CF969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7CF0E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F02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8B218C" w14:textId="27777F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B92E15C" w14:textId="20EE2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DC56AC" w14:textId="20F44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BF5CC90" w14:textId="0B53AB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B5A67A" w14:textId="375F3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C05B08" w14:textId="3A648F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C710B09" w14:textId="2193DE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C13CE6" w14:textId="4E995D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4A1B4B" w14:textId="417CF7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50600FC" w14:textId="181640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2609D3D" w14:textId="16C399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0E4E0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173262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3060622" w14:textId="7D0A0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925F2C9" w14:textId="56A7F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FDFD7D8" w14:textId="472089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9686D9C" w14:textId="1567AF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41C1FB" w14:textId="72877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BB7886" w14:textId="5D5B1E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0B8B51" w14:textId="048C12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EC65B5" w14:textId="653CE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306D54D" w14:textId="45A022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831D13F" w14:textId="2E01D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355BC5" w14:textId="47F40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D4955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57153C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A74C0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BF40DA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81CDA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5EBA3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529039D7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CBD853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DAD0B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60996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207D2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133EEE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E2EBB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E965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8F1F2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DB9AA8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60791A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1023B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CFEF1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213E42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004D7E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02478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23903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45C7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5F7CE79F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DB6B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0BD71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BE24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6164A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5CE97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A45E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D9EC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3FE4E2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B5F50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A420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D7BD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09F6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370B46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20C61CFB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DB842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0E9E8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87F18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ED6AE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CEE9B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28CECE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6D1E333" w14:textId="77777777" w:rsidTr="00503750">
        <w:trPr>
          <w:trHeight w:val="1073"/>
        </w:trPr>
        <w:tc>
          <w:tcPr>
            <w:tcW w:w="3614" w:type="dxa"/>
            <w:vMerge/>
          </w:tcPr>
          <w:p w14:paraId="6B5298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5AC3C0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2B08D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271F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9F215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722441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89B3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7368E3CD" w14:textId="77777777" w:rsidTr="00503750">
        <w:trPr>
          <w:trHeight w:val="283"/>
        </w:trPr>
        <w:tc>
          <w:tcPr>
            <w:tcW w:w="3614" w:type="dxa"/>
          </w:tcPr>
          <w:p w14:paraId="4D0612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CF87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2F64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C8764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1320E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86C70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306A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7161EB5" w14:textId="77777777" w:rsidTr="00503750">
        <w:trPr>
          <w:trHeight w:val="283"/>
        </w:trPr>
        <w:tc>
          <w:tcPr>
            <w:tcW w:w="3614" w:type="dxa"/>
          </w:tcPr>
          <w:p w14:paraId="19F825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C01A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BE61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DBCC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EFF12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A8273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99AEA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692CB2" w14:textId="77777777" w:rsidTr="00503750">
        <w:trPr>
          <w:trHeight w:val="283"/>
        </w:trPr>
        <w:tc>
          <w:tcPr>
            <w:tcW w:w="3614" w:type="dxa"/>
          </w:tcPr>
          <w:p w14:paraId="76A4CA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AEF60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C5F70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469EF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F1BA7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F668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21749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7E48ECC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646E255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1275B5D4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8658F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B3FED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E92E7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64D2A5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001EEC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D64C7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5E4CAF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EFC96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7B193E3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776422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48CD4F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9CA2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D5267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32308715" w14:textId="59141E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BAF5CB" w14:textId="53DE15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7412F6" w14:textId="68751A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083346" w14:textId="24CA3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3B7FB" w14:textId="0B1079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D5F0D3" w14:textId="586C93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84A3EC" w14:textId="642D17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E916356" w14:textId="732388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8B47C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611D9B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D93E21" w14:textId="44303C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31683C" w14:textId="021CCE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787D05" w14:textId="4B7ECD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0FDA3" w14:textId="33EEA6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F215E" w14:textId="6D940B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DFF41C" w14:textId="22268F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6A48B4D" w14:textId="5D614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180B421" w14:textId="0A85E1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68190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74E80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99FDB48" w14:textId="50E50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C5563" w14:textId="008AA6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496F2" w14:textId="7BA84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FB5E8" w14:textId="12E3AD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623FA6" w14:textId="5CB80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30B041" w14:textId="3890B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E66522" w14:textId="342374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C2BA0C" w14:textId="7408F0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921E3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9504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26C741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24D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188B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59AB7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B70B4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DB86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9C6B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7A4C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F69B5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B9D67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0A195FF" w14:textId="1EF36B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045DC3" w14:textId="403A65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8DBAB5" w14:textId="5A191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40ACC9" w14:textId="440C8F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195AE" w14:textId="09DEE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47F4F3" w14:textId="708E3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8CE5B8" w14:textId="6AF61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0559CB5" w14:textId="6E795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6F56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752DB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25EF8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E083C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B2C0E3B" w14:textId="6C2816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2ADC54" w14:textId="5049D3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5355C3" w14:textId="1D7CE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0DEC1D" w14:textId="1DC108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27D8F2" w14:textId="30D998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BA8F88" w14:textId="6B61F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214986" w14:textId="4F233F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0E497B" w14:textId="203709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B66E0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46364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41B8351" w14:textId="5AADC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89952A" w14:textId="0A21C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2C44D3" w14:textId="6D20AD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920F4" w14:textId="14F3C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2035D" w14:textId="5A715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57CEA4" w14:textId="336763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A9F4AD6" w14:textId="44C596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C06C4BE" w14:textId="32B2E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B5333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3A928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4B8DAFA9" w14:textId="11290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98B2AD" w14:textId="4A562A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B46E1" w14:textId="2BD855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AAE9C6" w14:textId="0023C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D72813" w14:textId="3BB45F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D291DE5" w14:textId="381497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6CAE7C" w14:textId="55A3D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6EB227" w14:textId="0391F0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6ECA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47BD0C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D043FEC" w14:textId="6554E3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152957" w14:textId="3B0A9D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DF9199" w14:textId="1461F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E16DC2" w14:textId="6D9D97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C506A" w14:textId="292888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3E5E166" w14:textId="67B720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04FFAB" w14:textId="67D12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D0EF08" w14:textId="4E8863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0E8F01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A5459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0EB673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350386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79116F8" w14:textId="7B246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2B077B" w14:textId="72DF3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CAB5EE" w14:textId="1B284A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B2206F" w14:textId="4C06B4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932C45" w14:textId="61E474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64D45" w14:textId="4DC8FE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9F5A15" w14:textId="2FC2B5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B4FC7F3" w14:textId="243696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2A2CF4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878934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4B76FC7" w14:textId="0EE6CC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7DC5D" w14:textId="5E0B2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DDC908" w14:textId="4BDAF8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760B4E" w14:textId="2CDED6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9C692E" w14:textId="0C3B1E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7BEC3F" w14:textId="7EF5D4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22DAE4" w14:textId="34BDD9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D344AE6" w14:textId="44DF4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0B467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E9BE59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4DC33322" w14:textId="1262E1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48D8D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5773B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348F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D7E78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DA1C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57DB41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7357B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F99E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48B1A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BD441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3629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1A2E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67367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A26F9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79EE7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30041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1A6F1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24221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53BAAC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14AFBA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6DA6350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69AA4D0B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C4D52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D5602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7ADC2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FFD481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C2E3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CD57CB0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55A9E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08BD9D9" w14:textId="75A3AA2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0312176" w14:textId="451E3EB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7DD9E96" w14:textId="3AB33B8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19977D" w14:textId="0F452A0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8939823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1D43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EB198F9" w14:textId="128D4D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E466E83" w14:textId="0776D68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F0A5A34" w14:textId="02465CB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B3342BA" w14:textId="75F8CC4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410A54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14043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9795F1C" w14:textId="08FEF23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42BAD8" w14:textId="59A6A8D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B06CC1B" w14:textId="64BAAEA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ED10745" w14:textId="2EB0956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732132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2DA16C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4B9730D" w14:textId="2D662BF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7F89E5" w14:textId="116B086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D9FDAB" w14:textId="74DC81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E55D1E" w14:textId="21EE00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2639009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7149A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C79EA96" w14:textId="5E35716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2974E8" w14:textId="46F5200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7697DB" w14:textId="5EB4B0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9ACB9E0" w14:textId="2309D35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54F6A8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0994B9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F59AAD" w14:textId="61EA5E38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03BBFE2" w14:textId="0884E9AA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F3CFD31" w14:textId="49610D3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1CA3491" w14:textId="7EDE1D86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2B5A9CF" w14:textId="77777777" w:rsidR="00944C3D" w:rsidRDefault="00944C3D" w:rsidP="00944C3D">
      <w:pPr>
        <w:rPr>
          <w:rFonts w:ascii="Arial" w:hAnsi="Arial"/>
          <w:b/>
        </w:rPr>
      </w:pPr>
    </w:p>
    <w:p w14:paraId="1E4046F6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68BD133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22EF204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AB57C7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2F7497B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6ECB04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61327B9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045EA2C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389830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17F0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04FA4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57402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94712FD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65355C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B1A00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F8B25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81F06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21F800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76B04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413D6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827AA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4B516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B05BB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2C33DE6F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5CE918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55507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20C8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6BBEC27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5F5822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A766B65" w14:textId="77777777" w:rsidTr="00503750">
        <w:tc>
          <w:tcPr>
            <w:tcW w:w="2835" w:type="dxa"/>
            <w:vAlign w:val="center"/>
          </w:tcPr>
          <w:p w14:paraId="6EC4BA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0C269E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09676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74D24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57C5E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5F3189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6626AF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C02C99F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1FDC0FD" w14:textId="61498065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E176DC" w14:textId="42D338F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99C4A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81A996E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F7CEB79" w14:textId="62FBCFA6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53BA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28AEF9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BB6AB4C" w14:textId="61B062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D67747" w14:textId="4E9A51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3AA8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A91F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180A70" w14:textId="30DD78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A12A72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CDF8F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17A336C6" w14:textId="2608DE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79124F" w14:textId="12B8A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C04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3EB3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69B713" w14:textId="46F205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DB416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45E629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9CE89DE" w14:textId="307FFE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BC763" w14:textId="6E2E0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6D1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BB56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E2B8DF" w14:textId="3CCFF4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AF205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26969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10B00B0" w14:textId="6D712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5FECF" w14:textId="29CC5B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AD1E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158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338110" w14:textId="0B8020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B9B6DB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D536D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4ACFB36" w14:textId="74600C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2DFF7D" w14:textId="0E1EEA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F3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4769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8B46CAA" w14:textId="4F16F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DBA58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BA8EE7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0AD1FFDD" w14:textId="6E49240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517B95" w14:textId="5209339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FEC2B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81D5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D65DDD" w14:textId="0D124E3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76AE9E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9B973C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B05B69C" w14:textId="6F50CFB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53B4209" w14:textId="77777777" w:rsidR="00944C3D" w:rsidRDefault="00944C3D" w:rsidP="00944C3D">
      <w:pPr>
        <w:rPr>
          <w:rFonts w:ascii="Arial" w:hAnsi="Arial"/>
          <w:b/>
        </w:rPr>
      </w:pPr>
    </w:p>
    <w:p w14:paraId="1D611210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70B9AB76" w14:textId="77777777" w:rsidTr="00503750">
        <w:tc>
          <w:tcPr>
            <w:tcW w:w="2835" w:type="dxa"/>
            <w:vAlign w:val="center"/>
          </w:tcPr>
          <w:p w14:paraId="2FFEA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80751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2BC7E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E80B2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A46EEB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E403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3325C3C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DF3B6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299AA3E0" w14:textId="3D07D4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8D9BD9" w14:textId="3B96BF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A094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35C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AAABD71" w14:textId="622241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898A3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E094E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623C27D" w14:textId="5F6DC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E90A74" w14:textId="34832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B42E4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0394D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507AF3" w14:textId="16095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744A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87D1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F7DB30E" w14:textId="153891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4B14E5" w14:textId="15F60D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D9C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0EA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C92CE0A" w14:textId="73D016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DDF2D3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71282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4C18F6AD" w14:textId="1B869F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C2E20" w14:textId="6F5A2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427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A9B6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722ECA9" w14:textId="7CEFD9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1C30A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AB963E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53AEAFD" w14:textId="28EFC45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5C3BB" w14:textId="335C396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428BE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FE659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8BB142" w14:textId="085C4BE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4836449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FAB3AC2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5C0B703E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6F9F0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D7C13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B8D10CF" w14:textId="77777777" w:rsidTr="00503750">
        <w:trPr>
          <w:trHeight w:val="699"/>
        </w:trPr>
        <w:tc>
          <w:tcPr>
            <w:tcW w:w="3502" w:type="dxa"/>
            <w:vMerge/>
          </w:tcPr>
          <w:p w14:paraId="3DDDF4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6FFAD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9B839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4924DC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DCAB1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640E7FC7" w14:textId="3BA377DD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B48D7F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21F867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BBE1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169ECF32" w14:textId="7D65A961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57F5CFF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4F3A81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E7574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B0E5E1F" w14:textId="626037B0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13DA5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85604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CBC51C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10F77E5C" w14:textId="77777777" w:rsidTr="00503750">
        <w:trPr>
          <w:trHeight w:val="593"/>
        </w:trPr>
        <w:tc>
          <w:tcPr>
            <w:tcW w:w="3497" w:type="dxa"/>
          </w:tcPr>
          <w:p w14:paraId="71558E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A58E6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F7F47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05D4725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1B73D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6DBC6CAA" w14:textId="5EA86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A1AF71" w14:textId="6EDD4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F4C2D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23464C7" w14:textId="5BE6F8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F0AFDF5" w14:textId="52528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3BD8DC7" w14:textId="629F8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F59E5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DE29641" w14:textId="74B7FEE4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8AB1CA6" w14:textId="7E893D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76C879" w14:textId="2003A5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68B26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3C7C4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71BF9206" w14:textId="10B763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51EFC8" w14:textId="6D4E17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CA37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A903490" w14:textId="781C67C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93D65C9" w14:textId="69DF36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7691F6" w14:textId="2F6A40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9C3A4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CD637D" w14:textId="6A28F41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06E7C5D" w14:textId="590BF5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A5E057" w14:textId="04EC0F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A399E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3758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6FD034B8" w14:textId="1BA62B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836417" w14:textId="32589C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D78A8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753FAB3" w14:textId="139C3F5E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BC57F50" w14:textId="21DF1F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B21B8B" w14:textId="053FA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034CD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EA0728" w14:textId="234C980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5214027" w14:textId="79FCC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A701F7" w14:textId="2CC072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A1F7D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2A825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77A640FA" w14:textId="3A5F68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017A1AB" w14:textId="66A172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35FF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1AE8B7E" w14:textId="77E028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02A08B5" w14:textId="3800D7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9D00D7" w14:textId="591437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B43E7E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1BA961A0" w14:textId="3848182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C130846" w14:textId="7201F2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313468" w14:textId="192676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CE30E7" w14:textId="77777777" w:rsidR="00944C3D" w:rsidRDefault="00944C3D" w:rsidP="00944C3D">
      <w:pPr>
        <w:rPr>
          <w:rFonts w:ascii="Arial" w:hAnsi="Arial"/>
          <w:b/>
        </w:rPr>
      </w:pPr>
    </w:p>
    <w:p w14:paraId="2936F28C" w14:textId="77777777" w:rsidR="00944C3D" w:rsidRDefault="00944C3D" w:rsidP="00944C3D">
      <w:pPr>
        <w:rPr>
          <w:rFonts w:ascii="Arial" w:hAnsi="Arial"/>
          <w:b/>
        </w:rPr>
      </w:pPr>
    </w:p>
    <w:p w14:paraId="3C03BC87" w14:textId="77777777" w:rsidR="00944C3D" w:rsidRDefault="00944C3D" w:rsidP="00944C3D">
      <w:pPr>
        <w:rPr>
          <w:rFonts w:ascii="Arial" w:hAnsi="Arial"/>
          <w:b/>
        </w:rPr>
      </w:pPr>
    </w:p>
    <w:p w14:paraId="76644E72" w14:textId="77777777" w:rsidR="00944C3D" w:rsidRDefault="00944C3D" w:rsidP="00944C3D">
      <w:pPr>
        <w:rPr>
          <w:rFonts w:ascii="Arial" w:hAnsi="Arial"/>
          <w:b/>
        </w:rPr>
      </w:pPr>
    </w:p>
    <w:p w14:paraId="01226F97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1622"/>
        <w:gridCol w:w="1231"/>
        <w:gridCol w:w="1231"/>
        <w:gridCol w:w="1185"/>
        <w:gridCol w:w="1557"/>
      </w:tblGrid>
      <w:tr w:rsidR="00944C3D" w:rsidRPr="00050529" w14:paraId="6313AF80" w14:textId="77777777" w:rsidTr="00503750">
        <w:tc>
          <w:tcPr>
            <w:tcW w:w="2622" w:type="dxa"/>
            <w:vAlign w:val="center"/>
          </w:tcPr>
          <w:p w14:paraId="211FB73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8C49E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9F36B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A808F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10B66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7D66FE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34EDB8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348D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0DC53F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D010E5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540AB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761A25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901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4EE4E819" w14:textId="509035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A8D96E" w14:textId="466D9D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EAA1C56" w14:textId="33281A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0E0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E6AC02" w14:textId="48997A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F467F8" w14:textId="77777777" w:rsidTr="00503750">
        <w:tc>
          <w:tcPr>
            <w:tcW w:w="2622" w:type="dxa"/>
            <w:vAlign w:val="center"/>
          </w:tcPr>
          <w:p w14:paraId="579DC6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ADE0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11B4BFD4" w14:textId="55CE6E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E2FD7F8" w14:textId="66721E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7D2885" w14:textId="3E53C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8877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6E3BAE" w14:textId="1F7BDF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024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4453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1F1530B3" w14:textId="7CE298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AFA0019" w14:textId="2C8CAD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3E273FC" w14:textId="3B3015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8847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41EEE13" w14:textId="74D7FA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F99F9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79B5A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3DE9FE9D" w14:textId="316522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D9AB25" w14:textId="045E4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D8789AD" w14:textId="376A3C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B98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F6A5988" w14:textId="63702F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B314D7" w14:textId="77777777" w:rsidTr="00503750">
        <w:tc>
          <w:tcPr>
            <w:tcW w:w="2622" w:type="dxa"/>
            <w:vAlign w:val="center"/>
          </w:tcPr>
          <w:p w14:paraId="2C6CD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6A91CEC" w14:textId="1387B1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136938.00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0C77E67" w14:textId="1719A0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416892.00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048E1C8" w14:textId="100EEF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487750.00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0A5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2BE3990" w14:textId="3D33F9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66080.00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BB8C9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F335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FFEF061" w14:textId="61EF20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588CA3" w14:textId="6601A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180310" w14:textId="74308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3A3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A8E08F" w14:textId="43ECB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E213E4" w14:textId="77777777" w:rsidTr="00503750">
        <w:tc>
          <w:tcPr>
            <w:tcW w:w="2622" w:type="dxa"/>
            <w:vAlign w:val="center"/>
          </w:tcPr>
          <w:p w14:paraId="0D0D51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2E9462A" w14:textId="09879A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A3598F1" w14:textId="49CDF4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392DAA" w14:textId="512EB7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99C3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0012E7" w14:textId="35865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E241BC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C21E1DB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6A21AB7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500A5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74D86360" w14:textId="634186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C694CF7" w14:textId="2CEDEE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EBA7991" w14:textId="085E4C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D6A7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FECCA81" w14:textId="72F14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4BD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8BB4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3481B92B" w14:textId="05ADD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A98780" w14:textId="65C48A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C03462" w14:textId="7BC534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A669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02060F8" w14:textId="207660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59A8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35F1B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42AD024A" w14:textId="091F1A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3D9FDD" w14:textId="45C90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2A7FA2" w14:textId="6D9F2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6F32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303C2D1" w14:textId="3E435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1C9B2A" w14:textId="77777777" w:rsidTr="00503750">
        <w:tc>
          <w:tcPr>
            <w:tcW w:w="2622" w:type="dxa"/>
            <w:vAlign w:val="center"/>
          </w:tcPr>
          <w:p w14:paraId="7915F5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A6F5C2A" w14:textId="15F558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2F9A16" w14:textId="4C41C6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6372E3D" w14:textId="7016F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DF591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0DCF129" w14:textId="4CA97A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03CDFD" w14:textId="77777777" w:rsidTr="00503750">
        <w:tc>
          <w:tcPr>
            <w:tcW w:w="2622" w:type="dxa"/>
            <w:vAlign w:val="center"/>
          </w:tcPr>
          <w:p w14:paraId="1F79A2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85544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1A4360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C85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7938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840D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788DD0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00230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4EFE7926" w14:textId="59335A7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136938.00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37A81FF" w14:textId="103716C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416892.00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D9C949" w14:textId="0A96C8B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487750.00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0BD1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6F4A78" w14:textId="01764D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66080.00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94EE2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4810B0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393D552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590387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78D25CC1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BE37E8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F9329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731731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7A79D3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7B06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28106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44851A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5705B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0AD5D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F5688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23B8F13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3168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B9C96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156F84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36B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7E6F5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49821A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5DA9D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E8CF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E67F97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7A97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CEA71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8ED02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DAE7C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1F5B0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5EF52D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AC0E1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F9F1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45B422E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4617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A4C90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DC1722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1260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04D8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9E4014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18EEB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0E036B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3A5FAA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7635ECA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2DE5B5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3CE76E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A3856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E4E10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9561A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B4EB9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21BFC28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EA926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D0CDA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26EC5D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A02BD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A4602D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5AE808A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C99E2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5BE63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3F50B9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17CB9F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C52E4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E8C8F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A74461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F74FD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2BF92E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9B0EE5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3B361B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3B927A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013276D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484860E0" w14:textId="77777777" w:rsidTr="00503750">
        <w:tc>
          <w:tcPr>
            <w:tcW w:w="2835" w:type="dxa"/>
            <w:vAlign w:val="center"/>
          </w:tcPr>
          <w:p w14:paraId="08064C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4B0E8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1E27E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291621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51207C2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6646E1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A941279" w14:textId="77777777" w:rsidTr="00503750">
        <w:tc>
          <w:tcPr>
            <w:tcW w:w="2835" w:type="dxa"/>
            <w:vAlign w:val="center"/>
          </w:tcPr>
          <w:p w14:paraId="1BB94C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2EA9CD1A" w14:textId="6EE4E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2E2CBF" w14:textId="5EB5AB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776E1B" w14:textId="12E85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C7F0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501DCE" w14:textId="69A139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4A660B" w14:textId="77777777" w:rsidTr="00503750">
        <w:tc>
          <w:tcPr>
            <w:tcW w:w="2835" w:type="dxa"/>
            <w:vAlign w:val="center"/>
          </w:tcPr>
          <w:p w14:paraId="3D956C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8833F97" w14:textId="22D932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2B4C3C" w14:textId="17E7B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E188577" w14:textId="598D3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C52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7A20D5" w14:textId="5E9F19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F3312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039859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09C6EAA5" w14:textId="0D184FF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467ED" w14:textId="32A358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B3BA7A" w14:textId="16D6FC4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05A9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50AC6A" w14:textId="492D1AC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F2FB4D9" w14:textId="77777777" w:rsidTr="00503750">
        <w:tc>
          <w:tcPr>
            <w:tcW w:w="2835" w:type="dxa"/>
            <w:vAlign w:val="center"/>
          </w:tcPr>
          <w:p w14:paraId="61B18C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364CA3F" w14:textId="0AF12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FC9DF" w14:textId="785ACB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E05AEE" w14:textId="4B2D50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0D6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3AA0F" w14:textId="4AAD2C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659F0" w14:textId="77777777" w:rsidTr="00503750">
        <w:tc>
          <w:tcPr>
            <w:tcW w:w="2835" w:type="dxa"/>
            <w:vAlign w:val="center"/>
          </w:tcPr>
          <w:p w14:paraId="6439E7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C74529B" w14:textId="422E53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91C400" w14:textId="01C95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18F69D" w14:textId="51BFFE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B9A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9DCEB94" w14:textId="2F80B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ED880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4F54F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04A420" w14:textId="41EF137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19423C" w14:textId="6F8DCAB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0EACC6" w14:textId="0B29626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06EB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85FAA5" w14:textId="481A63BD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1CDF0AB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88203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5B4926F0" w14:textId="5048E0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7A52C" w14:textId="22566C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38569C" w14:textId="69B13D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5F7F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A77F5D" w14:textId="31467D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96C0D1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66FCC9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076C0E49" w14:textId="77777777" w:rsidTr="00503750">
        <w:tc>
          <w:tcPr>
            <w:tcW w:w="2552" w:type="dxa"/>
            <w:shd w:val="clear" w:color="auto" w:fill="auto"/>
            <w:vAlign w:val="center"/>
          </w:tcPr>
          <w:p w14:paraId="2A08C5A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D944B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D17A2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EB1AC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128706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79EDEEE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76CC0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216DE15" w14:textId="79A9188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2526A33" w14:textId="44E2615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4949.00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EC10490" w14:textId="52ECD8D6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DD8F794" w14:textId="6FE1DA6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4949.00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C08B66B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74DB15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3C8021E" w14:textId="3DE1BA7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B05F729" w14:textId="1DDFEEE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EE7DDED" w14:textId="18DA7EE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03994A8" w14:textId="6D0E192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454AE1FD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4CC8CD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4002FFF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642E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1EFBFC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0F4DBDC7" w14:textId="77777777" w:rsidTr="00503750">
        <w:tc>
          <w:tcPr>
            <w:tcW w:w="4395" w:type="dxa"/>
            <w:vMerge/>
          </w:tcPr>
          <w:p w14:paraId="563E1D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80C3A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83473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6B0636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47642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37E9AAD7" w14:textId="64853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  <w:lang w:eastAsia="sk-SK"/>
              </w:rPr>
              <w:t>132.00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A4BBD7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DDA7C1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E188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245727F" w14:textId="3045B0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  <w:lang w:eastAsia="sk-SK"/>
              </w:rPr>
              <w:t>-120.00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D46529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EE7839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1D82CB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D375912" w14:textId="5E0CD21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12.00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60C8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7BFEB51" w14:textId="77777777" w:rsidTr="00503750">
        <w:tc>
          <w:tcPr>
            <w:tcW w:w="4395" w:type="dxa"/>
            <w:vAlign w:val="center"/>
          </w:tcPr>
          <w:p w14:paraId="12B14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7568609" w14:textId="23A73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60DB0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A0CA06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78B376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7DE20BA" w14:textId="2909CC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F9A35B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9236FBE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7161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5B0E223" w14:textId="5D160C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DE018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C2522A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F82C9F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78B62A0" w14:textId="50D90B9A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55353.00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9534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7AF22FB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4DDC79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191B5E1B" w14:textId="77777777" w:rsidTr="00503750">
        <w:tc>
          <w:tcPr>
            <w:tcW w:w="4395" w:type="dxa"/>
            <w:vAlign w:val="center"/>
          </w:tcPr>
          <w:p w14:paraId="5B3E752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620FA5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A31872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D452ED2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49F5F15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B38BE5E" w14:textId="3D9D25F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AEC1096" w14:textId="6B8D163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47AF2C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222107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FDDBD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8B435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C890194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BBF9A9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09AB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AE4F4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5826557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1F0E5C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05088D90" w14:textId="7183AB12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42B8B0E" w14:textId="6E96CD3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2E3F361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767678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9F97B53" w14:textId="63545FA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FCFB3E" w14:textId="0849CFF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A09FB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EFEE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EA305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05253A63" w14:textId="77777777" w:rsidTr="00503750">
        <w:tc>
          <w:tcPr>
            <w:tcW w:w="1843" w:type="dxa"/>
            <w:vAlign w:val="center"/>
          </w:tcPr>
          <w:p w14:paraId="0F08D76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613D1D8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00A3A9D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21B6EA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0147865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FF9419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856CDE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4DD855E" w14:textId="77777777" w:rsidTr="00503750">
        <w:tc>
          <w:tcPr>
            <w:tcW w:w="1843" w:type="dxa"/>
            <w:vAlign w:val="center"/>
          </w:tcPr>
          <w:p w14:paraId="003D8EE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4A105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055F1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2C49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0615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6739E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C8AD3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EC9DF9C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3152244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37470D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EF0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E92A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1EF1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633D21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0E75C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B25596F" w14:textId="77777777" w:rsidTr="00503750">
        <w:tc>
          <w:tcPr>
            <w:tcW w:w="1843" w:type="dxa"/>
            <w:vAlign w:val="center"/>
          </w:tcPr>
          <w:p w14:paraId="21944E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1A65E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75F0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8EC66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15E40B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7E4E05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7FC7E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4C7BBE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12E4FA1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55A836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6F81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B59A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DE29F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A13FB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B97AC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2A4169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5D7FF44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0CAB7C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F86C4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45E17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BAC54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2E359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C9C55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C024D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F5B9B1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17F50BA9" w14:textId="77777777" w:rsidTr="00503750">
        <w:trPr>
          <w:trHeight w:val="664"/>
        </w:trPr>
        <w:tc>
          <w:tcPr>
            <w:tcW w:w="3372" w:type="dxa"/>
          </w:tcPr>
          <w:p w14:paraId="385AD78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100BBCD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57AF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7B437D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ECD08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AC8C94A" w14:textId="066DE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DEDC3F" w14:textId="08E118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426712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7CF6D4D" w14:textId="73E7D5A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BA10B45" w14:textId="622C83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C3A5046" w14:textId="0554B4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896BDF0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D002BF" w14:textId="1208F750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4060C7D" w14:textId="004EE5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19EC9B" w14:textId="6F38F6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8D82F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A0192E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96D855B" w14:textId="64131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A1BAF1" w14:textId="37FC61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A05B9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E55E20" w14:textId="1A064C3D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958ADCC" w14:textId="29E5B3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10191D" w14:textId="20D29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D5A9E7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60E71CB4" w14:textId="7DF21CB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D45059A" w14:textId="272678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BF4A11C" w14:textId="68E0CE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E3F124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8A6AD0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2CC9F2C3" w14:textId="77777777" w:rsidTr="00503750">
        <w:tc>
          <w:tcPr>
            <w:tcW w:w="2835" w:type="dxa"/>
            <w:vAlign w:val="center"/>
          </w:tcPr>
          <w:p w14:paraId="7D497D5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0759BC7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189EBB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1C949A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BF40E0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D466A44" w14:textId="77777777" w:rsidTr="00503750">
        <w:tc>
          <w:tcPr>
            <w:tcW w:w="2835" w:type="dxa"/>
          </w:tcPr>
          <w:p w14:paraId="5A72F7B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0796B96C" w14:textId="3B5A1F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C541AB5" w14:textId="1C2FE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1916D9F" w14:textId="7EFF41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271466" w14:textId="36F717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09E83F" w14:textId="77777777" w:rsidTr="00503750">
        <w:tc>
          <w:tcPr>
            <w:tcW w:w="2835" w:type="dxa"/>
          </w:tcPr>
          <w:p w14:paraId="216796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E05D0F8" w14:textId="34F15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2E8878" w14:textId="1BDD9E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363D48" w14:textId="70DE9D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FD9DD41" w14:textId="2B128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3DA43C9" w14:textId="77777777" w:rsidTr="00503750">
        <w:tc>
          <w:tcPr>
            <w:tcW w:w="2835" w:type="dxa"/>
          </w:tcPr>
          <w:p w14:paraId="4B1F865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3727095" w14:textId="6B91D2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855D2F5" w14:textId="1CF046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F8AB7C6" w14:textId="10ACB0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7B91EAB" w14:textId="27C422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720D31" w14:textId="77777777" w:rsidTr="00503750">
        <w:tc>
          <w:tcPr>
            <w:tcW w:w="2835" w:type="dxa"/>
            <w:vAlign w:val="center"/>
          </w:tcPr>
          <w:p w14:paraId="476762A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6440FC22" w14:textId="50966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157F2B" w14:textId="735AF4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BC4DCA" w14:textId="40B1AC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012EEE" w14:textId="018E6E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38E6CC8" w14:textId="77777777" w:rsidTr="00503750">
        <w:tc>
          <w:tcPr>
            <w:tcW w:w="2835" w:type="dxa"/>
            <w:vAlign w:val="center"/>
          </w:tcPr>
          <w:p w14:paraId="1070FB8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596D2A27" w14:textId="32FE0B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BF6ED0A" w14:textId="6F41F4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F06E6D" w14:textId="7B42B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4C9249D" w14:textId="43380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F516170" w14:textId="77777777" w:rsidTr="00503750">
        <w:tc>
          <w:tcPr>
            <w:tcW w:w="2835" w:type="dxa"/>
          </w:tcPr>
          <w:p w14:paraId="49F015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A63048F" w14:textId="674092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3B2AE13" w14:textId="19BDB7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CCFDB8" w14:textId="5F6D7F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B2E6E7C" w14:textId="477EA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92F5EA" w14:textId="77777777" w:rsidTr="00503750">
        <w:tc>
          <w:tcPr>
            <w:tcW w:w="2835" w:type="dxa"/>
          </w:tcPr>
          <w:p w14:paraId="0013F01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7EE5323" w14:textId="75A2F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F822B6" w14:textId="76C38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585BB4" w14:textId="3EF19B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6C2E9DF" w14:textId="024CE5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7BD767" w14:textId="77777777" w:rsidTr="00503750">
        <w:tc>
          <w:tcPr>
            <w:tcW w:w="2835" w:type="dxa"/>
          </w:tcPr>
          <w:p w14:paraId="26F0ED0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03C2B370" w14:textId="5B2D12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6A8D80" w14:textId="37F5A5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5C36216" w14:textId="5C2988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969FC4" w14:textId="28335F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0362E8" w14:textId="77777777" w:rsidR="00944C3D" w:rsidRDefault="00944C3D" w:rsidP="00944C3D">
      <w:pPr>
        <w:rPr>
          <w:rFonts w:ascii="Arial" w:hAnsi="Arial"/>
          <w:b/>
        </w:rPr>
      </w:pPr>
    </w:p>
    <w:p w14:paraId="42F64BF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0EA63C9D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DCD8CA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19A1D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2060921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33D1498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EFEC3B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57A760A" w14:textId="77777777" w:rsidTr="00503750">
        <w:trPr>
          <w:trHeight w:val="443"/>
        </w:trPr>
        <w:tc>
          <w:tcPr>
            <w:tcW w:w="2560" w:type="dxa"/>
          </w:tcPr>
          <w:p w14:paraId="1A70085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6FB9E28" w14:textId="2B903A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DEF4E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943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15C8581" w14:textId="12B3A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FA0ACA5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160F1E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D1B594E" w14:textId="61787F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D3DEF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C2B7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A5CA7DD" w14:textId="47589C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F849FE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20BE3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D31C91D" w14:textId="4DA142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FD34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1E633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759AAC0" w14:textId="24EA35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93192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13B38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7EA5BDF" w14:textId="443DC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4D36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DD6B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1C9BE36" w14:textId="20BF71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399AFC" w14:textId="77777777" w:rsidR="00944C3D" w:rsidRDefault="00944C3D" w:rsidP="00944C3D">
      <w:pPr>
        <w:rPr>
          <w:rFonts w:ascii="Arial" w:hAnsi="Arial"/>
          <w:b/>
        </w:rPr>
      </w:pPr>
    </w:p>
    <w:p w14:paraId="75FB5B88" w14:textId="77777777" w:rsidR="00944C3D" w:rsidRDefault="00944C3D" w:rsidP="00944C3D">
      <w:pPr>
        <w:rPr>
          <w:rFonts w:ascii="Arial" w:hAnsi="Arial"/>
          <w:b/>
        </w:rPr>
      </w:pPr>
    </w:p>
    <w:p w14:paraId="46F3742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4BAFC6B" w14:textId="77777777" w:rsidR="00944C3D" w:rsidRDefault="00944C3D" w:rsidP="00944C3D">
      <w:pPr>
        <w:rPr>
          <w:rFonts w:ascii="Arial" w:hAnsi="Arial"/>
          <w:b/>
        </w:rPr>
      </w:pPr>
    </w:p>
    <w:p w14:paraId="147253F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FBFA004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010BDBF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F022CC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517DBC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463684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56A9A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5A70A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43D35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34DF9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FA64A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9852D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53FA8A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84A60F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5715E3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93777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FF289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9E3882F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EC3AC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A65A897" w14:textId="77777777" w:rsidTr="00503750">
        <w:trPr>
          <w:trHeight w:val="677"/>
        </w:trPr>
        <w:tc>
          <w:tcPr>
            <w:tcW w:w="3358" w:type="dxa"/>
          </w:tcPr>
          <w:p w14:paraId="1997DD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22B990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D9BBB1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457074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0182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9E5D97F" w14:textId="6E87E0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D5DB9E" w14:textId="38FAA3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264937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9BE0DB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1B2051CA" w14:textId="28655E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EE69FB" w14:textId="7277B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5E318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77AB29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922540C" w14:textId="65017D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FF409B" w14:textId="0A3845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B07F1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9F03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1E4B933A" w14:textId="241A43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45BD2BD" w14:textId="0EE906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534C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B096F4D" w14:textId="7D1563B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3FFA8CD" w14:textId="2B0A0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1FB936B" w14:textId="5B702E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485CF83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AFB7BE" w14:textId="532991E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128EC95" w14:textId="6002D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A08F402" w14:textId="60C1C0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76A5D0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EC3F28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7E63912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1E3B25D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5E268C6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3C75C04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26282A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DF71F3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668AE2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C5E0CE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F22D5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8541ACC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38ED5B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4EDF8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D94C8A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FE329A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8C2BEB7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21B6F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6C08942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19B5A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FE3A9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BEBF9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6261E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35E53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4B78F33" w14:textId="51254E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FD8EF7" w14:textId="50D33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62DDBCF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B52183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778764F" w14:textId="65BD8F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5F9D9A" w14:textId="6DC96A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96CAF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8567D4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90FCD0D" w14:textId="6CA69F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E3A4C88" w14:textId="09500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6A699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CF4F2C4" w14:textId="5345D8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123A45" w14:textId="34C67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2524694" w14:textId="5C6BB5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E91434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262A1AD" w14:textId="122A35F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CE12411" w14:textId="03D6D0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4317F30" w14:textId="68AA7F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DB8D879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7555B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7E2E74D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0AA946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B0CE3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876FD5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F5EFB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D03A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D6FB5A3" w14:textId="6C84D3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97F746" w14:textId="20E76B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24703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EFA8E5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0D3431EC" w14:textId="669B27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6BDDB0" w14:textId="77778A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536098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7F0FE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34E913C" w14:textId="4577EB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8268F47" w14:textId="665EC9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0682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BADA434" w14:textId="38E2D2F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F811177" w14:textId="40762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587F35F" w14:textId="5E9A0B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78E050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DF804BF" w14:textId="3679F12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EDADACA" w14:textId="1E2AC8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087B8E" w14:textId="43B97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421BDB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C335C48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3C813A2" w14:textId="77777777" w:rsidTr="00503750">
        <w:tc>
          <w:tcPr>
            <w:tcW w:w="3686" w:type="dxa"/>
            <w:vAlign w:val="center"/>
          </w:tcPr>
          <w:p w14:paraId="2967E0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124ACE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70A5E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F45F3D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DA61D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8B51E1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75126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6E1F10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9A891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2DD8C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85884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C4DCA8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4E7C72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ACED1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B4B8C3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6EEA1F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0F5E922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A18B89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18A2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30D9A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2B313E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81B130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41B56C8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681041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5BB4E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B108C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04DC4201" w14:textId="3AF620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0DCD172" w14:textId="0E19EA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2A127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3385F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4A8504F" w14:textId="241471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81DED6B" w14:textId="6B378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F2D867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C141F8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B0B2B68" w14:textId="38BC7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8CFDD6" w14:textId="4EA1C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46B72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464C336" w14:textId="0289FA2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8A18F4A" w14:textId="79DD2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02C4DA" w14:textId="593E49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6EF5D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ED832C" w14:textId="41786D90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CE22AC" w14:textId="1176E6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6150BB4" w14:textId="585B21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D955D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BBE660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25C12DA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E698F4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14BEA8B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0871BCE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5B1851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2A9DBE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965E93C" w14:textId="788557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D7D662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64C33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457F5CD" w14:textId="0738F2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E6B1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EC3E3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5C03DA9D" w14:textId="6D8EAC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76CD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4377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A4C7D7B" w14:textId="6F1EB6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28F3D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C6A2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546163" w14:textId="67837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CA3EC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01FA059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8577258" w14:textId="02839BA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D6796E" w14:textId="77777777" w:rsidR="00944C3D" w:rsidRDefault="00944C3D" w:rsidP="00944C3D">
      <w:pPr>
        <w:rPr>
          <w:sz w:val="22"/>
          <w:szCs w:val="22"/>
        </w:rPr>
      </w:pPr>
    </w:p>
    <w:p w14:paraId="28FD72D0" w14:textId="77777777" w:rsidR="00944C3D" w:rsidRDefault="00944C3D" w:rsidP="00944C3D">
      <w:pPr>
        <w:rPr>
          <w:sz w:val="22"/>
          <w:szCs w:val="22"/>
        </w:rPr>
      </w:pPr>
    </w:p>
    <w:p w14:paraId="1E2A672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BC46250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17FC8FC6" w14:textId="5896E895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F246A4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0F283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785FB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14085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1E18268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5D8FCC5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709DFE7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783705A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2AFA28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354B1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326FD10" w14:textId="0DD794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9C70249" w14:textId="26B94A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936B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6FBFAF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6BD8170B" w14:textId="2144C8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BF8F31C" w14:textId="3A033E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B820DF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A93415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E3E9D85" w14:textId="2A2458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32DB4E9" w14:textId="4EE7E0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6F76F4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75E5C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A0F74F0" w14:textId="2695E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E05FE3D" w14:textId="7F7DD0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47D01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0D75FB0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22AE5A0" w14:textId="03F6F7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2B7EE90" w14:textId="41E46C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153FAE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F063780" w14:textId="513BF93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C8C1818" w14:textId="1C1E7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5852E74" w14:textId="01F935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5DCF687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DCD0C77" w14:textId="2C61193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E6412F0" w14:textId="7AF47A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3755A1" w14:textId="73E29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EA68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3ABE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3A75B155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ED5B1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70C2D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693F3F8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BD0CA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20CAB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50CC6B7" w14:textId="5CAA45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3008DD" w14:textId="6FDDA4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875072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3F442A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CAE9B99" w14:textId="4E27C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19411A1" w14:textId="7A42F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209B6D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CA16A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1785FECF" w14:textId="5FCDED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A8D1921" w14:textId="231328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883092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9B93F1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42B6F48E" w14:textId="45B64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D0CE30" w14:textId="049B2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9BDAB2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6026DBE" w14:textId="03E1EBE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638C653" w14:textId="476DFF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B1D2FC1" w14:textId="6E501D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83DD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5C8954" w14:textId="681F377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50D4D56" w14:textId="25657B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A5C8C6B" w14:textId="275789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5B0C5B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0CCA0928" w14:textId="374B6D11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DCE0159" w14:textId="1115C6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316878E" w14:textId="659C82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AD0FDB" w:rsidRPr="00615D0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9F5DA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D0DE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2EB2AF2" w14:textId="02813493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52DB5CC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8245F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54C2ACC8" w14:textId="31CA97C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B6B5A4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727B8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72F8E26C" w14:textId="442CDBB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132C1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8E52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9F1A08A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25A8C532" w14:textId="77777777" w:rsidR="00944C3D" w:rsidRPr="003607F0" w:rsidRDefault="00944C3D" w:rsidP="00944C3D"/>
    <w:p w14:paraId="56A1DAB1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F1DD" w14:textId="77777777" w:rsidR="00AD0FDB" w:rsidRDefault="00AD0FDB">
      <w:r>
        <w:separator/>
      </w:r>
    </w:p>
  </w:endnote>
  <w:endnote w:type="continuationSeparator" w:id="0">
    <w:p w14:paraId="4519ED26" w14:textId="77777777" w:rsidR="00AD0FDB" w:rsidRDefault="00AD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92AE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36C3007E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1D2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28B1A4C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FDA0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FF5A5E2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6F44" w14:textId="77777777" w:rsidR="00AD0FDB" w:rsidRDefault="00AD0FDB">
      <w:r>
        <w:separator/>
      </w:r>
    </w:p>
  </w:footnote>
  <w:footnote w:type="continuationSeparator" w:id="0">
    <w:p w14:paraId="6ED1914F" w14:textId="77777777" w:rsidR="00AD0FDB" w:rsidRDefault="00AD0F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675580">
    <w:abstractNumId w:val="13"/>
  </w:num>
  <w:num w:numId="2" w16cid:durableId="1569876418">
    <w:abstractNumId w:val="17"/>
  </w:num>
  <w:num w:numId="3" w16cid:durableId="2040006560">
    <w:abstractNumId w:val="8"/>
  </w:num>
  <w:num w:numId="4" w16cid:durableId="1669483584">
    <w:abstractNumId w:val="7"/>
  </w:num>
  <w:num w:numId="5" w16cid:durableId="172945772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24563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8373937">
    <w:abstractNumId w:val="20"/>
  </w:num>
  <w:num w:numId="8" w16cid:durableId="1570846963">
    <w:abstractNumId w:val="10"/>
  </w:num>
  <w:num w:numId="9" w16cid:durableId="1701276429">
    <w:abstractNumId w:val="0"/>
  </w:num>
  <w:num w:numId="10" w16cid:durableId="1403527337">
    <w:abstractNumId w:val="19"/>
  </w:num>
  <w:num w:numId="11" w16cid:durableId="1840146559">
    <w:abstractNumId w:val="6"/>
  </w:num>
  <w:num w:numId="12" w16cid:durableId="2052411545">
    <w:abstractNumId w:val="9"/>
  </w:num>
  <w:num w:numId="13" w16cid:durableId="1035695828">
    <w:abstractNumId w:val="12"/>
  </w:num>
  <w:num w:numId="14" w16cid:durableId="584612301">
    <w:abstractNumId w:val="15"/>
  </w:num>
  <w:num w:numId="15" w16cid:durableId="1212763054">
    <w:abstractNumId w:val="14"/>
  </w:num>
  <w:num w:numId="16" w16cid:durableId="1517235345">
    <w:abstractNumId w:val="2"/>
  </w:num>
  <w:num w:numId="17" w16cid:durableId="890073396">
    <w:abstractNumId w:val="4"/>
  </w:num>
  <w:num w:numId="18" w16cid:durableId="570308820">
    <w:abstractNumId w:val="11"/>
  </w:num>
  <w:num w:numId="19" w16cid:durableId="948200587">
    <w:abstractNumId w:val="5"/>
  </w:num>
  <w:num w:numId="20" w16cid:durableId="2064284111">
    <w:abstractNumId w:val="18"/>
  </w:num>
  <w:num w:numId="21" w16cid:durableId="125717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10"/>
    <w:docVar w:name="arg2" w:val="Driver=asa17;DBF=D:\anasoft\data\tebys.db;DBN=tebys;ENG=SQL17;commlinks=TCPIP{ip=192.168.1.241};uid=hromnikova;con=finus(10.15);pwd=488300282956Vaveto1"/>
    <w:docVar w:name="arg3" w:val="721576"/>
    <w:docVar w:name="arg4" w:val="C:\Users\HROMNI~1.TEB\AppData\Local\Temp\22288313.doc"/>
    <w:docVar w:name="arg5" w:val="11"/>
  </w:docVars>
  <w:rsids>
    <w:rsidRoot w:val="00AD0FDB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0FDB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8678C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B5AC6B"/>
  <w15:docId w15:val="{E2FFBBDF-0C3C-45BA-8057-EFB427E5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5341</Words>
  <Characters>30445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2025-03-12T12:01:00Z</dcterms:created>
  <dcterms:modified xsi:type="dcterms:W3CDTF">2025-03-12T12:02:00Z</dcterms:modified>
</cp:coreProperties>
</file>