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8F48C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4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4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3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5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3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9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C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B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D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6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B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9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9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3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8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9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3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2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9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7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B5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CE69A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82C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06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E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DAB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DB6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266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06B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7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911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42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E3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2A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D2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5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D2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18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C5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B3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7F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C44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E3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19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C4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9AF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87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7E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F7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B41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BA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6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AD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10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2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88B83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C7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EB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52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3E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26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55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C5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F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57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AD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11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4B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AD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1E1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315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37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C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D2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0C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CE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BC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7D2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3D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644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7F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A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75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D6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0CD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543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E9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7B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35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4017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F5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12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65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7F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AFB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DB6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F6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EC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14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B7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F0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5F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9E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F0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1E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8F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08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6C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A8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29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C4F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1A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60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C5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3C0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A13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D0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14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8D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BB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94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43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2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D8F35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0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3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D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C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F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E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5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7D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7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1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BB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B1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2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A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3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D3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5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E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6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0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8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F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1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4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0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1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FD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4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D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7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B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B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8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E587F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E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7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2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B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1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2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B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D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0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F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8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D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1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E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F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8E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3FD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C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3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E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9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5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2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B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9A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53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29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8B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7CF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1A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26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E3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0F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03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0E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BE0B4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2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C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4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C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A12B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9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1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E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A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B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C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4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6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0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6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0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32EC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5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9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F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1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E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B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4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F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6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0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9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6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B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B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5984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9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4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D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2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B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9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E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4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B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A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981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B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0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C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7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A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4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A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A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4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B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1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E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5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5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EA6E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E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8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D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1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5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D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4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22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02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A7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D7F26" w14:textId="2DF703B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574D9B">
              <w:rPr>
                <w:rFonts w:ascii="Arial" w:hAnsi="Arial"/>
                <w:lang w:eastAsia="sk-SK"/>
              </w:rPr>
              <w:t>2</w:t>
            </w:r>
            <w:r w:rsidR="00D75289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85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49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56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FC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33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05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50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4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6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7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3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3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A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B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6050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4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C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3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C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9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9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EC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E2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D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90F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B99AF6" wp14:editId="697A7BD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BABB7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7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77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E4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5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4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1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F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9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3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8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B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A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35D51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EC8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F77F9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47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AEF162C" wp14:editId="613248A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EA4FA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1966F6" wp14:editId="268FCBB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B5D98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8768AC" wp14:editId="66C780F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8C3CD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EABBF48" wp14:editId="6DD5D31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2D9BBC" w14:textId="77777777" w:rsidR="006953BA" w:rsidRDefault="00060EAE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F0F2FEF" wp14:editId="44AEA7E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571F5" w14:textId="2C1CEA74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574D9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75289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0F2F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8D571F5" w14:textId="2C1CEA74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74D9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75289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B6D59EE" wp14:editId="2D20050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A75E8F" w14:textId="0E84DABD" w:rsidR="006953BA" w:rsidRDefault="006953BA" w:rsidP="00944C3D">
                                  <w:r>
                                    <w:t>20</w:t>
                                  </w:r>
                                  <w:r w:rsidR="00574D9B">
                                    <w:t>2</w:t>
                                  </w:r>
                                  <w:r w:rsidR="00D7528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D59E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FA75E8F" w14:textId="0E84DABD" w:rsidR="006953BA" w:rsidRDefault="006953BA" w:rsidP="00944C3D">
                            <w:r>
                              <w:t>20</w:t>
                            </w:r>
                            <w:r w:rsidR="00574D9B">
                              <w:t>2</w:t>
                            </w:r>
                            <w:r w:rsidR="00D7528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06EE532" wp14:editId="795B735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17FCAD" w14:textId="77777777" w:rsidR="006953BA" w:rsidRDefault="00060EAE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7F391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BEAA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92A93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4650269" wp14:editId="721A515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0CFA76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6AF05E3" wp14:editId="3381D7C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1167F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3F4F40" wp14:editId="72D003F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57D27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1342F82" wp14:editId="3A0F6AE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FA9D9F" w14:textId="200513F4" w:rsidR="006953BA" w:rsidRDefault="006953BA" w:rsidP="00944C3D">
                                  <w:r>
                                    <w:t>20</w:t>
                                  </w:r>
                                  <w:r w:rsidR="00574D9B">
                                    <w:t>2</w:t>
                                  </w:r>
                                  <w:r w:rsidR="00D7528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42F8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7FA9D9F" w14:textId="200513F4" w:rsidR="006953BA" w:rsidRDefault="006953BA" w:rsidP="00944C3D">
                            <w:r>
                              <w:t>20</w:t>
                            </w:r>
                            <w:r w:rsidR="00574D9B">
                              <w:t>2</w:t>
                            </w:r>
                            <w:r w:rsidR="00D7528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C8560EE" wp14:editId="23E4871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268B61" w14:textId="77777777" w:rsidR="006953BA" w:rsidRDefault="00060EAE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11E73B7" wp14:editId="5849F37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55071" w14:textId="2FC577E8" w:rsidR="006953BA" w:rsidRDefault="006953BA" w:rsidP="00944C3D">
                                  <w:r>
                                    <w:t>20</w:t>
                                  </w:r>
                                  <w:r w:rsidR="00574D9B">
                                    <w:t>2</w:t>
                                  </w:r>
                                  <w:r w:rsidR="00D7528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E73B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6555071" w14:textId="2FC577E8" w:rsidR="006953BA" w:rsidRDefault="006953BA" w:rsidP="00944C3D">
                            <w:r>
                              <w:t>20</w:t>
                            </w:r>
                            <w:r w:rsidR="00574D9B">
                              <w:t>2</w:t>
                            </w:r>
                            <w:r w:rsidR="00D7528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80E2115" wp14:editId="4117D7F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8B6B30" w14:textId="77777777" w:rsidR="006953BA" w:rsidRDefault="00060EAE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72269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3ECAD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73C4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2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1C6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E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E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B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4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A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A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F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C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5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6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D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B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2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A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7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9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6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8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2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B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2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5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C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D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6FA1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4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69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83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D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D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E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6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1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B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7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2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F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F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D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E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D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F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5CF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F1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EFE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413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FC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EB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8C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C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8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8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1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9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B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B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294D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6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3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F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3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9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C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1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B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8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0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A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2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0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D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1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C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A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B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8B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F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25F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1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E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B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6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0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4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8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6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E11E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3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9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A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6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A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3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2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2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D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E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C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E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C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8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B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8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4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0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D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E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AD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E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C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2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8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2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0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87AA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8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0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6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3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9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0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A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D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6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8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0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F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1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6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8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C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E8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6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6C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59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F8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B1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6A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AF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BC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3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B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7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1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B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3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F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2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95F8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F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5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7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7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5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C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E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2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7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E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8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3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A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E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D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A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8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3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4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5F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00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F0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DF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E2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0D4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80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C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4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BD3B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F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E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C5783F" wp14:editId="14A2EE5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D26A8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F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4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A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C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A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1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9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A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7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9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0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D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9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7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4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7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8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6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F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2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D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9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E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C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A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A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2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A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7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B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E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F296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AC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D619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95E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9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9E5732" wp14:editId="5A83FFF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60158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34059571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34059571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E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5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1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F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2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4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9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0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0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FF88AA" wp14:editId="2A2AA4B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5B663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2021471474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2021471474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6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F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0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0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C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7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5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9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E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D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6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2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0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A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C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C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BC5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C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9F08A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FCF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B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6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7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2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F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C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F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F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E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0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1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3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A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8BAF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D2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EE9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B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FEF5B3" wp14:editId="1024A45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B28AF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3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3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4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8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0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C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6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5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D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6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E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9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2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D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8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E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F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0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9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E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4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7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3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A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E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7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D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F73C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1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1A5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6C51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36F5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1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B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F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5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4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B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7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2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0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C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2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8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9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4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6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3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D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5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1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2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9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9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7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352F4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91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C1DFBE" wp14:editId="70B16E1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EE81D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F78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8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A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6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8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D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7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B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2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1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D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A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2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F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9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9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D8472F" wp14:editId="412FBB2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A1899" w14:textId="77777777" w:rsidR="006953BA" w:rsidRDefault="006953BA" w:rsidP="00944C3D">
                                  <w:r>
                                    <w:t>114</w:t>
                                  </w:r>
                                  <w:r w:rsidR="006D5952"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114</w:t>
                            </w:r>
                            <w:r w:rsidR="006D5952"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A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2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6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F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7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B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7E3F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F9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65D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63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ADEA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A0786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F2BA247" wp14:editId="27FD793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46100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1F7996" wp14:editId="4C88441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939B1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B375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59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D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D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C97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5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334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A8DC9B" wp14:editId="4323ED4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26E31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F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62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5B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0F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F0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76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2F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86D0E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AD1F5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522411" wp14:editId="6E3E7C4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8CD59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C42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2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9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7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9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6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0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4CE5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D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2BC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1512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786C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31F93E" wp14:editId="0E33B6B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4840E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F5A4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BAFF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D76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D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3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A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D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B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1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3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A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1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3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3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8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3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8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7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2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9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8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2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4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A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F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C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D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C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E79D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11D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BAE9F0" w14:textId="3DDC463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75289">
              <w:rPr>
                <w:rFonts w:ascii="Arial" w:hAnsi="Arial"/>
                <w:lang w:eastAsia="sk-SK"/>
              </w:rPr>
              <w:t>1</w:t>
            </w:r>
            <w:r w:rsidR="00574D9B">
              <w:rPr>
                <w:rFonts w:ascii="Arial" w:hAnsi="Arial"/>
                <w:lang w:eastAsia="sk-SK"/>
              </w:rPr>
              <w:t>2.3.202</w:t>
            </w:r>
            <w:r w:rsidR="00D75289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AD6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3CF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E5F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8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A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B411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A1C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CE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CF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F1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1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C58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C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447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10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22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70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F6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DB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547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6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521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6D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96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6D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D9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E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56C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2CFC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27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D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A0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04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45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5F4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D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198E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F9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B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4D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10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91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FA7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7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3D88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9B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14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70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AE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08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33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6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F9A5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976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05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DA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DE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11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91A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C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CC6F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9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5D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DF30A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5A23C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1B4A1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F6CC3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055516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69E178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9F9EE3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43468C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A582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D999AC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4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F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1C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CB893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535C8E06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0C1641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62A372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C938B3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351B7D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105B5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36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C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D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97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A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0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5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5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A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9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2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3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0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4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5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F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5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C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608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E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7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DEF0A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2C3C887" w14:textId="77777777" w:rsidR="00944C3D" w:rsidRDefault="00944C3D" w:rsidP="00944C3D">
      <w:pPr>
        <w:rPr>
          <w:rFonts w:ascii="Arial" w:hAnsi="Arial"/>
        </w:rPr>
      </w:pPr>
    </w:p>
    <w:p w14:paraId="5BF0DF4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2B2609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02F4FE0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2181C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21837F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6286F0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7D828D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3827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3DF5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119D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D41A24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AA3784D" w14:textId="77777777" w:rsidR="00944C3D" w:rsidRPr="008D0433" w:rsidRDefault="00546C37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Žatko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Miloslav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4B04A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FE5C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AB81F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9FB9E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502B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7D1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A5B6D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7A69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C32D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93C9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656998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190CB3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AD156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BE4AC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AB7B6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3A9529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D24B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BAAA67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BFF49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867BC0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B1675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7B247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D7ABB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C4A175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A5B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E900AE" w14:textId="467FB67A" w:rsidR="00944C3D" w:rsidRPr="008D0433" w:rsidRDefault="00D7528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3CBCB7B" w14:textId="2C884D20" w:rsidR="00944C3D" w:rsidRPr="008D0433" w:rsidRDefault="00D7528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44C3D" w:rsidRPr="008D0433" w14:paraId="6C1CDFF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16DF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285AA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CD82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9E25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AC89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B557D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B1A8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64E57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10F1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35FF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E8A51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C4549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EDBB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2FF8F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86FD74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5A1AE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A4052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67BA2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F5E7C4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6D3B75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32E74BB" w14:textId="334C275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574D9B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840ECD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DCAFC2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CA9E1F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F391E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D5F2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56B9E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768129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C4D9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7B2E4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4E88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05454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E9F3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D589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BD58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426BA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73ECE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F743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90419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28D4C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780B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515CE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D6582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A54EE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7419D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B523A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CAD16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74362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F2FDD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A5166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FD4E3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5344A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21523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FFEF5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327DA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AE955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47A2E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E648E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2AD6A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1DC44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46BB8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9573D8C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69486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AF11F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F5332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5CD8A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886171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2E11E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159B5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88A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93F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C468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307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5842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AF16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A689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F261A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BF19B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F3F7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5A4C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2EDD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4A9CB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89A7F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247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4A3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0E0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78FC0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C6B23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3428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CF2CC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8A01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6A4A7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B7F64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670A27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16904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AA62E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A08FE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FBD914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67AE3A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37D34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66E9A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C22F9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81FD09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2C79E31" w14:textId="77777777" w:rsidTr="00503750">
        <w:tc>
          <w:tcPr>
            <w:tcW w:w="2302" w:type="dxa"/>
            <w:vAlign w:val="center"/>
          </w:tcPr>
          <w:p w14:paraId="279302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DD034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785D7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49C3F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939F1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F029C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23D12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ED8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4E25521" w14:textId="77777777" w:rsidTr="00503750">
        <w:tc>
          <w:tcPr>
            <w:tcW w:w="15593" w:type="dxa"/>
            <w:gridSpan w:val="8"/>
            <w:vAlign w:val="center"/>
          </w:tcPr>
          <w:p w14:paraId="6F0CB0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354FB6E" w14:textId="77777777" w:rsidTr="00503750">
        <w:tc>
          <w:tcPr>
            <w:tcW w:w="2302" w:type="dxa"/>
            <w:vAlign w:val="center"/>
          </w:tcPr>
          <w:p w14:paraId="09E8B8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FEA3F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8AC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13A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90E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2D9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4C0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8B19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9B87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3E67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1590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5D86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0F4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820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B3D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D2AA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E4C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F67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C68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AB14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6843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F17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707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A47C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925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2202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1D5C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F9C6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54C3D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8D6A2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2427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0DD7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184C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4595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90C5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BDFA0A" w14:textId="77777777" w:rsidTr="00503750">
        <w:tc>
          <w:tcPr>
            <w:tcW w:w="2302" w:type="dxa"/>
            <w:vAlign w:val="center"/>
          </w:tcPr>
          <w:p w14:paraId="6E739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AB7E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14F8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0DD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E82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7D5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49C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4A5C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90AED" w14:textId="77777777" w:rsidTr="00503750">
        <w:tc>
          <w:tcPr>
            <w:tcW w:w="15593" w:type="dxa"/>
            <w:gridSpan w:val="8"/>
            <w:vAlign w:val="center"/>
          </w:tcPr>
          <w:p w14:paraId="392E42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60F3D2B" w14:textId="77777777" w:rsidTr="00503750">
        <w:tc>
          <w:tcPr>
            <w:tcW w:w="2302" w:type="dxa"/>
            <w:vAlign w:val="center"/>
          </w:tcPr>
          <w:p w14:paraId="5BE500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49CB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05C1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74C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CC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D48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D367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444B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F409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AA4B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26EA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0E17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543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F34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9641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4DF3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8CAE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04B75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FEB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0BED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B23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D03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FF4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51F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B814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096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CC491" w14:textId="77777777" w:rsidTr="00503750">
        <w:tc>
          <w:tcPr>
            <w:tcW w:w="2302" w:type="dxa"/>
            <w:vAlign w:val="center"/>
          </w:tcPr>
          <w:p w14:paraId="5EFB4E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A05AE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02FB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48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4470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ACC2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A824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8752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CB7CB" w14:textId="77777777" w:rsidTr="00503750">
        <w:tc>
          <w:tcPr>
            <w:tcW w:w="15593" w:type="dxa"/>
            <w:gridSpan w:val="8"/>
            <w:vAlign w:val="center"/>
          </w:tcPr>
          <w:p w14:paraId="0E8DC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CE055F" w14:textId="77777777" w:rsidTr="00503750">
        <w:tc>
          <w:tcPr>
            <w:tcW w:w="2302" w:type="dxa"/>
            <w:vAlign w:val="center"/>
          </w:tcPr>
          <w:p w14:paraId="5B93E0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30D15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04EE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9C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A03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A89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43BA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911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42BCE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4B0D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0100B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9EE8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993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EEE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7B1E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22A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602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14798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C550F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50F1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4EC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FB7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BF8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3D2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DA3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DC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892C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87E5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77EF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39F0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D58F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FF4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45C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D6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93D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AF448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68439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91965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3E53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6B6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8B80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E42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9C1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7C7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DF6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A6B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D24B7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40D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6FC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6D9E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6056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E855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E2E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29E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E0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A69E4D" w14:textId="77777777" w:rsidR="00944C3D" w:rsidRDefault="00944C3D" w:rsidP="00944C3D">
      <w:pPr>
        <w:rPr>
          <w:rFonts w:ascii="Arial" w:hAnsi="Arial"/>
          <w:b/>
        </w:rPr>
      </w:pPr>
    </w:p>
    <w:p w14:paraId="1713CA0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5FD29CE" w14:textId="77777777" w:rsidTr="00503750">
        <w:tc>
          <w:tcPr>
            <w:tcW w:w="1944" w:type="dxa"/>
            <w:vAlign w:val="center"/>
          </w:tcPr>
          <w:p w14:paraId="6D3AA1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D5FCE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F8F9D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3914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77833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4F67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65242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CCBB9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E8507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0832C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3433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F56A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CB1C6A" w14:textId="77777777" w:rsidTr="00503750">
        <w:tc>
          <w:tcPr>
            <w:tcW w:w="15685" w:type="dxa"/>
            <w:gridSpan w:val="12"/>
            <w:vAlign w:val="center"/>
          </w:tcPr>
          <w:p w14:paraId="7C397F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F332D0" w14:textId="77777777" w:rsidTr="00503750">
        <w:tc>
          <w:tcPr>
            <w:tcW w:w="1944" w:type="dxa"/>
            <w:vAlign w:val="center"/>
          </w:tcPr>
          <w:p w14:paraId="3F0DE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2A3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3CF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FF6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EAD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2D7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1F8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F40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BE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D60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A9A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CD8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3055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9F14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7FBA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5E7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228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706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BE8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BF3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1C2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30F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764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CB4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6CD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0204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57178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D26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227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292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571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4CC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883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B8C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D22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513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1B0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833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74E6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7443F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03AA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CF7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0A8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CB62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314E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490F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89DC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80D4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1383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84E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F4D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C183587" w14:textId="77777777" w:rsidTr="00503750">
        <w:tc>
          <w:tcPr>
            <w:tcW w:w="1944" w:type="dxa"/>
            <w:vAlign w:val="center"/>
          </w:tcPr>
          <w:p w14:paraId="1F886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383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6CD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920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34C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86E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009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676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048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27F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85B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286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84743" w14:textId="77777777" w:rsidTr="00503750">
        <w:tc>
          <w:tcPr>
            <w:tcW w:w="15685" w:type="dxa"/>
            <w:gridSpan w:val="12"/>
            <w:vAlign w:val="center"/>
          </w:tcPr>
          <w:p w14:paraId="47CA6D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73E9F5" w14:textId="77777777" w:rsidTr="00503750">
        <w:tc>
          <w:tcPr>
            <w:tcW w:w="1944" w:type="dxa"/>
            <w:vAlign w:val="center"/>
          </w:tcPr>
          <w:p w14:paraId="59029C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300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006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955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CBF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B1C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D55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46A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570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809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FBF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5A4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85B0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1E34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7920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4F3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47C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E94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F1C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F0B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28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559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A1F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53D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969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6316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6F88D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8493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B4C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907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FC0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9B4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97C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D94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9B2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34E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F44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551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6E5B6" w14:textId="77777777" w:rsidTr="00503750">
        <w:tc>
          <w:tcPr>
            <w:tcW w:w="1944" w:type="dxa"/>
            <w:vAlign w:val="center"/>
          </w:tcPr>
          <w:p w14:paraId="75520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D9D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8D3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9DC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26B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44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CC9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7E1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63B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1B7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EE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D5E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0DE1B" w14:textId="77777777" w:rsidTr="00503750">
        <w:tc>
          <w:tcPr>
            <w:tcW w:w="15685" w:type="dxa"/>
            <w:gridSpan w:val="12"/>
            <w:vAlign w:val="center"/>
          </w:tcPr>
          <w:p w14:paraId="0C774D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01816F" w14:textId="77777777" w:rsidTr="00503750">
        <w:tc>
          <w:tcPr>
            <w:tcW w:w="1944" w:type="dxa"/>
            <w:vAlign w:val="center"/>
          </w:tcPr>
          <w:p w14:paraId="4E859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2B0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0CA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04D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255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E97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9F0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4D7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242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0D9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91B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535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7E31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BCF27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24E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E29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B6E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5D8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3E7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DED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F91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A7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3E8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709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D94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C6361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39045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0C9C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B67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623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B39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D72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79C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82F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F57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148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E01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E82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305D0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7157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369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0F6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8DE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0ED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DDB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739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3D5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435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B02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EA0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848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3FE8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26F09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0B8843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D86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EC4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A15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9B4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981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12E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4FA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EAE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5B3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DCF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963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DFC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4971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1B40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9B5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D1C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1E7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530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D2F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0AF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7CC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EB3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A4F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03A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7C8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354A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68FE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FAFE2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81807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BF60E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8676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848976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1291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8639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D4F34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E4E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F659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72EC0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858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C5C0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CBCAC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7D5ED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F53A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3051A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BA119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045889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41D3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59DD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9F31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7762F7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69504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D5F8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99B3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838D2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C07E8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41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A1C1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A178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ACB34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9ED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DFAA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A1E8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6E557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B12B4E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2D0F2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4EE04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A2D4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529A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91743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C8B6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A5A685F" w14:textId="77777777" w:rsidTr="00503750">
        <w:trPr>
          <w:trHeight w:val="1073"/>
        </w:trPr>
        <w:tc>
          <w:tcPr>
            <w:tcW w:w="3614" w:type="dxa"/>
            <w:vMerge/>
          </w:tcPr>
          <w:p w14:paraId="67B1A9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5CA03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EE0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3D19A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B18F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7CC8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B98A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AC82975" w14:textId="77777777" w:rsidTr="00503750">
        <w:trPr>
          <w:trHeight w:val="283"/>
        </w:trPr>
        <w:tc>
          <w:tcPr>
            <w:tcW w:w="3614" w:type="dxa"/>
          </w:tcPr>
          <w:p w14:paraId="4962A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4AC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A0A6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199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029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1F22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7475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799DFF" w14:textId="77777777" w:rsidTr="00503750">
        <w:trPr>
          <w:trHeight w:val="283"/>
        </w:trPr>
        <w:tc>
          <w:tcPr>
            <w:tcW w:w="3614" w:type="dxa"/>
          </w:tcPr>
          <w:p w14:paraId="1BEB6D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C86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CA6B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09496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66CE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1E7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B1F7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1F29EFE" w14:textId="77777777" w:rsidTr="00503750">
        <w:trPr>
          <w:trHeight w:val="283"/>
        </w:trPr>
        <w:tc>
          <w:tcPr>
            <w:tcW w:w="3614" w:type="dxa"/>
          </w:tcPr>
          <w:p w14:paraId="0CAF0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26C9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5083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83E2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9C92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9AD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7B65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CA63E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667181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1509A6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C130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2512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EB97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CA86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4239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3EC0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0C199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E2288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DD577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034C58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3F37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533DD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8B133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96C8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42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E2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F1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4C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1F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70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377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333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CB1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5DA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C5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E68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8D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906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35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96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B55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2D6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AA3B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5BF9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38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16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51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BB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EC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9F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F87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8F7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5557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11B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7BB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83F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5F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1C1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B2E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1D3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DD7A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B8EF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4A8B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CD16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E9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EE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D5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88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DC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A2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EE0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4F509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5C28A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8D970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D466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62E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7D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CDF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F71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3D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57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80A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3E2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63E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BB28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FC0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24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3F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5E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70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772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F47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07F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AF1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995B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F56A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44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B45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22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475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940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717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B6B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2AE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2057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D04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C83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81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0A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68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769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BC2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6B4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2961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4DA84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70E91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144C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7D1C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EA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43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38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033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32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9E3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B32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DD58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4DF77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BFC9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38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2F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99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027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F6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10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B4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451C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742A4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386F9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C0F38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F69E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CA9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2ED4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9679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D19B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417C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3FD2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B83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8DEE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1480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8412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B879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111A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331A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90B8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089A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14B90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C22F9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D0AB30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E82246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1BC352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94DE11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C4EEA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762E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EA36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2E7D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8D8C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D965FC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BC0F0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C4C0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11B3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2E35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C542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CB51B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CE63A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4FD0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FA30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2CCD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D497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F5154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20B98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EA16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797B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88C2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97C1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BCB2F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53DFE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4A76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B98F6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BED6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3DB1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30D43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92A2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FE5D3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94B49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46B5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B797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31AE5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54B68B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FD7A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51F6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729F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58F8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2FA3DB5" w14:textId="77777777" w:rsidR="00944C3D" w:rsidRDefault="00944C3D" w:rsidP="00944C3D">
      <w:pPr>
        <w:rPr>
          <w:rFonts w:ascii="Arial" w:hAnsi="Arial"/>
          <w:b/>
        </w:rPr>
      </w:pPr>
    </w:p>
    <w:p w14:paraId="651E3D9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60620D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42CC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474D6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16371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F0891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6C7B2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D4E86D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426D7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136C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97A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8C9C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DF8F5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89827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38A5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30CE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36CF4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39FC4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C8A59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296F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6D24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727E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C8DB4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890449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1A497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25E3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A76B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8FD78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A4D29F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8FC71A2" w14:textId="77777777" w:rsidTr="00503750">
        <w:tc>
          <w:tcPr>
            <w:tcW w:w="2835" w:type="dxa"/>
            <w:vAlign w:val="center"/>
          </w:tcPr>
          <w:p w14:paraId="7D50D3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0BEB6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667F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A4669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A5510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C7329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D778E7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7A02D9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02D11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CAFF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717D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7AFBD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1BFAF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F125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EA0BE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7C75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413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A8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C53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300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1764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9D0A8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CDF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42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324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18A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1CB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F006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D828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32DF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83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346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6A1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AC4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2B58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B3E9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B4DA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F87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8CB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AED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E99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11E4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03C0A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A609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647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620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572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93B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849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2354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96A95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EDA5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FA2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4793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E374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169DBB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51E359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2FA102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E4BB55D" w14:textId="77777777" w:rsidR="00944C3D" w:rsidRDefault="00944C3D" w:rsidP="00944C3D">
      <w:pPr>
        <w:rPr>
          <w:rFonts w:ascii="Arial" w:hAnsi="Arial"/>
          <w:b/>
        </w:rPr>
      </w:pPr>
    </w:p>
    <w:p w14:paraId="797985E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23AA149" w14:textId="77777777" w:rsidTr="00503750">
        <w:tc>
          <w:tcPr>
            <w:tcW w:w="2835" w:type="dxa"/>
            <w:vAlign w:val="center"/>
          </w:tcPr>
          <w:p w14:paraId="4612D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BA675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F51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40644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F90A4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AF91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FB3FB5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E4A2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D9E5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CD0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0C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F75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E70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D09E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BE28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81AE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C79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4B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4B55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2B8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E2DD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1189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7DAC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44E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95D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83B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D3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34A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E1D9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26BF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1F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AB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E05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508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E978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A0DF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FBABF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4D3F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10D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AE2B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B933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D032A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734DAE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90440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1BDE7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D5D18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CBCAB60" w14:textId="77777777" w:rsidTr="00503750">
        <w:trPr>
          <w:trHeight w:val="699"/>
        </w:trPr>
        <w:tc>
          <w:tcPr>
            <w:tcW w:w="3502" w:type="dxa"/>
            <w:vMerge/>
          </w:tcPr>
          <w:p w14:paraId="048EC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581FA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6671C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0B92C3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D072B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723C00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8B86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1830B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E18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9DABA6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72D8A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135D6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01176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8ECC84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ECCC0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F42A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0EDBF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DA1CA32" w14:textId="77777777" w:rsidTr="00503750">
        <w:trPr>
          <w:trHeight w:val="593"/>
        </w:trPr>
        <w:tc>
          <w:tcPr>
            <w:tcW w:w="3497" w:type="dxa"/>
          </w:tcPr>
          <w:p w14:paraId="18199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979D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3292C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01AB0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D6B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1855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702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34D8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02C0E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AE3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2C7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623C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5C07A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9F4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69F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83F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A59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F88F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2B6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A583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E4F24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2FF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4AA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E61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963C2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8E4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CB3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648C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F5B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9592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584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48B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6266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021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638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02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C0EF3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A74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92D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8414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55DB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6775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098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298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4D05F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EA2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FBE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95033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B65BCD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0A5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A06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A85EF8" w14:textId="77777777" w:rsidR="00944C3D" w:rsidRDefault="00944C3D" w:rsidP="00944C3D">
      <w:pPr>
        <w:rPr>
          <w:rFonts w:ascii="Arial" w:hAnsi="Arial"/>
          <w:b/>
        </w:rPr>
      </w:pPr>
    </w:p>
    <w:p w14:paraId="155026B7" w14:textId="77777777" w:rsidR="00944C3D" w:rsidRDefault="00944C3D" w:rsidP="00944C3D">
      <w:pPr>
        <w:rPr>
          <w:rFonts w:ascii="Arial" w:hAnsi="Arial"/>
          <w:b/>
        </w:rPr>
      </w:pPr>
    </w:p>
    <w:p w14:paraId="3EE9ED0F" w14:textId="77777777" w:rsidR="00944C3D" w:rsidRDefault="00944C3D" w:rsidP="00944C3D">
      <w:pPr>
        <w:rPr>
          <w:rFonts w:ascii="Arial" w:hAnsi="Arial"/>
          <w:b/>
        </w:rPr>
      </w:pPr>
    </w:p>
    <w:p w14:paraId="2F38233B" w14:textId="77777777" w:rsidR="00944C3D" w:rsidRDefault="00944C3D" w:rsidP="00944C3D">
      <w:pPr>
        <w:rPr>
          <w:rFonts w:ascii="Arial" w:hAnsi="Arial"/>
          <w:b/>
        </w:rPr>
      </w:pPr>
    </w:p>
    <w:p w14:paraId="17AC4C8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66B4BA5" w14:textId="77777777" w:rsidTr="00503750">
        <w:tc>
          <w:tcPr>
            <w:tcW w:w="2622" w:type="dxa"/>
            <w:vAlign w:val="center"/>
          </w:tcPr>
          <w:p w14:paraId="480186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DA30E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3680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95253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658F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D5211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07C51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C59B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7CAB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BA5B4D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D41A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91395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184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23D2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A27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049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263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D30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DCFCD3" w14:textId="77777777" w:rsidTr="00503750">
        <w:tc>
          <w:tcPr>
            <w:tcW w:w="2622" w:type="dxa"/>
            <w:vAlign w:val="center"/>
          </w:tcPr>
          <w:p w14:paraId="0F6DA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BE67E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49F8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14E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060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DE5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C81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FCDF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DC07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523A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014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F38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27A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902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9BA5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112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2FC4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2EE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145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A6C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DC4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69075C" w14:textId="77777777" w:rsidTr="00503750">
        <w:tc>
          <w:tcPr>
            <w:tcW w:w="2622" w:type="dxa"/>
            <w:vAlign w:val="center"/>
          </w:tcPr>
          <w:p w14:paraId="782C1B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F28A7B7" w14:textId="6C01F377" w:rsidR="00944C3D" w:rsidRPr="008C56AB" w:rsidRDefault="00D75289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124073</w:t>
            </w:r>
          </w:p>
        </w:tc>
        <w:tc>
          <w:tcPr>
            <w:tcW w:w="1275" w:type="dxa"/>
            <w:vAlign w:val="center"/>
          </w:tcPr>
          <w:p w14:paraId="65B6EE9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5ED2D1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6E8A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22BAE8" w14:textId="15B6ECBB" w:rsidR="00944C3D" w:rsidRPr="008C56AB" w:rsidRDefault="00D75289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22104</w:t>
            </w:r>
          </w:p>
        </w:tc>
      </w:tr>
      <w:tr w:rsidR="0099716A" w:rsidRPr="00050529" w14:paraId="3F9B3A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4C2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7723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35F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276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D81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349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D837B0D" w14:textId="77777777" w:rsidTr="00503750">
        <w:tc>
          <w:tcPr>
            <w:tcW w:w="2622" w:type="dxa"/>
            <w:vAlign w:val="center"/>
          </w:tcPr>
          <w:p w14:paraId="412ADD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48FB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C05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F85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5DE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09C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07A21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814AB9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F1FC86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E204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8E0F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7F6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FDA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FD3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029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C0780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5936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6933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CB1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6B2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178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AAB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F88E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D54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E7D6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2AE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62E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754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DA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E887EF2" w14:textId="77777777" w:rsidTr="00503750">
        <w:tc>
          <w:tcPr>
            <w:tcW w:w="2622" w:type="dxa"/>
            <w:vAlign w:val="center"/>
          </w:tcPr>
          <w:p w14:paraId="449291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5F30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B8E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50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527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F6E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E46F2C1" w14:textId="77777777" w:rsidTr="00503750">
        <w:tc>
          <w:tcPr>
            <w:tcW w:w="2622" w:type="dxa"/>
            <w:vAlign w:val="center"/>
          </w:tcPr>
          <w:p w14:paraId="757AC9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27E0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443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2C7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E51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B40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5ED417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DBB6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202696B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92E5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771E05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C79D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FF8D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9F50F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5BC8F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589368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13985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6C603B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7363F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FCE78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04AF8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8107C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71E03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EC456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1338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65DFD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C191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3CD4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1A793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90E7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EFEB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F1ED9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4E1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01D8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0D407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828E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E631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0146C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9A7F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9487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61B18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D131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2B3F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823A0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BF26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6CB3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A2028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5B7C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3A67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AEDC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8566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B2C4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939BF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1CE0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BB2B0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E6F5B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E06A8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D9A0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24D22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6294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2FA2A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0908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3764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C07B7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83A4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8ED0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9E84A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5AD2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DB4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80ED0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9B58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3EC4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10136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A4F2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A0DA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5ED88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1D44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C08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81315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D652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202B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3F999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CF4540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047AB27" w14:textId="77777777" w:rsidTr="00503750">
        <w:tc>
          <w:tcPr>
            <w:tcW w:w="2835" w:type="dxa"/>
            <w:vAlign w:val="center"/>
          </w:tcPr>
          <w:p w14:paraId="24487B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BB29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3ACB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095F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4A3BD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8B203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F8A25E8" w14:textId="77777777" w:rsidTr="00503750">
        <w:tc>
          <w:tcPr>
            <w:tcW w:w="2835" w:type="dxa"/>
            <w:vAlign w:val="center"/>
          </w:tcPr>
          <w:p w14:paraId="387DEA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1995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EEC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C6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1C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80C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B99C5" w14:textId="77777777" w:rsidTr="00503750">
        <w:tc>
          <w:tcPr>
            <w:tcW w:w="2835" w:type="dxa"/>
            <w:vAlign w:val="center"/>
          </w:tcPr>
          <w:p w14:paraId="41DCE4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22AD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54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0C3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11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4BF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90A0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D26EF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9AC14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572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2872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7F0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6E68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5F865E5" w14:textId="77777777" w:rsidTr="00503750">
        <w:tc>
          <w:tcPr>
            <w:tcW w:w="2835" w:type="dxa"/>
            <w:vAlign w:val="center"/>
          </w:tcPr>
          <w:p w14:paraId="73F23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DF31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074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A7E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F68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F4A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00016" w14:textId="77777777" w:rsidTr="00503750">
        <w:tc>
          <w:tcPr>
            <w:tcW w:w="2835" w:type="dxa"/>
            <w:vAlign w:val="center"/>
          </w:tcPr>
          <w:p w14:paraId="3569D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8CEF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8EF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2C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2D3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9A2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3665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09014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2702BE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1F55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3F01E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98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707C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71FE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DCAF9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ED7E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BA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15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9F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3A9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FFA8C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6FA953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9DA3FC6" w14:textId="77777777" w:rsidTr="00503750">
        <w:tc>
          <w:tcPr>
            <w:tcW w:w="2552" w:type="dxa"/>
            <w:shd w:val="clear" w:color="auto" w:fill="auto"/>
            <w:vAlign w:val="center"/>
          </w:tcPr>
          <w:p w14:paraId="163A23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F6E40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3B5EC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53F99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3DFC0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3DB3A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4CD7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9A6034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D9991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D29AF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890A60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1E538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A2203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5EB67A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F495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C0B2CC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C16A7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C7795B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2B7A3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F54EAA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A105E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0FB9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D1AAB70" w14:textId="77777777" w:rsidTr="00503750">
        <w:tc>
          <w:tcPr>
            <w:tcW w:w="4395" w:type="dxa"/>
            <w:vMerge/>
          </w:tcPr>
          <w:p w14:paraId="47BA32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D2A76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121E9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82220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2FA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6F58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55C85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CCF488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06160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2CD8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01F2E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13D43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71F26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115288A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3C0E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6B9B0A9" w14:textId="77777777" w:rsidTr="00503750">
        <w:tc>
          <w:tcPr>
            <w:tcW w:w="4395" w:type="dxa"/>
            <w:vAlign w:val="center"/>
          </w:tcPr>
          <w:p w14:paraId="52C21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A34F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F1CF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217425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CBB2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365A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E0AB4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7CA9D5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5900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E6FB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5256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6B1EC5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30200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EE839AF" w14:textId="1FE133CD" w:rsidR="00944C3D" w:rsidRPr="008C56AB" w:rsidRDefault="00D75289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638710</w:t>
            </w:r>
          </w:p>
        </w:tc>
        <w:tc>
          <w:tcPr>
            <w:tcW w:w="2835" w:type="dxa"/>
            <w:vAlign w:val="center"/>
          </w:tcPr>
          <w:p w14:paraId="0DF9E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C435A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C4AE0B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FEE41A7" w14:textId="77777777" w:rsidTr="00503750">
        <w:tc>
          <w:tcPr>
            <w:tcW w:w="4395" w:type="dxa"/>
            <w:vAlign w:val="center"/>
          </w:tcPr>
          <w:p w14:paraId="4F9AD9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2A10A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71D73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7AE8E8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25977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D4500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3126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0FD336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E9E17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1FB3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C6E5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44DF12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CA8C7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2044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37A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7FC2E4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2826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847A65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C65D7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424E8F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087BB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234AE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1F0C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08E6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8C09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633B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6E54198" w14:textId="77777777" w:rsidTr="00503750">
        <w:tc>
          <w:tcPr>
            <w:tcW w:w="1843" w:type="dxa"/>
            <w:vAlign w:val="center"/>
          </w:tcPr>
          <w:p w14:paraId="37F348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B3FE5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D4829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460427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BE1D1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12EFD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2B78E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3B53B0A" w14:textId="77777777" w:rsidTr="00503750">
        <w:tc>
          <w:tcPr>
            <w:tcW w:w="1843" w:type="dxa"/>
            <w:vAlign w:val="center"/>
          </w:tcPr>
          <w:p w14:paraId="141233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959C8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7AAE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8A3E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7DC0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4A9E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B772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0722B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AA6E3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F706D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1531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1976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F585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087F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0A23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76716C" w14:textId="77777777" w:rsidTr="00503750">
        <w:tc>
          <w:tcPr>
            <w:tcW w:w="1843" w:type="dxa"/>
            <w:vAlign w:val="center"/>
          </w:tcPr>
          <w:p w14:paraId="25CBF7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CE704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AFD9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4669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4748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B612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00C4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E5E29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9E9F4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F5022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52C5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8286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7765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70BC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03DA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FDF90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331BD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639F6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9FEC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4ECC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0177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5334A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18F1B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46A1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AB11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2F542D7" w14:textId="77777777" w:rsidTr="00503750">
        <w:trPr>
          <w:trHeight w:val="664"/>
        </w:trPr>
        <w:tc>
          <w:tcPr>
            <w:tcW w:w="3372" w:type="dxa"/>
          </w:tcPr>
          <w:p w14:paraId="60C202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DDAFD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53525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C70E80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11E5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7A43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D25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E3E34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81842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DB77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EE0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B4D77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92629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9DD5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9C0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8AFC7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0B9F4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8EC5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C07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3A89E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E048A7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F41E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BFA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6BAD5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2C8898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50E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811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E714B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B1380F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47626E0" w14:textId="77777777" w:rsidTr="00503750">
        <w:tc>
          <w:tcPr>
            <w:tcW w:w="2835" w:type="dxa"/>
            <w:vAlign w:val="center"/>
          </w:tcPr>
          <w:p w14:paraId="064813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62961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C875A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FAFBC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3DA9A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B98820A" w14:textId="77777777" w:rsidTr="00503750">
        <w:tc>
          <w:tcPr>
            <w:tcW w:w="2835" w:type="dxa"/>
          </w:tcPr>
          <w:p w14:paraId="03BE42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512D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649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C81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D0F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341780" w14:textId="77777777" w:rsidTr="00503750">
        <w:tc>
          <w:tcPr>
            <w:tcW w:w="2835" w:type="dxa"/>
          </w:tcPr>
          <w:p w14:paraId="34C1A2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37C8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6E9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ECA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B9F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AFF3BB" w14:textId="77777777" w:rsidTr="00503750">
        <w:tc>
          <w:tcPr>
            <w:tcW w:w="2835" w:type="dxa"/>
          </w:tcPr>
          <w:p w14:paraId="56765D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5F35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215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265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937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CE7EB5" w14:textId="77777777" w:rsidTr="00503750">
        <w:tc>
          <w:tcPr>
            <w:tcW w:w="2835" w:type="dxa"/>
            <w:vAlign w:val="center"/>
          </w:tcPr>
          <w:p w14:paraId="34263F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A6D4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4D7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D27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E61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769B44" w14:textId="77777777" w:rsidTr="00503750">
        <w:tc>
          <w:tcPr>
            <w:tcW w:w="2835" w:type="dxa"/>
            <w:vAlign w:val="center"/>
          </w:tcPr>
          <w:p w14:paraId="50DFAB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FB53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464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21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903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7854B5" w14:textId="77777777" w:rsidTr="00503750">
        <w:tc>
          <w:tcPr>
            <w:tcW w:w="2835" w:type="dxa"/>
          </w:tcPr>
          <w:p w14:paraId="462F53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0B36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317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441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C43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1BD2A6" w14:textId="77777777" w:rsidTr="00503750">
        <w:tc>
          <w:tcPr>
            <w:tcW w:w="2835" w:type="dxa"/>
          </w:tcPr>
          <w:p w14:paraId="39566B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35CC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7B0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3BA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8AE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B9EBDE" w14:textId="77777777" w:rsidTr="00503750">
        <w:tc>
          <w:tcPr>
            <w:tcW w:w="2835" w:type="dxa"/>
          </w:tcPr>
          <w:p w14:paraId="206CFD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03C5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C91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9D6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522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9A71A6" w14:textId="77777777" w:rsidR="00944C3D" w:rsidRDefault="00944C3D" w:rsidP="00944C3D">
      <w:pPr>
        <w:rPr>
          <w:rFonts w:ascii="Arial" w:hAnsi="Arial"/>
          <w:b/>
        </w:rPr>
      </w:pPr>
    </w:p>
    <w:p w14:paraId="2D06CA8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EC7B1F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89402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128D7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6CD20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66862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8E14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A985938" w14:textId="77777777" w:rsidTr="00503750">
        <w:trPr>
          <w:trHeight w:val="443"/>
        </w:trPr>
        <w:tc>
          <w:tcPr>
            <w:tcW w:w="2560" w:type="dxa"/>
          </w:tcPr>
          <w:p w14:paraId="3E02D6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DEB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10A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5D9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5AE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F18AA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1A383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8E83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0DAE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017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628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D7DDD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96036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1F6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B26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D59B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D95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0A2F7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16642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B1E3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536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BB33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6FE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CB0F83" w14:textId="77777777" w:rsidR="00944C3D" w:rsidRDefault="00944C3D" w:rsidP="00944C3D">
      <w:pPr>
        <w:rPr>
          <w:rFonts w:ascii="Arial" w:hAnsi="Arial"/>
          <w:b/>
        </w:rPr>
      </w:pPr>
    </w:p>
    <w:p w14:paraId="3A1F1265" w14:textId="77777777" w:rsidR="00944C3D" w:rsidRDefault="00944C3D" w:rsidP="00944C3D">
      <w:pPr>
        <w:rPr>
          <w:rFonts w:ascii="Arial" w:hAnsi="Arial"/>
          <w:b/>
        </w:rPr>
      </w:pPr>
    </w:p>
    <w:p w14:paraId="551185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C3D82C3" w14:textId="77777777" w:rsidR="00944C3D" w:rsidRDefault="00944C3D" w:rsidP="00944C3D">
      <w:pPr>
        <w:rPr>
          <w:rFonts w:ascii="Arial" w:hAnsi="Arial"/>
          <w:b/>
        </w:rPr>
      </w:pPr>
    </w:p>
    <w:p w14:paraId="7ECE351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AB8536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7D709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F98EC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8A2DA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C2AB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64B6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C44B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A2A5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1D0E4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C3C92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AD499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90BA7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9666F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B8CE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C574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154F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F7F5C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9DB9F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9BD2D9D" w14:textId="77777777" w:rsidTr="00503750">
        <w:trPr>
          <w:trHeight w:val="677"/>
        </w:trPr>
        <w:tc>
          <w:tcPr>
            <w:tcW w:w="3358" w:type="dxa"/>
          </w:tcPr>
          <w:p w14:paraId="3AF473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EF96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85FAE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8EC65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8BC9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2B0F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003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40591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5BCD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7F4D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674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2A1D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A6C9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57C0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4D1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8E06F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BB7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6C55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770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09780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AE243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B06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728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ED4D6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F4EB15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F5E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EB6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BEFDA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14A61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DDF569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3568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9041D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FC3D4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C095D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6093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72842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CC6E1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B73B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541AF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844A0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BC136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9B99D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B69058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06BA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20526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7EA292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B05B9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5ACD7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D246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A5469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3A90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AD56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59D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A983B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791FF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6F43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3B5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062A0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02E71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0BF3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9C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7433F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586BD6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1C4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1AE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11E4F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8FA59C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531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FFB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8AD68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5546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6A0DF3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76D13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E7EBC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F0C51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B883F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4A12B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13C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7CB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4B9BA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ABD0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C709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7B3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3AF5E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9F28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7DD4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C08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D7055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8F779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9079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CEF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3649F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8F60E6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92D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282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C1B47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036458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48D975" w14:textId="77777777" w:rsidTr="00503750">
        <w:tc>
          <w:tcPr>
            <w:tcW w:w="3686" w:type="dxa"/>
            <w:vAlign w:val="center"/>
          </w:tcPr>
          <w:p w14:paraId="6D161A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3FA94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F2C08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B5A96D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CB2D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DACCC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93EDA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9C7AA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59C4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E44D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70AC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06552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31944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7570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7C8B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ED6D2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9FE21B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5616F0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817C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A1C74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F8FAD4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36666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A7BE9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EC0A5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4408F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F7B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B117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490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59E7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81953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E9EC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790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D032A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030F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C649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FB1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6998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3362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575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C56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ABA7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4AD078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073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40D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4089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E5E44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073806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ABDED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1134D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1245A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5C3F0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56E4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785D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1174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ED15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A57A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E8F69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BC79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197C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7729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4809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7995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D088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7D15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0B0F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9D37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16A10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E2D01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69CEFB" w14:textId="77777777" w:rsidR="00944C3D" w:rsidRDefault="00944C3D" w:rsidP="00944C3D">
      <w:pPr>
        <w:rPr>
          <w:sz w:val="22"/>
          <w:szCs w:val="22"/>
        </w:rPr>
      </w:pPr>
    </w:p>
    <w:p w14:paraId="7F363F15" w14:textId="77777777" w:rsidR="00944C3D" w:rsidRDefault="00944C3D" w:rsidP="00944C3D">
      <w:pPr>
        <w:rPr>
          <w:sz w:val="22"/>
          <w:szCs w:val="22"/>
        </w:rPr>
      </w:pPr>
    </w:p>
    <w:p w14:paraId="5F1F08E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4A584E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CE9270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78A1F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F90EF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5BFD1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C5B53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CB1DC1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DC54E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6CF04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F49C90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4EDFC1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E557AA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04F5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873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BDC1E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EC90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6674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A81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934B5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C54B4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3E5E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C91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07DA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BF3D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6B67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264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96C84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957EA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CDE4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652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5D194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8E9C6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129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0C4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85938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DA0658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D64D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84A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7A6A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B629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A7C8C1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6E2EC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AA5AD3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0F38D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186912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15ED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F47D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0B2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208F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7BAF1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DF97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5CC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21FD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2A02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BBCA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07B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1811B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09A1E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2960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1B9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357DD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6CC0C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2D1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B45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BC63A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2A562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A392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870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72664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F46A5F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593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AAE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C9CB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023F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2F09DE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3E7C6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8B1E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18E3B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893EA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A7B3C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5A7B52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DDC67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7913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33BE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E7D468F" w14:textId="77777777" w:rsidR="00944C3D" w:rsidRPr="003607F0" w:rsidRDefault="00944C3D" w:rsidP="00944C3D"/>
    <w:p w14:paraId="2708C6A6" w14:textId="77777777" w:rsidR="00F47675" w:rsidRPr="00944C3D" w:rsidRDefault="00F47675" w:rsidP="00944C3D"/>
    <w:sectPr w:rsidR="00F47675" w:rsidRPr="00944C3D" w:rsidSect="00C22F9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A358" w14:textId="77777777" w:rsidR="00C22F9F" w:rsidRDefault="00C22F9F">
      <w:r>
        <w:separator/>
      </w:r>
    </w:p>
  </w:endnote>
  <w:endnote w:type="continuationSeparator" w:id="0">
    <w:p w14:paraId="019C025F" w14:textId="77777777" w:rsidR="00C22F9F" w:rsidRDefault="00C2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80BEB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5DDE4D4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FA694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165740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34C2A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FCDE416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ECAAB" w14:textId="77777777" w:rsidR="00C22F9F" w:rsidRDefault="00C22F9F">
      <w:r>
        <w:separator/>
      </w:r>
    </w:p>
  </w:footnote>
  <w:footnote w:type="continuationSeparator" w:id="0">
    <w:p w14:paraId="45ED495D" w14:textId="77777777" w:rsidR="00C22F9F" w:rsidRDefault="00C2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228793">
    <w:abstractNumId w:val="13"/>
  </w:num>
  <w:num w:numId="2" w16cid:durableId="1429306706">
    <w:abstractNumId w:val="17"/>
  </w:num>
  <w:num w:numId="3" w16cid:durableId="238368530">
    <w:abstractNumId w:val="8"/>
  </w:num>
  <w:num w:numId="4" w16cid:durableId="1587299597">
    <w:abstractNumId w:val="7"/>
  </w:num>
  <w:num w:numId="5" w16cid:durableId="19740082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4210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5741300">
    <w:abstractNumId w:val="20"/>
  </w:num>
  <w:num w:numId="8" w16cid:durableId="1518958288">
    <w:abstractNumId w:val="10"/>
  </w:num>
  <w:num w:numId="9" w16cid:durableId="215705601">
    <w:abstractNumId w:val="0"/>
  </w:num>
  <w:num w:numId="10" w16cid:durableId="1908495403">
    <w:abstractNumId w:val="19"/>
  </w:num>
  <w:num w:numId="11" w16cid:durableId="611323031">
    <w:abstractNumId w:val="6"/>
  </w:num>
  <w:num w:numId="12" w16cid:durableId="2083016322">
    <w:abstractNumId w:val="9"/>
  </w:num>
  <w:num w:numId="13" w16cid:durableId="1173034295">
    <w:abstractNumId w:val="12"/>
  </w:num>
  <w:num w:numId="14" w16cid:durableId="1550995197">
    <w:abstractNumId w:val="15"/>
  </w:num>
  <w:num w:numId="15" w16cid:durableId="1274290017">
    <w:abstractNumId w:val="14"/>
  </w:num>
  <w:num w:numId="16" w16cid:durableId="184221840">
    <w:abstractNumId w:val="2"/>
  </w:num>
  <w:num w:numId="17" w16cid:durableId="2091391402">
    <w:abstractNumId w:val="4"/>
  </w:num>
  <w:num w:numId="18" w16cid:durableId="1334147437">
    <w:abstractNumId w:val="11"/>
  </w:num>
  <w:num w:numId="19" w16cid:durableId="1602296753">
    <w:abstractNumId w:val="5"/>
  </w:num>
  <w:num w:numId="20" w16cid:durableId="915237977">
    <w:abstractNumId w:val="18"/>
  </w:num>
  <w:num w:numId="21" w16cid:durableId="1096440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60EAE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6C2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74D9B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2F9F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7528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0511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D9FC-99BC-4847-8D8D-DEEE7C9B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30085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2024-03-20T12:51:00Z</dcterms:created>
  <dcterms:modified xsi:type="dcterms:W3CDTF">2024-03-20T12:51:00Z</dcterms:modified>
</cp:coreProperties>
</file>