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6D332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8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F3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B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C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C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B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4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8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6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4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A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C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F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B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1F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D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5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F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A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1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0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73BA5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20E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F6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09E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75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1FB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250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57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162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EA6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859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142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6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EB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87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CD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B0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B4D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23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99C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1C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A8B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4F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C11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A9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7A9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B75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7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6EB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DE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0C2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52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31B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5EB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ED15A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34C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C3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C6F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0A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C18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9BF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7D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4C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ECB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399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7F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68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A49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9AD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0A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3B5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20E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8C9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757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1F5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73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F4C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E2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C1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F9A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922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27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E8D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9C8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FD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5ED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8AF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93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1F1D8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60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167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47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7DD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632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DB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0A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EA0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05B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BB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68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CC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136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BF1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31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C8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12F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66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A18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06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C8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513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D01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BF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9C5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88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1C7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77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11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36D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25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6C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4F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9CB0C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EB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F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BC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32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D7B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D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A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B4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18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25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7E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9E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3C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DF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BD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8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91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BB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F8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D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7B2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A6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08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33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0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3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C6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7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97E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4E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0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67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E5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28A6F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0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0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6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4F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4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E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B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0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F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E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1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6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3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0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A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5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41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94A8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A8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B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3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9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6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4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0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096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2B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14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AC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A8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63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3F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88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3E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D1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2A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4EB3F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0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4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7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3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AF2D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0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A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6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9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0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5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6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5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5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8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0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C427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C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7F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8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C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2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D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B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0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1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2E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9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7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5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9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F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ADDE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E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4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C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D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5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B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7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2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F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1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AF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581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6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1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3F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3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D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5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8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5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B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8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3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A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F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B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D709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C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0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F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7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9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5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4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34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FB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EA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27E17" w14:textId="3824DF2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06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CD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4A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57F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3E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EE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81B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6A5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B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8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7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30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A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C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722C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0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B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5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7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4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8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EC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2E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B0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AD8F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CE38C0B" wp14:editId="50804EC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0939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E38C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F709396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C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1D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C0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57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A3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9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8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0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3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C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A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3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F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51089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E246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F065C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07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55BC8EA" wp14:editId="0D37ACE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4215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BC8EA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0C4215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BF1B380" wp14:editId="72800033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8988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1B380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AD8988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94A867" wp14:editId="690D454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F323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4A867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38F323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D273757" wp14:editId="2482E53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ADEFC" w14:textId="4B974DCE" w:rsidR="000B647F" w:rsidRDefault="000B647F" w:rsidP="00944C3D">
                                  <w:fldSimple w:instr=" MERGEFIELD  aDMOD  \* MERGEFORMAT ">
                                    <w:r w:rsidR="00650645" w:rsidRPr="006506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7375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12ADEFC" w14:textId="4B974DCE" w:rsidR="000B647F" w:rsidRDefault="000B647F" w:rsidP="00944C3D">
                            <w:fldSimple w:instr=" MERGEFIELD  aDMOD  \* MERGEFORMAT ">
                              <w:r w:rsidR="00650645" w:rsidRPr="0065064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C9F4172" wp14:editId="149E988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104D9" w14:textId="380FD5A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50645" w:rsidRPr="00D57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F4172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1D104D9" w14:textId="380FD5A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50645" w:rsidRPr="00D576EA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34ED614" wp14:editId="22777EF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09A8B" w14:textId="6227D120" w:rsidR="000B647F" w:rsidRDefault="000B647F" w:rsidP="00944C3D">
                                  <w:fldSimple w:instr=" MERGEFIELD  aDRDO  \* MERGEFORMAT ">
                                    <w:r w:rsidR="00650645" w:rsidRPr="006506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ED61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AC09A8B" w14:textId="6227D120" w:rsidR="000B647F" w:rsidRDefault="000B647F" w:rsidP="00944C3D">
                            <w:fldSimple w:instr=" MERGEFIELD  aDRDO  \* MERGEFORMAT ">
                              <w:r w:rsidR="00650645" w:rsidRPr="0065064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D4F221F" wp14:editId="3FDCEF4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498D9" w14:textId="3AEDA468" w:rsidR="000B647F" w:rsidRDefault="000B647F" w:rsidP="00944C3D">
                                  <w:fldSimple w:instr=" MERGEFIELD  aDMDO  \* MERGEFORMAT ">
                                    <w:r w:rsidR="00650645" w:rsidRPr="006506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F221F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18498D9" w14:textId="3AEDA468" w:rsidR="000B647F" w:rsidRDefault="000B647F" w:rsidP="00944C3D">
                            <w:fldSimple w:instr=" MERGEFIELD  aDMDO  \* MERGEFORMAT ">
                              <w:r w:rsidR="00650645" w:rsidRPr="0065064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6A9B9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8DF718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F123B8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9D465D7" wp14:editId="0453A3E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1692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465D7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7D1692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7C48521" wp14:editId="6934082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F938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4852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9EF938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296663" wp14:editId="2B49898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0B5A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96663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140B5A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F2CF3C7" wp14:editId="3A90F1E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2AEC3" w14:textId="28393BFE" w:rsidR="000B647F" w:rsidRDefault="000B647F" w:rsidP="00944C3D">
                                  <w:fldSimple w:instr=" MERGEFIELD  aDRDOo  \* MERGEFORMAT ">
                                    <w:r w:rsidR="00650645" w:rsidRPr="006506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CF3C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CD2AEC3" w14:textId="28393BFE" w:rsidR="000B647F" w:rsidRDefault="000B647F" w:rsidP="00944C3D">
                            <w:fldSimple w:instr=" MERGEFIELD  aDRDOo  \* MERGEFORMAT ">
                              <w:r w:rsidR="00650645" w:rsidRPr="0065064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59E3317" wp14:editId="011AEE5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D3841" w14:textId="4CF17B11" w:rsidR="000B647F" w:rsidRDefault="000B647F" w:rsidP="00944C3D">
                                  <w:fldSimple w:instr=" MERGEFIELD  aDMDO  \* MERGEFORMAT ">
                                    <w:r w:rsidR="00650645" w:rsidRPr="006506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E3317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E0D3841" w14:textId="4CF17B11" w:rsidR="000B647F" w:rsidRDefault="000B647F" w:rsidP="00944C3D">
                            <w:fldSimple w:instr=" MERGEFIELD  aDMDO  \* MERGEFORMAT ">
                              <w:r w:rsidR="00650645" w:rsidRPr="0065064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1358806" wp14:editId="7DB0058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83FBE" w14:textId="21F5CF2B" w:rsidR="000B647F" w:rsidRDefault="000B647F" w:rsidP="00944C3D">
                                  <w:fldSimple w:instr=" MERGEFIELD  aDRODo  \* MERGEFORMAT ">
                                    <w:r w:rsidR="00650645" w:rsidRPr="006506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5880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BE83FBE" w14:textId="21F5CF2B" w:rsidR="000B647F" w:rsidRDefault="000B647F" w:rsidP="00944C3D">
                            <w:fldSimple w:instr=" MERGEFIELD  aDRODo  \* MERGEFORMAT ">
                              <w:r w:rsidR="00650645" w:rsidRPr="00650645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4D1E07A" wp14:editId="629D895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07D0B3" w14:textId="24533BE8" w:rsidR="000B647F" w:rsidRDefault="000B647F" w:rsidP="00944C3D">
                                  <w:fldSimple w:instr=" MERGEFIELD  aDMOD  \* MERGEFORMAT ">
                                    <w:r w:rsidR="00650645" w:rsidRPr="006506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1E07A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F07D0B3" w14:textId="24533BE8" w:rsidR="000B647F" w:rsidRDefault="000B647F" w:rsidP="00944C3D">
                            <w:fldSimple w:instr=" MERGEFIELD  aDMOD  \* MERGEFORMAT ">
                              <w:r w:rsidR="00650645" w:rsidRPr="0065064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837A5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3F87D6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AA2C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A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E74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E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1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2A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8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9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5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5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D1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67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6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4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A5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5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2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9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4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6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C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B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5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0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6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F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C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350D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F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0E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8D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D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1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8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9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C0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D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D1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7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6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C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4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D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5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D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A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9A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23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C08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CAF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8B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ED4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CDE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D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6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E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A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6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C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2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B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B477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4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D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83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C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1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8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8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E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6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4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9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4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3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F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9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20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A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E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12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3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52E1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D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8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9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1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2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B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7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8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FA0C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A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D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2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7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9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B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4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1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C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D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6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33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5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A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C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8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1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2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98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6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34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2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A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E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A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8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3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F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A521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1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C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E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4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0A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3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0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7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0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F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35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A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2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1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B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F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2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FE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DF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D9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96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77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60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C5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6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3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0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C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2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A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2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5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90A1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F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DA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4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7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4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5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0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4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D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D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0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BA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8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1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F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D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3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E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90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39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E1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12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A7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2C4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F7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A5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B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0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28CE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C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8E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0AB2427" wp14:editId="5096B99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0AD7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B2427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FA0AD7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1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0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0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7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6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B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8F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4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F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59E1DE" wp14:editId="303AD498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D2C7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9E1DE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D0D2C7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F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33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B9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6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9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2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7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4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6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C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E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C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5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94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E6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6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F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0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F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2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C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B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0592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AD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7C61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B92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5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FAA7FB" wp14:editId="3A0B1D1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4DBABF" w14:textId="79DA17F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50645" w:rsidRPr="00D57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37913077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AA7FB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D4DBABF" w14:textId="79DA17F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50645" w:rsidRPr="00D576EA">
                              <w:rPr>
                                <w:rFonts w:ascii="Arial" w:hAnsi="Arial" w:cs="Arial"/>
                                <w:noProof/>
                              </w:rPr>
                              <w:t>37913077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A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9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D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8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9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01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8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B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3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675A63" wp14:editId="330364C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EFAE7" w14:textId="440C3D1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50645" w:rsidRPr="00D57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2021709459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75A63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67EFAE7" w14:textId="440C3D1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50645" w:rsidRPr="00D576EA">
                              <w:rPr>
                                <w:rFonts w:ascii="Arial" w:hAnsi="Arial" w:cs="Arial"/>
                                <w:noProof/>
                              </w:rPr>
                              <w:t>2021709459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1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9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8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A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D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6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6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0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59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B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20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3F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5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A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8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7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5018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8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AF59D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A2E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7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6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5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1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B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7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4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2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FC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4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0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9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F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6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C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A016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4B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237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D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43EE856" wp14:editId="1C63F93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84A1C" w14:textId="3F8B682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50645" w:rsidRPr="00D57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Dlhé hony 1161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EE85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8084A1C" w14:textId="3F8B682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50645" w:rsidRPr="00D576EA">
                              <w:rPr>
                                <w:rFonts w:ascii="Arial" w:hAnsi="Arial" w:cs="Arial"/>
                                <w:noProof/>
                              </w:rPr>
                              <w:t>SVB Dlhé hony 1161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F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9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6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9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2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1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4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1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0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52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E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C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0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8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4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6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F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9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B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0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9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4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F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E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C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7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E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F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B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A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0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6E4B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D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D2D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1246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530A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3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E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7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3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0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9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E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BB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7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CA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A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5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8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A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3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9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E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D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0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E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D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1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BE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51A06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C5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25D9CBC" wp14:editId="1C52B0A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5B6D0D" w14:textId="007A01A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50645" w:rsidRPr="00D57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D9CBC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C5B6D0D" w14:textId="007A01A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50645" w:rsidRPr="00D576EA">
                              <w:rPr>
                                <w:rFonts w:ascii="Arial" w:hAnsi="Arial" w:cs="Arial"/>
                                <w:noProof/>
                              </w:rPr>
                              <w:t>Dlhé hony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2E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8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5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F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1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4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2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2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9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D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6B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1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9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F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E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F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F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4F3CFA" wp14:editId="19E2FB8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816F26" w14:textId="4DB4F93B" w:rsidR="000B647F" w:rsidRDefault="000B647F" w:rsidP="00944C3D">
                                  <w:fldSimple w:instr=" MERGEFIELD  aSUB_ULICA_CISLO  \* MERGEFORMAT ">
                                    <w:r w:rsidR="00650645" w:rsidRPr="0065064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1161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F3CFA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B816F26" w14:textId="4DB4F93B" w:rsidR="000B647F" w:rsidRDefault="000B647F" w:rsidP="00944C3D">
                            <w:fldSimple w:instr=" MERGEFIELD  aSUB_ULICA_CISLO  \* MERGEFORMAT ">
                              <w:r w:rsidR="00650645" w:rsidRPr="00650645">
                                <w:rPr>
                                  <w:rFonts w:ascii="Arial" w:hAnsi="Arial" w:cs="Arial"/>
                                  <w:noProof/>
                                </w:rPr>
                                <w:t>1161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7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8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9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4A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F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C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9834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7C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AAB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9D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96E2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589AD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D8CA3B" wp14:editId="1ED2FEE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735F0" w14:textId="721170A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50645" w:rsidRPr="00D57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8CA3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F4735F0" w14:textId="721170A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50645" w:rsidRPr="00D576EA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F895948" wp14:editId="7332DA9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F5A464" w14:textId="63523EE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50645" w:rsidRPr="00D576E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95948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9F5A464" w14:textId="63523EE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50645" w:rsidRPr="00D576E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C915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45A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E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9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B4F5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5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808F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0F814D2" wp14:editId="4843607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BD5E7" w14:textId="63B9D50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814D2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F3BD5E7" w14:textId="63B9D50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9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F9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B7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58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8E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E3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9C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64749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7D3AA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D91E42" wp14:editId="336AAB8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E0E70" w14:textId="6B2D3AD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91E42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57E0E70" w14:textId="6B2D3AD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4E1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D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C2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5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1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50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D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A80B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B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457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9D18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7BA24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E436D48" wp14:editId="1BC413B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B53CE3" w14:textId="41371BC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36D4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0B53CE3" w14:textId="41371BC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1A1D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DB58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DAE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2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0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9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A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8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2B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3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3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2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5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1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C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1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77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E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8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F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3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3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8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7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B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E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0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2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7B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E087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CCC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B9A69C" w14:textId="0895CDE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50645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D398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F1B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675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9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2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EF11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AF9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3B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97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3A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23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BCF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2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ED06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6DB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D6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B7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4A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41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5A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2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48C8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2B3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3E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8D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8E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D9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E80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F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9E23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34B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77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66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6B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58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DDF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3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5DBA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C81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34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C1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08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9B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684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C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BB29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B83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4D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C2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90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41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8A2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D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3A0C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259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3B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51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A6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FD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444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8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A06B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B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6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A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F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BA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7F50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303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A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0D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7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0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9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4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A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0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3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5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4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E9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5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4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0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D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8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B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3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568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0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94A219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BF767E3" w14:textId="77777777" w:rsidR="00944C3D" w:rsidRDefault="00944C3D" w:rsidP="00944C3D">
      <w:pPr>
        <w:rPr>
          <w:rFonts w:ascii="Arial" w:hAnsi="Arial"/>
        </w:rPr>
      </w:pPr>
    </w:p>
    <w:p w14:paraId="4D5934A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244AAB3" w14:textId="0FB5FD4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F55874B" w14:textId="53C22DFC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F34223D" w14:textId="5B6B084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E12376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BE461E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733BCB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38DB6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E9CAB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6831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AD6D9D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DB1D0F" w14:textId="5208C623" w:rsidR="00944C3D" w:rsidRPr="008D0433" w:rsidRDefault="0065064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Habánková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EF68FDB" w14:textId="05900E6B" w:rsidR="00944C3D" w:rsidRPr="008D0433" w:rsidRDefault="0065064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F9A2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D32F4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F7125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2AB9E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EC00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9A11F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4C8C8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5CC2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2B8B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B0DBD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0EECB8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401EC20" w14:textId="342A06B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8CC86C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95B6EF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3BCB81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9EE692C" w14:textId="652DE177" w:rsidR="00944C3D" w:rsidRDefault="0065064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2A45A6A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16730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D418F8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14806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32D20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544D8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527E44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72CDD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F2EEA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5EA36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4FA90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66DCF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DC74B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1B665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26B34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41403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EE95B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968E5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CF2EE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FB889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57184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EFF1B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483F1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A9657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A5853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DF3FDF8" w14:textId="7B9943F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4630A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94EB8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1D007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5A7042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3575E3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9C5CB7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41BF84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011EB9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AD2460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A886B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E8878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47295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23C6C9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FD644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A2106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FF056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184F8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31EFE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7184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86815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91C12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BAFDE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50673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37953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AB1C6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6C85B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52741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D3CF3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64C7D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7D00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9986F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7EF6D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757A6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8A16B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39D3A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1C780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D90C8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66BDD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30D70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5A0F0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A2BEC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224B2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4D5FF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0BFBC2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6A16E7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16DC3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5E305F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A09FB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BFE49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4550DE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A78C3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854287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6865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0E26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EE86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3978E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46913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FA252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13C16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329E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FF9D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46348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03D13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20F50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09D91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7D8B2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DDF75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359A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1F7AE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5F464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BBAE4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D34761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D66BE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B315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644AF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3FB25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661B7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039A70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EC8E9D8" w14:textId="41D25BB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CBFCF7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8637A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913044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998BBA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36348D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2EF08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1E266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AB4DCC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2B99EDA" w14:textId="77777777" w:rsidTr="00503750">
        <w:tc>
          <w:tcPr>
            <w:tcW w:w="2302" w:type="dxa"/>
            <w:vAlign w:val="center"/>
          </w:tcPr>
          <w:p w14:paraId="37863B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3AEE1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70D16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C207A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4FEE2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4384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64C05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D7027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30D6DC9" w14:textId="77777777" w:rsidTr="00503750">
        <w:tc>
          <w:tcPr>
            <w:tcW w:w="15593" w:type="dxa"/>
            <w:gridSpan w:val="8"/>
            <w:vAlign w:val="center"/>
          </w:tcPr>
          <w:p w14:paraId="260FB1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08C7815" w14:textId="77777777" w:rsidTr="00503750">
        <w:tc>
          <w:tcPr>
            <w:tcW w:w="2302" w:type="dxa"/>
            <w:vAlign w:val="center"/>
          </w:tcPr>
          <w:p w14:paraId="75397F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D7768A" w14:textId="586E34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EB53B1" w14:textId="62ADC3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672AE" w14:textId="6372C9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A850E" w14:textId="53FDD9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F5010" w14:textId="6171CB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F57D2" w14:textId="5CAB8D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8DD3F" w14:textId="4BD00A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52B1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E76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8C3A43" w14:textId="111741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A3D36A" w14:textId="19AD9D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F25063" w14:textId="709C52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02DFB9" w14:textId="473DAC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4D9C6B" w14:textId="56B701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76710B" w14:textId="6321E5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DB6101" w14:textId="451454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30174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F224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17CE52A" w14:textId="6DFFD9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703C8C" w14:textId="163FF4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F9ADA" w14:textId="6DDBA2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749A49" w14:textId="044441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FD922" w14:textId="4BFD6B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9B570" w14:textId="30B45B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C23320" w14:textId="67E85C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1C284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6F935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19529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262EA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CD06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851B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78CC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5010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87F7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3C768A2" w14:textId="77777777" w:rsidTr="00503750">
        <w:tc>
          <w:tcPr>
            <w:tcW w:w="2302" w:type="dxa"/>
            <w:vAlign w:val="center"/>
          </w:tcPr>
          <w:p w14:paraId="3542CF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F162D82" w14:textId="11AAA1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DCAAD7" w14:textId="3B8681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92F968" w14:textId="4BE489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76FC00" w14:textId="328C22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AE5116" w14:textId="19A216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97E9A" w14:textId="7BEBD9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AA9F8" w14:textId="2B7486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5BBF7" w14:textId="77777777" w:rsidTr="00503750">
        <w:tc>
          <w:tcPr>
            <w:tcW w:w="15593" w:type="dxa"/>
            <w:gridSpan w:val="8"/>
            <w:vAlign w:val="center"/>
          </w:tcPr>
          <w:p w14:paraId="2405EB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3F85A0" w14:textId="77777777" w:rsidTr="00503750">
        <w:tc>
          <w:tcPr>
            <w:tcW w:w="2302" w:type="dxa"/>
            <w:vAlign w:val="center"/>
          </w:tcPr>
          <w:p w14:paraId="66D8BF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35C558" w14:textId="0815C1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E092A4" w14:textId="38FEF1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6676F7" w14:textId="64E7D5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EED651" w14:textId="2557E8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A0D3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E047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22CDD8" w14:textId="6DF43A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9527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F620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53F0A5" w14:textId="3A6A50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43C3EE" w14:textId="29F564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C06112" w14:textId="239773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8C0B0" w14:textId="429C13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E4EE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AE4B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9B9AF8" w14:textId="0D6D21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E300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4094E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41E50AC" w14:textId="047D80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09B02D" w14:textId="2A1B37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B87216" w14:textId="752CF5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FD7143" w14:textId="071354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EEE4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CCF8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6EA009" w14:textId="19B8BF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A0525" w14:textId="77777777" w:rsidTr="00503750">
        <w:tc>
          <w:tcPr>
            <w:tcW w:w="2302" w:type="dxa"/>
            <w:vAlign w:val="center"/>
          </w:tcPr>
          <w:p w14:paraId="0885E7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09E508" w14:textId="4972EC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A41C40" w14:textId="404B30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CB3DE" w14:textId="55119D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D25B7" w14:textId="2E8006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C9D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CA82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04A6A5" w14:textId="363967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45972C" w14:textId="77777777" w:rsidTr="00503750">
        <w:tc>
          <w:tcPr>
            <w:tcW w:w="15593" w:type="dxa"/>
            <w:gridSpan w:val="8"/>
            <w:vAlign w:val="center"/>
          </w:tcPr>
          <w:p w14:paraId="16244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0D16439" w14:textId="77777777" w:rsidTr="00503750">
        <w:tc>
          <w:tcPr>
            <w:tcW w:w="2302" w:type="dxa"/>
            <w:vAlign w:val="center"/>
          </w:tcPr>
          <w:p w14:paraId="4DC52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086815A" w14:textId="47C247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1D0E5E" w14:textId="023CD2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BD2096" w14:textId="479270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97FEAC" w14:textId="45F9C9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11E0C8" w14:textId="3B3AB6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91966" w14:textId="28486A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800F23" w14:textId="12A011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2357A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BFE87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EA708EA" w14:textId="28CF98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0DE919" w14:textId="208EA5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45A18" w14:textId="3353B2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127C9" w14:textId="063825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8FEE0F" w14:textId="1CD186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AC9D74" w14:textId="27E40E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213A31" w14:textId="2FC5D6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872D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B8A74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9AB8F60" w14:textId="01D373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A8575A" w14:textId="27A0E5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2BECBD" w14:textId="4B67CC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5EEB8" w14:textId="1DB950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43DD70" w14:textId="58B4DD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92EE4C" w14:textId="7235C2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CCC6EE" w14:textId="48ACD0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D739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D59E4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CA90991" w14:textId="0760CA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E0D086" w14:textId="551AA9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C7E25" w14:textId="348A71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026A4" w14:textId="3328E5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702D9" w14:textId="608CC6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50B2F" w14:textId="2C02FA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0AE76F" w14:textId="6621A3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5338B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D28B2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51BCE6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CB311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CA31563" w14:textId="0C4780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78712D" w14:textId="76F064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A88B8" w14:textId="56CEC0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7BA540" w14:textId="448CDF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F811D" w14:textId="121193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8FF7E" w14:textId="7DE80D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E42F6" w14:textId="1BFC62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CAC5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6CB1D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3721D9" w14:textId="37B963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1A48B6" w14:textId="751B04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467E0" w14:textId="124356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1DCA8" w14:textId="225F45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AB0289" w14:textId="078955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8CEBA9" w14:textId="73C847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39541D" w14:textId="203AEC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4C2F57" w14:textId="77777777" w:rsidR="00944C3D" w:rsidRDefault="00944C3D" w:rsidP="00944C3D">
      <w:pPr>
        <w:rPr>
          <w:rFonts w:ascii="Arial" w:hAnsi="Arial"/>
          <w:b/>
        </w:rPr>
      </w:pPr>
    </w:p>
    <w:p w14:paraId="2AC0FD1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9388BCA" w14:textId="77777777" w:rsidTr="00503750">
        <w:tc>
          <w:tcPr>
            <w:tcW w:w="1944" w:type="dxa"/>
            <w:vAlign w:val="center"/>
          </w:tcPr>
          <w:p w14:paraId="48BB19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CD106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9F8FD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0303F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60517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C5887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B44B0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43D6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67A70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2408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08D4D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D248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382C9AD" w14:textId="77777777" w:rsidTr="00503750">
        <w:tc>
          <w:tcPr>
            <w:tcW w:w="15685" w:type="dxa"/>
            <w:gridSpan w:val="12"/>
            <w:vAlign w:val="center"/>
          </w:tcPr>
          <w:p w14:paraId="3957AC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64C328E" w14:textId="77777777" w:rsidTr="00503750">
        <w:tc>
          <w:tcPr>
            <w:tcW w:w="1944" w:type="dxa"/>
            <w:vAlign w:val="center"/>
          </w:tcPr>
          <w:p w14:paraId="7B7FDD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36AB170" w14:textId="761AD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2619C9" w14:textId="5FBB6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3B816D9" w14:textId="02EE4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517313" w14:textId="1DB28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B87D7D" w14:textId="2BE02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B2F93C" w14:textId="5A1CD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101796" w14:textId="01272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65B673" w14:textId="5ABBAD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15356B" w14:textId="1328A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AF02F7" w14:textId="5B42B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11A74F" w14:textId="2D31A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F238E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43C35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4DF0C09" w14:textId="17F00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DD7662" w14:textId="3C0A8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A136186" w14:textId="53469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9115F0" w14:textId="1A567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03843B" w14:textId="0F68C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F4C8F1" w14:textId="2BB84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CD829D" w14:textId="7385E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18C2A9" w14:textId="56C3D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F0B086" w14:textId="49205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B0EA6F" w14:textId="13546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1E716D" w14:textId="411ED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D23AE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17E4C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5473FF3" w14:textId="60B53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96D3042" w14:textId="1224F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E12BCB" w14:textId="235E6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59E017" w14:textId="51ED9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F6A7ED" w14:textId="7C907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94F335" w14:textId="27884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43165E" w14:textId="00743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BDCD05" w14:textId="60AFE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6F0D7D" w14:textId="198F9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6531A0" w14:textId="56445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2DB054" w14:textId="1BC3E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210B5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C2A1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5839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3C5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AA3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89D3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388C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1F14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0859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F95B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D478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C4D7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2C86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1659693" w14:textId="77777777" w:rsidTr="00503750">
        <w:tc>
          <w:tcPr>
            <w:tcW w:w="1944" w:type="dxa"/>
            <w:vAlign w:val="center"/>
          </w:tcPr>
          <w:p w14:paraId="57BD6E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9476641" w14:textId="7B7CA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2A7A38" w14:textId="3C4C3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F9F8F6E" w14:textId="2CD2F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4E6E0A" w14:textId="3FF68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E051DE" w14:textId="3264D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B1A27E" w14:textId="4FAD0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B38488" w14:textId="106B8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F01731" w14:textId="5EEB2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B69F13" w14:textId="5E4D7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016182" w14:textId="230FB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06AE9D" w14:textId="5ED8E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01BB2F" w14:textId="77777777" w:rsidTr="00503750">
        <w:tc>
          <w:tcPr>
            <w:tcW w:w="15685" w:type="dxa"/>
            <w:gridSpan w:val="12"/>
            <w:vAlign w:val="center"/>
          </w:tcPr>
          <w:p w14:paraId="414E61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C8917F6" w14:textId="77777777" w:rsidTr="00503750">
        <w:tc>
          <w:tcPr>
            <w:tcW w:w="1944" w:type="dxa"/>
            <w:vAlign w:val="center"/>
          </w:tcPr>
          <w:p w14:paraId="1876ED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753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DC1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61C381" w14:textId="3F334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95FA18" w14:textId="06A2F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A8101D" w14:textId="5141A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7ECE26" w14:textId="74AA7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B768B0" w14:textId="4521A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37FC75" w14:textId="04F97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DCE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0F7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837E17" w14:textId="43EE4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14340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2692F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85E9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3EA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7578F8" w14:textId="68FAF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AEB508" w14:textId="4A6C0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63E62C" w14:textId="5F329E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81FFE7" w14:textId="49EAA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42F333" w14:textId="1B39C1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789A6F" w14:textId="687DA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C96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E4E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9650240" w14:textId="1A913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8D31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91BF3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05E9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AD3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8C4447" w14:textId="59143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242772" w14:textId="64BE9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09F71D" w14:textId="6CD6C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59DDF1" w14:textId="4A86F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A43F30" w14:textId="33DB6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191012" w14:textId="408FC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8A5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C579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C7A670" w14:textId="0A699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2CD63" w14:textId="77777777" w:rsidTr="00503750">
        <w:tc>
          <w:tcPr>
            <w:tcW w:w="1944" w:type="dxa"/>
            <w:vAlign w:val="center"/>
          </w:tcPr>
          <w:p w14:paraId="31D68F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F4D8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A14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1C5DE5" w14:textId="12003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4B0FC2" w14:textId="61BCF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A838BA" w14:textId="7F928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951AB3" w14:textId="170184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2E2AC7" w14:textId="2ECB9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2C07E9" w14:textId="38CC9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383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E1DE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CA53804" w14:textId="71B61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251ED9" w14:textId="77777777" w:rsidTr="00503750">
        <w:tc>
          <w:tcPr>
            <w:tcW w:w="15685" w:type="dxa"/>
            <w:gridSpan w:val="12"/>
            <w:vAlign w:val="center"/>
          </w:tcPr>
          <w:p w14:paraId="5E6E4A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AB900DD" w14:textId="77777777" w:rsidTr="00503750">
        <w:tc>
          <w:tcPr>
            <w:tcW w:w="1944" w:type="dxa"/>
            <w:vAlign w:val="center"/>
          </w:tcPr>
          <w:p w14:paraId="531D51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CBD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DF2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2385A2" w14:textId="718CB0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CA6F4B" w14:textId="56525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1C691D" w14:textId="336E2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F94158" w14:textId="19FA2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4CB592" w14:textId="338A0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DE8278" w14:textId="04F7C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402D08" w14:textId="3829D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0C53E9" w14:textId="37133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FC00D6" w14:textId="16A31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4707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62E0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3DD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94A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F0D356" w14:textId="4F1E9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E88ABF" w14:textId="6E1E4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1F88A4" w14:textId="0DA6F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C9F1D2" w14:textId="58348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4EAAAD" w14:textId="7BC54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F6A130" w14:textId="479F0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928F78" w14:textId="486EF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96D10D" w14:textId="1F16A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DEAD1F" w14:textId="3D60F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32B95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E7AE5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BB35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89F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AD66B0" w14:textId="7EB6C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4927A2" w14:textId="48169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824671" w14:textId="68DCE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D56007" w14:textId="6F00B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D1B380" w14:textId="7F150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E00FDD" w14:textId="5E940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CD6D60" w14:textId="69427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E9B86B" w14:textId="61883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54B1B9" w14:textId="3BB44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2B4CE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2FBE0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3EF8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6D1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56361F" w14:textId="779F5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670DBE" w14:textId="126D8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86FAA0" w14:textId="55577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49CCB3" w14:textId="148D3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3EE38B" w14:textId="0BFF9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AC105C" w14:textId="5BEA1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FC4A20" w14:textId="7ECA8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B48A04" w14:textId="6365D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1F8483" w14:textId="5FF0D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890A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A317C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F371B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751E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BBB478" w14:textId="2705B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0749D7" w14:textId="76EAC7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A8ACAD" w14:textId="18C75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F52E15" w14:textId="4F4BD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F5AF2D" w14:textId="6645A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4E1921" w14:textId="16133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26E147" w14:textId="0FC49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9D35EA" w14:textId="7D97A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2A12AD" w14:textId="71E30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1B20F6" w14:textId="62CA78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CC33FE" w14:textId="3EB7A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46324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C5E36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55114C4" w14:textId="0689A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969ADD" w14:textId="3CA70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BFED46" w14:textId="14C0C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FE59DE" w14:textId="48F29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CA5F68" w14:textId="19067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BAF6BF" w14:textId="34069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98A852" w14:textId="14D59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7E2EB3" w14:textId="73BB7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D26BDC" w14:textId="4C9B2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80A0CD" w14:textId="3654C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A5B60E" w14:textId="25FBD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034C3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8FE1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C3227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09E443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20DDA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7FF9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1AF1B9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2AB2A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B8A3F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651BD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5C38E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3932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BF0C0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4EB3A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F3C20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162C8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C3E42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B7E01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B7ABD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47F45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03372A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1750E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AF03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22AC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C8A318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0C1D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6C0A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D3B9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D6D08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C99D6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4B9DA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0DD5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1DC87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60ABC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4F93A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4C8F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A0D8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9A7FF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75650B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82D2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6AFBD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EF291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AB74B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4C803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84698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562F018" w14:textId="77777777" w:rsidTr="00503750">
        <w:trPr>
          <w:trHeight w:val="1073"/>
        </w:trPr>
        <w:tc>
          <w:tcPr>
            <w:tcW w:w="3614" w:type="dxa"/>
            <w:vMerge/>
          </w:tcPr>
          <w:p w14:paraId="5562E5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E049C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1F41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C9B89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5F41D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110F8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3072D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44F4423" w14:textId="77777777" w:rsidTr="00503750">
        <w:trPr>
          <w:trHeight w:val="283"/>
        </w:trPr>
        <w:tc>
          <w:tcPr>
            <w:tcW w:w="3614" w:type="dxa"/>
          </w:tcPr>
          <w:p w14:paraId="5FA196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25AD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1893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8B140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0E50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41B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E560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887B6B3" w14:textId="77777777" w:rsidTr="00503750">
        <w:trPr>
          <w:trHeight w:val="283"/>
        </w:trPr>
        <w:tc>
          <w:tcPr>
            <w:tcW w:w="3614" w:type="dxa"/>
          </w:tcPr>
          <w:p w14:paraId="6FF59F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0402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DDA77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12E3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24D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52B7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FBFB4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DF91CAE" w14:textId="77777777" w:rsidTr="00503750">
        <w:trPr>
          <w:trHeight w:val="283"/>
        </w:trPr>
        <w:tc>
          <w:tcPr>
            <w:tcW w:w="3614" w:type="dxa"/>
          </w:tcPr>
          <w:p w14:paraId="4978BA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98D4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1D8F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20455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59D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FF92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AD4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CDF90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0D8709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30836C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A6531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7331A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E83C2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FD318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07288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4EDD0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25D3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C5139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30572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AFD160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D2978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AF85C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42179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49056B9" w14:textId="5D029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5BC0A2" w14:textId="23ADB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FA075B" w14:textId="4A7A0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F8F551" w14:textId="2A065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E7F44C" w14:textId="4C60D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93F993" w14:textId="10568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DA60CF" w14:textId="5F14C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C0A7F6" w14:textId="4B5AD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19D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F387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D9E486C" w14:textId="73601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4D0E15" w14:textId="33F9E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2213F9" w14:textId="7553D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64F0DB" w14:textId="40C88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8BA48" w14:textId="48573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F22E3" w14:textId="4BBA5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A4A4A" w14:textId="7236F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40BAF9" w14:textId="78738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E157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2275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00DA7F0" w14:textId="61024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F08F0F" w14:textId="7D003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D095E" w14:textId="5F005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4D299A" w14:textId="47DCF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41B33E" w14:textId="1CF4A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61122" w14:textId="3DED9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4C4DB9" w14:textId="04AD9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4E7C2A" w14:textId="385EB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2056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89A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7D0E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1B1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650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555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9E2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DB8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67C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1F72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5AD8E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D5DB2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345D48B" w14:textId="698DC7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F79CC1" w14:textId="0CF28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58429" w14:textId="23057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EBEFE3" w14:textId="2BC2E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EACE3" w14:textId="60F8D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B36A3" w14:textId="73CB1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BF191" w14:textId="11ECC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3F264F" w14:textId="211DA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BE7A0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E3DAA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B29A0E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5CEF4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4547D97" w14:textId="6C1EBC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2DAED" w14:textId="28F94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75A478" w14:textId="5B58A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33586D" w14:textId="02D30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D4165B" w14:textId="2492C9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A62D8" w14:textId="3FC95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5EE4BD" w14:textId="7BFC6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7A12A1" w14:textId="37574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1C4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0D8A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D970F2C" w14:textId="36788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2DCE7E" w14:textId="54EC6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57AADD" w14:textId="00724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42BA20" w14:textId="07D85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EB2F4C" w14:textId="0D5EC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824FFF" w14:textId="274F5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3DE3A" w14:textId="51A4B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B122D2" w14:textId="6664F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3B52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3135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FD95208" w14:textId="09C59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2CD28C" w14:textId="6FC72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6364D" w14:textId="2ED7E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AE01F5" w14:textId="161D4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8E19F9" w14:textId="01712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875CF9" w14:textId="213B5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66526" w14:textId="5A9ED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63081F" w14:textId="70661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B9A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D0061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585B4AF" w14:textId="69F03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7176BD" w14:textId="3ED45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E51058" w14:textId="45403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0D815" w14:textId="2B1C2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E8ED8" w14:textId="2FE95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ADFEB" w14:textId="20B09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8CFFFB" w14:textId="635A5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451035" w14:textId="7A167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C0632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5BE39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7C036D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A8C2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D3137D2" w14:textId="59006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371E99" w14:textId="72F41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9DACF9" w14:textId="50FE5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019AAE" w14:textId="74FD8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7F754" w14:textId="690BC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F81D7E" w14:textId="48540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904BA7" w14:textId="53171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B3408E" w14:textId="2253B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B278E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405ADB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8E69E1A" w14:textId="26C3FE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4C03A5" w14:textId="271BD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48D43" w14:textId="425EC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BFF48" w14:textId="7BAC6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D52FD" w14:textId="4E01A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5619E" w14:textId="381EA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7EBC99" w14:textId="70596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15F705" w14:textId="09B94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D5C4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D41FB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4D22EEA" w14:textId="3B83692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E5E82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C70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EF5A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68A6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BFA4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25BA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6C2F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6DAC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8B34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59A3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E732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8753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9180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EF85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D8FE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B43B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565B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0B472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AB5213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1C845D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B2B796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16B14C0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DDC74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6498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33FF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E21F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F169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4337BF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407D6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BEC007" w14:textId="63273F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FD9C076" w14:textId="32A5A0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B92258" w14:textId="144D7F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675BA3" w14:textId="141E60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71E0A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627A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4DA069" w14:textId="11D2EC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0FCA5E" w14:textId="72CB7B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D3330B" w14:textId="7AAE630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59FDFF" w14:textId="1D82FB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351209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6C519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7B95DB" w14:textId="141E1D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30B7DF" w14:textId="6D866B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A0A9A29" w14:textId="331738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C900EB" w14:textId="54AA8B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AEFD83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C01B4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847B12" w14:textId="169474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7233E3" w14:textId="51E1025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3D56D8" w14:textId="6F134A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396BF7" w14:textId="011B71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360B9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E46AE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B4072A" w14:textId="522C18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D839545" w14:textId="64AD29F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026F0D" w14:textId="102E35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6B30A5" w14:textId="615E02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81F6D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766D3E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DB3189" w14:textId="44D7140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A082399" w14:textId="3859BF2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4A5B5C" w14:textId="3044006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9F836E" w14:textId="0DEDC98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EE774D1" w14:textId="77777777" w:rsidR="00944C3D" w:rsidRDefault="00944C3D" w:rsidP="00944C3D">
      <w:pPr>
        <w:rPr>
          <w:rFonts w:ascii="Arial" w:hAnsi="Arial"/>
          <w:b/>
        </w:rPr>
      </w:pPr>
    </w:p>
    <w:p w14:paraId="0079402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481599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69FFE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2FDD8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F67CB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BFF19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475C1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740126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15668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AF1A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1C0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610A2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F6B01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00F39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321EB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7672C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C1CEE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B6596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ECE4B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B2FA1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D56B1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1F511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808D9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B91754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64DE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DCAA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D9508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C5059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87457F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9CE3FF7" w14:textId="77777777" w:rsidTr="00503750">
        <w:tc>
          <w:tcPr>
            <w:tcW w:w="2835" w:type="dxa"/>
            <w:vAlign w:val="center"/>
          </w:tcPr>
          <w:p w14:paraId="726028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DF03B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42F2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00791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D64E7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306E0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69FB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878E0A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4EBB5C" w14:textId="5E38C7A1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7692B6" w14:textId="03E11AC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E7253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8C55D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C55021" w14:textId="0E88196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BE643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87A22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08958B8" w14:textId="77528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D5FBD" w14:textId="7333A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EEA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A78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F93DA3" w14:textId="4CF2C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912F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2176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8118324" w14:textId="07B99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E0DBD7" w14:textId="08AC4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5E7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5AA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EED833" w14:textId="2FE45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100E2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D8A54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ED564E9" w14:textId="594B6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D28E4" w14:textId="07AA2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66A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76A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190637" w14:textId="3D30C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52EAC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9FB9B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47813FF" w14:textId="6E51E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A3E20C" w14:textId="1289B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23B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A2A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04C6FE" w14:textId="67A49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A24EF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80505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3C3C23B" w14:textId="4E11A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FF2CEC" w14:textId="40596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6B2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674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38A86D" w14:textId="6A4BD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94637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BC2C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E0DA57B" w14:textId="7F4C995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923074" w14:textId="01D3D6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59CA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CD98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5922B0" w14:textId="7BE1CB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9B7FE6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2A6B3A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4683B4" w14:textId="7C451C4C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C37642A" w14:textId="77777777" w:rsidR="00944C3D" w:rsidRDefault="00944C3D" w:rsidP="00944C3D">
      <w:pPr>
        <w:rPr>
          <w:rFonts w:ascii="Arial" w:hAnsi="Arial"/>
          <w:b/>
        </w:rPr>
      </w:pPr>
    </w:p>
    <w:p w14:paraId="340A6C9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071054C" w14:textId="77777777" w:rsidTr="00503750">
        <w:tc>
          <w:tcPr>
            <w:tcW w:w="2835" w:type="dxa"/>
            <w:vAlign w:val="center"/>
          </w:tcPr>
          <w:p w14:paraId="0EF47B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42D02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DCFCF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84DBC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944C7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EB0D1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6C3BBB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AE51C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292EA7E" w14:textId="26DCC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3AA110" w14:textId="4663F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1D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47D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BBB2B6" w14:textId="14A88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FF6D1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E0566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0306804" w14:textId="2A739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130EDC" w14:textId="08384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DE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8E3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131AFE" w14:textId="00CC1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62B12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0A18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9682DE6" w14:textId="1527B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B5AE10" w14:textId="70564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E39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92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B5B161" w14:textId="78207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2E05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F31FF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C155B0B" w14:textId="525BB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52AED4" w14:textId="5B62C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09E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3D0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99D025" w14:textId="791068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4051A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F6A0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B87E2FD" w14:textId="5DE04C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1BBD4F" w14:textId="53C7F2D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3A38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934DF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22E88D" w14:textId="7B32D6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C8A154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85EAD1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2DEC19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32422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C4A8B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437EC56" w14:textId="77777777" w:rsidTr="00503750">
        <w:trPr>
          <w:trHeight w:val="699"/>
        </w:trPr>
        <w:tc>
          <w:tcPr>
            <w:tcW w:w="3502" w:type="dxa"/>
            <w:vMerge/>
          </w:tcPr>
          <w:p w14:paraId="66B509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A4ACE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2D158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6E04AA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0725F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EB6792E" w14:textId="5352BAC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95397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FF232D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59CAE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6EAC8EA" w14:textId="623654E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82A75B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5BA792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99426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3A0C2F6" w14:textId="467B2F4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9643E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DC71D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B9BD5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C9E7438" w14:textId="77777777" w:rsidTr="00503750">
        <w:trPr>
          <w:trHeight w:val="593"/>
        </w:trPr>
        <w:tc>
          <w:tcPr>
            <w:tcW w:w="3497" w:type="dxa"/>
          </w:tcPr>
          <w:p w14:paraId="62A0DE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0946E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96401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4B776D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DD6B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A65673A" w14:textId="0C66B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35F9A7" w14:textId="7758A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448A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575458" w14:textId="29B0265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4BBB4B" w14:textId="51D45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5CE185" w14:textId="04FF6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7350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8CB781" w14:textId="53976F3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68A714" w14:textId="569CF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DE9496" w14:textId="44D28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9B95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BA35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F90D4BC" w14:textId="10AD5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3E1AEC" w14:textId="04468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26DD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C2E0BC" w14:textId="36DB6BB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345D98" w14:textId="6FFCF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F76D20" w14:textId="354F7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2B304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DBDB3F" w14:textId="7CEB554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76BE14" w14:textId="10F21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66D5F7" w14:textId="0468B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0E726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E731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C5F7663" w14:textId="1AEC6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4DADB9" w14:textId="49272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ADA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482F09" w14:textId="428F259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416701" w14:textId="52C78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195911" w14:textId="0DEBD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918EA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2B032A" w14:textId="2D74E7C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2522A0" w14:textId="0D811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AE08B9" w14:textId="51760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B8025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A1B6B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8EA64A5" w14:textId="63FD7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2417F5" w14:textId="36867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DF04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3DE857" w14:textId="3689A50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0748AB" w14:textId="10786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7B93B9" w14:textId="675BF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64F6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5C0BDCB" w14:textId="3758674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3E0EF5" w14:textId="53043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D08A4C" w14:textId="1A50E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316C20" w14:textId="77777777" w:rsidR="00944C3D" w:rsidRDefault="00944C3D" w:rsidP="00944C3D">
      <w:pPr>
        <w:rPr>
          <w:rFonts w:ascii="Arial" w:hAnsi="Arial"/>
          <w:b/>
        </w:rPr>
      </w:pPr>
    </w:p>
    <w:p w14:paraId="290DE091" w14:textId="77777777" w:rsidR="00944C3D" w:rsidRDefault="00944C3D" w:rsidP="00944C3D">
      <w:pPr>
        <w:rPr>
          <w:rFonts w:ascii="Arial" w:hAnsi="Arial"/>
          <w:b/>
        </w:rPr>
      </w:pPr>
    </w:p>
    <w:p w14:paraId="146CE575" w14:textId="77777777" w:rsidR="00944C3D" w:rsidRDefault="00944C3D" w:rsidP="00944C3D">
      <w:pPr>
        <w:rPr>
          <w:rFonts w:ascii="Arial" w:hAnsi="Arial"/>
          <w:b/>
        </w:rPr>
      </w:pPr>
    </w:p>
    <w:p w14:paraId="30AB779F" w14:textId="77777777" w:rsidR="00944C3D" w:rsidRDefault="00944C3D" w:rsidP="00944C3D">
      <w:pPr>
        <w:rPr>
          <w:rFonts w:ascii="Arial" w:hAnsi="Arial"/>
          <w:b/>
        </w:rPr>
      </w:pPr>
    </w:p>
    <w:p w14:paraId="3D18D87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C147999" w14:textId="77777777" w:rsidTr="00503750">
        <w:tc>
          <w:tcPr>
            <w:tcW w:w="2622" w:type="dxa"/>
            <w:vAlign w:val="center"/>
          </w:tcPr>
          <w:p w14:paraId="7D3629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1DFF1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738BB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67109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99306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86C1E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6DA3C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D4884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2121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C5DEFB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889DF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CD5FA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C2DF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116799E" w14:textId="3C9E4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448469" w14:textId="0CABD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9853BD" w14:textId="5FA36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D13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5876E5" w14:textId="0FED3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142DF6" w14:textId="77777777" w:rsidTr="00503750">
        <w:tc>
          <w:tcPr>
            <w:tcW w:w="2622" w:type="dxa"/>
            <w:vAlign w:val="center"/>
          </w:tcPr>
          <w:p w14:paraId="38004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CFB8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914B1E6" w14:textId="7CC37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F9A0CC" w14:textId="243EB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9A563A" w14:textId="27C6E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EAB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954210" w14:textId="7A70B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900C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342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EF69534" w14:textId="2AC5A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C6B3F8" w14:textId="7C144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F32742" w14:textId="29E6D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35D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06D012" w14:textId="50DAF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8DCA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50B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6763A45" w14:textId="63D1B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A646E0" w14:textId="4A639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F9E919" w14:textId="4B671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704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B664E1" w14:textId="254247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7A4CB3" w14:textId="77777777" w:rsidTr="00503750">
        <w:tc>
          <w:tcPr>
            <w:tcW w:w="2622" w:type="dxa"/>
            <w:vAlign w:val="center"/>
          </w:tcPr>
          <w:p w14:paraId="4F461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03FD916" w14:textId="47A69C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81749.00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780F5D" w14:textId="7F8BE0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37251.00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F22B9D" w14:textId="759B3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95427.00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801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B86153" w14:textId="53EE9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23573.00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A46F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DD34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836585F" w14:textId="7D726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E9091B" w14:textId="27851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0F2D6D" w14:textId="4FE40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4E4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40E52B" w14:textId="3B200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F978B" w14:textId="77777777" w:rsidTr="00503750">
        <w:tc>
          <w:tcPr>
            <w:tcW w:w="2622" w:type="dxa"/>
            <w:vAlign w:val="center"/>
          </w:tcPr>
          <w:p w14:paraId="195083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0C500A8" w14:textId="535FC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B7066B" w14:textId="737F4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7E2B75" w14:textId="15C4F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561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21B4BD" w14:textId="08F63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6631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805840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49E41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348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14BDBE3" w14:textId="7A001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3F4CB6" w14:textId="232CD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6EB344" w14:textId="40A26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E01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24D222" w14:textId="2172E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08D16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35AC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4384921" w14:textId="7B4DA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5A5DF0" w14:textId="03560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D2B00E" w14:textId="1615E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B8E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FD433A" w14:textId="3A383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35875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5715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3EAF205" w14:textId="203DB6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538049" w14:textId="18322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6D3B86" w14:textId="79F36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915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B7F4C2" w14:textId="15C58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AB406" w14:textId="77777777" w:rsidTr="00503750">
        <w:tc>
          <w:tcPr>
            <w:tcW w:w="2622" w:type="dxa"/>
            <w:vAlign w:val="center"/>
          </w:tcPr>
          <w:p w14:paraId="04955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FDC0697" w14:textId="7C097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F5BCD9" w14:textId="0EF23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5AC38B" w14:textId="4F926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0CA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AADDC6" w14:textId="019F5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45C905" w14:textId="77777777" w:rsidTr="00503750">
        <w:tc>
          <w:tcPr>
            <w:tcW w:w="2622" w:type="dxa"/>
            <w:vAlign w:val="center"/>
          </w:tcPr>
          <w:p w14:paraId="61A8FB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AC1A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2E05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2C0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80B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4A52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19C4C0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3D90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BDFFD05" w14:textId="56192A9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81749.00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FA637B" w14:textId="19F1B9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37251.00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C76E80" w14:textId="5AA5D1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95427.00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E7186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A07459" w14:textId="0432CC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23573.00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1C9B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90095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743B4F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8C31A5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FD7076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01EFC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812FB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61008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F06EF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FBB7E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95249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DD75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B013B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B77A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C945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87648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659D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ED42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A17B4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AB88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5AA6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BA713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9BE0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A830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D5CEA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FB01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08FE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F29F0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CD55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852B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DD253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9C78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4BDC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16938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945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D421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A07A6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1DDD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3B8B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7533B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34E9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D61F2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C755B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3F142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1DCCA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3F5D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F523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B5C6E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3B8E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7374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D49C5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4525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C98C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C0E50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A665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AFAB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55CC9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93CE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A03C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B4509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ADAD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6ED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0DB6B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27D8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F12C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83786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4BA6C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DD26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0E4AC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057008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26E56D4" w14:textId="77777777" w:rsidTr="00503750">
        <w:tc>
          <w:tcPr>
            <w:tcW w:w="2835" w:type="dxa"/>
            <w:vAlign w:val="center"/>
          </w:tcPr>
          <w:p w14:paraId="74BBB4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0067A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38B73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7CBDE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333F7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BA4F5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ED870A6" w14:textId="77777777" w:rsidTr="00503750">
        <w:tc>
          <w:tcPr>
            <w:tcW w:w="2835" w:type="dxa"/>
            <w:vAlign w:val="center"/>
          </w:tcPr>
          <w:p w14:paraId="0E05EC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4609394" w14:textId="4F87D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0A520E" w14:textId="0D7E4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FAD342" w14:textId="4FEBA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873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F81F60" w14:textId="6ABA1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95D86" w14:textId="77777777" w:rsidTr="00503750">
        <w:tc>
          <w:tcPr>
            <w:tcW w:w="2835" w:type="dxa"/>
            <w:vAlign w:val="center"/>
          </w:tcPr>
          <w:p w14:paraId="50669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B5ACA9D" w14:textId="47D76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1B994A" w14:textId="646A0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D484D2" w14:textId="7A30E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F85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252998" w14:textId="7182B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65E3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645A5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8DB1ACD" w14:textId="7861D5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A01432" w14:textId="173DEB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33A751" w14:textId="149EC78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A6B0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CE3C26" w14:textId="0902E4E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E1B2911" w14:textId="77777777" w:rsidTr="00503750">
        <w:tc>
          <w:tcPr>
            <w:tcW w:w="2835" w:type="dxa"/>
            <w:vAlign w:val="center"/>
          </w:tcPr>
          <w:p w14:paraId="6FBA1B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1B674AC" w14:textId="43CF1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A6D5B5" w14:textId="45171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6157D3" w14:textId="4B4E1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72E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619844" w14:textId="34384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E80C33" w14:textId="77777777" w:rsidTr="00503750">
        <w:tc>
          <w:tcPr>
            <w:tcW w:w="2835" w:type="dxa"/>
            <w:vAlign w:val="center"/>
          </w:tcPr>
          <w:p w14:paraId="03034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08CC830" w14:textId="68B1B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E89B61" w14:textId="76EA4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9D9CB9" w14:textId="38391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923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63FBE" w14:textId="28474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5608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C28F8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AE00555" w14:textId="0475889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397FEC" w14:textId="5B4149C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ED45E5" w14:textId="4FFACD6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9F2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D20778" w14:textId="2C9D9F6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E3049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B0433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B46A0EB" w14:textId="026F7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9825F8" w14:textId="370D0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589B0" w14:textId="2E9FE1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B00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63633E" w14:textId="2ADE8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33B7C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1DF32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6866327" w14:textId="77777777" w:rsidTr="00503750">
        <w:tc>
          <w:tcPr>
            <w:tcW w:w="2552" w:type="dxa"/>
            <w:shd w:val="clear" w:color="auto" w:fill="auto"/>
            <w:vAlign w:val="center"/>
          </w:tcPr>
          <w:p w14:paraId="45052E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2E050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27B22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8E915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0EB86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7658EE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C96B8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D42C7DA" w14:textId="38C8AA4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5F9D427" w14:textId="1633C79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C4CD3D4" w14:textId="1F7F75A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A6748ED" w14:textId="4AA075F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8FA2F3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E290A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77E8930" w14:textId="61B9485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C61F19F" w14:textId="32DC3AF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47F2BEA" w14:textId="007C3D1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DC490F6" w14:textId="0DB07AD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0F248F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9E5180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46244A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4D85D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B8E7D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86B6A25" w14:textId="77777777" w:rsidTr="00503750">
        <w:tc>
          <w:tcPr>
            <w:tcW w:w="4395" w:type="dxa"/>
            <w:vMerge/>
          </w:tcPr>
          <w:p w14:paraId="28F1B9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C59D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DB6C9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24B47D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BD3E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BCF81A9" w14:textId="03738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ADD82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DF0E91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D1093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FE50752" w14:textId="062C7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  <w:lang w:eastAsia="sk-SK"/>
              </w:rPr>
              <w:t>-95.88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56D33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1DB1DA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E2C40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2BEB997" w14:textId="437AF7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-95.88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E283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311503F" w14:textId="77777777" w:rsidTr="00503750">
        <w:tc>
          <w:tcPr>
            <w:tcW w:w="4395" w:type="dxa"/>
            <w:vAlign w:val="center"/>
          </w:tcPr>
          <w:p w14:paraId="3E0CF5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2255ABF" w14:textId="6AE430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16FDB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80ED7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A403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D4238A8" w14:textId="5B1F93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84461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BED0B6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623C3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5029AD8" w14:textId="3F4DB4F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FB04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84861D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FDC08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74E314D" w14:textId="5AA30F44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103605.00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C63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BDED69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EDA41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9A5CFB3" w14:textId="77777777" w:rsidTr="00503750">
        <w:tc>
          <w:tcPr>
            <w:tcW w:w="4395" w:type="dxa"/>
            <w:vAlign w:val="center"/>
          </w:tcPr>
          <w:p w14:paraId="260FE0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A36E55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708DA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C7C455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91DF57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D5DF413" w14:textId="150F8F7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6958B1" w14:textId="6B5F10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01B967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67CAF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85A8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3507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00B43E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D6864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8F07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CF7F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093D40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B3822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39BC2F3" w14:textId="79613D0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92D220" w14:textId="7327071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6DFC6C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23A69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5E40854" w14:textId="612CEC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82036B7" w14:textId="202E55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1DA62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FE625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0F51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F58D882" w14:textId="77777777" w:rsidTr="00503750">
        <w:tc>
          <w:tcPr>
            <w:tcW w:w="1843" w:type="dxa"/>
            <w:vAlign w:val="center"/>
          </w:tcPr>
          <w:p w14:paraId="21B21C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8EDFDD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D2F475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9D0BD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805C30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0181C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7FD66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87492B0" w14:textId="77777777" w:rsidTr="00503750">
        <w:tc>
          <w:tcPr>
            <w:tcW w:w="1843" w:type="dxa"/>
            <w:vAlign w:val="center"/>
          </w:tcPr>
          <w:p w14:paraId="1E76CF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EF653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E3B1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104A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0B1E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AD9B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27C3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20CA0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B2C46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C9596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B929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71FD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1A27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59FD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709C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84D2C0E" w14:textId="77777777" w:rsidTr="00503750">
        <w:tc>
          <w:tcPr>
            <w:tcW w:w="1843" w:type="dxa"/>
            <w:vAlign w:val="center"/>
          </w:tcPr>
          <w:p w14:paraId="1BF3B7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FD389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4E3E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C74A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8551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8A1E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B275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2F758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39FE2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7C381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3CDD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1D5C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7CE9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0F12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5313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A15BA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6BCE2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759CB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ED4CE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ACC97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B971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455B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C2EA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44553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A16D2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AAE0538" w14:textId="77777777" w:rsidTr="00503750">
        <w:trPr>
          <w:trHeight w:val="664"/>
        </w:trPr>
        <w:tc>
          <w:tcPr>
            <w:tcW w:w="3372" w:type="dxa"/>
          </w:tcPr>
          <w:p w14:paraId="25E563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C2A32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9F297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D9B58B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10B2A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4600110" w14:textId="08BED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157E4E" w14:textId="54B3F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6F16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BA7515B" w14:textId="1719657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E8C09D" w14:textId="228EA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32157B" w14:textId="13EE4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09CB1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4C6DD85" w14:textId="29331A9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C2D00E5" w14:textId="66AFB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883944" w14:textId="0FC7E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FC2B2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0C0B54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BF6432C" w14:textId="0C674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7BD08A" w14:textId="536C1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406E7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6105C06" w14:textId="3FA64A2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CA71864" w14:textId="3D62A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5F6F60" w14:textId="1C054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5C058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3D9EA93" w14:textId="1E2D9EE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A08E291" w14:textId="79F820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E8B45B" w14:textId="0D7943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4D49F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01C33F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8CABE06" w14:textId="77777777" w:rsidTr="00503750">
        <w:tc>
          <w:tcPr>
            <w:tcW w:w="2835" w:type="dxa"/>
            <w:vAlign w:val="center"/>
          </w:tcPr>
          <w:p w14:paraId="350383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2D497A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0CAB2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B408A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61398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C5DD151" w14:textId="77777777" w:rsidTr="00503750">
        <w:tc>
          <w:tcPr>
            <w:tcW w:w="2835" w:type="dxa"/>
          </w:tcPr>
          <w:p w14:paraId="54E8C9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1913907" w14:textId="60FAA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456655" w14:textId="38447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73ABD6" w14:textId="77F47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9417B2" w14:textId="36F38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8B1EE0" w14:textId="77777777" w:rsidTr="00503750">
        <w:tc>
          <w:tcPr>
            <w:tcW w:w="2835" w:type="dxa"/>
          </w:tcPr>
          <w:p w14:paraId="6633FF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3DC7FEC" w14:textId="619D5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247F10" w14:textId="46F1D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2B6C3E" w14:textId="69F9B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E461DD" w14:textId="4AB9F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224A7F" w14:textId="77777777" w:rsidTr="00503750">
        <w:tc>
          <w:tcPr>
            <w:tcW w:w="2835" w:type="dxa"/>
          </w:tcPr>
          <w:p w14:paraId="502C24B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8890979" w14:textId="554DF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3D3901" w14:textId="56A90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C0B13B" w14:textId="6C07B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5C046A" w14:textId="49868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91A740" w14:textId="77777777" w:rsidTr="00503750">
        <w:tc>
          <w:tcPr>
            <w:tcW w:w="2835" w:type="dxa"/>
            <w:vAlign w:val="center"/>
          </w:tcPr>
          <w:p w14:paraId="7190CAD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AC39398" w14:textId="6C880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020C42" w14:textId="7CF53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9CF1E2" w14:textId="6A204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F81D87" w14:textId="2D75B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DEE6A0" w14:textId="77777777" w:rsidTr="00503750">
        <w:tc>
          <w:tcPr>
            <w:tcW w:w="2835" w:type="dxa"/>
            <w:vAlign w:val="center"/>
          </w:tcPr>
          <w:p w14:paraId="33CA08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8B911A6" w14:textId="3FFE7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E70A5D" w14:textId="74E36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854B55" w14:textId="727CF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A7C28A" w14:textId="37771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41FB3A" w14:textId="77777777" w:rsidTr="00503750">
        <w:tc>
          <w:tcPr>
            <w:tcW w:w="2835" w:type="dxa"/>
          </w:tcPr>
          <w:p w14:paraId="5C424E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6C3F448" w14:textId="5F719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7F7374" w14:textId="60248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7D085F" w14:textId="13F9C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B71F8B" w14:textId="41278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2D0655" w14:textId="77777777" w:rsidTr="00503750">
        <w:tc>
          <w:tcPr>
            <w:tcW w:w="2835" w:type="dxa"/>
          </w:tcPr>
          <w:p w14:paraId="634FB0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34020F8" w14:textId="734EB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3D7D0B" w14:textId="4166D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F2FC9F" w14:textId="7F7BD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D22047" w14:textId="6FC0E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E17D2E" w14:textId="77777777" w:rsidTr="00503750">
        <w:tc>
          <w:tcPr>
            <w:tcW w:w="2835" w:type="dxa"/>
          </w:tcPr>
          <w:p w14:paraId="7958A9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974C712" w14:textId="37885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05F0DA" w14:textId="15E33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F5C9F1" w14:textId="20564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50E803" w14:textId="6D7E4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8C0921" w14:textId="77777777" w:rsidR="00944C3D" w:rsidRDefault="00944C3D" w:rsidP="00944C3D">
      <w:pPr>
        <w:rPr>
          <w:rFonts w:ascii="Arial" w:hAnsi="Arial"/>
          <w:b/>
        </w:rPr>
      </w:pPr>
    </w:p>
    <w:p w14:paraId="1047126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747B04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199C3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2FFF7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0B4C4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1D002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3FDB64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2991553" w14:textId="77777777" w:rsidTr="00503750">
        <w:trPr>
          <w:trHeight w:val="443"/>
        </w:trPr>
        <w:tc>
          <w:tcPr>
            <w:tcW w:w="2560" w:type="dxa"/>
          </w:tcPr>
          <w:p w14:paraId="24420A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4887D67" w14:textId="3BC52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33F8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6799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0EDEC90" w14:textId="03FAA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46595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5D3CF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9D772E4" w14:textId="0CE27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5F8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7E0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D02F38D" w14:textId="2A2CF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AE71A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6DF29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A449F2D" w14:textId="6CDAB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9B4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142F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047D475" w14:textId="26A80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C4640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54B1C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D881533" w14:textId="0992B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8A21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5AE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15C7A16" w14:textId="455DB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3F1A31" w14:textId="77777777" w:rsidR="00944C3D" w:rsidRDefault="00944C3D" w:rsidP="00944C3D">
      <w:pPr>
        <w:rPr>
          <w:rFonts w:ascii="Arial" w:hAnsi="Arial"/>
          <w:b/>
        </w:rPr>
      </w:pPr>
    </w:p>
    <w:p w14:paraId="6FDCB0F9" w14:textId="77777777" w:rsidR="00944C3D" w:rsidRDefault="00944C3D" w:rsidP="00944C3D">
      <w:pPr>
        <w:rPr>
          <w:rFonts w:ascii="Arial" w:hAnsi="Arial"/>
          <w:b/>
        </w:rPr>
      </w:pPr>
    </w:p>
    <w:p w14:paraId="007E453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732BD2E" w14:textId="77777777" w:rsidR="00944C3D" w:rsidRDefault="00944C3D" w:rsidP="00944C3D">
      <w:pPr>
        <w:rPr>
          <w:rFonts w:ascii="Arial" w:hAnsi="Arial"/>
          <w:b/>
        </w:rPr>
      </w:pPr>
    </w:p>
    <w:p w14:paraId="409051E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5D4BE3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A2AE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B17A5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52FCC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1D1006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D9321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08552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5AF51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CAE3D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A0847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A917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40339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71668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492D9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0A1ED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F1039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7722E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68209C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1E1383B" w14:textId="77777777" w:rsidTr="00503750">
        <w:trPr>
          <w:trHeight w:val="677"/>
        </w:trPr>
        <w:tc>
          <w:tcPr>
            <w:tcW w:w="3358" w:type="dxa"/>
          </w:tcPr>
          <w:p w14:paraId="15BDCA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D077A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2E0B7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368D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3710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379C7F3" w14:textId="7A33E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F8648E" w14:textId="637F2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AAA95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CD1F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C4543C1" w14:textId="0C3CD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453262" w14:textId="31599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B771E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2EB9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A83065B" w14:textId="5A754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97B996" w14:textId="3174EF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E54D9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A989C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BA6A9D6" w14:textId="24315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CE42CB" w14:textId="638FD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964E0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DEB6FB" w14:textId="33BBDA6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01E9148" w14:textId="42E5E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B81F52" w14:textId="213E3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31150B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23D38F7" w14:textId="2979C48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BF3950" w14:textId="5EEB8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006AD3E" w14:textId="1A348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01019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2A6D95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437668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5ECD6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9ED6B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8A13C0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C6587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FE1C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B0E90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C88A9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D45A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32F720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FE95E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6ED93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37412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8CA51B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4AF068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999F90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DF0556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2F269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8BE12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CA32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8EC02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80826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BBBF7E4" w14:textId="29BE2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21CBA8" w14:textId="18481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20A2B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B6F57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97D1C45" w14:textId="55E74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B2818B" w14:textId="465D7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4EDF4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50F0B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D3E5F3A" w14:textId="1FE4C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D82D4F" w14:textId="3DE7C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97224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8D88DBE" w14:textId="03B66F9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C2A1E5" w14:textId="7ECD1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C988EF" w14:textId="464BD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683E7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209BA9A" w14:textId="7B056F0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A489F7B" w14:textId="6F422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1AFCFD" w14:textId="066D0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30484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A525DE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BB4789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4E86B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37714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A481E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7FE0A5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83ED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148EE0E" w14:textId="4F2F4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E186D3" w14:textId="317FF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D21AD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DEB2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56244E9" w14:textId="6273C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FA9FD2" w14:textId="25B72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B7C5A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95BDA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3E6F07A" w14:textId="63C974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A43CA8" w14:textId="4E472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0B1ED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5279D71" w14:textId="2F7D077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BCFF435" w14:textId="416AE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D86E45" w14:textId="1CEE3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3E6E3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2A9F1EB" w14:textId="1754B5A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CB2B4D6" w14:textId="287A1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D0684E" w14:textId="4862C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1669B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0E2DE3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87ED77F" w14:textId="77777777" w:rsidTr="00503750">
        <w:tc>
          <w:tcPr>
            <w:tcW w:w="3686" w:type="dxa"/>
            <w:vAlign w:val="center"/>
          </w:tcPr>
          <w:p w14:paraId="1A7294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8AC74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B03B6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56D14E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51E1D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641C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E9717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29966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C739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9FCB3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E8520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F6CFD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A7B2D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28D8A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AF4F2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C4E0B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48F386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573991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EECD9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52CBC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A15DF7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060D0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D291A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CE0E0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90B03F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429EE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7A72025" w14:textId="0DBDD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88D2C8" w14:textId="4564C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CA91B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A510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5676D57" w14:textId="7A4F8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DA8FC7" w14:textId="04E66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90506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84524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F898E24" w14:textId="18EF6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1ED2F9" w14:textId="06E89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9ADAF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369773B" w14:textId="7C9A6EE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0FD6EC" w14:textId="4DF09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B4CFF6" w14:textId="7EA9D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9E0F1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0D03F2E" w14:textId="48EB778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01499B0" w14:textId="4AD05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589D7A" w14:textId="179BC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B4A6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53A38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1B56B9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85ECCC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ECD81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429F3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7E292A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E30D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C81BAA8" w14:textId="6D6A4C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176F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20DF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A27E20A" w14:textId="55F03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49D9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0F02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FD18E38" w14:textId="73330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1916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1E78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4F18F74" w14:textId="20947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483B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71CF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43D6B3F" w14:textId="2157E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3EAB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1637F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06E6C54" w14:textId="1CFEC8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4D11E6" w14:textId="77777777" w:rsidR="00944C3D" w:rsidRDefault="00944C3D" w:rsidP="00944C3D">
      <w:pPr>
        <w:rPr>
          <w:sz w:val="22"/>
          <w:szCs w:val="22"/>
        </w:rPr>
      </w:pPr>
    </w:p>
    <w:p w14:paraId="49B4564F" w14:textId="77777777" w:rsidR="00944C3D" w:rsidRDefault="00944C3D" w:rsidP="00944C3D">
      <w:pPr>
        <w:rPr>
          <w:sz w:val="22"/>
          <w:szCs w:val="22"/>
        </w:rPr>
      </w:pPr>
    </w:p>
    <w:p w14:paraId="265FDF8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7100FA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E35FF18" w14:textId="7266C5B9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8880B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37519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340DD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7D54D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5487E66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52C3C2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D0D918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9468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082EE6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C9F3B3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3AF6422" w14:textId="06E74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A113D6" w14:textId="3D7A1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ACEBA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FFDF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8401A0A" w14:textId="31A56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33CF85" w14:textId="7F24A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D2B6D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8D8F9F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6FAA7FD" w14:textId="47CD5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90B6947" w14:textId="46E87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E9B8D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FBE0F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96C666A" w14:textId="42CDE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A1F967" w14:textId="5B99F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B89E0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F65C4F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E41E091" w14:textId="2BCB8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50F44B" w14:textId="13AEB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33E57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92BED9" w14:textId="6CB002F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B03FF5" w14:textId="65018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926B87" w14:textId="7F8D8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7CD15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AF80F9B" w14:textId="4DAF56E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97B7850" w14:textId="316D7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C36815" w14:textId="00B33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7887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EA3B8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5855A4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CFAA5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6AFCC9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148161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29CBEA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E47C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38560F2" w14:textId="2943A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EE5027A" w14:textId="7D7F5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0D13C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4A55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8BFB525" w14:textId="79FE2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952083" w14:textId="14487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BB25D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BCE9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F631B65" w14:textId="4EB84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1EC011" w14:textId="2AA85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A8453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A879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645863B" w14:textId="6E42E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3B7946" w14:textId="51EBB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7B415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7490E6" w14:textId="5717FF0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4E77E54" w14:textId="4CE55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E62DE3" w14:textId="6A435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1D92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86ABAE" w14:textId="088E53A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C74FC77" w14:textId="3B523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063B4C" w14:textId="03614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F3854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29675AD" w14:textId="43ACF17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12D6390" w14:textId="0C017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514C94" w14:textId="091F1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50645" w:rsidRPr="00D576E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4C17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28EAE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9C98361" w14:textId="51B2FAB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2C1EE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EEB69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4DFCB32" w14:textId="5A48E90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8831F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4FA4F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F776FD1" w14:textId="3A21051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4097C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FD9A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21C9E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14CBF8D" w14:textId="77777777" w:rsidR="00944C3D" w:rsidRPr="003607F0" w:rsidRDefault="00944C3D" w:rsidP="00944C3D"/>
    <w:p w14:paraId="185D431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D980B" w14:textId="77777777" w:rsidR="00650645" w:rsidRDefault="00650645">
      <w:r>
        <w:separator/>
      </w:r>
    </w:p>
  </w:endnote>
  <w:endnote w:type="continuationSeparator" w:id="0">
    <w:p w14:paraId="2113267E" w14:textId="77777777" w:rsidR="00650645" w:rsidRDefault="0065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D82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3218BB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B63DF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303260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A1ED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18EE8BD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3CA56" w14:textId="77777777" w:rsidR="00650645" w:rsidRDefault="00650645">
      <w:r>
        <w:separator/>
      </w:r>
    </w:p>
  </w:footnote>
  <w:footnote w:type="continuationSeparator" w:id="0">
    <w:p w14:paraId="03452792" w14:textId="77777777" w:rsidR="00650645" w:rsidRDefault="00650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129475">
    <w:abstractNumId w:val="13"/>
  </w:num>
  <w:num w:numId="2" w16cid:durableId="1165584480">
    <w:abstractNumId w:val="17"/>
  </w:num>
  <w:num w:numId="3" w16cid:durableId="879436595">
    <w:abstractNumId w:val="8"/>
  </w:num>
  <w:num w:numId="4" w16cid:durableId="1671252706">
    <w:abstractNumId w:val="7"/>
  </w:num>
  <w:num w:numId="5" w16cid:durableId="38282607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42105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941621">
    <w:abstractNumId w:val="20"/>
  </w:num>
  <w:num w:numId="8" w16cid:durableId="1073503192">
    <w:abstractNumId w:val="10"/>
  </w:num>
  <w:num w:numId="9" w16cid:durableId="1960406395">
    <w:abstractNumId w:val="0"/>
  </w:num>
  <w:num w:numId="10" w16cid:durableId="1970668105">
    <w:abstractNumId w:val="19"/>
  </w:num>
  <w:num w:numId="11" w16cid:durableId="14354017">
    <w:abstractNumId w:val="6"/>
  </w:num>
  <w:num w:numId="12" w16cid:durableId="307590007">
    <w:abstractNumId w:val="9"/>
  </w:num>
  <w:num w:numId="13" w16cid:durableId="1118724062">
    <w:abstractNumId w:val="12"/>
  </w:num>
  <w:num w:numId="14" w16cid:durableId="859054473">
    <w:abstractNumId w:val="15"/>
  </w:num>
  <w:num w:numId="15" w16cid:durableId="1406301876">
    <w:abstractNumId w:val="14"/>
  </w:num>
  <w:num w:numId="16" w16cid:durableId="1484741173">
    <w:abstractNumId w:val="2"/>
  </w:num>
  <w:num w:numId="17" w16cid:durableId="496270011">
    <w:abstractNumId w:val="4"/>
  </w:num>
  <w:num w:numId="18" w16cid:durableId="181894937">
    <w:abstractNumId w:val="11"/>
  </w:num>
  <w:num w:numId="19" w16cid:durableId="1691106021">
    <w:abstractNumId w:val="5"/>
  </w:num>
  <w:num w:numId="20" w16cid:durableId="1302229434">
    <w:abstractNumId w:val="18"/>
  </w:num>
  <w:num w:numId="21" w16cid:durableId="1955936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161"/>
    <w:docVar w:name="arg2" w:val="Driver=asa17;DBF=D:\anasoft\data\tebys.db;DBN=tebys;ENG=SQL17;commlinks=TCPIP{ip=192.168.1.241};uid=hromnikova;con=finus(10.15);pwd=488300282956Vaveto1"/>
    <w:docVar w:name="arg3" w:val="1180714"/>
    <w:docVar w:name="arg4" w:val="C:\Users\HROMNI~1.TEB\AppData\Local\Temp\23185234.doc"/>
    <w:docVar w:name="arg5" w:val="7"/>
  </w:docVars>
  <w:rsids>
    <w:rsidRoot w:val="0065064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C79AA"/>
    <w:rsid w:val="005D44A5"/>
    <w:rsid w:val="005E5613"/>
    <w:rsid w:val="0060758C"/>
    <w:rsid w:val="00614891"/>
    <w:rsid w:val="0062543C"/>
    <w:rsid w:val="00631973"/>
    <w:rsid w:val="00643188"/>
    <w:rsid w:val="00650645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A06D2C"/>
  <w15:docId w15:val="{F26908C0-EB9D-498E-A149-D615AB75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2025-03-13T12:50:00Z</dcterms:created>
  <dcterms:modified xsi:type="dcterms:W3CDTF">2025-03-13T12:51:00Z</dcterms:modified>
</cp:coreProperties>
</file>