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56D3320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987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F38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4BB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5CE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2C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3BD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A4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388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86E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74B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AAD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6C4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1FB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2B3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1F1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FDD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25D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0FB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AAA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11C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C0D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473BA5C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20E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5F6E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209E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753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F1FB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4250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2579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162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4EA6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859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4142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C65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EB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387B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CD3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6B0B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9B4D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F230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99C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1C5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BA8B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74FA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C11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A91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27A9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8B75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D71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6EB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9DE1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0C2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52E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31B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5EB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ED15A6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534C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C3D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C6F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0A4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CC18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D9BF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7DB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C4CB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BECB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399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A7FF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68D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A49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D9AD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0A7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93B5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A20E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18C9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0757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C1F5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733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F4C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2E22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C1F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F9A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0922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277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4E8D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A9C8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8FDC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5ED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38AF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793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1F1D8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60C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9167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472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27DD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6632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BDB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00AB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CEA0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05B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6BB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68A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FCC3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F136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BF1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312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2C86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12F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B66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3A18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D061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3C83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513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D01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DBF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99C5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2883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1C7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9772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2115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536D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9250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6C6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4F7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9CB0C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BEB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5FF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FBC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32C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D7B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7D3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1A2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6B4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118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E25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07E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59E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73C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6DF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5BD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58E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991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0BB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AF8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3D1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7B2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9A6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308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733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E05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536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3C6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375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97E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64E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C0A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E67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8E5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628A6F3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00C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C0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C6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4F2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B48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8E0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0B4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30A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5FD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FE7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C18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96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B37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400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3A0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55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0D410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94A84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A8E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5BF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E31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C91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96E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347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50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0964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72BA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614D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EAC0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EA80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5631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B3FE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2889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33EE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5D13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B2A4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54EB3F1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A02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C4D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37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23E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AF2D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804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2A8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161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49A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40D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A54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C6A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F5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D51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D8A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700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08C4277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EC7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7F4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385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9CB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824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1D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AB6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501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313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2E3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395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074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65D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998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EF4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ADDE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0E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041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5CE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6D6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B5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4B3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C7B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C2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BFB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51D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AF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7A5812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862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C1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3F4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43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3D2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154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10C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385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851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9B1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F86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23D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EAA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DF9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BBF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D7090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9C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F02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CFE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B7C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99D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D51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140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8346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FFBE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FEA0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727E17" w14:textId="3824DF2E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lang w:eastAsia="sk-SK"/>
              </w:rPr>
              <w:t>31. 12. 2024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C06E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0CD5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34AA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357F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23ED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2EE4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C81B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86A5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3B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78E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777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300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AA6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AC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722C9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107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9B8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25F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07D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C4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C8C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7ECA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22ED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FB03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CAD8F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4CE38C0B" wp14:editId="50804ECC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709396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CE38C0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5F709396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1CF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A1DB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7C0C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057B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A37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D94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F85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606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D3E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BC0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8A9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631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EF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51089B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E246C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F065C9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407C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655BC8EA" wp14:editId="0D37ACED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C4215B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5BC8EA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0C4215B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BF1B380" wp14:editId="72800033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D89889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F1B380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5AD89889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394A867" wp14:editId="690D4544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8F3232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94A867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138F3232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3D273757" wp14:editId="2482E531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2ADEFC" w14:textId="4B974DCE" w:rsidR="000B647F" w:rsidRDefault="000B647F" w:rsidP="00944C3D">
                                  <w:fldSimple w:instr=" MERGEFIELD  aDMOD  \* MERGEFORMAT ">
                                    <w:r w:rsidR="00650645" w:rsidRPr="0065064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273757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512ADEFC" w14:textId="4B974DCE" w:rsidR="000B647F" w:rsidRDefault="000B647F" w:rsidP="00944C3D">
                            <w:fldSimple w:instr=" MERGEFIELD  aDMOD  \* MERGEFORMAT ">
                              <w:r w:rsidR="00650645" w:rsidRPr="00650645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4C9F4172" wp14:editId="149E988B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D104D9" w14:textId="380FD5A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50645" w:rsidRPr="00D576E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C9F4172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1D104D9" w14:textId="380FD5A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50645" w:rsidRPr="00D576EA">
                              <w:rPr>
                                <w:rFonts w:ascii="Arial" w:hAnsi="Arial" w:cs="Arial"/>
                                <w:noProof/>
                              </w:rPr>
                              <w:t>2024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234ED614" wp14:editId="22777EFB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C09A8B" w14:textId="6227D120" w:rsidR="000B647F" w:rsidRDefault="000B647F" w:rsidP="00944C3D">
                                  <w:fldSimple w:instr=" MERGEFIELD  aDRDO  \* MERGEFORMAT ">
                                    <w:r w:rsidR="00650645" w:rsidRPr="0065064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34ED614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AC09A8B" w14:textId="6227D120" w:rsidR="000B647F" w:rsidRDefault="000B647F" w:rsidP="00944C3D">
                            <w:fldSimple w:instr=" MERGEFIELD  aDRDO  \* MERGEFORMAT ">
                              <w:r w:rsidR="00650645" w:rsidRPr="00650645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5D4F221F" wp14:editId="3FDCEF48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8498D9" w14:textId="3AEDA468" w:rsidR="000B647F" w:rsidRDefault="000B647F" w:rsidP="00944C3D">
                                  <w:fldSimple w:instr=" MERGEFIELD  aDMDO  \* MERGEFORMAT ">
                                    <w:r w:rsidR="00650645" w:rsidRPr="0065064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4F221F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618498D9" w14:textId="3AEDA468" w:rsidR="000B647F" w:rsidRDefault="000B647F" w:rsidP="00944C3D">
                            <w:fldSimple w:instr=" MERGEFIELD  aDMDO  \* MERGEFORMAT ">
                              <w:r w:rsidR="00650645" w:rsidRPr="00650645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46A9B9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8DF718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F123B8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19D465D7" wp14:editId="0453A3EE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D16927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D465D7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7D16927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17C48521" wp14:editId="69340825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EF9385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7C4852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59EF9385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C296663" wp14:editId="2B498981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40B5AF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C296663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0140B5AF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3F2CF3C7" wp14:editId="3A90F1EF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D2AEC3" w14:textId="28393BFE" w:rsidR="000B647F" w:rsidRDefault="000B647F" w:rsidP="00944C3D">
                                  <w:fldSimple w:instr=" MERGEFIELD  aDRDOo  \* MERGEFORMAT ">
                                    <w:r w:rsidR="00650645" w:rsidRPr="0065064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F2CF3C7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CD2AEC3" w14:textId="28393BFE" w:rsidR="000B647F" w:rsidRDefault="000B647F" w:rsidP="00944C3D">
                            <w:fldSimple w:instr=" MERGEFIELD  aDRDOo  \* MERGEFORMAT ">
                              <w:r w:rsidR="00650645" w:rsidRPr="00650645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659E3317" wp14:editId="011AEE53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0D3841" w14:textId="4CF17B11" w:rsidR="000B647F" w:rsidRDefault="000B647F" w:rsidP="00944C3D">
                                  <w:fldSimple w:instr=" MERGEFIELD  aDMDO  \* MERGEFORMAT ">
                                    <w:r w:rsidR="00650645" w:rsidRPr="0065064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9E3317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1E0D3841" w14:textId="4CF17B11" w:rsidR="000B647F" w:rsidRDefault="000B647F" w:rsidP="00944C3D">
                            <w:fldSimple w:instr=" MERGEFIELD  aDMDO  \* MERGEFORMAT ">
                              <w:r w:rsidR="00650645" w:rsidRPr="00650645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01358806" wp14:editId="7DB0058D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E83FBE" w14:textId="21F5CF2B" w:rsidR="000B647F" w:rsidRDefault="000B647F" w:rsidP="00944C3D">
                                  <w:fldSimple w:instr=" MERGEFIELD  aDRODo  \* MERGEFORMAT ">
                                    <w:r w:rsidR="00650645" w:rsidRPr="0065064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358806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6BE83FBE" w14:textId="21F5CF2B" w:rsidR="000B647F" w:rsidRDefault="000B647F" w:rsidP="00944C3D">
                            <w:fldSimple w:instr=" MERGEFIELD  aDRODo  \* MERGEFORMAT ">
                              <w:r w:rsidR="00650645" w:rsidRPr="00650645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4D1E07A" wp14:editId="629D895A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07D0B3" w14:textId="24533BE8" w:rsidR="000B647F" w:rsidRDefault="000B647F" w:rsidP="00944C3D">
                                  <w:fldSimple w:instr=" MERGEFIELD  aDMOD  \* MERGEFORMAT ">
                                    <w:r w:rsidR="00650645" w:rsidRPr="0065064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D1E07A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4F07D0B3" w14:textId="24533BE8" w:rsidR="000B647F" w:rsidRDefault="000B647F" w:rsidP="00944C3D">
                            <w:fldSimple w:instr=" MERGEFIELD  aDMOD  \* MERGEFORMAT ">
                              <w:r w:rsidR="00650645" w:rsidRPr="00650645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9837A5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3F87D6C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AA2CA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DA9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AE74E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3E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D1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2A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182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29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A53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35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D18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671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C62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84E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A56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55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129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697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E45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060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8C8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ABD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350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307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06B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7F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3C9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350D7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EF6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D0E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F8DE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BDC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D1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F85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29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C08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8D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D13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F7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E62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DC6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848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5DB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F5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3D3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3A2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09A5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E23F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6C08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5CAF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78B1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EED4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0CDE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7D0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961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0E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EA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D64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3C6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52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1B3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B477E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14D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8D3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836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5C8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B13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987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F8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2E9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863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74A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991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244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F33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0F1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A9B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201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AAF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0E7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1126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63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52E15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DD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587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594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D18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E2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5B0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97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189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FA0C5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7AA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5D6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32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97D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E9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AB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04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B17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5C5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9DE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B6A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334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45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CA3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DC9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587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710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D2A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A98F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A62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9343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022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FA3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DEC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5A2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C85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033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6F5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A521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819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3C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FE2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843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0A5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B3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70C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478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A3C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40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DF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35F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8A9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B24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A14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BB6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3FC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72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6FE1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1DF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AD9A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0964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577D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860F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1C52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16C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93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006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CC4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026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7AC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72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057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90A16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DFA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DA1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C41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471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B46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558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504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F4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ED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ED1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90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BAD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E8F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817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AF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FD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33C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EE1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906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439D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FE16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A120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5A74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2C4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AF7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9A5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7B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D00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28CE8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CC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8E3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50AB2427" wp14:editId="5096B991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A0AD7F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AB2427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5FA0AD7F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C1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E0A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509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772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B64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4BE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8F2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44B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DF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4159E1DE" wp14:editId="303AD498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0D2C7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159E1DE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7D0D2C73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AF8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33A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B99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461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F9C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821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A7A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244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B64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7C2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5E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9C0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F58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94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E69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365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5FB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508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9F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32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6C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5BC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0592C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8ADB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B7C619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DB925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05B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BFAA7FB" wp14:editId="3A0B1D14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4DBABF" w14:textId="79DA17F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50645" w:rsidRPr="00D576E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37913077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FAA7FB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2D4DBABF" w14:textId="79DA17F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50645" w:rsidRPr="00D576EA">
                              <w:rPr>
                                <w:rFonts w:ascii="Arial" w:hAnsi="Arial" w:cs="Arial"/>
                                <w:noProof/>
                              </w:rPr>
                              <w:t>37913077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3A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59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6D6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78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493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01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A8C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9B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A3E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7675A63" wp14:editId="330364CD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7EFAE7" w14:textId="440C3D1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50645" w:rsidRPr="00D576E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2021709459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7675A63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567EFAE7" w14:textId="440C3D1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50645" w:rsidRPr="00D576EA">
                              <w:rPr>
                                <w:rFonts w:ascii="Arial" w:hAnsi="Arial" w:cs="Arial"/>
                                <w:noProof/>
                              </w:rPr>
                              <w:t>2021709459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B1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F93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B8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BA6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8D8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C6D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B60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302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59E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EBF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205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3F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956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FA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E88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679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50184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B81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0AF59D5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BA2E9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372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767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A5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D1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FBD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07D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C42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721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FC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F4C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50A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D91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7F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566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DC8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A0164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04BA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F237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2D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43EE856" wp14:editId="1C63F93F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084A1C" w14:textId="3F8B682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50645" w:rsidRPr="00D576E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Dlhé hony 1161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43EE856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38084A1C" w14:textId="3F8B682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50645" w:rsidRPr="00D576EA">
                              <w:rPr>
                                <w:rFonts w:ascii="Arial" w:hAnsi="Arial" w:cs="Arial"/>
                                <w:noProof/>
                              </w:rPr>
                              <w:t>SVB Dlhé hony 1161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EF3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B9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D6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A92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229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F1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948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71B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50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526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9E5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8C9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F06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68F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A4D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56D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3F5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B95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FB9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60E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49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C46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CF6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5E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2C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474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FE4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BF1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DB4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2AD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104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6E4B3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3D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68D2D5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11246B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4530A7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53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3EA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673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33B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90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89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3E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BBF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873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CA9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5A7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152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F8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3A3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B36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397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7EE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2DC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50F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5E1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AD6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617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BEB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51A06F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8C5A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25D9CBC" wp14:editId="1C52B0A4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5B6D0D" w14:textId="007A01A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50645" w:rsidRPr="00D576E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Dlhé hony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5D9CBC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C5B6D0D" w14:textId="007A01A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50645" w:rsidRPr="00D576EA">
                              <w:rPr>
                                <w:rFonts w:ascii="Arial" w:hAnsi="Arial" w:cs="Arial"/>
                                <w:noProof/>
                              </w:rPr>
                              <w:t>Dlhé hony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FD2E8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58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459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DF0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F18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A47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A2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02D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09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5DE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6B2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D13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596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DFD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CE7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7F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3F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2B4F3CFA" wp14:editId="19E2FB8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816F26" w14:textId="4DB4F93B" w:rsidR="000B647F" w:rsidRDefault="000B647F" w:rsidP="00944C3D">
                                  <w:fldSimple w:instr=" MERGEFIELD  aSUB_ULICA_CISLO  \* MERGEFORMAT ">
                                    <w:r w:rsidR="00650645" w:rsidRPr="0065064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1161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4F3CFA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6B816F26" w14:textId="4DB4F93B" w:rsidR="000B647F" w:rsidRDefault="000B647F" w:rsidP="00944C3D">
                            <w:fldSimple w:instr=" MERGEFIELD  aSUB_ULICA_CISLO  \* MERGEFORMAT ">
                              <w:r w:rsidR="00650645" w:rsidRPr="00650645">
                                <w:rPr>
                                  <w:rFonts w:ascii="Arial" w:hAnsi="Arial" w:cs="Arial"/>
                                  <w:noProof/>
                                </w:rPr>
                                <w:t>1161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B7F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08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496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4A2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3FA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9C2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9834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47C8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2AABF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19DF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696E2D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0589AD4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33D8CA3B" wp14:editId="1ED2FEE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4735F0" w14:textId="721170A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50645" w:rsidRPr="00D576E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D8CA3B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7F4735F0" w14:textId="721170A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50645" w:rsidRPr="00D576EA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1F895948" wp14:editId="7332DA92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F5A464" w14:textId="63523EE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50645" w:rsidRPr="00D576E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895948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49F5A464" w14:textId="63523EE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50645" w:rsidRPr="00D576EA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DC9155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645A7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AE5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B9C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B4F5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B51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7808F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0F814D2" wp14:editId="4843607B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3BD5E7" w14:textId="63B9D50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F814D2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5F3BD5E7" w14:textId="63B9D50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C9D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CF9C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AB7F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5588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68EF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AE3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39CB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3647494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67D3AAD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5BD91E42" wp14:editId="336AAB89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7E0E70" w14:textId="6B2D3AD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D91E42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657E0E70" w14:textId="6B2D3AD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E4E10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FD4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C2F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952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91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504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6D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554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A80B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AB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DB457E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A9D184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07BA249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E436D48" wp14:editId="1BC413B6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B53CE3" w14:textId="41371BC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436D4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10B53CE3" w14:textId="41371BC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B1A1D1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3DB586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0DAEE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821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108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491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3AD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888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2B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531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635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E22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75B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116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EC7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11A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77C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3E6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E84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3F7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63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53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381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170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AB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4E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00F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02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7B8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E0873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9CCCB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0B9A69C" w14:textId="0895CDEE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650645">
              <w:rPr>
                <w:rFonts w:ascii="Arial" w:hAnsi="Arial"/>
                <w:lang w:eastAsia="sk-SK"/>
              </w:rPr>
              <w:t>11.3.2025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D398D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3F1B2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A6755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C9B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025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EF110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5AF97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43B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897F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F3AF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A23A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6BCFC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F2E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ED06D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B6DBD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0D6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8B7C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34A9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441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D5A6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82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48C83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2B33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73E7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78D8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28E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0D9A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DE803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2FE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9E239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E34B2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B77D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566B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66B2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D58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5DDFA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F39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5DBA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AC811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534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3C1E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708C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D9BE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A684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FC0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BB291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8B838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54D4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5C2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990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E418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58A28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9D5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3A0C2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82590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23B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5516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4A62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9FD8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44449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38D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A06B8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1BE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364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7A7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5F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BBA1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27F501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93031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EA5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0D6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F74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C0C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A96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047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4A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A0F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33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258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949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E99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354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542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00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AD0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182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9B0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F3F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65685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1E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B0C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794A2196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2BF767E3" w14:textId="77777777" w:rsidR="00944C3D" w:rsidRDefault="00944C3D" w:rsidP="00944C3D">
      <w:pPr>
        <w:rPr>
          <w:rFonts w:ascii="Arial" w:hAnsi="Arial"/>
        </w:rPr>
      </w:pPr>
    </w:p>
    <w:p w14:paraId="4D5934A0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244AAB3" w14:textId="0FB5FD46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4F55874B" w14:textId="53C22DFC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1F34223D" w14:textId="5B6B084B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2E123768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0BE461EF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4733BCB4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38DB66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E9CAB6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B68312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6AD6D9DF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6DB1D0F" w14:textId="5208C623" w:rsidR="00944C3D" w:rsidRPr="008D0433" w:rsidRDefault="0065064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Jana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Habánková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14:paraId="3EF68FDB" w14:textId="05900E6B" w:rsidR="00944C3D" w:rsidRPr="008D0433" w:rsidRDefault="0065064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3F9A2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D32F43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F7125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42AB9E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CEC00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89A11FC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04C8C8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5CC21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32B8B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9B0DBD9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00EECB82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6401EC20" w14:textId="342A06BB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38CC86C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95B6EF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63BCB81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9EE692C" w14:textId="652DE177" w:rsidR="00944C3D" w:rsidRDefault="00650645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2A45A6A3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D167309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5D418F8C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7148067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732D208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2544D8E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1527E44B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72CDD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F2EEA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5EA36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D4FA905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66DCF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DC74B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1B665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26B347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41403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EE95B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968E5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BCF2EED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0FB889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57184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EFF1B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483F1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CA9657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9A58533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5DF3FDF8" w14:textId="7B9943FE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74630A7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694EB8B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A1D0072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5A70428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23575E35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69C5CB7A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641BF84F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2011EB9B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5AD2460D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6A886B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0E8878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2472953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123C6C9A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FD644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A2106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FF056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C184F88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31EFE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71840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86815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091C123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BAFDE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50673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37953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2AB1C6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96C85B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352741B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5D3CF33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064C7DA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3F7D00E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9986F3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27EF6DE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2757A6A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68A16B4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139D3A0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11C7804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2D90C89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66BDD1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130D707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05A0F03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A2BECB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5224B23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64D5FFB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00BFBC2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56A16E7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A16DC31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15E305F6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2A09FB6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5BFE495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4550DE9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4A78C32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3854287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16865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D0E26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2EE86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3978E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A46913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FA252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13C16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9329E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5FF9D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46348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03D13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20F50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09D91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7D8B2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BDDF75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359AA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1F7AE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5F464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BBAE4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4D34761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0D66BE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9B315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644AF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3FB25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661B7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039A704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3EC8E9D8" w14:textId="41D25BB6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3CBFCF73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58637A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913044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998BBA3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36348DC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22EF084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1E266C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6AB4DCC4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02B99EDA" w14:textId="77777777" w:rsidTr="00503750">
        <w:tc>
          <w:tcPr>
            <w:tcW w:w="2302" w:type="dxa"/>
            <w:vAlign w:val="center"/>
          </w:tcPr>
          <w:p w14:paraId="37863BB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33AEE1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570D16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2C207A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74FEE2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14384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64C05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6D7027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30D6DC9" w14:textId="77777777" w:rsidTr="00503750">
        <w:tc>
          <w:tcPr>
            <w:tcW w:w="15593" w:type="dxa"/>
            <w:gridSpan w:val="8"/>
            <w:vAlign w:val="center"/>
          </w:tcPr>
          <w:p w14:paraId="260FB1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08C7815" w14:textId="77777777" w:rsidTr="00503750">
        <w:tc>
          <w:tcPr>
            <w:tcW w:w="2302" w:type="dxa"/>
            <w:vAlign w:val="center"/>
          </w:tcPr>
          <w:p w14:paraId="75397F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9D7768A" w14:textId="586E34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9EB53B1" w14:textId="62ADC3C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F672AE" w14:textId="6372C9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9A850E" w14:textId="53FDD9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EF5010" w14:textId="6171CB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DF57D2" w14:textId="5CAB8D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38DD3F" w14:textId="4BD00AB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252B1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7E767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38C3A43" w14:textId="111741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5A3D36A" w14:textId="19AD9D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F25063" w14:textId="709C52D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02DFB9" w14:textId="473DAC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4D9C6B" w14:textId="56B701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76710B" w14:textId="6321E5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DB6101" w14:textId="451454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30174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1F224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17CE52A" w14:textId="6DFFD9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F703C8C" w14:textId="163FF4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CF9ADA" w14:textId="6DDBA2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749A49" w14:textId="044441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4FD922" w14:textId="4BFD6B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49B570" w14:textId="30B45B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C23320" w14:textId="67E85C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1C284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6F935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19529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262EA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CD06A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F851B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078CCA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55010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B87F7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3C768A2" w14:textId="77777777" w:rsidTr="00503750">
        <w:tc>
          <w:tcPr>
            <w:tcW w:w="2302" w:type="dxa"/>
            <w:vAlign w:val="center"/>
          </w:tcPr>
          <w:p w14:paraId="3542CF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F162D82" w14:textId="11AAA1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0DCAAD7" w14:textId="3B8681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92F968" w14:textId="4BE489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76FC00" w14:textId="328C22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AE5116" w14:textId="19A216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97E9A" w14:textId="7BEBD9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2AA9F8" w14:textId="2B74867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15BBF7" w14:textId="77777777" w:rsidTr="00503750">
        <w:tc>
          <w:tcPr>
            <w:tcW w:w="15593" w:type="dxa"/>
            <w:gridSpan w:val="8"/>
            <w:vAlign w:val="center"/>
          </w:tcPr>
          <w:p w14:paraId="2405EB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E3F85A0" w14:textId="77777777" w:rsidTr="00503750">
        <w:tc>
          <w:tcPr>
            <w:tcW w:w="2302" w:type="dxa"/>
            <w:vAlign w:val="center"/>
          </w:tcPr>
          <w:p w14:paraId="66D8BF7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435C558" w14:textId="0815C1D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DE092A4" w14:textId="38FEF1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6676F7" w14:textId="64E7D55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EED651" w14:textId="2557E8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A0D3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E0477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C22CDD8" w14:textId="6DF43A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95271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5F620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E53F0A5" w14:textId="3A6A500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543C3EE" w14:textId="29F564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C06112" w14:textId="239773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58C0B0" w14:textId="429C13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E4EE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AAE4B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9B9AF8" w14:textId="0D6D21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FE300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4094E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41E50AC" w14:textId="047D80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A09B02D" w14:textId="2A1B37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B87216" w14:textId="752CF5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FD7143" w14:textId="071354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EEE4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6CCF8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06EA009" w14:textId="19B8BF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7A0525" w14:textId="77777777" w:rsidTr="00503750">
        <w:tc>
          <w:tcPr>
            <w:tcW w:w="2302" w:type="dxa"/>
            <w:vAlign w:val="center"/>
          </w:tcPr>
          <w:p w14:paraId="0885E7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409E508" w14:textId="4972EC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AA41C40" w14:textId="404B307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DCB3DE" w14:textId="55119D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ED25B7" w14:textId="2E8006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CC9D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1CA82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104A6A5" w14:textId="3639674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45972C" w14:textId="77777777" w:rsidTr="00503750">
        <w:tc>
          <w:tcPr>
            <w:tcW w:w="15593" w:type="dxa"/>
            <w:gridSpan w:val="8"/>
            <w:vAlign w:val="center"/>
          </w:tcPr>
          <w:p w14:paraId="16244A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0D16439" w14:textId="77777777" w:rsidTr="00503750">
        <w:tc>
          <w:tcPr>
            <w:tcW w:w="2302" w:type="dxa"/>
            <w:vAlign w:val="center"/>
          </w:tcPr>
          <w:p w14:paraId="4DC52E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086815A" w14:textId="47C247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31D0E5E" w14:textId="023CD2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BD2096" w14:textId="479270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97FEAC" w14:textId="45F9C95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11E0C8" w14:textId="3B3AB6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E91966" w14:textId="28486A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800F23" w14:textId="12A011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C2357A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4BFE87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EA708EA" w14:textId="28CF98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90DE919" w14:textId="208EA5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B45A18" w14:textId="3353B2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F127C9" w14:textId="063825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8FEE0F" w14:textId="1CD186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AC9D74" w14:textId="27E40E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213A31" w14:textId="2FC5D6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F872D4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B8A74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9AB8F60" w14:textId="01D373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5A8575A" w14:textId="27A0E5E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2BECBD" w14:textId="4B67CC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25EEB8" w14:textId="1DB950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43DD70" w14:textId="58B4DD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92EE4C" w14:textId="7235C2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CCC6EE" w14:textId="48ACD0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5D739A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D59E4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CA90991" w14:textId="0760CA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BE0D086" w14:textId="551AA9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AC7E25" w14:textId="348A71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026A4" w14:textId="3328E5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8702D9" w14:textId="608CC6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50B2F" w14:textId="2C02FA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0AE76F" w14:textId="6621A3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5338B2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5D28B27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51BCE6E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CB311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CA31563" w14:textId="0C4780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778712D" w14:textId="76F064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9A88B8" w14:textId="56CEC0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7BA540" w14:textId="448CDF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7F811D" w14:textId="121193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8FF7E" w14:textId="7DE80D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E42F6" w14:textId="1BFC62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5CAC55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6CB1D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93721D9" w14:textId="37B963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1A48B6" w14:textId="751B04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6467E0" w14:textId="124356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F1DCA8" w14:textId="225F45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AB0289" w14:textId="078955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8CEBA9" w14:textId="73C847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39541D" w14:textId="203AECC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4C2F57" w14:textId="77777777" w:rsidR="00944C3D" w:rsidRDefault="00944C3D" w:rsidP="00944C3D">
      <w:pPr>
        <w:rPr>
          <w:rFonts w:ascii="Arial" w:hAnsi="Arial"/>
          <w:b/>
        </w:rPr>
      </w:pPr>
    </w:p>
    <w:p w14:paraId="2AC0FD1D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69388BCA" w14:textId="77777777" w:rsidTr="00503750">
        <w:tc>
          <w:tcPr>
            <w:tcW w:w="1944" w:type="dxa"/>
            <w:vAlign w:val="center"/>
          </w:tcPr>
          <w:p w14:paraId="48BB199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4CD106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09F8FD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0303F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60517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C5887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7B44B0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543D6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67A70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24087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008D4D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7D248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382C9AD" w14:textId="77777777" w:rsidTr="00503750">
        <w:tc>
          <w:tcPr>
            <w:tcW w:w="15685" w:type="dxa"/>
            <w:gridSpan w:val="12"/>
            <w:vAlign w:val="center"/>
          </w:tcPr>
          <w:p w14:paraId="3957AC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64C328E" w14:textId="77777777" w:rsidTr="00503750">
        <w:tc>
          <w:tcPr>
            <w:tcW w:w="1944" w:type="dxa"/>
            <w:vAlign w:val="center"/>
          </w:tcPr>
          <w:p w14:paraId="7B7FDD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36AB170" w14:textId="761ADB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F2619C9" w14:textId="5FBB60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3B816D9" w14:textId="02EE43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8517313" w14:textId="1DB280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B87D7D" w14:textId="2BE02F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BB2F93C" w14:textId="5A1CD3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C101796" w14:textId="012727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065B673" w14:textId="5ABBAD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915356B" w14:textId="1328A5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AF02F7" w14:textId="5B42BE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E11A74F" w14:textId="2D31AC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F238EA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43C35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4DF0C09" w14:textId="17F004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BDD7662" w14:textId="3C0A89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A136186" w14:textId="53469E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9115F0" w14:textId="1A5673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03843B" w14:textId="0F68C8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AF4C8F1" w14:textId="2BB846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BCD829D" w14:textId="7385E2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618C2A9" w14:textId="56C3D0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EF0B086" w14:textId="492057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2B0EA6F" w14:textId="13546F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81E716D" w14:textId="411ED4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D23AE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17E4C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55473FF3" w14:textId="60B53E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96D3042" w14:textId="1224F6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CE12BCB" w14:textId="235E6F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559E017" w14:textId="51ED9D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3F6A7ED" w14:textId="7C9075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894F335" w14:textId="27884A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43165E" w14:textId="00743F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9BDCD05" w14:textId="60AFE3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16F0D7D" w14:textId="198F98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C6531A0" w14:textId="564459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2DB054" w14:textId="1BC3E1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210B5A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C2A15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5839D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53C5C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7AA3A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589D3F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388CB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51F148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08594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0F95B4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7D4788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C4D76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2C866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1659693" w14:textId="77777777" w:rsidTr="00503750">
        <w:tc>
          <w:tcPr>
            <w:tcW w:w="1944" w:type="dxa"/>
            <w:vAlign w:val="center"/>
          </w:tcPr>
          <w:p w14:paraId="57BD6E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9476641" w14:textId="7B7CAC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32A7A38" w14:textId="3C4C32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F9F8F6E" w14:textId="2CD2FC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4E6E0A" w14:textId="3FF68F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6E051DE" w14:textId="3264D1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6B1A27E" w14:textId="4FAD09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7B38488" w14:textId="106B8E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F01731" w14:textId="5EEB25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B69F13" w14:textId="5E4D7B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6016182" w14:textId="230FB2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E06AE9D" w14:textId="5ED8E3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01BB2F" w14:textId="77777777" w:rsidTr="00503750">
        <w:tc>
          <w:tcPr>
            <w:tcW w:w="15685" w:type="dxa"/>
            <w:gridSpan w:val="12"/>
            <w:vAlign w:val="center"/>
          </w:tcPr>
          <w:p w14:paraId="414E61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C8917F6" w14:textId="77777777" w:rsidTr="00503750">
        <w:tc>
          <w:tcPr>
            <w:tcW w:w="1944" w:type="dxa"/>
            <w:vAlign w:val="center"/>
          </w:tcPr>
          <w:p w14:paraId="1876ED2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5753E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DDC16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61C381" w14:textId="3F3341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495FA18" w14:textId="06A2FB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8A8101D" w14:textId="5141AF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27ECE26" w14:textId="74AA7A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5B768B0" w14:textId="4521A1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837FC75" w14:textId="04F971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DCEA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40F7E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1837E17" w14:textId="43EE46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143401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2692F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85E99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03EA6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E7578F8" w14:textId="68FAFD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BAEB508" w14:textId="4A6C0E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63E62C" w14:textId="5F329E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B81FFE7" w14:textId="49EAA7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42F333" w14:textId="1B39C1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4789A6F" w14:textId="687DA2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1C962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5E4E6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9650240" w14:textId="1A9131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48D315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691BF3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05E95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7AD33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A8C4447" w14:textId="591434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2242772" w14:textId="64BE96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09F71D" w14:textId="6CD6C1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959DDF1" w14:textId="4A86FF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7A43F30" w14:textId="33DB65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3191012" w14:textId="408FC6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38A51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C579A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7C7A670" w14:textId="0A699E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62CD63" w14:textId="77777777" w:rsidTr="00503750">
        <w:tc>
          <w:tcPr>
            <w:tcW w:w="1944" w:type="dxa"/>
            <w:vAlign w:val="center"/>
          </w:tcPr>
          <w:p w14:paraId="31D68F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F4D82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BA146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51C5DE5" w14:textId="120034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C4B0FC2" w14:textId="61BCF9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6A838BA" w14:textId="7F928C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951AB3" w14:textId="170184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92E2AC7" w14:textId="2ECB9D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B2C07E9" w14:textId="38CC98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33833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E1DE9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CA53804" w14:textId="71B61F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251ED9" w14:textId="77777777" w:rsidTr="00503750">
        <w:tc>
          <w:tcPr>
            <w:tcW w:w="15685" w:type="dxa"/>
            <w:gridSpan w:val="12"/>
            <w:vAlign w:val="center"/>
          </w:tcPr>
          <w:p w14:paraId="5E6E4A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AB900DD" w14:textId="77777777" w:rsidTr="00503750">
        <w:tc>
          <w:tcPr>
            <w:tcW w:w="1944" w:type="dxa"/>
            <w:vAlign w:val="center"/>
          </w:tcPr>
          <w:p w14:paraId="531D51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CBD6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4DF2F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12385A2" w14:textId="718CB0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ACA6F4B" w14:textId="56525A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31C691D" w14:textId="336E2B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3F94158" w14:textId="19FA2E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C4CB592" w14:textId="338A06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5DE8278" w14:textId="04F7C3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4402D08" w14:textId="3829D5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D0C53E9" w14:textId="371334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CFC00D6" w14:textId="16A31C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A47073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662E0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A3DDE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294A0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F0D356" w14:textId="4F1E93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3E88ABF" w14:textId="6E1E43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1F88A4" w14:textId="0DA6FB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C9F1D2" w14:textId="58348F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54EAAAD" w14:textId="7BC542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5F6A130" w14:textId="479F07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1928F78" w14:textId="486EF4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E96D10D" w14:textId="1F16A4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ADEAD1F" w14:textId="3D60F8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32B950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E7AE5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BB359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89F5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9AD66B0" w14:textId="7EB6C5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C4927A2" w14:textId="481690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824671" w14:textId="68DCE8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D56007" w14:textId="6F00B0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9D1B380" w14:textId="7F1502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E00FDD" w14:textId="5E9407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ACD6D60" w14:textId="69427C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5E9B86B" w14:textId="61883E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254B1B9" w14:textId="3BB44E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2B4CE2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2FBE0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3EF8F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86D1F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D56361F" w14:textId="779F53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F670DBE" w14:textId="126D83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F86FAA0" w14:textId="55577E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849CCB3" w14:textId="148D3F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23EE38B" w14:textId="0BFF9C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AC105C" w14:textId="5BEA18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FC4A20" w14:textId="7ECA86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9B48A04" w14:textId="6365D6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E1F8483" w14:textId="5FF0D0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7890A4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A317C4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EF371B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751EB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BBB478" w14:textId="2705BD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80749D7" w14:textId="76EAC7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AA8ACAD" w14:textId="18C759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F52E15" w14:textId="4F4BD4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F5AF2D" w14:textId="6645A2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F4E1921" w14:textId="16133E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226E147" w14:textId="0FC492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89D35EA" w14:textId="7D97A1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22A12AD" w14:textId="71E30A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31B20F6" w14:textId="62CA78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2CC33FE" w14:textId="3EB7A2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46324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C5E36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55114C4" w14:textId="0689A2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2969ADD" w14:textId="3CA704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6BFED46" w14:textId="14C0CA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BFE59DE" w14:textId="48F29F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7CA5F68" w14:textId="19067A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BAF6BF" w14:textId="340698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498A852" w14:textId="14D59B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F7E2EB3" w14:textId="73BB7D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6D26BDC" w14:textId="4C9B24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180A0CD" w14:textId="3654C8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EA5B60E" w14:textId="25FBD4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E034C3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F8FE14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DC32275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09E4434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20DDA6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87FF9C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51AF1B9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2AB2A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B8A3F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F651BD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5C38E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A3932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0BF0C0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4EB3A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F3C20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C162C8B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2C3E42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B7E01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9B7ABD5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647F45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003372A5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1750E3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42AF036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F22AC2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0C8A3181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50C1DD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86C0A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3D3B9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2D6D087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C99D6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4B9DA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90DD5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C1DC87B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60ABC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4F93A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84C8F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DA0D86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9A7FF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475650B4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382D23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36AFBD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0EF291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AB74B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34C803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784698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2562F018" w14:textId="77777777" w:rsidTr="00503750">
        <w:trPr>
          <w:trHeight w:val="1073"/>
        </w:trPr>
        <w:tc>
          <w:tcPr>
            <w:tcW w:w="3614" w:type="dxa"/>
            <w:vMerge/>
          </w:tcPr>
          <w:p w14:paraId="5562E5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E049C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21F41A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C9B89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5F41D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6110F8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63072D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044F4423" w14:textId="77777777" w:rsidTr="00503750">
        <w:trPr>
          <w:trHeight w:val="283"/>
        </w:trPr>
        <w:tc>
          <w:tcPr>
            <w:tcW w:w="3614" w:type="dxa"/>
          </w:tcPr>
          <w:p w14:paraId="5FA196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525AD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1893B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8B140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30E50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741B1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E5600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887B6B3" w14:textId="77777777" w:rsidTr="00503750">
        <w:trPr>
          <w:trHeight w:val="283"/>
        </w:trPr>
        <w:tc>
          <w:tcPr>
            <w:tcW w:w="3614" w:type="dxa"/>
          </w:tcPr>
          <w:p w14:paraId="6FF59F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D0402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DDA77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12E31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424DC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52B78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FBFB4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DF91CAE" w14:textId="77777777" w:rsidTr="00503750">
        <w:trPr>
          <w:trHeight w:val="283"/>
        </w:trPr>
        <w:tc>
          <w:tcPr>
            <w:tcW w:w="3614" w:type="dxa"/>
          </w:tcPr>
          <w:p w14:paraId="4978BA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798D4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D1D8F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20455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B59D9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FF92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7AD49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8CDF90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0D8709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230836C2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A6531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7331A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E83C2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2FD318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07288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54EDD0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425D31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0C5139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230572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0AFD160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D29786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AF85C2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A42179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449056B9" w14:textId="5D029D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5BC0A2" w14:textId="23ADB5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FA075B" w14:textId="4A7A07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F8F551" w14:textId="2A0652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E7F44C" w14:textId="4C60DF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93F993" w14:textId="10568D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DA60CF" w14:textId="5F14C9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5C0A7F6" w14:textId="4B5AD8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519DE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4F387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D9E486C" w14:textId="73601B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4D0E15" w14:textId="33F9E3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2213F9" w14:textId="7553DA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64F0DB" w14:textId="40C889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78BA48" w14:textId="48573C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8F22E3" w14:textId="4BBA5A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3A4A4A" w14:textId="7236F7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40BAF9" w14:textId="78738F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FE157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2275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00DA7F0" w14:textId="610240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F08F0F" w14:textId="7D0039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AD095E" w14:textId="5F0053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4D299A" w14:textId="47DCFD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41B33E" w14:textId="1CF4A4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861122" w14:textId="3DED9D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4C4DB9" w14:textId="04AD94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04E7C2A" w14:textId="385EBD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42056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89AD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7D0EC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1B1E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C6503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A5554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69E2A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CDB8A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D67CB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1F724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5AD8E6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CD5DB2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345D48B" w14:textId="698DC7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F79CC1" w14:textId="0CF28C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458429" w14:textId="23057A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EBEFE3" w14:textId="2BC2E5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5EACE3" w14:textId="60F8DF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1B36A3" w14:textId="73CB1B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0BF191" w14:textId="11ECC3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43F264F" w14:textId="211DA6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BE7A0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E3DAA6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B29A0E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C5CEF4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4547D97" w14:textId="6C1EBC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62DAED" w14:textId="28F940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75A478" w14:textId="5B58AE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33586D" w14:textId="02D302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D4165B" w14:textId="2492C9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A62D8" w14:textId="3FC955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5EE4BD" w14:textId="7BFC68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97A12A1" w14:textId="375749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91C4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70D8A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D970F2C" w14:textId="367885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2DCE7E" w14:textId="54EC6D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57AADD" w14:textId="007246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42BA20" w14:textId="07D858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EB2F4C" w14:textId="0D5EC1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824FFF" w14:textId="274F54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3DE3A" w14:textId="51A4BF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B122D2" w14:textId="6664F5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3B524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93135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FD95208" w14:textId="09C59A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2CD28C" w14:textId="6FC72F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96364D" w14:textId="2ED7EE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AE01F5" w14:textId="161D4A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8E19F9" w14:textId="017128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875CF9" w14:textId="213B5B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066526" w14:textId="5A9EDC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E63081F" w14:textId="706616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8B9AC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6D0061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585B4AF" w14:textId="69F035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7176BD" w14:textId="3ED456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E51058" w14:textId="45403A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B0D815" w14:textId="2B1C22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5E8ED8" w14:textId="2FE957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ADFEB" w14:textId="20B09C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8CFFFB" w14:textId="635A5B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3451035" w14:textId="7A1676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C0632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5BE39E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7C036D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8A8C24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D3137D2" w14:textId="59006A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371E99" w14:textId="72F414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9DACF9" w14:textId="50FE5E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019AAE" w14:textId="74FD83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97F754" w14:textId="690BC4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F81D7E" w14:textId="485402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904BA7" w14:textId="53171E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0B3408E" w14:textId="2253B0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B278ED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2405ADB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8E69E1A" w14:textId="26C3FE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4C03A5" w14:textId="271BDD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348D43" w14:textId="425EC4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1BFF48" w14:textId="7BAC68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1D52FD" w14:textId="4E01AC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5619E" w14:textId="381EA0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7EBC99" w14:textId="705969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F15F705" w14:textId="09B945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1D5C42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0D41FB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24D22EEA" w14:textId="3B83692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2E5E82A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C70A9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EF5A5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68A64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BFA4E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25BA6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6C2FA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6DACC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8B341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59A3A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E7327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87533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91803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4EF854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D8FEC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B43B5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565BC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0B4726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4AB5213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1C845D3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1B2B7962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316B14C0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6DDC743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D64985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733FF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0E21FF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DF1698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4337BF7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7407D6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BBEC007" w14:textId="63273F6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FD9C076" w14:textId="32A5A07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FB92258" w14:textId="144D7F0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C675BA3" w14:textId="141E607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771E0AE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627A7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A4DA069" w14:textId="11D2ECE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F0FCA5E" w14:textId="72CB7B2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BD3330B" w14:textId="7AAE630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059FDFF" w14:textId="1D82FB0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1351209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36C519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27B95DB" w14:textId="141E1D2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A30B7DF" w14:textId="6D866BC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A0A9A29" w14:textId="3317384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3C900EB" w14:textId="54AA8B2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AEFD837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C01B4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8847B12" w14:textId="169474A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D7233E3" w14:textId="51E1025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13D56D8" w14:textId="6F134AC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9396BF7" w14:textId="011B71B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F360B94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E46AE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8B4072A" w14:textId="522C18F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D839545" w14:textId="64AD29F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C026F0D" w14:textId="102E359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46B30A5" w14:textId="615E029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281F6D7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766D3E1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EDB3189" w14:textId="44D71401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A082399" w14:textId="3859BF2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54A5B5C" w14:textId="3044006F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09F836E" w14:textId="0DEDC988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2EE774D1" w14:textId="77777777" w:rsidR="00944C3D" w:rsidRDefault="00944C3D" w:rsidP="00944C3D">
      <w:pPr>
        <w:rPr>
          <w:rFonts w:ascii="Arial" w:hAnsi="Arial"/>
          <w:b/>
        </w:rPr>
      </w:pPr>
    </w:p>
    <w:p w14:paraId="0079402F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64815994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469FFEC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02FDD88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5F67CBB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2BFF192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7475C13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4740126A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15668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7AF1A3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31C0C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610A2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CF6B018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000F39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6321EB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7672C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C1CEE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B6596D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5ECE4B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2B2FA1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D56B1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1F511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808D99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1B91754E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364DE8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5DCAA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D9508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3C50598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87457FD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9CE3FF7" w14:textId="77777777" w:rsidTr="00503750">
        <w:tc>
          <w:tcPr>
            <w:tcW w:w="2835" w:type="dxa"/>
            <w:vAlign w:val="center"/>
          </w:tcPr>
          <w:p w14:paraId="726028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6DF03B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42F27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00791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0D64E7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306E0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669FB89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2878E0A4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04EBB5C" w14:textId="5E38C7A1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7692B6" w14:textId="03E11AC8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E7253D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8C55D2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2C55021" w14:textId="0E881962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BE6436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187A22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208958B8" w14:textId="775289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1D5FBD" w14:textId="7333A3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EEA7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A780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F93DA3" w14:textId="4CF2CB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E912FD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52176F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8118324" w14:textId="07B99C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E0DBD7" w14:textId="08AC40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5E7F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5AAE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4EED833" w14:textId="2FE45F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100E26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3D8A54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ED564E9" w14:textId="594B62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8D28E4" w14:textId="07AA2F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66A2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76A8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8190637" w14:textId="3D30CE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52EAC3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59FB9B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247813FF" w14:textId="6E51EE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A3E20C" w14:textId="1289B0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23B9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A2A0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604C6FE" w14:textId="67A493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A24EF8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80505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3C3C23B" w14:textId="4E11A0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FF2CEC" w14:textId="405966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6B2B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674E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338A86D" w14:textId="6A4BDA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94637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0BC2CC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2E0DA57B" w14:textId="7F4C995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923074" w14:textId="01D3D60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59CAF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CD985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45922B0" w14:textId="7BE1CBD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9B7FE6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2A6B3A5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04683B4" w14:textId="7C451C4C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3C37642A" w14:textId="77777777" w:rsidR="00944C3D" w:rsidRDefault="00944C3D" w:rsidP="00944C3D">
      <w:pPr>
        <w:rPr>
          <w:rFonts w:ascii="Arial" w:hAnsi="Arial"/>
          <w:b/>
        </w:rPr>
      </w:pPr>
    </w:p>
    <w:p w14:paraId="340A6C96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071054C" w14:textId="77777777" w:rsidTr="00503750">
        <w:tc>
          <w:tcPr>
            <w:tcW w:w="2835" w:type="dxa"/>
            <w:vAlign w:val="center"/>
          </w:tcPr>
          <w:p w14:paraId="0EF47B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42D02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5DCFCF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084DBC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2944C7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4EB0D1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36C3BBB9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3AE51C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0292EA7E" w14:textId="26DCCE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3AA110" w14:textId="4663F1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41D2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47D4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7BBB2B6" w14:textId="14A88E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FF6D1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E0566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00306804" w14:textId="2A739E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130EDC" w14:textId="083847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2DEA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8E3E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A131AFE" w14:textId="00CC18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62B12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70A18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39682DE6" w14:textId="1527BA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B5AE10" w14:textId="705647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E390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192B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1B5B161" w14:textId="78207C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D2E05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F31FF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7C155B0B" w14:textId="525BBB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52AED4" w14:textId="5B62C8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09E2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3D0F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899D025" w14:textId="791068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4051A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7F6A0E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2B87E2FD" w14:textId="5DE04CB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1BBD4F" w14:textId="53C7F2D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3A386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934DF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022E88D" w14:textId="7B32D69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C8A1544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85EAD1E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72DEC193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032422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1C4A8B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2437EC56" w14:textId="77777777" w:rsidTr="00503750">
        <w:trPr>
          <w:trHeight w:val="699"/>
        </w:trPr>
        <w:tc>
          <w:tcPr>
            <w:tcW w:w="3502" w:type="dxa"/>
            <w:vMerge/>
          </w:tcPr>
          <w:p w14:paraId="66B509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4A4ACE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32D158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6E04AA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0725F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0EB6792E" w14:textId="5352BAC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953974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FF232D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59CAE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26EAC8EA" w14:textId="623654E1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82A75B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5BA792A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99426C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43A0C2F6" w14:textId="467B2F45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9643E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DC71D3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B9BD53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3C9E7438" w14:textId="77777777" w:rsidTr="00503750">
        <w:trPr>
          <w:trHeight w:val="593"/>
        </w:trPr>
        <w:tc>
          <w:tcPr>
            <w:tcW w:w="3497" w:type="dxa"/>
          </w:tcPr>
          <w:p w14:paraId="62A0DE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50946E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96401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4B776D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5DD6B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3A65673A" w14:textId="0C66BD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F35F9A7" w14:textId="7758A0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448AC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575458" w14:textId="29B0265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A4BBB4B" w14:textId="51D45C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5CE185" w14:textId="04FF6E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F7350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48CB781" w14:textId="53976F3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568A714" w14:textId="569CF8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ADE9496" w14:textId="44D289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9B957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1BA35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6F90D4BC" w14:textId="10AD56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23E1AEC" w14:textId="044680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226DD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2C2E0BC" w14:textId="36DB6BB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9345D98" w14:textId="6FFCFC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F76D20" w14:textId="354F7C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2B304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EDBDB3F" w14:textId="7CEB554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376BE14" w14:textId="10F21B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66D5F7" w14:textId="0468B3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0E726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CE731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5C5F7663" w14:textId="1AEC67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54DADB9" w14:textId="49272F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7ADAD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5482F09" w14:textId="428F259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416701" w14:textId="52C78C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195911" w14:textId="0DEBD4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918EA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82B032A" w14:textId="2D74E7C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52522A0" w14:textId="0D811B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AE08B9" w14:textId="51760F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B80253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2A1B6B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78EA64A5" w14:textId="63FD77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2417F5" w14:textId="36867A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DF049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03DE857" w14:textId="3689A50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0748AB" w14:textId="10786F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7B93B9" w14:textId="675BF1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564F69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65C0BDCB" w14:textId="3758674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3E0EF5" w14:textId="530435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D08A4C" w14:textId="1A50E2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E316C20" w14:textId="77777777" w:rsidR="00944C3D" w:rsidRDefault="00944C3D" w:rsidP="00944C3D">
      <w:pPr>
        <w:rPr>
          <w:rFonts w:ascii="Arial" w:hAnsi="Arial"/>
          <w:b/>
        </w:rPr>
      </w:pPr>
    </w:p>
    <w:p w14:paraId="290DE091" w14:textId="77777777" w:rsidR="00944C3D" w:rsidRDefault="00944C3D" w:rsidP="00944C3D">
      <w:pPr>
        <w:rPr>
          <w:rFonts w:ascii="Arial" w:hAnsi="Arial"/>
          <w:b/>
        </w:rPr>
      </w:pPr>
    </w:p>
    <w:p w14:paraId="146CE575" w14:textId="77777777" w:rsidR="00944C3D" w:rsidRDefault="00944C3D" w:rsidP="00944C3D">
      <w:pPr>
        <w:rPr>
          <w:rFonts w:ascii="Arial" w:hAnsi="Arial"/>
          <w:b/>
        </w:rPr>
      </w:pPr>
    </w:p>
    <w:p w14:paraId="30AB779F" w14:textId="77777777" w:rsidR="00944C3D" w:rsidRDefault="00944C3D" w:rsidP="00944C3D">
      <w:pPr>
        <w:rPr>
          <w:rFonts w:ascii="Arial" w:hAnsi="Arial"/>
          <w:b/>
        </w:rPr>
      </w:pPr>
    </w:p>
    <w:p w14:paraId="3D18D87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6C147999" w14:textId="77777777" w:rsidTr="00503750">
        <w:tc>
          <w:tcPr>
            <w:tcW w:w="2622" w:type="dxa"/>
            <w:vAlign w:val="center"/>
          </w:tcPr>
          <w:p w14:paraId="7D36296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21DFF1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2738BB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467109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799306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86C1E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06DA3C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7D4884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62121D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C5DEFBD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889DF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7CD5FAB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AC2DF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7116799E" w14:textId="3C9E41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6448469" w14:textId="0CABDD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9853BD" w14:textId="5FA36F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7D137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5876E5" w14:textId="0FED36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142DF6" w14:textId="77777777" w:rsidTr="00503750">
        <w:tc>
          <w:tcPr>
            <w:tcW w:w="2622" w:type="dxa"/>
            <w:vAlign w:val="center"/>
          </w:tcPr>
          <w:p w14:paraId="380042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7CFB8B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5914B1E6" w14:textId="7CC374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9F9A0CC" w14:textId="243EBD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9A563A" w14:textId="27C6EC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EAB7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954210" w14:textId="7A70B7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6900C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43421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1EF69534" w14:textId="2AC5A0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4C6B3F8" w14:textId="7C1449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F32742" w14:textId="29E6D7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35D3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06D012" w14:textId="50DAF6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48DCA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F50B6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66763A45" w14:textId="63D1BC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0A646E0" w14:textId="4A6392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F9E919" w14:textId="4B671E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7049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1B664E1" w14:textId="254247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7A4CB3" w14:textId="77777777" w:rsidTr="00503750">
        <w:tc>
          <w:tcPr>
            <w:tcW w:w="2622" w:type="dxa"/>
            <w:vAlign w:val="center"/>
          </w:tcPr>
          <w:p w14:paraId="4F461F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503FD916" w14:textId="47A69C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81749.00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C780F5D" w14:textId="7F8BE0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37251.00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F22B9D" w14:textId="759B32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95427.00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8015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1B86153" w14:textId="53EE9A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23573.00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A46F5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3DD34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5836585F" w14:textId="7D7265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7E9091B" w14:textId="278512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0F2D6D" w14:textId="4FE402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4E4F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40E52B" w14:textId="3B200F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1F978B" w14:textId="77777777" w:rsidTr="00503750">
        <w:tc>
          <w:tcPr>
            <w:tcW w:w="2622" w:type="dxa"/>
            <w:vAlign w:val="center"/>
          </w:tcPr>
          <w:p w14:paraId="195083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40C500A8" w14:textId="535FCC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0B7066B" w14:textId="737F40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7E2B75" w14:textId="15C4FB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5619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121B4BD" w14:textId="08F636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A66319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8058403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549E412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83481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014BDBE3" w14:textId="7A0019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63F4CB6" w14:textId="232CD8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56EB344" w14:textId="40A261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E012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924D222" w14:textId="2172EB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08D16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635AC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64384921" w14:textId="7B4DA1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E5A5DF0" w14:textId="035607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D2B00E" w14:textId="1615E7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B8EA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FD433A" w14:textId="3A3835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35875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C5715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43EAF205" w14:textId="203DB6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7538049" w14:textId="183223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96D3B86" w14:textId="79F36F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E9156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B7F4C2" w14:textId="15C582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0AB406" w14:textId="77777777" w:rsidTr="00503750">
        <w:tc>
          <w:tcPr>
            <w:tcW w:w="2622" w:type="dxa"/>
            <w:vAlign w:val="center"/>
          </w:tcPr>
          <w:p w14:paraId="049554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6FDC0697" w14:textId="7C0976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6F5BCD9" w14:textId="0EF231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C5AC38B" w14:textId="4F9264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10CAF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AADDC6" w14:textId="019F51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45C905" w14:textId="77777777" w:rsidTr="00503750">
        <w:tc>
          <w:tcPr>
            <w:tcW w:w="2622" w:type="dxa"/>
            <w:vAlign w:val="center"/>
          </w:tcPr>
          <w:p w14:paraId="61A8FB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2AC1AB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2E055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32C09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B80BF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4A52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19C4C0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33D909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1BDFFD05" w14:textId="56192A9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b/>
                <w:noProof/>
                <w:sz w:val="18"/>
                <w:szCs w:val="18"/>
              </w:rPr>
              <w:t>81749.00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AFA637B" w14:textId="19F1B97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b/>
                <w:noProof/>
                <w:sz w:val="18"/>
                <w:szCs w:val="18"/>
              </w:rPr>
              <w:t>37251.00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C76E80" w14:textId="5AA5D1B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b/>
                <w:noProof/>
                <w:sz w:val="18"/>
                <w:szCs w:val="18"/>
              </w:rPr>
              <w:t>95427.00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7E7186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7A07459" w14:textId="0432CC7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b/>
                <w:noProof/>
                <w:sz w:val="18"/>
                <w:szCs w:val="18"/>
              </w:rPr>
              <w:t>23573.00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41C9BC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890095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4743B4F0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18C31A5C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0FD70767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601EFC2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812FB6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7610086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6F06EF4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FBB7E7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0952490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0DD75E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4B013B7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CB77AC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C9455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2876481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A659D9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5ED425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7A17B41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AB88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75AA63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5BA713B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09BE0B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6A8309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0D5CEA7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6FB01E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708FEF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6F29F07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8CD553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6852B1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4DD2532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C9C78D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4BDCF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169382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29459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9D4212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A07A6B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F1DDDE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03B8B1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7533B7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D34E90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7D61F23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5C755B1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E3F1428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1DCCA0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3F5D8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F5236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3B5C6E0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23B8E2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973748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D49C5F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C45252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C98C0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4C0E50F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A665E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AFABC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655CC96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293CE1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1A03CB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B4509B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ADADC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56ED5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0DB6B3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27D8F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DF12C2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837864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04BA6C6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EDD262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50E4AC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1057008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726E56D4" w14:textId="77777777" w:rsidTr="00503750">
        <w:tc>
          <w:tcPr>
            <w:tcW w:w="2835" w:type="dxa"/>
            <w:vAlign w:val="center"/>
          </w:tcPr>
          <w:p w14:paraId="74BBB4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60067A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38B73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47CBDE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333F7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2BA4F5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ED870A6" w14:textId="77777777" w:rsidTr="00503750">
        <w:tc>
          <w:tcPr>
            <w:tcW w:w="2835" w:type="dxa"/>
            <w:vAlign w:val="center"/>
          </w:tcPr>
          <w:p w14:paraId="0E05EC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14609394" w14:textId="4F87DD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0A520E" w14:textId="0D7E4F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FAD342" w14:textId="4FEBA6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873B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F81F60" w14:textId="6ABA1F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B95D86" w14:textId="77777777" w:rsidTr="00503750">
        <w:tc>
          <w:tcPr>
            <w:tcW w:w="2835" w:type="dxa"/>
            <w:vAlign w:val="center"/>
          </w:tcPr>
          <w:p w14:paraId="50669B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0B5ACA9D" w14:textId="47D76D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1B994A" w14:textId="646A0D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D484D2" w14:textId="7A30E5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F85D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252998" w14:textId="7182BF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E65E3D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645A51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58DB1ACD" w14:textId="7861D5E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A01432" w14:textId="173DEBD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33A751" w14:textId="149EC78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A6B08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CE3C26" w14:textId="0902E4E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4E1B2911" w14:textId="77777777" w:rsidTr="00503750">
        <w:tc>
          <w:tcPr>
            <w:tcW w:w="2835" w:type="dxa"/>
            <w:vAlign w:val="center"/>
          </w:tcPr>
          <w:p w14:paraId="6FBA1B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51B674AC" w14:textId="43CF10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A6D5B5" w14:textId="451713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6157D3" w14:textId="4B4E1E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72EF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619844" w14:textId="34384A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E80C33" w14:textId="77777777" w:rsidTr="00503750">
        <w:tc>
          <w:tcPr>
            <w:tcW w:w="2835" w:type="dxa"/>
            <w:vAlign w:val="center"/>
          </w:tcPr>
          <w:p w14:paraId="03034C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08CC830" w14:textId="68B1BB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E89B61" w14:textId="76EA41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9D9CB9" w14:textId="383915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923F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A63FBE" w14:textId="284748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756082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C28F8D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AE00555" w14:textId="0475889D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397FEC" w14:textId="5B4149C8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ED45E5" w14:textId="4FFACD6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9F2E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DD20778" w14:textId="2C9D9F6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E30495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5B0433D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4B46A0EB" w14:textId="026F7C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9825F8" w14:textId="370D0F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F589B0" w14:textId="2E9FE1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B002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63633E" w14:textId="2ADE88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E33B7C6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11DF32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76866327" w14:textId="77777777" w:rsidTr="00503750">
        <w:tc>
          <w:tcPr>
            <w:tcW w:w="2552" w:type="dxa"/>
            <w:shd w:val="clear" w:color="auto" w:fill="auto"/>
            <w:vAlign w:val="center"/>
          </w:tcPr>
          <w:p w14:paraId="45052EC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72E0507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27B228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8E9158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0EB86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7658EEE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1C96B8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D42C7DA" w14:textId="38C8AA4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5F9D427" w14:textId="1633C79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C4CD3D4" w14:textId="1F7F75A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A6748ED" w14:textId="4AA075F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8FA2F37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2E290A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77E8930" w14:textId="61B9485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C61F19F" w14:textId="32DC3AF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47F2BEA" w14:textId="007C3D1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DC490F6" w14:textId="0DB07AD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30F248F1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9E5180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646244AE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44D85D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3B8E7D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686B6A25" w14:textId="77777777" w:rsidTr="00503750">
        <w:tc>
          <w:tcPr>
            <w:tcW w:w="4395" w:type="dxa"/>
            <w:vMerge/>
          </w:tcPr>
          <w:p w14:paraId="28F1B92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C59D7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7DB6C9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524B47DC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BD3EA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0BCF81A9" w14:textId="03738F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2ADD82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DF0E91F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D1093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FE50752" w14:textId="062C77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  <w:lang w:eastAsia="sk-SK"/>
              </w:rPr>
              <w:t>-95.88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056D33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1DB1DA4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7E2C40C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02BEB997" w14:textId="437AF70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b/>
                <w:noProof/>
                <w:sz w:val="18"/>
                <w:szCs w:val="18"/>
              </w:rPr>
              <w:t>-95.88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9E283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311503F" w14:textId="77777777" w:rsidTr="00503750">
        <w:tc>
          <w:tcPr>
            <w:tcW w:w="4395" w:type="dxa"/>
            <w:vAlign w:val="center"/>
          </w:tcPr>
          <w:p w14:paraId="3E0CF5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12255ABF" w14:textId="6AE430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E16FDB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D80ED7D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1A403B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2D4238A8" w14:textId="5B1F93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084461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BED0B6B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623C32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05029AD8" w14:textId="3F4DB4F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FFB04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84861DA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FDC08E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374E314D" w14:textId="5AA30F44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b/>
                <w:noProof/>
                <w:sz w:val="18"/>
                <w:szCs w:val="18"/>
              </w:rPr>
              <w:t>103605.00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DC637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BDED691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4EDA418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69A5CFB3" w14:textId="77777777" w:rsidTr="00503750">
        <w:tc>
          <w:tcPr>
            <w:tcW w:w="4395" w:type="dxa"/>
            <w:vAlign w:val="center"/>
          </w:tcPr>
          <w:p w14:paraId="260FE0F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4A36E55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708DA2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4C7C4555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191DF57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2D5DF413" w14:textId="150F8F7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86958B1" w14:textId="6B5F10D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101B9679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67CAF3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085A82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35071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00B43E3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0D6864D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78F07C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CF7F8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093D40B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1B3822C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539BC2F3" w14:textId="79613D02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992D220" w14:textId="7327071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26DFC6CD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23A693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05E40854" w14:textId="612CEC9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82036B7" w14:textId="202E55E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1DA626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1FE625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70F516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4F58D882" w14:textId="77777777" w:rsidTr="00503750">
        <w:tc>
          <w:tcPr>
            <w:tcW w:w="1843" w:type="dxa"/>
            <w:vAlign w:val="center"/>
          </w:tcPr>
          <w:p w14:paraId="21B21C2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48EDFDD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D2F475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49D0BD9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6805C30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40181C2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77FD66A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687492B0" w14:textId="77777777" w:rsidTr="00503750">
        <w:tc>
          <w:tcPr>
            <w:tcW w:w="1843" w:type="dxa"/>
            <w:vAlign w:val="center"/>
          </w:tcPr>
          <w:p w14:paraId="1E76CF2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4EF6533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E3B12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C104A9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80B1EE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DAD9B3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827C31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320CA0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5B2C466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4C95967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1B929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771FD9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B1A271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559FDF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709C1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84D2C0E" w14:textId="77777777" w:rsidTr="00503750">
        <w:tc>
          <w:tcPr>
            <w:tcW w:w="1843" w:type="dxa"/>
            <w:vAlign w:val="center"/>
          </w:tcPr>
          <w:p w14:paraId="1BF3B7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6FD3897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14E3EA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1C74A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85513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68A1E1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BB2755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B2F758A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539FE29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37C3811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23CDDF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41D5CC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57CE94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40F12D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15313E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7A15BA3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06BCE2E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759CBD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AED4CE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CACC97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BB9718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4455B0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3C2EA3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445538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2A16D2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5AAE0538" w14:textId="77777777" w:rsidTr="00503750">
        <w:trPr>
          <w:trHeight w:val="664"/>
        </w:trPr>
        <w:tc>
          <w:tcPr>
            <w:tcW w:w="3372" w:type="dxa"/>
          </w:tcPr>
          <w:p w14:paraId="25E5639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6C2A32F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9F2979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3D9B58B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10B2A3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04600110" w14:textId="08BED1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2157E4E" w14:textId="54B3F8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46F16B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BA7515B" w14:textId="17196570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CE8C09D" w14:textId="228EAF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32157B" w14:textId="13EE44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609CB1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4C6DD85" w14:textId="29331A9F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C2D00E5" w14:textId="66AFBB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883944" w14:textId="0FC7EA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5FC2B27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0C0B54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6BF6432C" w14:textId="0C6743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7BD08A" w14:textId="536C1B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5406E7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6105C06" w14:textId="3FA64A2B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CA71864" w14:textId="3D62A7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15F6F60" w14:textId="1C0549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75C058B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3D9EA93" w14:textId="1E2D9EEB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A08E291" w14:textId="79F820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E8B45B" w14:textId="0D7943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04D49FC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01C33FE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38CABE06" w14:textId="77777777" w:rsidTr="00503750">
        <w:tc>
          <w:tcPr>
            <w:tcW w:w="2835" w:type="dxa"/>
            <w:vAlign w:val="center"/>
          </w:tcPr>
          <w:p w14:paraId="3503836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62D497A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0CAB2F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4B408AA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0613986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C5DD151" w14:textId="77777777" w:rsidTr="00503750">
        <w:tc>
          <w:tcPr>
            <w:tcW w:w="2835" w:type="dxa"/>
          </w:tcPr>
          <w:p w14:paraId="54E8C9C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01913907" w14:textId="60FAAF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456655" w14:textId="384470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073ABD6" w14:textId="77F479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09417B2" w14:textId="36F389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C8B1EE0" w14:textId="77777777" w:rsidTr="00503750">
        <w:tc>
          <w:tcPr>
            <w:tcW w:w="2835" w:type="dxa"/>
          </w:tcPr>
          <w:p w14:paraId="6633FF7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73DC7FEC" w14:textId="619D50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D247F10" w14:textId="46F1D6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2B6C3E" w14:textId="69F9B1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8E461DD" w14:textId="4AB9F9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F224A7F" w14:textId="77777777" w:rsidTr="00503750">
        <w:tc>
          <w:tcPr>
            <w:tcW w:w="2835" w:type="dxa"/>
          </w:tcPr>
          <w:p w14:paraId="502C24B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48890979" w14:textId="554DF5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C3D3901" w14:textId="56A90B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3C0B13B" w14:textId="6C07B1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25C046A" w14:textId="498684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991A740" w14:textId="77777777" w:rsidTr="00503750">
        <w:tc>
          <w:tcPr>
            <w:tcW w:w="2835" w:type="dxa"/>
            <w:vAlign w:val="center"/>
          </w:tcPr>
          <w:p w14:paraId="7190CAD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5AC39398" w14:textId="6C8809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020C42" w14:textId="7CF538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59CF1E2" w14:textId="6A2049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0F81D87" w14:textId="2D75BA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2DEE6A0" w14:textId="77777777" w:rsidTr="00503750">
        <w:tc>
          <w:tcPr>
            <w:tcW w:w="2835" w:type="dxa"/>
            <w:vAlign w:val="center"/>
          </w:tcPr>
          <w:p w14:paraId="33CA089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68B911A6" w14:textId="3FFE7F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EE70A5D" w14:textId="74E36B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854B55" w14:textId="727CF9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4A7C28A" w14:textId="377715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941FB3A" w14:textId="77777777" w:rsidTr="00503750">
        <w:tc>
          <w:tcPr>
            <w:tcW w:w="2835" w:type="dxa"/>
          </w:tcPr>
          <w:p w14:paraId="5C424E5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76C3F448" w14:textId="5F7198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67F7374" w14:textId="60248A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27D085F" w14:textId="13F9C0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1B71F8B" w14:textId="41278A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B2D0655" w14:textId="77777777" w:rsidTr="00503750">
        <w:tc>
          <w:tcPr>
            <w:tcW w:w="2835" w:type="dxa"/>
          </w:tcPr>
          <w:p w14:paraId="634FB0D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034020F8" w14:textId="734EB2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E3D7D0B" w14:textId="4166DF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F2FC9F" w14:textId="7F7BD5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FD22047" w14:textId="6FC0E9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8E17D2E" w14:textId="77777777" w:rsidTr="00503750">
        <w:tc>
          <w:tcPr>
            <w:tcW w:w="2835" w:type="dxa"/>
          </w:tcPr>
          <w:p w14:paraId="7958A9B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5974C712" w14:textId="378855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005F0DA" w14:textId="15E336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F5C9F1" w14:textId="205643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650E803" w14:textId="6D7E42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D8C0921" w14:textId="77777777" w:rsidR="00944C3D" w:rsidRDefault="00944C3D" w:rsidP="00944C3D">
      <w:pPr>
        <w:rPr>
          <w:rFonts w:ascii="Arial" w:hAnsi="Arial"/>
          <w:b/>
        </w:rPr>
      </w:pPr>
    </w:p>
    <w:p w14:paraId="10471267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4747B044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1199C3F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52FFF70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0B4C40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71D0028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53FDB64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2991553" w14:textId="77777777" w:rsidTr="00503750">
        <w:trPr>
          <w:trHeight w:val="443"/>
        </w:trPr>
        <w:tc>
          <w:tcPr>
            <w:tcW w:w="2560" w:type="dxa"/>
          </w:tcPr>
          <w:p w14:paraId="24420A0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14887D67" w14:textId="3BC524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33F82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67992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0EDEC90" w14:textId="03FAA3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546595E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5D3CFC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69D772E4" w14:textId="0CE271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95F85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07E01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D02F38D" w14:textId="2A2CF7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EAE71A9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16DF296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A449F2D" w14:textId="6CDABA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9B48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142F1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047D475" w14:textId="26A801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3C4640D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554B1C4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D881533" w14:textId="0992BE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8A21D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E5AED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15C7A16" w14:textId="455DBA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03F1A31" w14:textId="77777777" w:rsidR="00944C3D" w:rsidRDefault="00944C3D" w:rsidP="00944C3D">
      <w:pPr>
        <w:rPr>
          <w:rFonts w:ascii="Arial" w:hAnsi="Arial"/>
          <w:b/>
        </w:rPr>
      </w:pPr>
    </w:p>
    <w:p w14:paraId="6FDCB0F9" w14:textId="77777777" w:rsidR="00944C3D" w:rsidRDefault="00944C3D" w:rsidP="00944C3D">
      <w:pPr>
        <w:rPr>
          <w:rFonts w:ascii="Arial" w:hAnsi="Arial"/>
          <w:b/>
        </w:rPr>
      </w:pPr>
    </w:p>
    <w:p w14:paraId="007E453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0732BD2E" w14:textId="77777777" w:rsidR="00944C3D" w:rsidRDefault="00944C3D" w:rsidP="00944C3D">
      <w:pPr>
        <w:rPr>
          <w:rFonts w:ascii="Arial" w:hAnsi="Arial"/>
          <w:b/>
        </w:rPr>
      </w:pPr>
    </w:p>
    <w:p w14:paraId="409051E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55D4BE3E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7BA2AEC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2B17A55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452FCCE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1D10060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D9321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08552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5AF51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ACAE3D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A08476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AA917C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40339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C716687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492D92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0A1ED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F10394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57722E3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68209C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51E1383B" w14:textId="77777777" w:rsidTr="00503750">
        <w:trPr>
          <w:trHeight w:val="677"/>
        </w:trPr>
        <w:tc>
          <w:tcPr>
            <w:tcW w:w="3358" w:type="dxa"/>
          </w:tcPr>
          <w:p w14:paraId="15BDCA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2D077A0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2E0B73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1368D0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83710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0379C7F3" w14:textId="7A33E9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F8648E" w14:textId="637F23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AAA95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4CD1F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4C4543C1" w14:textId="0C3CD9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8453262" w14:textId="31599E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B771E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B2EB92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4A83065B" w14:textId="5A754C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F97B996" w14:textId="3174EF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AE54D9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A989C0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1BA6A9D6" w14:textId="24315E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3CE42CB" w14:textId="638FDA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964E0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9DEB6FB" w14:textId="33BBDA6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01E9148" w14:textId="42E5E1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FB81F52" w14:textId="213E32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31150B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323D38F7" w14:textId="2979C48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1BF3950" w14:textId="5EEB8C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006AD3E" w14:textId="1A348E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5010198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2A6D95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0437668B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5ECD67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59ED6B3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58A13C06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C6587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DFE1C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AB0E90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C88A9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1D45AE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32F720E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5FE95EF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6ED930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E37412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8CA51B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4AF068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999F90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2DF05561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2F2694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8BE122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ECA321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C8EC02E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80826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6BBBF7E4" w14:textId="29BE22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521CBA8" w14:textId="184818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E20A2B6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B6F57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697D1C45" w14:textId="55E743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FB2818B" w14:textId="465D71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C4EDF47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50F0BA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D3E5F3A" w14:textId="1FE4CD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CD82D4F" w14:textId="3DE7C9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972240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8D88DBE" w14:textId="03B66F9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6C2A1E5" w14:textId="7ECD10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3C988EF" w14:textId="464BD3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683E7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209BA9A" w14:textId="7B056F0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A489F7B" w14:textId="6F4220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F1AFCFD" w14:textId="066D01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30484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A525DE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2BB4789D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44E86BA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2377140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A481E0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7FE0A5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583EDD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7148EE0E" w14:textId="4F2F42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E186D3" w14:textId="317FF2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AD21AD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7DEB2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756244E9" w14:textId="6273C4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5FA9FD2" w14:textId="25B729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0B7C5A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95BDA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13E6F07A" w14:textId="63C974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DA43CA8" w14:textId="4E4724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0B1ED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5279D71" w14:textId="2F7D077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BCFF435" w14:textId="416AE3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3D86E45" w14:textId="1CEE3D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C3E6E33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72A9F1EB" w14:textId="1754B5A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CB2B4D6" w14:textId="287A14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ED0684E" w14:textId="4862CB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21669BB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0E2DE30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687ED77F" w14:textId="77777777" w:rsidTr="00503750">
        <w:tc>
          <w:tcPr>
            <w:tcW w:w="3686" w:type="dxa"/>
            <w:vAlign w:val="center"/>
          </w:tcPr>
          <w:p w14:paraId="1A72943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38AC74A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4B03B68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156D14E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51E1DA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F641C1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E97177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429966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C739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9FCB3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E8520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1F6CFD1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A7B2D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28D8A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AF4F2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EC4E0BF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148F386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5573991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1EECD9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152CBC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3A15DF72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060D07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6D291A3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CE0E09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90B03F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429EE4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07A72025" w14:textId="0DBDD0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188D2C8" w14:textId="4564C0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CA91B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A510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65676D57" w14:textId="7A4F89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BDA8FC7" w14:textId="04E664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905069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845242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F898E24" w14:textId="18EF64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B1ED2F9" w14:textId="06E891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59ADAF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369773B" w14:textId="7C9A6EE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00FD6EC" w14:textId="4DF099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B4CFF6" w14:textId="7EA9DF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F9E0F10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40D03F2E" w14:textId="48EB778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01499B0" w14:textId="4AD057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1589D7A" w14:textId="179BC5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B4A61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653A38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1B56B93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285ECCC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7ECD81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429F31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57E292A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7E30D4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3C81BAA8" w14:textId="6D6A4C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7176F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A20DF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4A27E20A" w14:textId="55F035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49D93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0F022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2FD18E38" w14:textId="733304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19161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D1E781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24F18F74" w14:textId="209473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483B4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771CFC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643D6B3F" w14:textId="2157E8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73EABA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51637F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06E6C54" w14:textId="1CFEC80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A4D11E6" w14:textId="77777777" w:rsidR="00944C3D" w:rsidRDefault="00944C3D" w:rsidP="00944C3D">
      <w:pPr>
        <w:rPr>
          <w:sz w:val="22"/>
          <w:szCs w:val="22"/>
        </w:rPr>
      </w:pPr>
    </w:p>
    <w:p w14:paraId="49B4564F" w14:textId="77777777" w:rsidR="00944C3D" w:rsidRDefault="00944C3D" w:rsidP="00944C3D">
      <w:pPr>
        <w:rPr>
          <w:sz w:val="22"/>
          <w:szCs w:val="22"/>
        </w:rPr>
      </w:pPr>
    </w:p>
    <w:p w14:paraId="265FDF8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47100FAB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4E35FF18" w14:textId="7266C5B9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8880BB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37519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7340DD7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7D54D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5487E669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552C3C2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D0D918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C9468D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082EE62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C9F3B3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03AF6422" w14:textId="06E744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AA113D6" w14:textId="3D7A13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4ACEBA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FFDFF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38401A0A" w14:textId="31A56A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33CF85" w14:textId="7F24A5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5D2B6D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8D8F9F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26FAA7FD" w14:textId="47CD52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90B6947" w14:textId="46E877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6E9B8D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FBE0FA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796C666A" w14:textId="42CDE9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EA1F967" w14:textId="5B99F0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CB89E03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3F65C4F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E41E091" w14:textId="2BCB88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050F44B" w14:textId="13AEBF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D33E57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192BED9" w14:textId="6CB002F1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B03FF5" w14:textId="650185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5926B87" w14:textId="7F8D88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37CD15D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AF80F9B" w14:textId="4DAF56E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97B7850" w14:textId="316D76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0C36815" w14:textId="00B333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678874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EA3B8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75855A42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5CFAA59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16AFCC9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7148161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29CBEA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7E47C6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38560F2" w14:textId="2943AB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EE5027A" w14:textId="7D7F5E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D0D13C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24A558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58BFB525" w14:textId="79FE27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D952083" w14:textId="144872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EBB25D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9BCE9D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4F631B65" w14:textId="4EB844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81EC011" w14:textId="2AA851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8A8453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CA8796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5645863B" w14:textId="6E42EF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43B7946" w14:textId="51EBB0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C7B415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A7490E6" w14:textId="5717FF0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4E77E54" w14:textId="4CE553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FE62DE3" w14:textId="6A4356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D1D92D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F86ABAE" w14:textId="088E53A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C74FC77" w14:textId="3B5237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F063B4C" w14:textId="036143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AF38542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729675AD" w14:textId="43ACF17A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12D6390" w14:textId="0C017B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5514C94" w14:textId="091F16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50645" w:rsidRPr="00D576E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B4C175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28EAE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29C98361" w14:textId="51B2FAB6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32C1EEB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EEB69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64DFCB32" w14:textId="5A48E90A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78831F2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4FA4F0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5F776FD1" w14:textId="3A210511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04097C9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FD9A9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21C9EF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214CBF8D" w14:textId="77777777" w:rsidR="00944C3D" w:rsidRPr="003607F0" w:rsidRDefault="00944C3D" w:rsidP="00944C3D"/>
    <w:p w14:paraId="185D4317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5D980B" w14:textId="77777777" w:rsidR="00650645" w:rsidRDefault="00650645">
      <w:r>
        <w:separator/>
      </w:r>
    </w:p>
  </w:endnote>
  <w:endnote w:type="continuationSeparator" w:id="0">
    <w:p w14:paraId="2113267E" w14:textId="77777777" w:rsidR="00650645" w:rsidRDefault="006506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70D82A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53218BB6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0B63DF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303260B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2A1EDC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18EE8BDB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A3CA56" w14:textId="77777777" w:rsidR="00650645" w:rsidRDefault="00650645">
      <w:r>
        <w:separator/>
      </w:r>
    </w:p>
  </w:footnote>
  <w:footnote w:type="continuationSeparator" w:id="0">
    <w:p w14:paraId="03452792" w14:textId="77777777" w:rsidR="00650645" w:rsidRDefault="0065064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3129475">
    <w:abstractNumId w:val="13"/>
  </w:num>
  <w:num w:numId="2" w16cid:durableId="1165584480">
    <w:abstractNumId w:val="17"/>
  </w:num>
  <w:num w:numId="3" w16cid:durableId="879436595">
    <w:abstractNumId w:val="8"/>
  </w:num>
  <w:num w:numId="4" w16cid:durableId="1671252706">
    <w:abstractNumId w:val="7"/>
  </w:num>
  <w:num w:numId="5" w16cid:durableId="382826077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8842105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53941621">
    <w:abstractNumId w:val="20"/>
  </w:num>
  <w:num w:numId="8" w16cid:durableId="1073503192">
    <w:abstractNumId w:val="10"/>
  </w:num>
  <w:num w:numId="9" w16cid:durableId="1960406395">
    <w:abstractNumId w:val="0"/>
  </w:num>
  <w:num w:numId="10" w16cid:durableId="1970668105">
    <w:abstractNumId w:val="19"/>
  </w:num>
  <w:num w:numId="11" w16cid:durableId="14354017">
    <w:abstractNumId w:val="6"/>
  </w:num>
  <w:num w:numId="12" w16cid:durableId="307590007">
    <w:abstractNumId w:val="9"/>
  </w:num>
  <w:num w:numId="13" w16cid:durableId="1118724062">
    <w:abstractNumId w:val="12"/>
  </w:num>
  <w:num w:numId="14" w16cid:durableId="859054473">
    <w:abstractNumId w:val="15"/>
  </w:num>
  <w:num w:numId="15" w16cid:durableId="1406301876">
    <w:abstractNumId w:val="14"/>
  </w:num>
  <w:num w:numId="16" w16cid:durableId="1484741173">
    <w:abstractNumId w:val="2"/>
  </w:num>
  <w:num w:numId="17" w16cid:durableId="496270011">
    <w:abstractNumId w:val="4"/>
  </w:num>
  <w:num w:numId="18" w16cid:durableId="181894937">
    <w:abstractNumId w:val="11"/>
  </w:num>
  <w:num w:numId="19" w16cid:durableId="1691106021">
    <w:abstractNumId w:val="5"/>
  </w:num>
  <w:num w:numId="20" w16cid:durableId="1302229434">
    <w:abstractNumId w:val="18"/>
  </w:num>
  <w:num w:numId="21" w16cid:durableId="195593630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41161"/>
    <w:docVar w:name="arg2" w:val="Driver=asa17;DBF=D:\anasoft\data\tebys.db;DBN=tebys;ENG=SQL17;commlinks=TCPIP{ip=192.168.1.241};uid=hromnikova;con=finus(10.15);pwd=488300282956Vaveto1"/>
    <w:docVar w:name="arg3" w:val="1180714"/>
    <w:docVar w:name="arg4" w:val="C:\Users\HROMNI~1.TEB\AppData\Local\Temp\23185234.doc"/>
    <w:docVar w:name="arg5" w:val="7"/>
  </w:docVars>
  <w:rsids>
    <w:rsidRoot w:val="00650645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C79AA"/>
    <w:rsid w:val="005D44A5"/>
    <w:rsid w:val="005E5613"/>
    <w:rsid w:val="0060758C"/>
    <w:rsid w:val="00614891"/>
    <w:rsid w:val="0062543C"/>
    <w:rsid w:val="00631973"/>
    <w:rsid w:val="00643188"/>
    <w:rsid w:val="00650645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FA06D2C"/>
  <w15:docId w15:val="{F26908C0-EB9D-498E-A149-D615AB755C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5339</Words>
  <Characters>30435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2025-03-13T12:50:00Z</dcterms:created>
  <dcterms:modified xsi:type="dcterms:W3CDTF">2025-03-13T12:51:00Z</dcterms:modified>
</cp:coreProperties>
</file>