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974D8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2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6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7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7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F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05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D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1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E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4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2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C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C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D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A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A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8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D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3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0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5C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229E3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AC8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0CF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C7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2A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D1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47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22D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787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82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14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F3E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D43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2EF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801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87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6D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DF5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1C9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AF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1ED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82C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F90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617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339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00E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D2E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C3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035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F08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4C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979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00D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57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158A1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34B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C74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B08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1C4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4F9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80F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61A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38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2D0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451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66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252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52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54D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0B8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5FB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1FC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D54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1D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87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73E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14F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3E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AC2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5AE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7AD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5B1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C2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E16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05D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FC3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C22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36A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0DD92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8A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FC0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AA0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C55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75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699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E79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336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A65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12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305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D4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B21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DE8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B49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B2A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D05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6E8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32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B1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2E2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A3C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197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932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1CA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4F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562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E0C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AEB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ED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300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54C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A23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68A91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78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B9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F9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D1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C3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AC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4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E1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F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60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7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4A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C8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F2C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2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E4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8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FA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2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C1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4C2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1E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72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68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908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C8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B9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3F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77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4B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C8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8E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EE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D5606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8F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A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1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D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7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C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4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8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1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38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C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6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F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8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F4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9C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9D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D744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3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3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1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3A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5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4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C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4B2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353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B2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660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426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BE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EB7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D0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F8D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5D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54F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145BC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D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2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A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6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B17C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8B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C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8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3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1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7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03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5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7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86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E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7449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4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A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4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E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9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0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A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6E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B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8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C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7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3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8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E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19B4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D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28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C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B6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8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CE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5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6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1B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0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C2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04E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1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C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E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66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C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0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A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A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9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8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5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0B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0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6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2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105D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0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7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97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4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C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F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6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58F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EF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208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74DDD2" w14:textId="05B1815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B3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FA9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E7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EC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207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F6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C90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013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8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B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7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0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3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F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2E62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1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34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7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F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4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1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DB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A8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35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DA6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A11DCF2" wp14:editId="0A55F39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C8CA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11DC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B6C8CA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3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3C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3A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76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5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4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3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4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A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0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41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C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5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AEF73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38BC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FC221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9E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E6E2911" wp14:editId="032A42C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86376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E291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E86376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750785B" wp14:editId="3525E70B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12300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0785B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F12300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1D735F" wp14:editId="26DFBAB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07FF0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D735F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907FF0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00A232E" wp14:editId="4FF47C1B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9685C" w14:textId="2789262D" w:rsidR="000B647F" w:rsidRDefault="000B647F" w:rsidP="00944C3D">
                                  <w:fldSimple w:instr=" MERGEFIELD  aDMOD  \* MERGEFORMAT ">
                                    <w:r w:rsidR="005B100B" w:rsidRPr="005B100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A232E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919685C" w14:textId="2789262D" w:rsidR="000B647F" w:rsidRDefault="000B647F" w:rsidP="00944C3D">
                            <w:fldSimple w:instr=" MERGEFIELD  aDMOD  \* MERGEFORMAT ">
                              <w:r w:rsidR="005B100B" w:rsidRPr="005B100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149F8B0" wp14:editId="3DD672D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162E8" w14:textId="04E0EA7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100B" w:rsidRPr="00030C8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9F8B0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60162E8" w14:textId="04E0EA7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100B" w:rsidRPr="00030C83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6FFB7EE" wp14:editId="7B4016E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E8F8A" w14:textId="2058A74F" w:rsidR="000B647F" w:rsidRDefault="000B647F" w:rsidP="00944C3D">
                                  <w:fldSimple w:instr=" MERGEFIELD  aDRDO  \* MERGEFORMAT ">
                                    <w:r w:rsidR="005B100B" w:rsidRPr="005B100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FB7E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EDE8F8A" w14:textId="2058A74F" w:rsidR="000B647F" w:rsidRDefault="000B647F" w:rsidP="00944C3D">
                            <w:fldSimple w:instr=" MERGEFIELD  aDRDO  \* MERGEFORMAT ">
                              <w:r w:rsidR="005B100B" w:rsidRPr="005B100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4BB75E8" wp14:editId="06A724F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14649B" w14:textId="622AB270" w:rsidR="000B647F" w:rsidRDefault="000B647F" w:rsidP="00944C3D">
                                  <w:fldSimple w:instr=" MERGEFIELD  aDMDO  \* MERGEFORMAT ">
                                    <w:r w:rsidR="005B100B" w:rsidRPr="005B100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B75E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F14649B" w14:textId="622AB270" w:rsidR="000B647F" w:rsidRDefault="000B647F" w:rsidP="00944C3D">
                            <w:fldSimple w:instr=" MERGEFIELD  aDMDO  \* MERGEFORMAT ">
                              <w:r w:rsidR="005B100B" w:rsidRPr="005B100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76D4D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DD022E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4D8003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541EFD8" wp14:editId="5D9B22AF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BC2D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1EFD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94BC2D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38E7F06" wp14:editId="2CABCEC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4501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E7F06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0A4501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28EB68" wp14:editId="7ADBCE5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C512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8EB68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D0C512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D86FBF3" wp14:editId="1E7C834E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ECE095" w14:textId="7F6873E0" w:rsidR="000B647F" w:rsidRDefault="000B647F" w:rsidP="00944C3D">
                                  <w:fldSimple w:instr=" MERGEFIELD  aDRDOo  \* MERGEFORMAT ">
                                    <w:r w:rsidR="005B100B" w:rsidRPr="005B100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6FBF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0ECE095" w14:textId="7F6873E0" w:rsidR="000B647F" w:rsidRDefault="000B647F" w:rsidP="00944C3D">
                            <w:fldSimple w:instr=" MERGEFIELD  aDRDOo  \* MERGEFORMAT ">
                              <w:r w:rsidR="005B100B" w:rsidRPr="005B100B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9C5FBA3" wp14:editId="2B536DD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AD2428" w14:textId="1EF0B593" w:rsidR="000B647F" w:rsidRDefault="000B647F" w:rsidP="00944C3D">
                                  <w:fldSimple w:instr=" MERGEFIELD  aDMDO  \* MERGEFORMAT ">
                                    <w:r w:rsidR="005B100B" w:rsidRPr="005B100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5FBA3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9AD2428" w14:textId="1EF0B593" w:rsidR="000B647F" w:rsidRDefault="000B647F" w:rsidP="00944C3D">
                            <w:fldSimple w:instr=" MERGEFIELD  aDMDO  \* MERGEFORMAT ">
                              <w:r w:rsidR="005B100B" w:rsidRPr="005B100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AA896FC" wp14:editId="70B513E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387951" w14:textId="15C7AAFB" w:rsidR="000B647F" w:rsidRDefault="000B647F" w:rsidP="00944C3D">
                                  <w:fldSimple w:instr=" MERGEFIELD  aDRODo  \* MERGEFORMAT ">
                                    <w:r w:rsidR="005B100B" w:rsidRPr="005B100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896F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4387951" w14:textId="15C7AAFB" w:rsidR="000B647F" w:rsidRDefault="000B647F" w:rsidP="00944C3D">
                            <w:fldSimple w:instr=" MERGEFIELD  aDRODo  \* MERGEFORMAT ">
                              <w:r w:rsidR="005B100B" w:rsidRPr="005B100B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DC90391" wp14:editId="539AC7B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B499B" w14:textId="3681FD41" w:rsidR="000B647F" w:rsidRDefault="000B647F" w:rsidP="00944C3D">
                                  <w:fldSimple w:instr=" MERGEFIELD  aDMOD  \* MERGEFORMAT ">
                                    <w:r w:rsidR="005B100B" w:rsidRPr="005B100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90391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EDB499B" w14:textId="3681FD41" w:rsidR="000B647F" w:rsidRDefault="000B647F" w:rsidP="00944C3D">
                            <w:fldSimple w:instr=" MERGEFIELD  aDMOD  \* MERGEFORMAT ">
                              <w:r w:rsidR="005B100B" w:rsidRPr="005B100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8D00F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56AEC6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35CF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3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B9A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8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0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E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2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0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15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9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F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E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3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F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2D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55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8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3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7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5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91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2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1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C0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7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3A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C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F164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B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42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2B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2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A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0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FC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AF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5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5E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E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A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4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3A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8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EB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8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B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827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045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7A2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663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E2C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0EB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149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A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B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4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8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8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1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7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9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DEF4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C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6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2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8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5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2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A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3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9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D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2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98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5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C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D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A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05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2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CC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7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D5CD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5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8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B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D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7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B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4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E929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1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6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3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9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78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F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7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2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D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3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D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B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3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A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F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0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E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D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9A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5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C36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F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4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E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9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2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A3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2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83C9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3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0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5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A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F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2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3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C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6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6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6F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55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9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A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2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9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2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0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2F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24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1E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EB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E0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C8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41C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C4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7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2E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A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D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B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D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9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9EBD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8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4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17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E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C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D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D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9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D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5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3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E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3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0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F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B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3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0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9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78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FB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23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F6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44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54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F80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5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7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DA90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38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E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3EB8812" wp14:editId="2DD0124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FE491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B8812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3FE491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1D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85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F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8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6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1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D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1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3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259EB76" wp14:editId="6EAAD42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411D1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9EB76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4411D1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9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6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6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E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C7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6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2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E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C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1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2D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8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3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40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1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F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E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A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A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E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3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0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15C2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29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28A7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9D1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3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999E2E" wp14:editId="6256259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EA605E" w14:textId="7E5CB3A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100B" w:rsidRPr="00030C8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36122912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99E2E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9EA605E" w14:textId="7E5CB3A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100B" w:rsidRPr="00030C83">
                              <w:rPr>
                                <w:rFonts w:ascii="Arial" w:hAnsi="Arial" w:cs="Arial"/>
                                <w:noProof/>
                              </w:rPr>
                              <w:t>36122912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1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B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0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4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E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72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9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65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ED4516" wp14:editId="3280230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987C6F" w14:textId="619CB2F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100B" w:rsidRPr="00030C8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2021575369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D4516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E987C6F" w14:textId="619CB2F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100B" w:rsidRPr="00030C83">
                              <w:rPr>
                                <w:rFonts w:ascii="Arial" w:hAnsi="Arial" w:cs="Arial"/>
                                <w:noProof/>
                              </w:rPr>
                              <w:t>2021575369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B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4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6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5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7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5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7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0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B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F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5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06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BA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2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1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4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BE78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B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48144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3DB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4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8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C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67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7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E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BF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2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E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2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9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8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A6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A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8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F652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31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671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2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CD7D31" wp14:editId="7E48A7F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C597A" w14:textId="55F6BE2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100B" w:rsidRPr="00030C8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 1162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D7D31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63C597A" w14:textId="55F6BE2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100B" w:rsidRPr="00030C83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 1162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F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B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F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8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2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9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3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D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C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C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E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C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A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1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B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A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F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60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9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B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9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9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3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4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F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E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4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2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6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7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1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9688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F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D35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21F6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0F5B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9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5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D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7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6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E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B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84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8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5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0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B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D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4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A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0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15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A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8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7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2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8D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DB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72104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B6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61004E" wp14:editId="58558C1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E9F88D" w14:textId="6F82037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100B" w:rsidRPr="00030C8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  18,20,22,24,26,28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1004E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DE9F88D" w14:textId="6F82037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100B" w:rsidRPr="00030C83">
                              <w:rPr>
                                <w:rFonts w:ascii="Arial" w:hAnsi="Arial" w:cs="Arial"/>
                                <w:noProof/>
                              </w:rPr>
                              <w:t>Dlhé Hony  18,20,22,24,26,28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51A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D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8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3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A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C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E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A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A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5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3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9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F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8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9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8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F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4ED6EA8" wp14:editId="03BB045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EAC74" w14:textId="39D9264F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D6EA8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13EAC74" w14:textId="39D9264F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E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E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1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1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28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7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8874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671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942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9A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28EB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8DCA5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A33BC0" wp14:editId="6938180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C54504" w14:textId="705B7FF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100B" w:rsidRPr="00030C8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33BC0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2C54504" w14:textId="705B7FF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100B" w:rsidRPr="00030C83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7FEB83C" wp14:editId="71EE9AA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620EB" w14:textId="30C8217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100B" w:rsidRPr="00030C8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EB83C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74620EB" w14:textId="30C8217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100B" w:rsidRPr="00030C83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D208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8D0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A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7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8B79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6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22EC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9AFF619" wp14:editId="1E80F99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BBA18" w14:textId="38A0751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100B" w:rsidRPr="00030C8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FF619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EFBBA18" w14:textId="38A0751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100B" w:rsidRPr="00030C83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0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BCC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F3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FBE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C5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3B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30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DA746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556CD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4F508C0" wp14:editId="575D8C3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24A09" w14:textId="2F24409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508C0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9624A09" w14:textId="2F24409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11B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5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F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B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28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A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1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3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E66F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B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C122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653E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92355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AD9B582" wp14:editId="4D1522A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34DC4" w14:textId="159A210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100B" w:rsidRPr="00030C8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9B582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34DC4" w14:textId="159A210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100B" w:rsidRPr="00030C83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84E5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5A6B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CFD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9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6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D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D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0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B8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3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0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1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2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A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9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6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B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6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0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6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C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5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E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B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E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C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D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A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0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3B78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61F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EFAA4C" w14:textId="5529C82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B100B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652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994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06D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A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9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562E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7E5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83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F0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D8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A0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BD2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1E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1F8B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39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D1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B6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D5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50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EA7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8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8ECA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2C9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CC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4B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E9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50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3B8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8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F506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85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99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FD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F7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80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E01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3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1541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04B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50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12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1E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C8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B78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3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784B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8D1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DD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30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D3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B2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E06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C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6730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EFB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8E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AA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A7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2E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3FD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3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0FDE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D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9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2F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8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1C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C123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839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3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0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DF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8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9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BA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5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E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B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A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5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A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4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B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1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5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0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1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E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C81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E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7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5E0C11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A5D682C" w14:textId="77777777" w:rsidR="00944C3D" w:rsidRDefault="00944C3D" w:rsidP="00944C3D">
      <w:pPr>
        <w:rPr>
          <w:rFonts w:ascii="Arial" w:hAnsi="Arial"/>
        </w:rPr>
      </w:pPr>
    </w:p>
    <w:p w14:paraId="1C725CB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A5CA90E" w14:textId="2A6F091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FCE7B96" w14:textId="00BBF18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F683336" w14:textId="452D706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B81731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027FB7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071940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8E7B9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C86F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6226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7D11B9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049D08C" w14:textId="35D5AC79" w:rsidR="00944C3D" w:rsidRPr="008D0433" w:rsidRDefault="005B100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Lýdia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Lahká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5AD2878A" w14:textId="6F5F311E" w:rsidR="00944C3D" w:rsidRPr="008D0433" w:rsidRDefault="005B100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A69C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E0558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C1BB9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EA3BC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802A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83A56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63EC6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14B88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D348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6D76A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46D9F6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C896891" w14:textId="7B3F022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E7D725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97802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81BC28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0208D5" w14:textId="6EB68713" w:rsidR="00944C3D" w:rsidRDefault="005B100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7519CD2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DF97F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7C5597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1D6FB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F701D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B383E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82CBE6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9059E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7B146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6F10A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A2AB6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791FA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64861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1BF3D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F55BC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B9636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CC449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15305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9C3B6F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7CEA0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CF166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406BD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A0DB3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06377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8B182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329F3BC" w14:textId="5CC8FB8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B783CA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BBA5D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D5F46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E0E28C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03E27F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B8FFCE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DE52EE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C448A9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F0F6669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C8496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59ACE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EEA56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43F27C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CD88F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B014F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C5E99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C5F36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5E539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5C9D5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B1FCB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996D9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E1883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D6762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23FB8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0E39E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D0636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8161D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99475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F6C0F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F9033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A0463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56637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D7A04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CFD66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062F6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F8B19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654A4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83ADD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551E9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26B28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3F810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E8D09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3C3EC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E482A9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1972E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FEE853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24DE010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C7A80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28D70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71218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C3DAB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389B0A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3DA04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DF7A4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0656C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DF463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87587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44A23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B4F06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1C739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2E2CA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5AACE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5904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207C8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F9499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2D116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1B604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3A92F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C9EA9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DE00A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70529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1A8008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1496C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8D8C7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F7345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42DB2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AE988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1D98C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E7A02AC" w14:textId="25672FA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9C5632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7A249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CD98E2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12ECF2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BCDB72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DF81E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BB903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098F26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CF36A0B" w14:textId="77777777" w:rsidTr="00503750">
        <w:tc>
          <w:tcPr>
            <w:tcW w:w="2302" w:type="dxa"/>
            <w:vAlign w:val="center"/>
          </w:tcPr>
          <w:p w14:paraId="369985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AAB6B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D4A41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4D256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43E49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4A187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3CAA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FCB15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85B7214" w14:textId="77777777" w:rsidTr="00503750">
        <w:tc>
          <w:tcPr>
            <w:tcW w:w="15593" w:type="dxa"/>
            <w:gridSpan w:val="8"/>
            <w:vAlign w:val="center"/>
          </w:tcPr>
          <w:p w14:paraId="1137E5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AF2AA31" w14:textId="77777777" w:rsidTr="00503750">
        <w:tc>
          <w:tcPr>
            <w:tcW w:w="2302" w:type="dxa"/>
            <w:vAlign w:val="center"/>
          </w:tcPr>
          <w:p w14:paraId="573425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69E26EC" w14:textId="0C990D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47DAB6" w14:textId="4B7D68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E740C" w14:textId="74B809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D6DAFC" w14:textId="7298F2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9BBB4F" w14:textId="6ECF84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6D7D4B" w14:textId="6E42DE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6C9DE9" w14:textId="1375BE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0DD39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A77F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8239CCE" w14:textId="51B3E0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436F77" w14:textId="0B6F30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7FFE5" w14:textId="35D635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C0E1F7" w14:textId="6C0AEB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A97841" w14:textId="34C721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71FF1" w14:textId="0B983F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114195" w14:textId="10ADC5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D2375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37AEE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E2B9318" w14:textId="2C9465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B6D9A2" w14:textId="0E467A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7F47F" w14:textId="6030C8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FB5B0A" w14:textId="4F5FE8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E0839A" w14:textId="31C822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254CD0" w14:textId="22754D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00A54C" w14:textId="091917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057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7A2D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CAE25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FD443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409C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C083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7B53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4CDB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94D4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3682E1F" w14:textId="77777777" w:rsidTr="00503750">
        <w:tc>
          <w:tcPr>
            <w:tcW w:w="2302" w:type="dxa"/>
            <w:vAlign w:val="center"/>
          </w:tcPr>
          <w:p w14:paraId="431BA0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E843A9" w14:textId="2673AE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786DFC" w14:textId="283D5A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2009E1" w14:textId="2B11C7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27D274" w14:textId="330EE3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C1A48D" w14:textId="52795F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D28B2A" w14:textId="594D25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31B136" w14:textId="092E86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1ECB93" w14:textId="77777777" w:rsidTr="00503750">
        <w:tc>
          <w:tcPr>
            <w:tcW w:w="15593" w:type="dxa"/>
            <w:gridSpan w:val="8"/>
            <w:vAlign w:val="center"/>
          </w:tcPr>
          <w:p w14:paraId="0EBE3C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CF37A18" w14:textId="77777777" w:rsidTr="00503750">
        <w:tc>
          <w:tcPr>
            <w:tcW w:w="2302" w:type="dxa"/>
            <w:vAlign w:val="center"/>
          </w:tcPr>
          <w:p w14:paraId="3F748F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5B8F8C6" w14:textId="4C4892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2CB9B7" w14:textId="5FFF86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DD9000" w14:textId="383F51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EA26C5" w14:textId="049B6E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E14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B52C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6C2C7C" w14:textId="16EDAC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6CF65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39FDD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71007FC" w14:textId="33A670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0F2310" w14:textId="2F157B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C118D2" w14:textId="5EC2A6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E1FB71" w14:textId="544D93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77FF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7ECB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46CE81" w14:textId="4C8AF5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2C3EE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D3257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F62B759" w14:textId="4AC702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208BED" w14:textId="30E525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4DE95" w14:textId="73A2C7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FBF204" w14:textId="346C97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04E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5FF0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A3C0E8" w14:textId="7E816C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79F92" w14:textId="77777777" w:rsidTr="00503750">
        <w:tc>
          <w:tcPr>
            <w:tcW w:w="2302" w:type="dxa"/>
            <w:vAlign w:val="center"/>
          </w:tcPr>
          <w:p w14:paraId="0874F2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95D9D0" w14:textId="6A0C99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D1A5A7" w14:textId="140CCD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CCE24" w14:textId="727354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0CDFB9" w14:textId="4605B3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EF68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96CA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0CC39" w14:textId="1AEE41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5F567" w14:textId="77777777" w:rsidTr="00503750">
        <w:tc>
          <w:tcPr>
            <w:tcW w:w="15593" w:type="dxa"/>
            <w:gridSpan w:val="8"/>
            <w:vAlign w:val="center"/>
          </w:tcPr>
          <w:p w14:paraId="58F157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4DE65F0" w14:textId="77777777" w:rsidTr="00503750">
        <w:tc>
          <w:tcPr>
            <w:tcW w:w="2302" w:type="dxa"/>
            <w:vAlign w:val="center"/>
          </w:tcPr>
          <w:p w14:paraId="22C43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D452FF6" w14:textId="0A8CAF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4DD140" w14:textId="72B441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6158C5" w14:textId="1B2D9C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975336" w14:textId="421D0B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6009B2" w14:textId="39E77F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60CBA7" w14:textId="39544C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71A546" w14:textId="4FE3C5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C8A57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2F99D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D1D08C0" w14:textId="0BA8B5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E59D52" w14:textId="0EBBD7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D11819" w14:textId="5BFDB2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965199" w14:textId="58CA5C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C51E3D" w14:textId="5343FB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60B30" w14:textId="45B884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88022F" w14:textId="2EE0B5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D9103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C7F5D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D301117" w14:textId="031CCF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0C7350" w14:textId="479B3F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B09EFE" w14:textId="39CEEE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D026B8" w14:textId="2E5D6A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6A11A9" w14:textId="51E53B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345F8E" w14:textId="523C5E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429849" w14:textId="406D95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45DF8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D501D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7BD8E1" w14:textId="569208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3C1CEA" w14:textId="5DF91A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DE313" w14:textId="6BA1E4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6D0DDF" w14:textId="505BFA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B9DFCF" w14:textId="43CCB3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CBB9B9" w14:textId="6915DD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A0F0E1" w14:textId="5DD087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F5425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09DE8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9B96B4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FFF00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4B7F427" w14:textId="7F5240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1E6298" w14:textId="18746C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B946BF" w14:textId="4414A7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DBEBF2" w14:textId="349703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F78599" w14:textId="6F4F01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CCFA87" w14:textId="22599B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B3CC82" w14:textId="0C0B8D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3ACE4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95614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66906B7" w14:textId="0BC1C2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337931" w14:textId="76ADD9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BD170E" w14:textId="5E58D6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2A4E27" w14:textId="73B5E6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04EE63" w14:textId="38BF4A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39F2A2" w14:textId="63B765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1DD9D6" w14:textId="5247E1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08EE48" w14:textId="77777777" w:rsidR="00944C3D" w:rsidRDefault="00944C3D" w:rsidP="00944C3D">
      <w:pPr>
        <w:rPr>
          <w:rFonts w:ascii="Arial" w:hAnsi="Arial"/>
          <w:b/>
        </w:rPr>
      </w:pPr>
    </w:p>
    <w:p w14:paraId="5CAA349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9371C21" w14:textId="77777777" w:rsidTr="00503750">
        <w:tc>
          <w:tcPr>
            <w:tcW w:w="1944" w:type="dxa"/>
            <w:vAlign w:val="center"/>
          </w:tcPr>
          <w:p w14:paraId="08B08F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87A10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CF2D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013C8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210F1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F1982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0B986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85B17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9A515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D2C71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D1462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21E8D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5294C84" w14:textId="77777777" w:rsidTr="00503750">
        <w:tc>
          <w:tcPr>
            <w:tcW w:w="15685" w:type="dxa"/>
            <w:gridSpan w:val="12"/>
            <w:vAlign w:val="center"/>
          </w:tcPr>
          <w:p w14:paraId="323EFA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76D41C4" w14:textId="77777777" w:rsidTr="00503750">
        <w:tc>
          <w:tcPr>
            <w:tcW w:w="1944" w:type="dxa"/>
            <w:vAlign w:val="center"/>
          </w:tcPr>
          <w:p w14:paraId="0C6931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AE3ADA" w14:textId="4FD8F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149589" w14:textId="619AF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B98887" w14:textId="63DB8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B78221" w14:textId="27647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07F2BA" w14:textId="530F7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F768AA" w14:textId="05D4F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772A35" w14:textId="0260D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9B22AD" w14:textId="312EE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8DFE38" w14:textId="331F0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5E8D19" w14:textId="76097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57E15B" w14:textId="6702C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5D656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580D0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9D13EFA" w14:textId="3672C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69F262" w14:textId="0BEEC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847337" w14:textId="61AC4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44E81D" w14:textId="799FC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895FED" w14:textId="61195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31D433" w14:textId="1EC2C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A67ED8" w14:textId="401B8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5D07E7" w14:textId="43EFE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04DDD2" w14:textId="6CE33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BE7DE7" w14:textId="0989B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F1051A" w14:textId="401FB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88F46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308DC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5F321BB" w14:textId="586CD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61E11E" w14:textId="4AC13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06221B" w14:textId="19A071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570FFE" w14:textId="20DEB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0D673A" w14:textId="5847C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3E01C0" w14:textId="551E9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5E8E2" w14:textId="09B5C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54008A" w14:textId="60B14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A59130" w14:textId="4C67C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BFBD39" w14:textId="7DA93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CB04EE" w14:textId="2E345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E270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A14FA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1D5D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CCF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852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6593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7082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DC0E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C42E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D37D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17CA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7B4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96A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EAFF750" w14:textId="77777777" w:rsidTr="00503750">
        <w:tc>
          <w:tcPr>
            <w:tcW w:w="1944" w:type="dxa"/>
            <w:vAlign w:val="center"/>
          </w:tcPr>
          <w:p w14:paraId="277B8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9E7F246" w14:textId="4B05A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464F94" w14:textId="4D07B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67CD0A" w14:textId="511B4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31BE2B" w14:textId="5123D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5940AE" w14:textId="3D5D6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130A82" w14:textId="24057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86F903" w14:textId="45294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0BD57D" w14:textId="4C571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09D761" w14:textId="54630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987C34" w14:textId="05485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E1BA2C" w14:textId="137AC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5840CC" w14:textId="77777777" w:rsidTr="00503750">
        <w:tc>
          <w:tcPr>
            <w:tcW w:w="15685" w:type="dxa"/>
            <w:gridSpan w:val="12"/>
            <w:vAlign w:val="center"/>
          </w:tcPr>
          <w:p w14:paraId="2FAF7C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F133965" w14:textId="77777777" w:rsidTr="00503750">
        <w:tc>
          <w:tcPr>
            <w:tcW w:w="1944" w:type="dxa"/>
            <w:vAlign w:val="center"/>
          </w:tcPr>
          <w:p w14:paraId="26BAD4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884D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D5A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7AE7F4" w14:textId="07C38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211CC2" w14:textId="449A2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592342" w14:textId="75B0B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AA7138" w14:textId="5A4B5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C64DCF" w14:textId="7571B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A3B737" w14:textId="5A639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B8C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FF56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D50AFC" w14:textId="10700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786B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F8D94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5995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D2C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2B75E1" w14:textId="6D97E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55D907" w14:textId="01047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73ECC3" w14:textId="5DAB4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4EC697" w14:textId="306CB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2548D9" w14:textId="02FE9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689D4C" w14:textId="4FF4F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675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B83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38DA31" w14:textId="30264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19031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5979F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4D77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2EA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9A300F" w14:textId="220AA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329474" w14:textId="6F308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75FA4A" w14:textId="65DAF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0F9BAE" w14:textId="2FD12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D46842" w14:textId="60F35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B0842A" w14:textId="7F936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CB3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1AD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7DF3C4C" w14:textId="615D2F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A7D5A9" w14:textId="77777777" w:rsidTr="00503750">
        <w:tc>
          <w:tcPr>
            <w:tcW w:w="1944" w:type="dxa"/>
            <w:vAlign w:val="center"/>
          </w:tcPr>
          <w:p w14:paraId="6C97FD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DE2B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7EA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0AC839" w14:textId="61CAE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AFF16D" w14:textId="464A2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CD9758" w14:textId="37283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340661" w14:textId="3C5BC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E570EF" w14:textId="700E0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2A556C" w14:textId="73D70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1BC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9A4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015E2BA" w14:textId="0C009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57809" w14:textId="77777777" w:rsidTr="00503750">
        <w:tc>
          <w:tcPr>
            <w:tcW w:w="15685" w:type="dxa"/>
            <w:gridSpan w:val="12"/>
            <w:vAlign w:val="center"/>
          </w:tcPr>
          <w:p w14:paraId="1BBC70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96FEF1C" w14:textId="77777777" w:rsidTr="00503750">
        <w:tc>
          <w:tcPr>
            <w:tcW w:w="1944" w:type="dxa"/>
            <w:vAlign w:val="center"/>
          </w:tcPr>
          <w:p w14:paraId="2F1ACA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1E06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55A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F78222" w14:textId="66B52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482FB6" w14:textId="057A4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5B3F64" w14:textId="695D1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9BDD34" w14:textId="6301D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821A17" w14:textId="498C3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2FA41F" w14:textId="4C3FC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B802D8" w14:textId="0F988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51DA2E" w14:textId="3EF07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2BFC04" w14:textId="0ECC8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21DAA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634CD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2CA0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3D2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A5303B" w14:textId="7CA14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3804A6" w14:textId="75E6D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173D81" w14:textId="7EA56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9F589A" w14:textId="1CF2C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16E483" w14:textId="3771A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4943E5" w14:textId="4098E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E548D" w14:textId="1BD42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BE6D14" w14:textId="4E066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6B7987" w14:textId="6A9CE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2080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ACF06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32F9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089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864BBF" w14:textId="6F2BD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14832E" w14:textId="70B27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F9364F" w14:textId="2F588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A529D2" w14:textId="74764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42552C" w14:textId="6E557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CA6ACE" w14:textId="6B653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7010F1" w14:textId="79DDE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46B88E" w14:textId="71E32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22F29B" w14:textId="31584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A18E9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4BB3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D72A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76A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F172B5" w14:textId="06719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CA5D14" w14:textId="223AB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617B24" w14:textId="11CC1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BDFABC" w14:textId="35F1B4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48ABEE" w14:textId="54461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F894B0" w14:textId="178D6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6D0BDE" w14:textId="10E15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6CF4A6" w14:textId="3B614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F27C90" w14:textId="02B79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C2CB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9E8B8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40C663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84C7D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97ACF2A" w14:textId="10D97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6A58D8" w14:textId="01134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DF4775" w14:textId="7EF75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C5506A" w14:textId="698CC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AA9E31" w14:textId="086AB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8393AC" w14:textId="679BA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C4E71B" w14:textId="6DF0D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E2C470" w14:textId="7A0FF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96C28F" w14:textId="29E10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B2BD2F" w14:textId="2C099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106C02" w14:textId="53569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A5B34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AB990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BD79D7B" w14:textId="43AC8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9C16D51" w14:textId="652A4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C8BC360" w14:textId="375DC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D2F298" w14:textId="60BF5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B19E50" w14:textId="13AF6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134EE2" w14:textId="3CE4A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C61CA0" w14:textId="07FDF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450EE0" w14:textId="0C89F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587ED1" w14:textId="56762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05F0CA" w14:textId="3F778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F35F8F" w14:textId="539F2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DAE1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1005C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BBA1E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949255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E3DF9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A2F9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3B3334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62A76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FE31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A1C80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CC2B6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E253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2DE27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E826F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FBA6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CC04F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455FB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8FB2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E7807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388EC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9BB0C5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5C952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5E02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8E4A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66B6AD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7D554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E0926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1591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8BBDA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1EE3A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B4C16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1152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63E03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BF6A5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03527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289E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9CE2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B5263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3B9503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286F2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E077F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0AF4E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05845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57528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A9726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C051B62" w14:textId="77777777" w:rsidTr="00503750">
        <w:trPr>
          <w:trHeight w:val="1073"/>
        </w:trPr>
        <w:tc>
          <w:tcPr>
            <w:tcW w:w="3614" w:type="dxa"/>
            <w:vMerge/>
          </w:tcPr>
          <w:p w14:paraId="3747D0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91BB1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678C6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260EB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B38B9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A30DE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FD9A7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DDC3D8D" w14:textId="77777777" w:rsidTr="00503750">
        <w:trPr>
          <w:trHeight w:val="283"/>
        </w:trPr>
        <w:tc>
          <w:tcPr>
            <w:tcW w:w="3614" w:type="dxa"/>
          </w:tcPr>
          <w:p w14:paraId="6AF866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6E01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3548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839D2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48A9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A06F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F40E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763BC51" w14:textId="77777777" w:rsidTr="00503750">
        <w:trPr>
          <w:trHeight w:val="283"/>
        </w:trPr>
        <w:tc>
          <w:tcPr>
            <w:tcW w:w="3614" w:type="dxa"/>
          </w:tcPr>
          <w:p w14:paraId="653245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9A92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8E25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DDF89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BBB7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7F2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F52D2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AD7E86" w14:textId="77777777" w:rsidTr="00503750">
        <w:trPr>
          <w:trHeight w:val="283"/>
        </w:trPr>
        <w:tc>
          <w:tcPr>
            <w:tcW w:w="3614" w:type="dxa"/>
          </w:tcPr>
          <w:p w14:paraId="783C54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82B3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A3F52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A5AC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C4AC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1CEC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BA07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4DBBDB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D0AB41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257F88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EAB5A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EC933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7BBAC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5DEC5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E4B76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FFF6D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507C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60CF3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9D318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62E20A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3E5E9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500CF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A8B72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D8774B7" w14:textId="61EBF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955BA3" w14:textId="024CB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E936CF" w14:textId="6F362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87EB0" w14:textId="263F3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0F775" w14:textId="5D7D7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323552" w14:textId="0C31F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46142" w14:textId="7685E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83EBFC" w14:textId="4BBAD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1081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19E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AF16189" w14:textId="360DD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379744" w14:textId="18AF5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B2E505" w14:textId="00F17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08B812" w14:textId="6B114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A80C7" w14:textId="3425F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7B1E0B" w14:textId="2C126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3C7E56" w14:textId="5E5B9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C78A46" w14:textId="5078E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7AA6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53AE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368467B" w14:textId="4B719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648944" w14:textId="526AB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F2D276" w14:textId="592B6E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80F41F" w14:textId="1BD29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2241D3" w14:textId="50431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3F92B" w14:textId="754A1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AC554" w14:textId="4FECC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311822" w14:textId="73816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7B75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D18B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0D19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3C1C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C027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A42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C42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9419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4A98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7B49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A47AC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2037A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504C9DA" w14:textId="26A56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0A083" w14:textId="1712C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DAA639" w14:textId="3AF5F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278A03" w14:textId="25717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E65C7F" w14:textId="4861D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7751F2" w14:textId="562BD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8F9AA3" w14:textId="3C626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2C445F" w14:textId="009FA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2A977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AA724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A2202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028DE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70B65C8" w14:textId="46486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4C9BC6" w14:textId="6FB8F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00C6E9" w14:textId="72E3D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B932B" w14:textId="55DCC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A986C7" w14:textId="3A59C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A455EF" w14:textId="115EB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81A344" w14:textId="04AB8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6141B1" w14:textId="63E7F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C6B01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D675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F71BBB8" w14:textId="07C2B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3B6CEB" w14:textId="6C9185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E3C94" w14:textId="2A512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F6BF01" w14:textId="5025F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0A368B" w14:textId="05CC0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DB60A3" w14:textId="7E987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174DDF" w14:textId="13F30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1312D9" w14:textId="7FBC8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E717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5EA1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C71FA2F" w14:textId="1A990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97A635" w14:textId="17F3D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CFFD84" w14:textId="28533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3DAEFC" w14:textId="01805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6EC11B" w14:textId="14676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2EE31" w14:textId="30D99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A8AF49" w14:textId="11C51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594310" w14:textId="4DA7C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7F89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04967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B0E02B0" w14:textId="4EE48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A0C82" w14:textId="774F2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E805D" w14:textId="1BA20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5F3EE8" w14:textId="36A90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FD434A" w14:textId="2306B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0B5536" w14:textId="0652B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D0BEAD" w14:textId="553AF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2FC651" w14:textId="49277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F19C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3690A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547A4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4DB80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997CE5" w14:textId="77437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59384D" w14:textId="42CAD1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D1DD61" w14:textId="6A88D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26B24D" w14:textId="474FD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92E233" w14:textId="1EF54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FCC181" w14:textId="746ED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9838D3" w14:textId="476FC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C8AAA8" w14:textId="1F268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A446A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888630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34B87A9" w14:textId="3F4DB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05E39" w14:textId="12EB3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4B860D" w14:textId="6369C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62764B" w14:textId="7D190C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60DF5C" w14:textId="21A54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65842C" w14:textId="4421B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C44DB" w14:textId="0B6CC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3A5A3A" w14:textId="5A476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3737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592A9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0C42E83" w14:textId="4368981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13925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6F6E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F0DF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AAE3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E75C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DB40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3CA4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7427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136D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65C6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7070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85D7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A4E8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889E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3906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BC7D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1545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14E57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6B4375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ABCAD8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35ABEA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F86548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B5020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FD70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D4AF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6994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701F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09DF1E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F6612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EE953C" w14:textId="12602C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DFD651" w14:textId="2FC865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2DD21E" w14:textId="2C1FF7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E2A9EE" w14:textId="152AD2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420B28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65691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2324C2" w14:textId="70356C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945F96D" w14:textId="1A42930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7E80FF" w14:textId="7215163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278B87" w14:textId="4782E40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BA187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56DC1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B3B09A" w14:textId="05A390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E8AD1F1" w14:textId="7B74A1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A50E20" w14:textId="1B5F46E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1BB9F6" w14:textId="5097D9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A234A8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D4A52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51589C" w14:textId="4FE1C2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6C13C41" w14:textId="5CB169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314C74" w14:textId="6C0433F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44EB285" w14:textId="433CDF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F0AAD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6EE9E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47E61F" w14:textId="5A3BE0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53FB1F" w14:textId="020D59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D58F28" w14:textId="7C1F4D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E1C289" w14:textId="2112F23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AF6D4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1D6758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67DF9D" w14:textId="2133DCB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FA5185" w14:textId="0DC822C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1619BC" w14:textId="7D6F04D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E60089" w14:textId="177ED9A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900DB2A" w14:textId="77777777" w:rsidR="00944C3D" w:rsidRDefault="00944C3D" w:rsidP="00944C3D">
      <w:pPr>
        <w:rPr>
          <w:rFonts w:ascii="Arial" w:hAnsi="Arial"/>
          <w:b/>
        </w:rPr>
      </w:pPr>
    </w:p>
    <w:p w14:paraId="30E4E34E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EF112E6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7F0E3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F4EE0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00711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A3FB8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9A08A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1CA6D0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16EF8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93351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D51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9BC24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39BD0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DC670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0E803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FD47A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56B16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30EE4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A147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F6809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549FB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24A58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D021C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530F45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21AF8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FAE2F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8642A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AD0BB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5A824D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1204FCC" w14:textId="77777777" w:rsidTr="00503750">
        <w:tc>
          <w:tcPr>
            <w:tcW w:w="2835" w:type="dxa"/>
            <w:vAlign w:val="center"/>
          </w:tcPr>
          <w:p w14:paraId="6E99CA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D0723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5F706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0D3D2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93F7A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345A0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FAD20E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FA21B9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908C7C5" w14:textId="33BE5BF9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E4A396" w14:textId="3B8D1B5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64953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BD7C8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602D0D" w14:textId="21EC7FB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EFD0F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FD49F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AE4B5B8" w14:textId="0C7C9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1C0AD8" w14:textId="48876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D8C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594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0A29BB" w14:textId="30E39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DC59E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A313C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DEBA684" w14:textId="4A13B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FD484" w14:textId="67ABB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68B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872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383881" w14:textId="138A7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FAD62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A7186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03DD995" w14:textId="5C248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123DD" w14:textId="5FC57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599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E88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D99376" w14:textId="3BFC7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DC23F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3F690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5135645" w14:textId="5F3A6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E17CFF" w14:textId="51405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84F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868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C30D26" w14:textId="0FC90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BF2D9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25D03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55C2735" w14:textId="490EF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58F0B2" w14:textId="0A4A9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16D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77B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7E3B8C" w14:textId="3FB777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4B3E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4501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F64D5AC" w14:textId="6ED5E9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65FA48" w14:textId="36980D3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3F6A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F7FC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97A729" w14:textId="286930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AA7516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E9DE9E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A0E07D9" w14:textId="649B955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74FEF5E" w14:textId="77777777" w:rsidR="00944C3D" w:rsidRDefault="00944C3D" w:rsidP="00944C3D">
      <w:pPr>
        <w:rPr>
          <w:rFonts w:ascii="Arial" w:hAnsi="Arial"/>
          <w:b/>
        </w:rPr>
      </w:pPr>
    </w:p>
    <w:p w14:paraId="109EB35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422626F" w14:textId="77777777" w:rsidTr="00503750">
        <w:tc>
          <w:tcPr>
            <w:tcW w:w="2835" w:type="dxa"/>
            <w:vAlign w:val="center"/>
          </w:tcPr>
          <w:p w14:paraId="335270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CB6FB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2D638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F3576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10485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5882C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840F49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62724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6B65205" w14:textId="2E7AA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754F81" w14:textId="2D441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77B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ED8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9B2757" w14:textId="5C0FC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B804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F449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CBC5A1B" w14:textId="156B6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D97DE0" w14:textId="6D247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BEB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DDE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D1C18" w14:textId="30ECB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1F10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9559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9A58279" w14:textId="0B878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8B3A38" w14:textId="7A6DD6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453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47C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A7248D" w14:textId="29014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9BE7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EF7FE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AE5525A" w14:textId="080A2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954579" w14:textId="0182C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971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C12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635A3D" w14:textId="07342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33E7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05C88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8F591D9" w14:textId="198246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E9029B" w14:textId="756E6F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5C6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78A62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8AED6D" w14:textId="7975218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F40739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69E195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C57822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A3F7A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0579E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219F823" w14:textId="77777777" w:rsidTr="00503750">
        <w:trPr>
          <w:trHeight w:val="699"/>
        </w:trPr>
        <w:tc>
          <w:tcPr>
            <w:tcW w:w="3502" w:type="dxa"/>
            <w:vMerge/>
          </w:tcPr>
          <w:p w14:paraId="24284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82AD7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EA66F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8FC5E4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95112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6511C58" w14:textId="3746DCA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0B91F8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F680A4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4B9C5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5E8F46D" w14:textId="25140A3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4F5A92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F51F65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55FF5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D592A80" w14:textId="1C95F02F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0C060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664A7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71F45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FE1C199" w14:textId="77777777" w:rsidTr="00503750">
        <w:trPr>
          <w:trHeight w:val="593"/>
        </w:trPr>
        <w:tc>
          <w:tcPr>
            <w:tcW w:w="3497" w:type="dxa"/>
          </w:tcPr>
          <w:p w14:paraId="44B73A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45A36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3E053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236205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CCF5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BF8F729" w14:textId="20537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2EC486" w14:textId="22B35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804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83BDBE" w14:textId="3CC1BB9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12D98B" w14:textId="6C7FB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309A31" w14:textId="72510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026A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F0520C" w14:textId="056E937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888A1F" w14:textId="75363B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27B974" w14:textId="3FC46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DA22A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ACAA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11F8302" w14:textId="66AE3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F1B5D9" w14:textId="7FD11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C804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70D5FC" w14:textId="47ABF86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CDF28C" w14:textId="1973A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DEC212" w14:textId="5EFB8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497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700B7E" w14:textId="64212CE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75E639" w14:textId="7389B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0DDF83" w14:textId="57EA5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5EE7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7048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29CC4D4" w14:textId="6E336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37F746" w14:textId="18377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F1D61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69B090" w14:textId="66A342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A73551" w14:textId="56AEA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B53653" w14:textId="23487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073F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AECBDB" w14:textId="4D13D60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CF5D83" w14:textId="69D63B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4332F9" w14:textId="1047A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43D2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1261C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E288281" w14:textId="5AB4F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236987" w14:textId="20170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DC3F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FA6F30" w14:textId="6232E86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88477F" w14:textId="42AF7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2BC2C7" w14:textId="638D7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3E6CF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B6A0D17" w14:textId="621488C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84EB46" w14:textId="6AC8F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428D95" w14:textId="5D10C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E6FF80" w14:textId="77777777" w:rsidR="00944C3D" w:rsidRDefault="00944C3D" w:rsidP="00944C3D">
      <w:pPr>
        <w:rPr>
          <w:rFonts w:ascii="Arial" w:hAnsi="Arial"/>
          <w:b/>
        </w:rPr>
      </w:pPr>
    </w:p>
    <w:p w14:paraId="09E474B8" w14:textId="77777777" w:rsidR="00944C3D" w:rsidRDefault="00944C3D" w:rsidP="00944C3D">
      <w:pPr>
        <w:rPr>
          <w:rFonts w:ascii="Arial" w:hAnsi="Arial"/>
          <w:b/>
        </w:rPr>
      </w:pPr>
    </w:p>
    <w:p w14:paraId="1C5E788F" w14:textId="77777777" w:rsidR="00944C3D" w:rsidRDefault="00944C3D" w:rsidP="00944C3D">
      <w:pPr>
        <w:rPr>
          <w:rFonts w:ascii="Arial" w:hAnsi="Arial"/>
          <w:b/>
        </w:rPr>
      </w:pPr>
    </w:p>
    <w:p w14:paraId="6F43C4E3" w14:textId="77777777" w:rsidR="00944C3D" w:rsidRDefault="00944C3D" w:rsidP="00944C3D">
      <w:pPr>
        <w:rPr>
          <w:rFonts w:ascii="Arial" w:hAnsi="Arial"/>
          <w:b/>
        </w:rPr>
      </w:pPr>
    </w:p>
    <w:p w14:paraId="15E5287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5F828D1F" w14:textId="77777777" w:rsidTr="00503750">
        <w:tc>
          <w:tcPr>
            <w:tcW w:w="2622" w:type="dxa"/>
            <w:vAlign w:val="center"/>
          </w:tcPr>
          <w:p w14:paraId="134EE5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4D2D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6C0AD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8BAF7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7C162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0FBA2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09571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02478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231E7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D49BED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E6CC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083977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2A69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31E9DA8" w14:textId="46A6E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93126C" w14:textId="72F88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366B4A" w14:textId="692B3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BEB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6269D9" w14:textId="18545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90AAFC" w14:textId="77777777" w:rsidTr="00503750">
        <w:tc>
          <w:tcPr>
            <w:tcW w:w="2622" w:type="dxa"/>
            <w:vAlign w:val="center"/>
          </w:tcPr>
          <w:p w14:paraId="53560D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73E1E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513EEF5" w14:textId="7EFD1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C2E7C0" w14:textId="4E7BE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4173D0" w14:textId="44572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04B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A719AC" w14:textId="61AC1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072D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FC54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2491D21" w14:textId="05FC2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EF623E" w14:textId="10AF3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98A38A" w14:textId="5B2FB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C6B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37980A" w14:textId="57DD6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652D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D1F5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AC4EC99" w14:textId="51BD2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B57808" w14:textId="0C62A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CAAB90" w14:textId="64094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249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198DE3" w14:textId="241EF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DF8DE4" w14:textId="77777777" w:rsidTr="00503750">
        <w:tc>
          <w:tcPr>
            <w:tcW w:w="2622" w:type="dxa"/>
            <w:vAlign w:val="center"/>
          </w:tcPr>
          <w:p w14:paraId="079A36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2216630" w14:textId="4C562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14059.00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5A06D9" w14:textId="6FE90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16936.00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C56A48" w14:textId="17647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17905.00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8B0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DF201C" w14:textId="79349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13090.00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DF0B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5334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F1B8A2E" w14:textId="0DD1F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90FE25" w14:textId="0D687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72BFF5" w14:textId="161E3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3B1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F35A62" w14:textId="42B56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ED0C4" w14:textId="77777777" w:rsidTr="00503750">
        <w:tc>
          <w:tcPr>
            <w:tcW w:w="2622" w:type="dxa"/>
            <w:vAlign w:val="center"/>
          </w:tcPr>
          <w:p w14:paraId="5AD401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25CAA37" w14:textId="550FB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FAC405" w14:textId="77EAB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3EA498" w14:textId="266B9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3D3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9661B3" w14:textId="2D0D5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D080C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B0BC6A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04BC2D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EA49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0FFBA54" w14:textId="47EE5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9BF1DF" w14:textId="2BCB7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9ACB2F" w14:textId="1D4D3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719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7C72C5" w14:textId="72AFC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2DB7E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7D77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96B1127" w14:textId="68838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7DE740" w14:textId="7EDCB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1D532C" w14:textId="221B5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0C9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4C9CF1" w14:textId="2DBEA7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645B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F5A1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746E04E" w14:textId="61DF5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17CE00" w14:textId="409ED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46C2A5" w14:textId="34AD0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A61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992A3D" w14:textId="0A392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8AC390" w14:textId="77777777" w:rsidTr="00503750">
        <w:tc>
          <w:tcPr>
            <w:tcW w:w="2622" w:type="dxa"/>
            <w:vAlign w:val="center"/>
          </w:tcPr>
          <w:p w14:paraId="45DC87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8543C91" w14:textId="5EACED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A44B03" w14:textId="26F9B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DE7EBE" w14:textId="696E9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B11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0853FC" w14:textId="1ABA6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C06860" w14:textId="77777777" w:rsidTr="00503750">
        <w:tc>
          <w:tcPr>
            <w:tcW w:w="2622" w:type="dxa"/>
            <w:vAlign w:val="center"/>
          </w:tcPr>
          <w:p w14:paraId="497D3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49C4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A1F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993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F19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7B6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22DC1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70EE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48A37C9" w14:textId="04AE620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14059.00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8AFD60" w14:textId="51DD7C7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16936.00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27202B" w14:textId="774F1C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17905.00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09F8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97A8A7" w14:textId="7843EC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13090.00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05878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1EF7D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386DE6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81717D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8FA407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CA8E5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0F0DD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49253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F023C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66F0A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A6821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9999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69843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AE65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DEED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E5053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FBC6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8946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0527F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F83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0305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BF390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6C01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1732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BF05E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8ECE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81E3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B03EC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65E3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91F9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80A40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4E2A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D3FA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E369D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ABCA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CF13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02D51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2D26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7D1C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CC6A1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8D42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2BC9D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0EBB5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24CA2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F4500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E2EAB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6C84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1315F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0D8B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8101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3106C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16E5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BF05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D31B5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2A9D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642D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23700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F58C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E6FE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CB49C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A26D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0EED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AA70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676C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5722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5E4A3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DCD74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F4F14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D8985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85A1FB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E703A9E" w14:textId="77777777" w:rsidTr="00503750">
        <w:tc>
          <w:tcPr>
            <w:tcW w:w="2835" w:type="dxa"/>
            <w:vAlign w:val="center"/>
          </w:tcPr>
          <w:p w14:paraId="3480B4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8A53B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5EA35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50934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D3606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CA4EE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A8D26FC" w14:textId="77777777" w:rsidTr="00503750">
        <w:tc>
          <w:tcPr>
            <w:tcW w:w="2835" w:type="dxa"/>
            <w:vAlign w:val="center"/>
          </w:tcPr>
          <w:p w14:paraId="4285A4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C0F36EB" w14:textId="1C260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BA99EF" w14:textId="24FC0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B02105" w14:textId="397CC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EF8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DDE12" w14:textId="7DA51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0F17F1" w14:textId="77777777" w:rsidTr="00503750">
        <w:tc>
          <w:tcPr>
            <w:tcW w:w="2835" w:type="dxa"/>
            <w:vAlign w:val="center"/>
          </w:tcPr>
          <w:p w14:paraId="141D98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E72D8CD" w14:textId="79760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F4206B" w14:textId="56F36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8C6A94" w14:textId="69AE5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E1B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E05AFA" w14:textId="03F75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E1626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5163A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0C8E184" w14:textId="33B919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804A7C" w14:textId="284992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66677" w14:textId="706B27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85C0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45C69D" w14:textId="0CCBC0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8BE12B6" w14:textId="77777777" w:rsidTr="00503750">
        <w:tc>
          <w:tcPr>
            <w:tcW w:w="2835" w:type="dxa"/>
            <w:vAlign w:val="center"/>
          </w:tcPr>
          <w:p w14:paraId="1F89F7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AE0D037" w14:textId="64E13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A08AE5" w14:textId="654583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FD66E1" w14:textId="3C2B3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60B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71A46F" w14:textId="40E09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996E3D" w14:textId="77777777" w:rsidTr="00503750">
        <w:tc>
          <w:tcPr>
            <w:tcW w:w="2835" w:type="dxa"/>
            <w:vAlign w:val="center"/>
          </w:tcPr>
          <w:p w14:paraId="0EE0A8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BAE5022" w14:textId="1512B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450350" w14:textId="342CE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9D0188" w14:textId="37E1D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50A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184198" w14:textId="69AD9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1BB8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C26E4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B0A1117" w14:textId="0B261D6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3E700D" w14:textId="08E0834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5D949D" w14:textId="5279A12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1B2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EC70D7" w14:textId="2C4D2A3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1AACF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572FD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77BEB4A" w14:textId="6A2E6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FE23E4" w14:textId="236E9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B3A989" w14:textId="0C5AB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7BC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850B99" w14:textId="3A3D4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699AE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76770F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2ED4B99" w14:textId="77777777" w:rsidTr="00503750">
        <w:tc>
          <w:tcPr>
            <w:tcW w:w="2552" w:type="dxa"/>
            <w:shd w:val="clear" w:color="auto" w:fill="auto"/>
            <w:vAlign w:val="center"/>
          </w:tcPr>
          <w:p w14:paraId="7666B6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D748B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B0CBB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27982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A9F0E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629605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479F6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605098C" w14:textId="103EF68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A4C1E32" w14:textId="5565F90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52F31F0" w14:textId="259FB12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E9BB2DC" w14:textId="12D43DC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315B5A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C61A8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9974BFF" w14:textId="0BC1FCD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C4B5432" w14:textId="35D5485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0E9E4D9" w14:textId="1C7E984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FD14D9" w14:textId="63C60C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2E5B17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0D4E84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94475D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2DF0C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1E64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3F52FA6" w14:textId="77777777" w:rsidTr="00503750">
        <w:tc>
          <w:tcPr>
            <w:tcW w:w="4395" w:type="dxa"/>
            <w:vMerge/>
          </w:tcPr>
          <w:p w14:paraId="526A8E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CEBC4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BD70C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D729C7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031DB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3C29D28" w14:textId="3B955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  <w:lang w:eastAsia="sk-SK"/>
              </w:rPr>
              <w:t>2931.23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13C4D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5F21AC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0E90B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75F5D13" w14:textId="1FB89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82688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BE923D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3FB17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2AFE268" w14:textId="69F118E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2931.23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8D68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92B16BF" w14:textId="77777777" w:rsidTr="00503750">
        <w:tc>
          <w:tcPr>
            <w:tcW w:w="4395" w:type="dxa"/>
            <w:vAlign w:val="center"/>
          </w:tcPr>
          <w:p w14:paraId="1A1156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62709AE" w14:textId="1BC36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AB1AA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CF4C3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51464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A549E97" w14:textId="11829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54EB2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2DB48B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2AC4B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6D28B77" w14:textId="5C68253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3D25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7538E3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180AF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0D01B3D" w14:textId="58155398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14129.00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B1F0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B83F6A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09A254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B84C1E2" w14:textId="77777777" w:rsidTr="00503750">
        <w:tc>
          <w:tcPr>
            <w:tcW w:w="4395" w:type="dxa"/>
            <w:vAlign w:val="center"/>
          </w:tcPr>
          <w:p w14:paraId="04941E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167F58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43439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0D09C2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F0EE6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9B254B4" w14:textId="214C3D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68494C" w14:textId="0793EC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F893A3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E03A9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D8BC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59FD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01060B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E8C29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222D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682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03ED42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F5C3F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0FDE41A" w14:textId="0026942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248CEA" w14:textId="2F9EBA3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10BB48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55EED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5C982CB" w14:textId="2EA797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AB69EF" w14:textId="2F3D2A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919ED3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AF5EE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D9B08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398183A" w14:textId="77777777" w:rsidTr="00503750">
        <w:tc>
          <w:tcPr>
            <w:tcW w:w="1843" w:type="dxa"/>
            <w:vAlign w:val="center"/>
          </w:tcPr>
          <w:p w14:paraId="4655B2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0BD715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EB197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E1990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5B92BB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BCF5DF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D543C3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0303644" w14:textId="77777777" w:rsidTr="00503750">
        <w:tc>
          <w:tcPr>
            <w:tcW w:w="1843" w:type="dxa"/>
            <w:vAlign w:val="center"/>
          </w:tcPr>
          <w:p w14:paraId="7CE62C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54BFC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2B41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7765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893B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B1B3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47CA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C055C0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49E97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319CC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BA8A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612F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5592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DC88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5E0C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DDFC794" w14:textId="77777777" w:rsidTr="00503750">
        <w:tc>
          <w:tcPr>
            <w:tcW w:w="1843" w:type="dxa"/>
            <w:vAlign w:val="center"/>
          </w:tcPr>
          <w:p w14:paraId="24A78D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AF69E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3314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A9BD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D1C6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C21E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17CB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6F63E3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CF85A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EC207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B057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1B67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4B86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7E4B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3554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205800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FBE57F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44091B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22F9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C358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1B19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AC66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D8FA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0C91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457E0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936B151" w14:textId="77777777" w:rsidTr="00503750">
        <w:trPr>
          <w:trHeight w:val="664"/>
        </w:trPr>
        <w:tc>
          <w:tcPr>
            <w:tcW w:w="3372" w:type="dxa"/>
          </w:tcPr>
          <w:p w14:paraId="56014E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B3CC4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5556CA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800ADC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3D38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19C63CC" w14:textId="04140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AD8CD6" w14:textId="61AC8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CF9F3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D189D4A" w14:textId="0D627AC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456F7A0" w14:textId="0FCE0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668380" w14:textId="7DF84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0FB6F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21ADE89" w14:textId="4C49790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D80F67" w14:textId="6E770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D3AFE5" w14:textId="4BF9C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94968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3EBD6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999C76E" w14:textId="163C4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84BEB1" w14:textId="44E5B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3FF6A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03149" w14:textId="7DAC237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4F6861" w14:textId="3E500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64272E" w14:textId="55F6F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8CEF7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0E6A143" w14:textId="0EE5EE3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AC56872" w14:textId="711F3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44C6D7" w14:textId="54B3C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CB550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38A2BF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AF8701A" w14:textId="77777777" w:rsidTr="00503750">
        <w:tc>
          <w:tcPr>
            <w:tcW w:w="2835" w:type="dxa"/>
            <w:vAlign w:val="center"/>
          </w:tcPr>
          <w:p w14:paraId="56C45EB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6728C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37520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F7184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1043F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BB1B32B" w14:textId="77777777" w:rsidTr="00503750">
        <w:tc>
          <w:tcPr>
            <w:tcW w:w="2835" w:type="dxa"/>
          </w:tcPr>
          <w:p w14:paraId="77F145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DFA7DBD" w14:textId="71B7F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B6C59B" w14:textId="706C0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C78E38" w14:textId="04130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A7DC0C" w14:textId="1BCDE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834618" w14:textId="77777777" w:rsidTr="00503750">
        <w:tc>
          <w:tcPr>
            <w:tcW w:w="2835" w:type="dxa"/>
          </w:tcPr>
          <w:p w14:paraId="5B3347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945DDAE" w14:textId="5B9B7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5631B4" w14:textId="4D46C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BDA9E5" w14:textId="1EE8C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2B986D" w14:textId="34950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786409" w14:textId="77777777" w:rsidTr="00503750">
        <w:tc>
          <w:tcPr>
            <w:tcW w:w="2835" w:type="dxa"/>
          </w:tcPr>
          <w:p w14:paraId="7E24DE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78870DA" w14:textId="5060E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5E3DB9" w14:textId="3C16F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72DCF0" w14:textId="67596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92D169" w14:textId="6566B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769310" w14:textId="77777777" w:rsidTr="00503750">
        <w:tc>
          <w:tcPr>
            <w:tcW w:w="2835" w:type="dxa"/>
            <w:vAlign w:val="center"/>
          </w:tcPr>
          <w:p w14:paraId="27A2A4A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5929BE4" w14:textId="0CB43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7346C9" w14:textId="7AE2A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6F2F09" w14:textId="3268A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6C57F2" w14:textId="1B576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075567" w14:textId="77777777" w:rsidTr="00503750">
        <w:tc>
          <w:tcPr>
            <w:tcW w:w="2835" w:type="dxa"/>
            <w:vAlign w:val="center"/>
          </w:tcPr>
          <w:p w14:paraId="07F4B6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2170A68" w14:textId="5AA57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F70961" w14:textId="66814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2FA0AA" w14:textId="221A5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3345BD" w14:textId="4F715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A800E7" w14:textId="77777777" w:rsidTr="00503750">
        <w:tc>
          <w:tcPr>
            <w:tcW w:w="2835" w:type="dxa"/>
          </w:tcPr>
          <w:p w14:paraId="3C6420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82F093C" w14:textId="7C7D7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823390" w14:textId="33577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01034F" w14:textId="1B783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E8F266" w14:textId="71F0D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B741E5" w14:textId="77777777" w:rsidTr="00503750">
        <w:tc>
          <w:tcPr>
            <w:tcW w:w="2835" w:type="dxa"/>
          </w:tcPr>
          <w:p w14:paraId="1D37938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8248F2A" w14:textId="6F852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9543A2" w14:textId="5178C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505D9D" w14:textId="39831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243FFA" w14:textId="7BAD7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5003BE" w14:textId="77777777" w:rsidTr="00503750">
        <w:tc>
          <w:tcPr>
            <w:tcW w:w="2835" w:type="dxa"/>
          </w:tcPr>
          <w:p w14:paraId="4667D3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82C58AA" w14:textId="01A97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523650" w14:textId="3945E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FAA2FD" w14:textId="65884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4B6435" w14:textId="5F881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AC7C99" w14:textId="77777777" w:rsidR="00944C3D" w:rsidRDefault="00944C3D" w:rsidP="00944C3D">
      <w:pPr>
        <w:rPr>
          <w:rFonts w:ascii="Arial" w:hAnsi="Arial"/>
          <w:b/>
        </w:rPr>
      </w:pPr>
    </w:p>
    <w:p w14:paraId="2134B4A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9278EB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E023D0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ED47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7E0F9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CD158F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64E69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7A40BDF" w14:textId="77777777" w:rsidTr="00503750">
        <w:trPr>
          <w:trHeight w:val="443"/>
        </w:trPr>
        <w:tc>
          <w:tcPr>
            <w:tcW w:w="2560" w:type="dxa"/>
          </w:tcPr>
          <w:p w14:paraId="6D9AE8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ADA7240" w14:textId="784E03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95DE9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2D2B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940D7CF" w14:textId="14A73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0A9BD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B685B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D8C2B14" w14:textId="08A99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55D5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632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C1CFC5F" w14:textId="4169D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7AB59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50913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8427B0E" w14:textId="43159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9777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6EBDF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1D99D77" w14:textId="67462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0ADCE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295807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C6EB69E" w14:textId="12EF4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E608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9181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32F5C1" w14:textId="43263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C98A6C" w14:textId="77777777" w:rsidR="00944C3D" w:rsidRDefault="00944C3D" w:rsidP="00944C3D">
      <w:pPr>
        <w:rPr>
          <w:rFonts w:ascii="Arial" w:hAnsi="Arial"/>
          <w:b/>
        </w:rPr>
      </w:pPr>
    </w:p>
    <w:p w14:paraId="02D0186C" w14:textId="77777777" w:rsidR="00944C3D" w:rsidRDefault="00944C3D" w:rsidP="00944C3D">
      <w:pPr>
        <w:rPr>
          <w:rFonts w:ascii="Arial" w:hAnsi="Arial"/>
          <w:b/>
        </w:rPr>
      </w:pPr>
    </w:p>
    <w:p w14:paraId="044589C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AC36704" w14:textId="77777777" w:rsidR="00944C3D" w:rsidRDefault="00944C3D" w:rsidP="00944C3D">
      <w:pPr>
        <w:rPr>
          <w:rFonts w:ascii="Arial" w:hAnsi="Arial"/>
          <w:b/>
        </w:rPr>
      </w:pPr>
    </w:p>
    <w:p w14:paraId="3553FF7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BFF4E8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27CBF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6D590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A23D7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8E7E41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C7505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05C67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3EC3C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BB876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3273A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2EBC9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A96D6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5B683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0459F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A0BB1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D9E92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8BA274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882919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19FB73D" w14:textId="77777777" w:rsidTr="00503750">
        <w:trPr>
          <w:trHeight w:val="677"/>
        </w:trPr>
        <w:tc>
          <w:tcPr>
            <w:tcW w:w="3358" w:type="dxa"/>
          </w:tcPr>
          <w:p w14:paraId="1417EE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5238C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FC41D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50735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74577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EF50A09" w14:textId="5CE11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8ECCB7" w14:textId="1A9269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628A6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76538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1262E70" w14:textId="42FBB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D0553B" w14:textId="248FA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B5F7F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66486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98FA563" w14:textId="2202B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C8C18D" w14:textId="5F2DF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C451D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5F7A6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8C8383B" w14:textId="1C607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221D22" w14:textId="2F26D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AA08C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5841FDD" w14:textId="2F39321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8C71FDA" w14:textId="609BB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1DBB5E" w14:textId="41DDF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BCE65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320597E" w14:textId="56C6635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161962" w14:textId="2D991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D87994" w14:textId="5E6C8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DDDE6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FA9780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38A054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36F36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C8709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D24CFF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0F9B5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B51C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B65D8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84A86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E1D00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FEC1E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42FA0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21DA9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6622EA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FA4DE9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2FC0E7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AC49DC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AB36F8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3E51F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7EACD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5E62F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C26E41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CA74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1D4A5B1" w14:textId="64CEB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E5637F" w14:textId="01F1F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976B4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B082D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3C0B2FB" w14:textId="4A571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9F2692" w14:textId="12A0D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025A1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1FB84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916D6BA" w14:textId="2276E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386833" w14:textId="7AE47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1575E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44653F5" w14:textId="5514BA0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0FBBAB" w14:textId="435CE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9F448C" w14:textId="53163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15C43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588D2A" w14:textId="5BF880A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22C35DC" w14:textId="2794B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1B1C35" w14:textId="59625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155D3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0A56B0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4CDB7F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507F5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D58DF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58831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03813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316E0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FAAFA27" w14:textId="58654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4B68E2" w14:textId="11E583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F806B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E80F0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384F63E" w14:textId="6A4AF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E756C0" w14:textId="5110C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25D58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526D4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DB41968" w14:textId="7FBF1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3F86DE" w14:textId="14230F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9C57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F7E7970" w14:textId="442DF5F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20570CA" w14:textId="1623F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C4CA94" w14:textId="7BC59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B7749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DD1B068" w14:textId="5715736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0696324" w14:textId="5C733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0D425A" w14:textId="4AF01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000B3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EBBE2E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7F41749" w14:textId="77777777" w:rsidTr="00503750">
        <w:tc>
          <w:tcPr>
            <w:tcW w:w="3686" w:type="dxa"/>
            <w:vAlign w:val="center"/>
          </w:tcPr>
          <w:p w14:paraId="58FD67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C7F3F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8C426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6747FC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A2E3A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A8987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1FDD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94CB3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E56E8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1811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16BD9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B7E09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443EC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CC448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12392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7DE88B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52FBB2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2B86C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F308B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67B38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E67296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9606C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32ADA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DFEAE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0CC9B1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6ACD6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FBB08AB" w14:textId="35EB3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4846AF" w14:textId="05524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1C2BE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46784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25F4B98" w14:textId="6AD1E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E40838" w14:textId="17046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CC541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ACC20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417AA78" w14:textId="00520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F381ED" w14:textId="49BC6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2DF8D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C3AF7B" w14:textId="0281EDD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D2FDE73" w14:textId="26BAD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759050" w14:textId="7540B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B8E7C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3AF6D21" w14:textId="5348FDF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FA4BF3" w14:textId="3C23E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40959F" w14:textId="45719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A0903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CA50E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28F42A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B60CC2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FBEC9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7B0F9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14FFB5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853C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164564F" w14:textId="4FF62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D046F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6A7F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4B17487" w14:textId="57AC5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FFCE2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3F6F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FA3D3C4" w14:textId="6B1B5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0A334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93D6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C9BB8B8" w14:textId="70251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235BB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5EDD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15AB6CB" w14:textId="55F5C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00783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8270B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22C0D20" w14:textId="4941AEC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011A06A" w14:textId="77777777" w:rsidR="00944C3D" w:rsidRDefault="00944C3D" w:rsidP="00944C3D">
      <w:pPr>
        <w:rPr>
          <w:sz w:val="22"/>
          <w:szCs w:val="22"/>
        </w:rPr>
      </w:pPr>
    </w:p>
    <w:p w14:paraId="1F43DDB3" w14:textId="77777777" w:rsidR="00944C3D" w:rsidRDefault="00944C3D" w:rsidP="00944C3D">
      <w:pPr>
        <w:rPr>
          <w:sz w:val="22"/>
          <w:szCs w:val="22"/>
        </w:rPr>
      </w:pPr>
    </w:p>
    <w:p w14:paraId="099CD1A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024B5C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B5EB4FC" w14:textId="1518E5A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B5226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AF03C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A313F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642A1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5165BE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3AF52D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80A4C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E1F62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1CE0AB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5CF87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58D2AC2" w14:textId="32E6F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AE53B4" w14:textId="50F94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446B0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87DDE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FD39424" w14:textId="129F0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E7235C" w14:textId="24679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5BB74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CB71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EBF69DD" w14:textId="030F3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4CEE38" w14:textId="7025B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46488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3921B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733AE4B" w14:textId="71E33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B267D6" w14:textId="5B9DA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98C7F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257FC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46FC56B" w14:textId="48C1A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F56E63" w14:textId="0749E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3B3E1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3C669B" w14:textId="4AAB6A2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0394FA1" w14:textId="0BAE8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1B0AF1F" w14:textId="18528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7D01E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5C9955A" w14:textId="3AA0C5C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17382DA" w14:textId="5D594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6FA0EA" w14:textId="6511DD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BFE7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300D4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7377EF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D79B1B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0A35C0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60E21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347194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0DF68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DB8B453" w14:textId="457AD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EAAEF7" w14:textId="1C57C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3AF6F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A10FE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2EB2432" w14:textId="4B5D97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D87CDD" w14:textId="1E156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977B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62028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AAD9D3E" w14:textId="15817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762C89" w14:textId="6DB82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E560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7847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C4C5430" w14:textId="52101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468192" w14:textId="5B045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0EE9D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A5C4A2" w14:textId="023F86B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A752AE2" w14:textId="49027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FAE422" w14:textId="30493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1E97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2E59FD" w14:textId="28314C1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33F1A2D" w14:textId="493F6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DBECF6" w14:textId="159F6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A91FD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6A8AB34" w14:textId="02A61AF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FBCBF89" w14:textId="5FF82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70CB5D8" w14:textId="56060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100B" w:rsidRPr="00030C8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69A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E41A9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ADC4441" w14:textId="5D7CFB6A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F335D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88D44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C450D4C" w14:textId="1EC6037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01C04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E6D32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B3EB79D" w14:textId="2D801D5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016C9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4EF0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7EB3F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7CA8663" w14:textId="77777777" w:rsidR="00944C3D" w:rsidRPr="003607F0" w:rsidRDefault="00944C3D" w:rsidP="00944C3D"/>
    <w:p w14:paraId="7F92494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5F9BA" w14:textId="77777777" w:rsidR="005B100B" w:rsidRDefault="005B100B">
      <w:r>
        <w:separator/>
      </w:r>
    </w:p>
  </w:endnote>
  <w:endnote w:type="continuationSeparator" w:id="0">
    <w:p w14:paraId="6E181B5A" w14:textId="77777777" w:rsidR="005B100B" w:rsidRDefault="005B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C26D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D1A342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94A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8972A4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607C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FE53C1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1EADB" w14:textId="77777777" w:rsidR="005B100B" w:rsidRDefault="005B100B">
      <w:r>
        <w:separator/>
      </w:r>
    </w:p>
  </w:footnote>
  <w:footnote w:type="continuationSeparator" w:id="0">
    <w:p w14:paraId="46997F91" w14:textId="77777777" w:rsidR="005B100B" w:rsidRDefault="005B1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425265">
    <w:abstractNumId w:val="13"/>
  </w:num>
  <w:num w:numId="2" w16cid:durableId="2131315474">
    <w:abstractNumId w:val="17"/>
  </w:num>
  <w:num w:numId="3" w16cid:durableId="1915043396">
    <w:abstractNumId w:val="8"/>
  </w:num>
  <w:num w:numId="4" w16cid:durableId="1097554694">
    <w:abstractNumId w:val="7"/>
  </w:num>
  <w:num w:numId="5" w16cid:durableId="125259107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374486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6633809">
    <w:abstractNumId w:val="20"/>
  </w:num>
  <w:num w:numId="8" w16cid:durableId="1776561933">
    <w:abstractNumId w:val="10"/>
  </w:num>
  <w:num w:numId="9" w16cid:durableId="1606158315">
    <w:abstractNumId w:val="0"/>
  </w:num>
  <w:num w:numId="10" w16cid:durableId="1557087154">
    <w:abstractNumId w:val="19"/>
  </w:num>
  <w:num w:numId="11" w16cid:durableId="1145126737">
    <w:abstractNumId w:val="6"/>
  </w:num>
  <w:num w:numId="12" w16cid:durableId="1083718306">
    <w:abstractNumId w:val="9"/>
  </w:num>
  <w:num w:numId="13" w16cid:durableId="635573246">
    <w:abstractNumId w:val="12"/>
  </w:num>
  <w:num w:numId="14" w16cid:durableId="591623517">
    <w:abstractNumId w:val="15"/>
  </w:num>
  <w:num w:numId="15" w16cid:durableId="1359504318">
    <w:abstractNumId w:val="14"/>
  </w:num>
  <w:num w:numId="16" w16cid:durableId="1234004044">
    <w:abstractNumId w:val="2"/>
  </w:num>
  <w:num w:numId="17" w16cid:durableId="474491213">
    <w:abstractNumId w:val="4"/>
  </w:num>
  <w:num w:numId="18" w16cid:durableId="1096485627">
    <w:abstractNumId w:val="11"/>
  </w:num>
  <w:num w:numId="19" w16cid:durableId="204022108">
    <w:abstractNumId w:val="5"/>
  </w:num>
  <w:num w:numId="20" w16cid:durableId="1388912177">
    <w:abstractNumId w:val="18"/>
  </w:num>
  <w:num w:numId="21" w16cid:durableId="135935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17"/>
    <w:docVar w:name="arg2" w:val="Driver=asa17;DBF=D:\anasoft\data\tebys.db;DBN=tebys;ENG=SQL17;commlinks=TCPIP{ip=192.168.1.241};uid=hromnikova;con=finus(10.15);pwd=488300282956Vaveto1"/>
    <w:docVar w:name="arg3" w:val="1180714"/>
    <w:docVar w:name="arg4" w:val="C:\Users\HROMNI~1.TEB\AppData\Local\Temp\24154625.doc"/>
    <w:docVar w:name="arg5" w:val="8"/>
  </w:docVars>
  <w:rsids>
    <w:rsidRoot w:val="005B100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00B"/>
    <w:rsid w:val="005B1909"/>
    <w:rsid w:val="005C6EF7"/>
    <w:rsid w:val="005D44A5"/>
    <w:rsid w:val="005E5613"/>
    <w:rsid w:val="00603282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B0763"/>
  <w15:docId w15:val="{CE052956-2C36-44A7-AE2A-9F3C4DA0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5339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2025-03-13T13:06:00Z</dcterms:created>
  <dcterms:modified xsi:type="dcterms:W3CDTF">2025-03-13T13:08:00Z</dcterms:modified>
</cp:coreProperties>
</file>