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360DA3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C1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AC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65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07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64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D4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3F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0A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41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EB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2B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64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EE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C0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62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0D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BD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82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E6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28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56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2C318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4E8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A84D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AA32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DB1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559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41A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ED85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0AF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712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E76C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4A1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EAEC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A9D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F4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FA5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896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541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4CB4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C645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5443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AFDE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09C8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F73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A1E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266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0A7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D36E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D26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BF5A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ECAC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D10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9498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A0E6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6EA0B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8ABC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C23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3E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B2B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4E7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9ECD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F30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00AC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E477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D378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CF93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641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C24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C50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6131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AC37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9BC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4E8A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1E4F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E178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77D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188F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87E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F34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6FC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291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50B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9A9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39FD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BF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E0E4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97D5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29E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5D9EC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D46D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833F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1E9F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746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F030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522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985F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E76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69D9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C7E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7F7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387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30F8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B3CA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B69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A1A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ED31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8E4D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461A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69B2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E4AF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CBA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F50E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3F99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16B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80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4A4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DF74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7DFB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1AC1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DBE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3DDA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0473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562D1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519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828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75F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808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41F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9D1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9FE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53B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653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3A9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A99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CCA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1A3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8F9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9F2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DE3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E1C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74D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34B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2AC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F8C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059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FEF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CBD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753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B9F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329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0D9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294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277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12D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0A4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D00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29F19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E9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BE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DB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ED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C3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56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AB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68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AD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23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6F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05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BE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52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00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BE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7DE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64F4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CA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73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CE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0B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DF5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D0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BB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32F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64E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3EB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3C5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F09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F5E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BC6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71E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353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563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309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D362B52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8D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84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61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10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D08B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D3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5D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33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D4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F5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E0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92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17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48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FA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F4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955955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0C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9C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85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79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91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B9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97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F3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A6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76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E7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44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E6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C8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C5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1E1B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BA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72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80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E3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76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28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BD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47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C1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59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3B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D5606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01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E0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77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2B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0A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03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9D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00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1E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36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DB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FF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E2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BC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D0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9BA5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90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CC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38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23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DB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71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C6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4CC4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CA8E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7ED0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0DC45E" w14:textId="6F6B64A3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003436">
              <w:rPr>
                <w:rFonts w:ascii="Arial" w:hAnsi="Arial"/>
                <w:lang w:eastAsia="sk-SK"/>
              </w:rPr>
              <w:t>23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3304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FDD6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C6D9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4F8C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973C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AEEE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B354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7FB8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A1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31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61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C7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13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C3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C32C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B3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57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91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05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37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A4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24E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023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12A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09FEE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3A0CA38" wp14:editId="2A7AA16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6A4FC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3A0CA3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0126A4FC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41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71C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19D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E11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8E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292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D5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A6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BC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A7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B7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B6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6A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47B8E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2A02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22565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DFC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D8DFAAD" wp14:editId="0AD6A308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F93C8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8DFAAD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43F93C8B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73917C3" wp14:editId="145173FA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3A2603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3917C3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1A3A2603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3DAF306" wp14:editId="51A9DF4E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9F00B3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AF306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439F00B3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CE8A107" wp14:editId="037686C1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E832F7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E8A107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6E832F7" w14:textId="77777777" w:rsidR="000B647F" w:rsidRDefault="00646867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751C3B4E" wp14:editId="571C0B15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4C7AEC" w14:textId="4BF0818A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C3051B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6128EA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1C3B4E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D4C7AEC" w14:textId="4BF0818A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C3051B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6128EA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9E20642" wp14:editId="1F1705D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75B7FF" w14:textId="4D23807B" w:rsidR="000B647F" w:rsidRDefault="0099716A" w:rsidP="00944C3D">
                                  <w:r>
                                    <w:t>20</w:t>
                                  </w:r>
                                  <w:r w:rsidR="00C3051B">
                                    <w:t>2</w:t>
                                  </w:r>
                                  <w:r w:rsidR="006128EA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E20642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175B7FF" w14:textId="4D23807B" w:rsidR="000B647F" w:rsidRDefault="0099716A" w:rsidP="00944C3D">
                            <w:r>
                              <w:t>20</w:t>
                            </w:r>
                            <w:r w:rsidR="00C3051B">
                              <w:t>2</w:t>
                            </w:r>
                            <w:r w:rsidR="006128EA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146F5B9" wp14:editId="2A4D890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3A7D01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46F5B9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073A7D01" w14:textId="77777777" w:rsidR="000B647F" w:rsidRDefault="00646867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11E2CE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DAE3E1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08FCDF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B8ED50A" wp14:editId="318FD85F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1A6E91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8ED50A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71A6E91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66C722D" wp14:editId="396514FF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C0E32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6C722D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33C0E321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5E33CCC" wp14:editId="29A046DC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6D009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E33CCC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7A6D0097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04CB3D5E" wp14:editId="03FDF1A7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A3A0F3" w14:textId="63F4872A" w:rsidR="000B647F" w:rsidRDefault="0099716A" w:rsidP="00944C3D">
                                  <w:r>
                                    <w:t>20</w:t>
                                  </w:r>
                                  <w:r w:rsidR="00C3051B">
                                    <w:t>2</w:t>
                                  </w:r>
                                  <w:r w:rsidR="006128EA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CB3D5E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AA3A0F3" w14:textId="63F4872A" w:rsidR="000B647F" w:rsidRDefault="0099716A" w:rsidP="00944C3D">
                            <w:r>
                              <w:t>20</w:t>
                            </w:r>
                            <w:r w:rsidR="00C3051B">
                              <w:t>2</w:t>
                            </w:r>
                            <w:r w:rsidR="006128EA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02C577A" wp14:editId="0024CBED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4E3190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2C577A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254E3190" w14:textId="77777777" w:rsidR="000B647F" w:rsidRDefault="00646867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EAFE617" wp14:editId="5D1AD387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DCADFF" w14:textId="09BD1DCC" w:rsidR="000B647F" w:rsidRDefault="0099716A" w:rsidP="00944C3D">
                                  <w:r>
                                    <w:t>20</w:t>
                                  </w:r>
                                  <w:r w:rsidR="00C3051B">
                                    <w:t>2</w:t>
                                  </w:r>
                                  <w:r w:rsidR="006128EA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AFE617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1DCADFF" w14:textId="09BD1DCC" w:rsidR="000B647F" w:rsidRDefault="0099716A" w:rsidP="00944C3D">
                            <w:r>
                              <w:t>20</w:t>
                            </w:r>
                            <w:r w:rsidR="00C3051B">
                              <w:t>2</w:t>
                            </w:r>
                            <w:r w:rsidR="006128EA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931BBBB" wp14:editId="33FBDF0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151807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31BBBB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21151807" w14:textId="77777777" w:rsidR="000B647F" w:rsidRDefault="00646867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7DD7AF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6C3F1DC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B7B0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83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A759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75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5E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19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A8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AE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FA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2C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69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9F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4F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59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9D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39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ED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18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21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89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87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B0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22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346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E2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73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7DF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13EA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5A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91E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50C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AC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8E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97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F7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03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39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42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71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6A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8E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B2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87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28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B3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74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5DD3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3E9A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8B79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7ED9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30D4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2339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201E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07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98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82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F3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15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EE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58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97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2C50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8E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86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40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20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FB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36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CC6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0C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97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B0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56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2F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74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8A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42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8C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5D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3F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71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CC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940A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0D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D2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C5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B7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81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55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5C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B4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55EA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97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B0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83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DC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D5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00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2F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6A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78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08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23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3B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27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3D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D5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86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DD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48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B01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13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684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92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89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92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26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CC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14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B3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4FB9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F8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5D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52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C5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32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4D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B1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8B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DA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91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20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78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30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D7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9A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9A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DF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0C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3F6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7DF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024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9D6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8EF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77F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780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B9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B8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A2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22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3A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2D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2D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D6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4ACA7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35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5F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B3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17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48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B3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62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AF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8C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42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20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0F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1F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C3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6E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0F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8F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CC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0A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389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203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E6B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513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CD8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B62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A0E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67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6F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5AC8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50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07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0A81789" wp14:editId="2B9BD69C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E7F18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A8178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6FE7F18F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C8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3D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B5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F8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56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DF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DA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C7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C7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11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32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D5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84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1C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61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65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41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D3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BA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42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2F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58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56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96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F3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27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88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8D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ED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3D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3A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7FF8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80ED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BE18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ADD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DE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484F178" wp14:editId="4B30576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9B715B" w14:textId="77777777" w:rsidR="000B647F" w:rsidRPr="00391121" w:rsidRDefault="00ED4BE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34054031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84F17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V0kn4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7C9B715B" w14:textId="77777777" w:rsidR="000B647F" w:rsidRPr="00391121" w:rsidRDefault="00ED4BE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34054031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CA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5C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FA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0B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2C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00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7D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CC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F4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8968102" wp14:editId="60DFFB19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82EB41" w14:textId="77777777" w:rsidR="000B647F" w:rsidRPr="00391121" w:rsidRDefault="00ED4BE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2021408818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968102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9u+n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rIKGQKvpamOyCyYUbm4aXhpDfygpEfVFtR93zMQlKj3GqdzM18sgsyjsViuMjTg&#10;0lNeepjmCFVQT8l43fpxNfYWZNNippMe7nCiOxnJfq5qqh+VGWcwbVGQ/qUdo553ffME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NPbvpx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4F82EB41" w14:textId="77777777" w:rsidR="000B647F" w:rsidRPr="00391121" w:rsidRDefault="00ED4BE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2021408818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2C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2A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2E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09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1F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1C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4A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77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0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40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B3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CE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A5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86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2C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EB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4714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F1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8C6ECD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278D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3C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58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FB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4F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08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44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2A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A2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41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C0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79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E6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6E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22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25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0FA6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A671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52C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12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BB0D1F7" wp14:editId="1973A914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7BE9FB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proofErr w:type="spellStart"/>
                                  <w:r w:rsidR="00ED4BED">
                                    <w:rPr>
                                      <w:rFonts w:ascii="Arial" w:hAnsi="Arial" w:cs="Arial"/>
                                    </w:rPr>
                                    <w:t>gen</w:t>
                                  </w:r>
                                  <w:proofErr w:type="spellEnd"/>
                                  <w:r w:rsidR="00ED4BED">
                                    <w:rPr>
                                      <w:rFonts w:ascii="Arial" w:hAnsi="Arial" w:cs="Arial"/>
                                    </w:rPr>
                                    <w:t xml:space="preserve">, </w:t>
                                  </w:r>
                                  <w:proofErr w:type="spellStart"/>
                                  <w:r w:rsidR="00ED4BED">
                                    <w:rPr>
                                      <w:rFonts w:ascii="Arial" w:hAnsi="Arial" w:cs="Arial"/>
                                    </w:rPr>
                                    <w:t>Viesta</w:t>
                                  </w:r>
                                  <w:proofErr w:type="spellEnd"/>
                                  <w:r w:rsidR="00ED4BED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B0D1F7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P1y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l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C/o/XI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A7BE9FB" w14:textId="77777777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="00ED4BED">
                              <w:rPr>
                                <w:rFonts w:ascii="Arial" w:hAnsi="Arial" w:cs="Arial"/>
                              </w:rPr>
                              <w:t>gen</w:t>
                            </w:r>
                            <w:proofErr w:type="spellEnd"/>
                            <w:r w:rsidR="00ED4BED">
                              <w:rPr>
                                <w:rFonts w:ascii="Arial" w:hAnsi="Arial" w:cs="Arial"/>
                              </w:rPr>
                              <w:t xml:space="preserve">, </w:t>
                            </w:r>
                            <w:proofErr w:type="spellStart"/>
                            <w:r w:rsidR="00ED4BED">
                              <w:rPr>
                                <w:rFonts w:ascii="Arial" w:hAnsi="Arial" w:cs="Arial"/>
                              </w:rPr>
                              <w:t>Viesta</w:t>
                            </w:r>
                            <w:proofErr w:type="spellEnd"/>
                            <w:r w:rsidR="00ED4BED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3F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5A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CF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E9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74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07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7E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29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25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4A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7B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BE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09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AF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9F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90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F2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83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96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B5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E5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E6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1C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7A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69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17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04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C7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F9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81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B5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0A6F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32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96E026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5FB1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9A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37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0B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54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0C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76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1A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CD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38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86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E2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7E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9F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9E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DD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20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98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8C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44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F7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F3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68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69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99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689D51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C136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52A2E86" wp14:editId="3E477E61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D1EA0F" w14:textId="77777777" w:rsidR="000B647F" w:rsidRPr="00391121" w:rsidRDefault="00335D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Ge</w:t>
                                  </w:r>
                                  <w:r w:rsidR="00ED4BED">
                                    <w:rPr>
                                      <w:rFonts w:ascii="Arial" w:hAnsi="Arial" w:cs="Arial"/>
                                    </w:rPr>
                                    <w:t>n.Viesta</w:t>
                                  </w:r>
                                  <w:proofErr w:type="spellEnd"/>
                                  <w:r w:rsidR="00ED4BED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2A2E86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">
                      <v:textbox>
                        <w:txbxContent>
                          <w:p w14:paraId="36D1EA0F" w14:textId="77777777" w:rsidR="000B647F" w:rsidRPr="00391121" w:rsidRDefault="00335D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Ge</w:t>
                            </w:r>
                            <w:r w:rsidR="00ED4BED">
                              <w:rPr>
                                <w:rFonts w:ascii="Arial" w:hAnsi="Arial" w:cs="Arial"/>
                              </w:rPr>
                              <w:t>n.Viesta</w:t>
                            </w:r>
                            <w:proofErr w:type="spellEnd"/>
                            <w:r w:rsidR="00ED4BED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A31F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34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66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E1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51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14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CF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E4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78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8B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A7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EC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B6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B8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7B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71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FD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7C835D0" wp14:editId="36C55FF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B16DFC" w14:textId="77777777" w:rsidR="000B647F" w:rsidRDefault="00335D80" w:rsidP="00944C3D">
                                  <w:r>
                                    <w:t>1</w:t>
                                  </w:r>
                                  <w:r w:rsidR="00ED4BED">
                                    <w:t>668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C835D0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Cj9RPl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48B16DFC" w14:textId="77777777" w:rsidR="000B647F" w:rsidRDefault="00335D80" w:rsidP="00944C3D">
                            <w:r>
                              <w:t>1</w:t>
                            </w:r>
                            <w:r w:rsidR="00ED4BED">
                              <w:t>668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F2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25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D6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61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C5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35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688F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7DB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D675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9244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20D7F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609C61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CFEE2FD" wp14:editId="6956EB7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CDC30C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FEE2FD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mP8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J5c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qdmP8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63CDC30C" w14:textId="77777777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693E8C1" wp14:editId="33551A9E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63E79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93E8C1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6363E796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00061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B7B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BF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6D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931CD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D1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B5F0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2EAE574" wp14:editId="68718CF9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F73CC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EAE574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PwL1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tIQ4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AxPwL1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5DF73CC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72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FF7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08B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874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69E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D04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6C4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7ECB9A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F9AD4B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73A13A2" wp14:editId="3A100C43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EFB2F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3A13A2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HWoGQ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">
                      <v:textbox>
                        <w:txbxContent>
                          <w:p w14:paraId="6DEFB2FD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1DE7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B9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D3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07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E4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43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47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58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99AC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72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7134E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07F5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E512A8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4B33B16" wp14:editId="3AEE7F2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31A49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B33B16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">
                      <v:textbox>
                        <w:txbxContent>
                          <w:p w14:paraId="1C31A49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ADA1E7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D095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8FA8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AD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72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1F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C4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8A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D9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DA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9F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43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5B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3F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70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A8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A1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FA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32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35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B3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B8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26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C9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9B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BD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B8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BE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B18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C0FA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7A4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4736DEE" w14:textId="06B2C3A9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C3051B">
              <w:rPr>
                <w:rFonts w:ascii="Arial" w:hAnsi="Arial"/>
                <w:lang w:eastAsia="sk-SK"/>
              </w:rPr>
              <w:t>2</w:t>
            </w:r>
            <w:r w:rsidR="00003436">
              <w:rPr>
                <w:rFonts w:ascii="Arial" w:hAnsi="Arial"/>
                <w:lang w:eastAsia="sk-SK"/>
              </w:rPr>
              <w:t>8.2.202</w:t>
            </w:r>
            <w:r w:rsidR="006128EA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B4D1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6DD36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F805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6B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1F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9D27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472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FBF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5A8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D2E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33D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BFB5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31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C69B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3FA9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A25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037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43D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52F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4396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B8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F105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45B4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B91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1CA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807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FA8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64A1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F0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FC9E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783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A79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077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9DF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0FB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3A6B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A5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BF0F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0475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D97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082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017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549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8044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C3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8BCC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B2E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F50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176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3BE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3D5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FB71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EE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9E34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2C1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921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23A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AA9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8D0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8A7E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8A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8F25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2E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D0E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1F252D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860A45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E8DC48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10A7A71" w14:textId="77777777" w:rsidR="00003436" w:rsidRDefault="00003436" w:rsidP="00503750">
            <w:pPr>
              <w:rPr>
                <w:rFonts w:ascii="Arial" w:hAnsi="Arial"/>
                <w:lang w:eastAsia="sk-SK"/>
              </w:rPr>
            </w:pPr>
          </w:p>
          <w:p w14:paraId="2FB9FD0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D2C20E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0F6017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8A35F7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E923046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2B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93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4C11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003C8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81F4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36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00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43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72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6D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56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9C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23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97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6A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7A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94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30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23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81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42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D2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5E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0A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6960D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75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91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6A1975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50372EF5" w14:textId="77777777" w:rsidR="00944C3D" w:rsidRDefault="00944C3D" w:rsidP="00944C3D">
      <w:pPr>
        <w:rPr>
          <w:rFonts w:ascii="Arial" w:hAnsi="Arial"/>
        </w:rPr>
      </w:pPr>
    </w:p>
    <w:p w14:paraId="701144B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18721C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18270FAE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D9157E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BE5527E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79A79FF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17FB28A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C471D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F4D41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1C6F0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D4B218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95470DB" w14:textId="6A5E8F14" w:rsidR="00944C3D" w:rsidRPr="008D0433" w:rsidRDefault="00C3051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Gabajová Mária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77A4CA3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9DAE3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0EF6C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650FC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BF93B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363FD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A11B76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F1E14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01579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2DF2B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DA76797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A3DF10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553BBC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858C52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08F16B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C667BB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2A5C9A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5D366DF3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C24F26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C92DE86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073F4D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7B84C8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007F6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109A1D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96F97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90BDF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77EA8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F21435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992F2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5749F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615FF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A92A5E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5FE20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12DDF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7E4AB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94DB9C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16F39F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B3BED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51765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2B9DDD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F7F753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7C0941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1FE6A1C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83984A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1A28AEE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3B88FE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A75304F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7CCB4B05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09F6A1" w14:textId="48A3D000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C3051B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7F47430B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BE404E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7CB3BA4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59D72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42C5B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54BDFE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85F98A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ABBBB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F15DF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52505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FCBE1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670FC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782DC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243FA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536BC7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F155A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1358B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E43AC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FE9635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795FF3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06BBFCF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0AA4D3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060980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34B56A7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EC10F8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F7CD4F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303DF8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6A3896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ADAE6D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D6CFA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E9E63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131484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AAFDC5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7A5913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5C08BA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6BA40A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24E852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95818F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3C395A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151D9A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5341D370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C1894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6110C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7719AC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2EECF3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4255DF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F594B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FB42E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E5E1D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BAE98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F41EA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89219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7E574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8B0B5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E2AB8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2C593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B48A9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DA46C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7E86C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AA5A8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1D0CD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067FE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0ABC9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9689E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D9765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90CBEC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2982F9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0BD1C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2099F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639FC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2EBEE2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01D458F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E02598A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B31CDC2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0AF886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90FE9A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2835B2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44D86F7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D3FA5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C56493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6E741D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8B0485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B905578" w14:textId="77777777" w:rsidTr="00503750">
        <w:tc>
          <w:tcPr>
            <w:tcW w:w="2302" w:type="dxa"/>
            <w:vAlign w:val="center"/>
          </w:tcPr>
          <w:p w14:paraId="1DD45C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6E29A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E5779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CD8A9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EE3BC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51CFB9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91C99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94087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A528BD8" w14:textId="77777777" w:rsidTr="00503750">
        <w:tc>
          <w:tcPr>
            <w:tcW w:w="15593" w:type="dxa"/>
            <w:gridSpan w:val="8"/>
            <w:vAlign w:val="center"/>
          </w:tcPr>
          <w:p w14:paraId="7B2BCC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F2CF1F9" w14:textId="77777777" w:rsidTr="00503750">
        <w:tc>
          <w:tcPr>
            <w:tcW w:w="2302" w:type="dxa"/>
            <w:vAlign w:val="center"/>
          </w:tcPr>
          <w:p w14:paraId="2BCBC2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2FECF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6980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62C7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874E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C8EC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EB6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259E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886D8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A4BBF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6FD02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49A9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FD56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E03A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430A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E9F7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D453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2C842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5DF59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46CA1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6E7F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1960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995F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001B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1C58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6FF5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580A2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CD5D8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2E46E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07E98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3A22D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C117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BB1A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E18A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8D3C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E24BD2E" w14:textId="77777777" w:rsidTr="00503750">
        <w:tc>
          <w:tcPr>
            <w:tcW w:w="2302" w:type="dxa"/>
            <w:vAlign w:val="center"/>
          </w:tcPr>
          <w:p w14:paraId="3D8AE8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506E2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1BCF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D61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931F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3333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4B6E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D8E7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44C28C" w14:textId="77777777" w:rsidTr="00503750">
        <w:tc>
          <w:tcPr>
            <w:tcW w:w="15593" w:type="dxa"/>
            <w:gridSpan w:val="8"/>
            <w:vAlign w:val="center"/>
          </w:tcPr>
          <w:p w14:paraId="127A77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927FC2F" w14:textId="77777777" w:rsidTr="00503750">
        <w:tc>
          <w:tcPr>
            <w:tcW w:w="2302" w:type="dxa"/>
            <w:vAlign w:val="center"/>
          </w:tcPr>
          <w:p w14:paraId="0BE8844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2273E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690FD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6C72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5E78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4DA5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6CCFC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FB06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16F89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E024D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96E6F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CB1F7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8230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9C7D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8A12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FCFE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AA1C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0F001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54A78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50C8E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CC75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D1DE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509D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AF68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84A60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868F8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8311ED" w14:textId="77777777" w:rsidTr="00503750">
        <w:tc>
          <w:tcPr>
            <w:tcW w:w="2302" w:type="dxa"/>
            <w:vAlign w:val="center"/>
          </w:tcPr>
          <w:p w14:paraId="7083E0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E478B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CEDF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6DA9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14F2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ADBF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49262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CCE5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CEF64C" w14:textId="77777777" w:rsidTr="00503750">
        <w:tc>
          <w:tcPr>
            <w:tcW w:w="15593" w:type="dxa"/>
            <w:gridSpan w:val="8"/>
            <w:vAlign w:val="center"/>
          </w:tcPr>
          <w:p w14:paraId="205396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32D5F40" w14:textId="77777777" w:rsidTr="00503750">
        <w:tc>
          <w:tcPr>
            <w:tcW w:w="2302" w:type="dxa"/>
            <w:vAlign w:val="center"/>
          </w:tcPr>
          <w:p w14:paraId="3BCB97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C9042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5510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5F63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71F2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6709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F25F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3BAB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A8933E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EABF9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68EDE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202F6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A686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8B48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790D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05E9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E7C6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536C2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F256E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A04F2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DD24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C70D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6715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AEDE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96F8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C9F8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4F913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36851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3F983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3055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D18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BEEE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C83B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D62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B62F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936BCB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F8363A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6026FFE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89B07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E8D51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7F02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8C75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7428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3725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AABF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906F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75126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68F24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C70DE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10207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F362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0B26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E326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4CBD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093C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24F82C9" w14:textId="77777777" w:rsidR="00944C3D" w:rsidRDefault="00944C3D" w:rsidP="00944C3D">
      <w:pPr>
        <w:rPr>
          <w:rFonts w:ascii="Arial" w:hAnsi="Arial"/>
          <w:b/>
        </w:rPr>
      </w:pPr>
    </w:p>
    <w:p w14:paraId="2F59279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217D5B5D" w14:textId="77777777" w:rsidTr="00503750">
        <w:tc>
          <w:tcPr>
            <w:tcW w:w="1944" w:type="dxa"/>
            <w:vAlign w:val="center"/>
          </w:tcPr>
          <w:p w14:paraId="0A51C6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E4BDC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F441B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2DF27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35EC26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F8BFC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85C8B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15C69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15580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83634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2825F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E8EA5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8B9162A" w14:textId="77777777" w:rsidTr="00503750">
        <w:tc>
          <w:tcPr>
            <w:tcW w:w="15685" w:type="dxa"/>
            <w:gridSpan w:val="12"/>
            <w:vAlign w:val="center"/>
          </w:tcPr>
          <w:p w14:paraId="6126CD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C5CB990" w14:textId="77777777" w:rsidTr="00503750">
        <w:tc>
          <w:tcPr>
            <w:tcW w:w="1944" w:type="dxa"/>
            <w:vAlign w:val="center"/>
          </w:tcPr>
          <w:p w14:paraId="5F9406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B7F9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8FC12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96EE4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E3D99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4767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5889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AF6F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4379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199C7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8A07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4418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7D97B8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C47C4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84FC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79916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6FBC1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45E0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D126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ACB1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3209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AA4E1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68FA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06B3D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D244B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313EB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13265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5672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0BAB4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5B8D4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B1B3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520C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AB22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4F9D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607D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C3BD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14BD5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55955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8756D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F4046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FE724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16544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5009E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3CA14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A8C39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0891B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6E88E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2AC82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F297E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5D65C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BB2B2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2710CB4" w14:textId="77777777" w:rsidTr="00503750">
        <w:tc>
          <w:tcPr>
            <w:tcW w:w="1944" w:type="dxa"/>
            <w:vAlign w:val="center"/>
          </w:tcPr>
          <w:p w14:paraId="601B2B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D678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7B9C8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D5939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2F3C2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8031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CF12C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367B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2BC5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4377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D5864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03C3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BAC76E" w14:textId="77777777" w:rsidTr="00503750">
        <w:tc>
          <w:tcPr>
            <w:tcW w:w="15685" w:type="dxa"/>
            <w:gridSpan w:val="12"/>
            <w:vAlign w:val="center"/>
          </w:tcPr>
          <w:p w14:paraId="160116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423A257" w14:textId="77777777" w:rsidTr="00503750">
        <w:tc>
          <w:tcPr>
            <w:tcW w:w="1944" w:type="dxa"/>
            <w:vAlign w:val="center"/>
          </w:tcPr>
          <w:p w14:paraId="12819F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1DD4B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B2C6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6C74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D021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C9BD8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DED4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C7893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B859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5048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A0853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C8A6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46571B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617A8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4A994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8A60D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56F96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E41E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7F24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EADBD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4370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34A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0BAC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5ED33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7EC2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593442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78885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B7FA9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8A3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70BC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D0155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32BC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06F82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FFE3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D5A7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754F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D840A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DA5CA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EB21C2" w14:textId="77777777" w:rsidTr="00503750">
        <w:tc>
          <w:tcPr>
            <w:tcW w:w="1944" w:type="dxa"/>
            <w:vAlign w:val="center"/>
          </w:tcPr>
          <w:p w14:paraId="75368D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8CE64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0EF53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5CC4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9E6E2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792A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86492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54B19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D27FB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D5DC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48AA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5BAF8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E16EDA" w14:textId="77777777" w:rsidTr="00503750">
        <w:tc>
          <w:tcPr>
            <w:tcW w:w="15685" w:type="dxa"/>
            <w:gridSpan w:val="12"/>
            <w:vAlign w:val="center"/>
          </w:tcPr>
          <w:p w14:paraId="077B15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C9A7FF3" w14:textId="77777777" w:rsidTr="00503750">
        <w:tc>
          <w:tcPr>
            <w:tcW w:w="1944" w:type="dxa"/>
            <w:vAlign w:val="center"/>
          </w:tcPr>
          <w:p w14:paraId="3E6670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AF58C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90F79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1AF7E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88C1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619E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0B86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62DC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6442B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04921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0854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3F4AC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ECDF0B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E2B59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00913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742B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5DD69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2415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5BD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5AD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EE41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E46F7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A0ED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FD364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BD67F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193C3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035A8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5A03B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1ACF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8D70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7347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C524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140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717E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1EAB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EACEF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6A11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3C79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7E5AC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9289B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5DB64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CA174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911FF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7B19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9A2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6F22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7903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E810A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8356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4AAB8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47166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1ADDDB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36CD45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0101E6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EBDE2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5AC7D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552B6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13E71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967D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F5A2E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C0A1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FA70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C56A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A2B3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7CEF2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334C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3F950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56AFB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438C2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0877B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88E6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4B0F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989D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E10A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5720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8E2C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426A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0474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0393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46335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32BA69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A27B24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F53F53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05B0C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FEF6D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A5E61C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2F30B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0FDF9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49336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1D972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E0E1B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1922D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94622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2A1B7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98AB90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5C5B3B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2F7EF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7FAA7FA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60AF49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D1DADF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D57203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27C07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B45BA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1EE40B7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06A87B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88D5D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23E7A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C5588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C3579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A833F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82AD1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4EFE6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6E219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AFAD5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3ED6B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F83AE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C2D93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A2B707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31364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A0FD0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BC5C8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D9E4B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CCA35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47010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F4FF7CE" w14:textId="77777777" w:rsidTr="00503750">
        <w:trPr>
          <w:trHeight w:val="1073"/>
        </w:trPr>
        <w:tc>
          <w:tcPr>
            <w:tcW w:w="3614" w:type="dxa"/>
            <w:vMerge/>
          </w:tcPr>
          <w:p w14:paraId="3F8749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40DF3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637AE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12BE0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B4C57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AB7A8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2C3DF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99C30AD" w14:textId="77777777" w:rsidTr="00503750">
        <w:trPr>
          <w:trHeight w:val="283"/>
        </w:trPr>
        <w:tc>
          <w:tcPr>
            <w:tcW w:w="3614" w:type="dxa"/>
          </w:tcPr>
          <w:p w14:paraId="69E27D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0EF54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674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F0410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9EBE0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11CF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B42B8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37D09D9" w14:textId="77777777" w:rsidTr="00503750">
        <w:trPr>
          <w:trHeight w:val="283"/>
        </w:trPr>
        <w:tc>
          <w:tcPr>
            <w:tcW w:w="3614" w:type="dxa"/>
          </w:tcPr>
          <w:p w14:paraId="080448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75371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73037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FCD1C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CAA0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84FE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B1303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903C5EF" w14:textId="77777777" w:rsidTr="00503750">
        <w:trPr>
          <w:trHeight w:val="283"/>
        </w:trPr>
        <w:tc>
          <w:tcPr>
            <w:tcW w:w="3614" w:type="dxa"/>
          </w:tcPr>
          <w:p w14:paraId="1EEFB5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D1E6F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3B904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BE808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FAB09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F9CE1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095AC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0CD257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923E0B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3DA7F0E6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07077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5AD79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B2A65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47BAD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7ABCE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51556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EB1D9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8039A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45E6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4C8839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ED176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E365C1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B6D63A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E955D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413F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3CCB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630C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F2E8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DD26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21AF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5147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0CB81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7775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FD29B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AC78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882E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7EE2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D150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18D4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A9A4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4077B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57396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FE90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8FDA2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5405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64D1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BA84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78BB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C390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996C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2D487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655A1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4186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3CFA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0CA81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3D7CE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925F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0D9C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DDB92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B84B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C7AD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D210C4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E3D2BC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BC600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208F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2089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3F7F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0189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1419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278C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C517C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3CF95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7E1671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13A06D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736F8A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2ED8A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ED62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E841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1B73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39A4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5C54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33B8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543B3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59E70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A255A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6124A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C2B8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2B4F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A02E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2AA0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63B9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C8F4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14857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ECEF0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7004E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1D57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EC4D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727A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C071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D6D6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E99A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CC90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2D55A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C135E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59AC9D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E3F30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40ED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D353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3959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1D5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F021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31AA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577E6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70B37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63E773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9C11AE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FA22D2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BAA34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B50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17AC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33FE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C006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B32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B00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73DD2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515CF9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3184F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6C757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64F9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BAFB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55AC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D250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64EC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FB2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D0921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68B02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93A66A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0815ED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E1FA1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71D5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07141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9A6B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08E0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8864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7A22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78EE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6314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1EBD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6124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CB72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EAEA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2B58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F984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6614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22356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66BB4E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6E741D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42C7CE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9C13E8E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58998BD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6A0AD39D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4AB56B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CEE67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11440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10DF5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F8AC7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31BA6DD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C6527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FA6179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1E43FB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C6D485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7D0AF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65C3E3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6DD38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FBBA39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C80788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79DB41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813457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4D19E55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3BCBC4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337D07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F461C8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FC268E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04010D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C4564A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8B3E1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7D12E7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EF180C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1E50B9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AFA380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D665E5F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D322B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8B83A7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EA74FC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3AC64C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A2035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1C09BA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B3F267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0B3C02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ADE997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8B23E2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907226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51FDFF0" w14:textId="77777777" w:rsidR="00944C3D" w:rsidRDefault="00944C3D" w:rsidP="00944C3D">
      <w:pPr>
        <w:rPr>
          <w:rFonts w:ascii="Arial" w:hAnsi="Arial"/>
          <w:b/>
        </w:rPr>
      </w:pPr>
    </w:p>
    <w:p w14:paraId="02DEA93F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28BA02FC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30F8C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767D01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4BB0A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06A052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4F7724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5B0796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3114E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9F0B2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1FE60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6B7D6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8762DA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E2F66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B7FDC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32E16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A1BF4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F81F19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6DE807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796F16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5CADA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2329E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EC67B7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BCDC03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6F532E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52269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43AFC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953952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68D9917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779D730" w14:textId="77777777" w:rsidTr="00503750">
        <w:tc>
          <w:tcPr>
            <w:tcW w:w="2835" w:type="dxa"/>
            <w:vAlign w:val="center"/>
          </w:tcPr>
          <w:p w14:paraId="0136C9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DD7F5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103BD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7991C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7EAFB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CB71A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7767E88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84141FF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A8DD39C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FC112B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2B5E1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C54610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71DA603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91A346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7E0FF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DA923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B775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1FB4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51FD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7D78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47F103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631A6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9BDD5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BB9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3BF5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3F0F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B454A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D1C406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EF5B1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2B19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E5A9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9E80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B725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1EC0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B0A3A0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659EF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3499D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1D6E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1B6B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00E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EAB1E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1F46D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481E2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5D57D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3C5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4B9C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C389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7442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D4ED7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FEE07B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9AACE4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B72DE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693A7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F55DA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91752E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9A7D8B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7327598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5D62522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35B45D1" w14:textId="77777777" w:rsidR="00944C3D" w:rsidRDefault="00944C3D" w:rsidP="00944C3D">
      <w:pPr>
        <w:rPr>
          <w:rFonts w:ascii="Arial" w:hAnsi="Arial"/>
          <w:b/>
        </w:rPr>
      </w:pPr>
    </w:p>
    <w:p w14:paraId="6F92532A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B64E066" w14:textId="77777777" w:rsidTr="00503750">
        <w:tc>
          <w:tcPr>
            <w:tcW w:w="2835" w:type="dxa"/>
            <w:vAlign w:val="center"/>
          </w:tcPr>
          <w:p w14:paraId="5B8D76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5CFCA4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33217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3CCBB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0529B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C2B7C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2B0F9EF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80181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7CCDDF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021D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406E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CC5B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D18A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3CA87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A7133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3CC8C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33B4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40F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E9D0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F1D9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32340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A17E3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7133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C4CB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C816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0A8F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25BF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76621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902C6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A79EA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26A4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71F3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A98D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0ADB1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3FD20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29E8EE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7DE461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33F20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9D16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4405A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99EDA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26A0C2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960D5F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78AFB9F8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2FD15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220A0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47CB146" w14:textId="77777777" w:rsidTr="00503750">
        <w:trPr>
          <w:trHeight w:val="699"/>
        </w:trPr>
        <w:tc>
          <w:tcPr>
            <w:tcW w:w="3502" w:type="dxa"/>
            <w:vMerge/>
          </w:tcPr>
          <w:p w14:paraId="087E5B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2825F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E8E4F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6E2D4C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EA979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6A0A6D9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C2D74B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4F5E52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7091F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40DF37F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6430A7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8446DB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863F1B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D3DB5D4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3755B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432812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92071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7A1871D4" w14:textId="77777777" w:rsidTr="00503750">
        <w:trPr>
          <w:trHeight w:val="593"/>
        </w:trPr>
        <w:tc>
          <w:tcPr>
            <w:tcW w:w="3497" w:type="dxa"/>
          </w:tcPr>
          <w:p w14:paraId="3D27E2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E195E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E3ECB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2835CE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6D3C5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53A96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BA05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7D91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48FB5A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8398A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8A37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0B29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B4AEA2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405A3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5063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B3EE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7B4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6D3AF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08DA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E663C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D0366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3C2F7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977E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EADF1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8F26B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6CCBD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9F14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4DB7F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97C4B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05D83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8E54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C6DB3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97D24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69D8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AA9F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4411E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AD4675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18DE5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AA3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995D22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A6FB6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AB6D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CAA1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78B95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996BA5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67879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E926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E53945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76A97A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85D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33DE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AD2F677" w14:textId="77777777" w:rsidR="00944C3D" w:rsidRDefault="00944C3D" w:rsidP="00944C3D">
      <w:pPr>
        <w:rPr>
          <w:rFonts w:ascii="Arial" w:hAnsi="Arial"/>
          <w:b/>
        </w:rPr>
      </w:pPr>
    </w:p>
    <w:p w14:paraId="4A460A5F" w14:textId="77777777" w:rsidR="00944C3D" w:rsidRDefault="00944C3D" w:rsidP="00944C3D">
      <w:pPr>
        <w:rPr>
          <w:rFonts w:ascii="Arial" w:hAnsi="Arial"/>
          <w:b/>
        </w:rPr>
      </w:pPr>
    </w:p>
    <w:p w14:paraId="7C08C1DD" w14:textId="77777777" w:rsidR="00944C3D" w:rsidRDefault="00944C3D" w:rsidP="00944C3D">
      <w:pPr>
        <w:rPr>
          <w:rFonts w:ascii="Arial" w:hAnsi="Arial"/>
          <w:b/>
        </w:rPr>
      </w:pPr>
    </w:p>
    <w:p w14:paraId="770235F1" w14:textId="77777777" w:rsidR="00944C3D" w:rsidRDefault="00944C3D" w:rsidP="00944C3D">
      <w:pPr>
        <w:rPr>
          <w:rFonts w:ascii="Arial" w:hAnsi="Arial"/>
          <w:b/>
        </w:rPr>
      </w:pPr>
    </w:p>
    <w:p w14:paraId="2ADC45B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5E0DDECA" w14:textId="77777777" w:rsidTr="00503750">
        <w:tc>
          <w:tcPr>
            <w:tcW w:w="2622" w:type="dxa"/>
            <w:vAlign w:val="center"/>
          </w:tcPr>
          <w:p w14:paraId="5F6BCF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5F327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C4AA3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70A4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A58F6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1EDA8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56585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2D07A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2EAA0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92E415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528CC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34AD203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E8DF3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46C1C0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057E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D4B5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3369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56C4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0C6A783" w14:textId="77777777" w:rsidTr="00503750">
        <w:tc>
          <w:tcPr>
            <w:tcW w:w="2622" w:type="dxa"/>
            <w:vAlign w:val="center"/>
          </w:tcPr>
          <w:p w14:paraId="70B995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AAEFF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469D4C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B96C5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361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76CD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B604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675970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01534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883E3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C37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6FC1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53DD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6944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7CDD5F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82FA7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7438A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52546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036D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7FE5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9492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8176AB6" w14:textId="77777777" w:rsidTr="00503750">
        <w:tc>
          <w:tcPr>
            <w:tcW w:w="2622" w:type="dxa"/>
            <w:vAlign w:val="center"/>
          </w:tcPr>
          <w:p w14:paraId="0E9744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C351433" w14:textId="29FFA750" w:rsidR="00944C3D" w:rsidRPr="008C56AB" w:rsidRDefault="001B0036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8553</w:t>
            </w:r>
          </w:p>
        </w:tc>
        <w:tc>
          <w:tcPr>
            <w:tcW w:w="1275" w:type="dxa"/>
            <w:vAlign w:val="center"/>
          </w:tcPr>
          <w:p w14:paraId="7B54C6EF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E60B9EE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FC9CA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5A73C0" w14:textId="07FF1962" w:rsidR="00944C3D" w:rsidRPr="008C56AB" w:rsidRDefault="00B46452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15666</w:t>
            </w:r>
          </w:p>
        </w:tc>
      </w:tr>
      <w:tr w:rsidR="0099716A" w:rsidRPr="00050529" w14:paraId="4762579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56599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5BB54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EA26F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A416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F732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5F05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A8FEBB9" w14:textId="77777777" w:rsidTr="00503750">
        <w:tc>
          <w:tcPr>
            <w:tcW w:w="2622" w:type="dxa"/>
            <w:vAlign w:val="center"/>
          </w:tcPr>
          <w:p w14:paraId="22C610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36B02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B4DD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A8A4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C064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DFE6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57B4D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E53224C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13B62F7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DC0B5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50C62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71F42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4211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99B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F262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725961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F47A0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9D6D8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47D6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FE2A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A1E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9773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6EA197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7FC88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E10C9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50444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BD51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F834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F7D6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B676673" w14:textId="77777777" w:rsidTr="00503750">
        <w:tc>
          <w:tcPr>
            <w:tcW w:w="2622" w:type="dxa"/>
            <w:vAlign w:val="center"/>
          </w:tcPr>
          <w:p w14:paraId="2DE0E7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2816E1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0D69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45E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4CB2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6F93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1A7EF70" w14:textId="77777777" w:rsidTr="00503750">
        <w:tc>
          <w:tcPr>
            <w:tcW w:w="2622" w:type="dxa"/>
            <w:vAlign w:val="center"/>
          </w:tcPr>
          <w:p w14:paraId="48D248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641D5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6B3BD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87D12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13A13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FADA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531A5BB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29992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88E5C0D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86E54E3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BBB641A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EFC18E8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543FA4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353DF72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53FE51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351421AD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F45881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982AC2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48F850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5CAFD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ED24AE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04CF09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0EF884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6B58A3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B71CB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75D63B8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B0EE5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8475C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DA6978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2169F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84CEA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2F8DC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75F0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EB780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069A1E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665B7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87966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EA1487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50E90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CFDAD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A0B588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E47F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084FD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EAC71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AB471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05735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A25B55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1DAA0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D4025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C69D50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53067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10DBD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5CF509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8BB0B3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2B249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327CB9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7EC9E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AA949B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2A00D53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15630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18442B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57101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FFFA7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3397C0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37DB7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1171D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A491F0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5AC7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EAECC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668A368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8C12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A995F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CEA6E0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E40B1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A2506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DF3ED5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A81CB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8AB3A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81A9A8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F627E3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09190E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B709DE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A65577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261C4C73" w14:textId="77777777" w:rsidTr="00503750">
        <w:tc>
          <w:tcPr>
            <w:tcW w:w="2835" w:type="dxa"/>
            <w:vAlign w:val="center"/>
          </w:tcPr>
          <w:p w14:paraId="3CD865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54B391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D02A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80742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99E93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439AD6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D472516" w14:textId="77777777" w:rsidTr="00503750">
        <w:tc>
          <w:tcPr>
            <w:tcW w:w="2835" w:type="dxa"/>
            <w:vAlign w:val="center"/>
          </w:tcPr>
          <w:p w14:paraId="26AD90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B9304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32A8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654A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E998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80EE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FA3651" w14:textId="77777777" w:rsidTr="00503750">
        <w:tc>
          <w:tcPr>
            <w:tcW w:w="2835" w:type="dxa"/>
            <w:vAlign w:val="center"/>
          </w:tcPr>
          <w:p w14:paraId="6D6688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19E93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7E4B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2150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08AA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936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1AE6D0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A02A44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26441D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3F4C4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5EBC0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5F356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915FF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BA4FFA5" w14:textId="77777777" w:rsidTr="00503750">
        <w:tc>
          <w:tcPr>
            <w:tcW w:w="2835" w:type="dxa"/>
            <w:vAlign w:val="center"/>
          </w:tcPr>
          <w:p w14:paraId="651585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59CC0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A1E8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6A6D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FE8F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E4E1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A1EFC8" w14:textId="77777777" w:rsidTr="00503750">
        <w:tc>
          <w:tcPr>
            <w:tcW w:w="2835" w:type="dxa"/>
            <w:vAlign w:val="center"/>
          </w:tcPr>
          <w:p w14:paraId="33F05C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71E07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001A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0CC3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C45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A387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A1A3E6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B7881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91F481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1E306A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342EF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FABF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908DE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5D7ACB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319907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6C8CE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A2E1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ACA3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082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F3A0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3C87E3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B35F24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678F103C" w14:textId="77777777" w:rsidTr="00503750">
        <w:tc>
          <w:tcPr>
            <w:tcW w:w="2552" w:type="dxa"/>
            <w:shd w:val="clear" w:color="auto" w:fill="auto"/>
            <w:vAlign w:val="center"/>
          </w:tcPr>
          <w:p w14:paraId="0F9BA7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61792E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10C5F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2B0DA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5AAE1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8AA4BA6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66EC7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2E4B30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AB5E4A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F116F7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AEF480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1763E63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824C7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60227F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BC4D48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919FAA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4B2FBE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044064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CB2838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F4EAC17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76BAE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90FD4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807A852" w14:textId="77777777" w:rsidTr="00503750">
        <w:tc>
          <w:tcPr>
            <w:tcW w:w="4395" w:type="dxa"/>
            <w:vMerge/>
          </w:tcPr>
          <w:p w14:paraId="282CA61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3ED12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F271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98A8F5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D114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81118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12F3AEE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DA9542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3AAD7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C23A8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F1682E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B518CB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40D38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A4CB144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0B392B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FED7353" w14:textId="77777777" w:rsidTr="00503750">
        <w:tc>
          <w:tcPr>
            <w:tcW w:w="4395" w:type="dxa"/>
            <w:vAlign w:val="center"/>
          </w:tcPr>
          <w:p w14:paraId="728F57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002A9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C5264A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D69B6B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36E39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68DAC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4312BC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3FD695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B93EF5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5509F9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10626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2A51DF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BBEC92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136E7D5" w14:textId="584631B1" w:rsidR="00944C3D" w:rsidRDefault="00B46452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14598</w:t>
            </w:r>
          </w:p>
          <w:p w14:paraId="22689EFD" w14:textId="77777777" w:rsidR="003A0AB4" w:rsidRPr="008C56AB" w:rsidRDefault="003A0AB4" w:rsidP="001E00DA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2A803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37C5E0F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531358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0E926225" w14:textId="77777777" w:rsidTr="00503750">
        <w:tc>
          <w:tcPr>
            <w:tcW w:w="4395" w:type="dxa"/>
            <w:vAlign w:val="center"/>
          </w:tcPr>
          <w:p w14:paraId="0BE01C5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FAD1A3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ED28DB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6F75040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0CBEAA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9F6C26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A8C647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89C9476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8CE560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EC64B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8470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F045662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9F836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424814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237BA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F919E26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472A0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2C720FC0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ED2FF1C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18778504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06D14D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3C61BE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22960E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C36B10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932842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204BCD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5A6E63C3" w14:textId="77777777" w:rsidTr="00503750">
        <w:tc>
          <w:tcPr>
            <w:tcW w:w="1843" w:type="dxa"/>
            <w:vAlign w:val="center"/>
          </w:tcPr>
          <w:p w14:paraId="4ACE24F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16C871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B87977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BCB3BE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EC4D35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FEBCD8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4396F4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2F1BBE9" w14:textId="77777777" w:rsidTr="00503750">
        <w:tc>
          <w:tcPr>
            <w:tcW w:w="1843" w:type="dxa"/>
            <w:vAlign w:val="center"/>
          </w:tcPr>
          <w:p w14:paraId="57F604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41AB2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F457B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7B00E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81E02A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258ED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9A4F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13FEB51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EC2B79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F0A86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DAC5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CCD82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D8E00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AE6E9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DD5E1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A45E25B" w14:textId="77777777" w:rsidTr="00503750">
        <w:tc>
          <w:tcPr>
            <w:tcW w:w="1843" w:type="dxa"/>
            <w:vAlign w:val="center"/>
          </w:tcPr>
          <w:p w14:paraId="5C3335E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3A7B0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32E6A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6AEC1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93341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5C7F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A1FB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A231E79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60992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84DCE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BF6AB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2152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66FED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F02ED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547B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5E872FE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2054C69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F53AFB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8894BB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2B4B2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5EE171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F9A37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01676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1906A4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C4A87E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2CB27C29" w14:textId="77777777" w:rsidTr="00503750">
        <w:trPr>
          <w:trHeight w:val="664"/>
        </w:trPr>
        <w:tc>
          <w:tcPr>
            <w:tcW w:w="3372" w:type="dxa"/>
          </w:tcPr>
          <w:p w14:paraId="124D704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FD9443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D19AA9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1AC0B8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651FCC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25BF8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46D6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976F3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0443B8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4AD58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2737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D3D6E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C920E2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350B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17CB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777CF4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8E756C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DF8A6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0601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5EF8E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F0195F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AE268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BE1C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DE97DE6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87FB0E1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5B15E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7259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18FE362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812DFC7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487EEB2E" w14:textId="77777777" w:rsidTr="00503750">
        <w:tc>
          <w:tcPr>
            <w:tcW w:w="2835" w:type="dxa"/>
            <w:vAlign w:val="center"/>
          </w:tcPr>
          <w:p w14:paraId="571F791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D7605C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3C8299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0F0433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C4FB27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7584B1A" w14:textId="77777777" w:rsidTr="00503750">
        <w:tc>
          <w:tcPr>
            <w:tcW w:w="2835" w:type="dxa"/>
          </w:tcPr>
          <w:p w14:paraId="48111D1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3963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A25E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10616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18C1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8FA4C9" w14:textId="77777777" w:rsidTr="00503750">
        <w:tc>
          <w:tcPr>
            <w:tcW w:w="2835" w:type="dxa"/>
          </w:tcPr>
          <w:p w14:paraId="7146058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64FDB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AA38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4C7E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AA04B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412595" w14:textId="77777777" w:rsidTr="00503750">
        <w:tc>
          <w:tcPr>
            <w:tcW w:w="2835" w:type="dxa"/>
          </w:tcPr>
          <w:p w14:paraId="0BB1B3A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46A2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DBB4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B58E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234E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D4A267F" w14:textId="77777777" w:rsidTr="00503750">
        <w:tc>
          <w:tcPr>
            <w:tcW w:w="2835" w:type="dxa"/>
            <w:vAlign w:val="center"/>
          </w:tcPr>
          <w:p w14:paraId="654B9CA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0C545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12A2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5036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D8CCA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22CB19" w14:textId="77777777" w:rsidTr="00503750">
        <w:tc>
          <w:tcPr>
            <w:tcW w:w="2835" w:type="dxa"/>
            <w:vAlign w:val="center"/>
          </w:tcPr>
          <w:p w14:paraId="50B3C9A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C4CCF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B8EA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054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32DBF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9E7630" w14:textId="77777777" w:rsidTr="00503750">
        <w:tc>
          <w:tcPr>
            <w:tcW w:w="2835" w:type="dxa"/>
          </w:tcPr>
          <w:p w14:paraId="2AD6527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B25F3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089F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CE74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654A0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1A4077" w14:textId="77777777" w:rsidTr="00503750">
        <w:tc>
          <w:tcPr>
            <w:tcW w:w="2835" w:type="dxa"/>
          </w:tcPr>
          <w:p w14:paraId="1528FCE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07B38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395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1EC1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CDF0D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841EAC" w14:textId="77777777" w:rsidTr="00503750">
        <w:tc>
          <w:tcPr>
            <w:tcW w:w="2835" w:type="dxa"/>
          </w:tcPr>
          <w:p w14:paraId="6E27D57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93443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0C15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9DD1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07F02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994C2D" w14:textId="77777777" w:rsidR="00944C3D" w:rsidRDefault="00944C3D" w:rsidP="00944C3D">
      <w:pPr>
        <w:rPr>
          <w:rFonts w:ascii="Arial" w:hAnsi="Arial"/>
          <w:b/>
        </w:rPr>
      </w:pPr>
    </w:p>
    <w:p w14:paraId="5A0C542E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1AC428B4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606500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5B39559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1965AE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02A14D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96ECD3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1040594" w14:textId="77777777" w:rsidTr="00503750">
        <w:trPr>
          <w:trHeight w:val="443"/>
        </w:trPr>
        <w:tc>
          <w:tcPr>
            <w:tcW w:w="2560" w:type="dxa"/>
          </w:tcPr>
          <w:p w14:paraId="725A33D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982B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7782A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80B51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53302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C9C29A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2256E38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7A6431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0BC71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85F4C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AFF36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67CFD7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63B700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1458D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450EE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FE0C0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C5553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62B4850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99D1BE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B439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A09AC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036F5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769F0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820F3C" w14:textId="77777777" w:rsidR="00944C3D" w:rsidRDefault="00944C3D" w:rsidP="00944C3D">
      <w:pPr>
        <w:rPr>
          <w:rFonts w:ascii="Arial" w:hAnsi="Arial"/>
          <w:b/>
        </w:rPr>
      </w:pPr>
    </w:p>
    <w:p w14:paraId="798F5965" w14:textId="77777777" w:rsidR="00944C3D" w:rsidRDefault="00944C3D" w:rsidP="00944C3D">
      <w:pPr>
        <w:rPr>
          <w:rFonts w:ascii="Arial" w:hAnsi="Arial"/>
          <w:b/>
        </w:rPr>
      </w:pPr>
    </w:p>
    <w:p w14:paraId="0B65676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C3CFA64" w14:textId="77777777" w:rsidR="00944C3D" w:rsidRDefault="00944C3D" w:rsidP="00944C3D">
      <w:pPr>
        <w:rPr>
          <w:rFonts w:ascii="Arial" w:hAnsi="Arial"/>
          <w:b/>
        </w:rPr>
      </w:pPr>
    </w:p>
    <w:p w14:paraId="5A5EA09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02AFEE9D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B43F85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99B8EA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FBD77F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AD6758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261B3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921FE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8366B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3B2F5B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0688C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5F5E6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58F40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AE85D3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38A29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659A0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778A8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F4D790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A27C37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DECE423" w14:textId="77777777" w:rsidTr="00503750">
        <w:trPr>
          <w:trHeight w:val="677"/>
        </w:trPr>
        <w:tc>
          <w:tcPr>
            <w:tcW w:w="3358" w:type="dxa"/>
          </w:tcPr>
          <w:p w14:paraId="0281F3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E64CF4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C719EF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358808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3F914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0596D0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C0DF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22DC2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481F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3AFBA3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2CA97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5731C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1645E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29191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58E90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46236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11E5E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522E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665E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F571A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DC850A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8C9E4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45AEA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E764A4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916F99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17257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A86F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0CA21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6B36D9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77D09BC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C80829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91EA5F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293B653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8F65A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DEE1B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B2ABC0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7C679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4256F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38DB701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17C2C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3B436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EB2767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F7833B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1649D9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BFE86F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84BC57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E8D8FB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7CF70B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C2310E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A28B32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DE2F0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61FCE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D3B61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C118D3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66D31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6600FD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F1CF3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F4A60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EE20F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18B9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3DC21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284B0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A93796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6A5F4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79B41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CDB40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6D24F9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D4503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A26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80120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D40C48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FF84029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8C0400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265A70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0C5D13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52ABC0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1C257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7A4F9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FD4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56197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37CAB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60D09A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B498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D43B2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61C61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9E647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25A50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BD0DD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1EF35D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0F25D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CFB53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E96771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FC99BC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469A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5715C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D3205A8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30FF34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430F64F" w14:textId="77777777" w:rsidTr="00503750">
        <w:tc>
          <w:tcPr>
            <w:tcW w:w="3686" w:type="dxa"/>
            <w:vAlign w:val="center"/>
          </w:tcPr>
          <w:p w14:paraId="15F568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2B3F1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C50D6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DB910D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56625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AA6EF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12BF0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FF71F7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FC8E9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9BFCB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DDF70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CB86F8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67F24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6B656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C2258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A8284EE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2A9A717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1FEE42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C32681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D12694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9AA02F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6C1FA5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AACED9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72460F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BDB24D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A414A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5C859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21A73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6DFF7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1216A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A02A7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2D25E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C821B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5EF73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E2F91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1F29E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E0FF7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FC37DF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9C373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2FCD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2F5BE4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0B63AF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A003C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14DB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8E5180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7D7114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0BF3ACB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445E6E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33F61B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193F5B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F337B3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8B76C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FD9BC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EA987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0BCA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06DD7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CCDFD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2E7FD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8E589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6AEF2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6B4EA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59788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CC2F4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E65E6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364547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AD523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63FAC3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3BF5F0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7386E64" w14:textId="77777777" w:rsidR="00944C3D" w:rsidRDefault="00944C3D" w:rsidP="00944C3D">
      <w:pPr>
        <w:rPr>
          <w:sz w:val="22"/>
          <w:szCs w:val="22"/>
        </w:rPr>
      </w:pPr>
    </w:p>
    <w:p w14:paraId="1AEF9459" w14:textId="77777777" w:rsidR="00944C3D" w:rsidRDefault="00944C3D" w:rsidP="00944C3D">
      <w:pPr>
        <w:rPr>
          <w:sz w:val="22"/>
          <w:szCs w:val="22"/>
        </w:rPr>
      </w:pPr>
    </w:p>
    <w:p w14:paraId="741ADFA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46027117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B96961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20C88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ECD78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A14B5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81D61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530DF3D9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AFF1DF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582DCFB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085AB6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F90EB6C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950ACD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7047C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23252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D51B0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5A4878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33F0BC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575E4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1D707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87A926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514EDE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9C125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61D95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153F06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C39CB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3DD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B4DF938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DC537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A7B13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EA85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5F8519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95ECA1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47C7C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6B482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3D2ABC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25DEFF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8CC54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1E167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9D43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30378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4734096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8CF708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91D3BF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191764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8D097B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481763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05A0C6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3ED7C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3A085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55A68C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871A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A92D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EBEE87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35FCB0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CFC8C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FB85C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AE8F06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CE8E46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7D8F7F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51D94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76FD1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55B27A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50D57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BE208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D7A34C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4D7B2D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1F3F1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69281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48BA24F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447047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3832B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A18C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DE80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FA32E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67E9BA9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22665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11E2A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7310F1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01D9B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DCF6F3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09FAB7C6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268E53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2D86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9A60F0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B859C92" w14:textId="77777777" w:rsidR="00944C3D" w:rsidRPr="003607F0" w:rsidRDefault="00944C3D" w:rsidP="00944C3D"/>
    <w:p w14:paraId="0FD46E86" w14:textId="77777777" w:rsidR="00F47675" w:rsidRPr="00944C3D" w:rsidRDefault="00F47675" w:rsidP="00944C3D"/>
    <w:sectPr w:rsidR="00F47675" w:rsidRPr="00944C3D" w:rsidSect="006E741D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3F86CF" w14:textId="77777777" w:rsidR="006E741D" w:rsidRDefault="006E741D">
      <w:r>
        <w:separator/>
      </w:r>
    </w:p>
  </w:endnote>
  <w:endnote w:type="continuationSeparator" w:id="0">
    <w:p w14:paraId="5C0BBD30" w14:textId="77777777" w:rsidR="006E741D" w:rsidRDefault="006E74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26E631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5B59CA94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4C7CAD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257D768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F8F82D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755595CF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2BF55E" w14:textId="77777777" w:rsidR="006E741D" w:rsidRDefault="006E741D">
      <w:r>
        <w:separator/>
      </w:r>
    </w:p>
  </w:footnote>
  <w:footnote w:type="continuationSeparator" w:id="0">
    <w:p w14:paraId="5E2F79A9" w14:textId="77777777" w:rsidR="006E741D" w:rsidRDefault="006E741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67709904">
    <w:abstractNumId w:val="13"/>
  </w:num>
  <w:num w:numId="2" w16cid:durableId="1831672976">
    <w:abstractNumId w:val="17"/>
  </w:num>
  <w:num w:numId="3" w16cid:durableId="763460305">
    <w:abstractNumId w:val="8"/>
  </w:num>
  <w:num w:numId="4" w16cid:durableId="255990044">
    <w:abstractNumId w:val="7"/>
  </w:num>
  <w:num w:numId="5" w16cid:durableId="121045380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9005474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68642970">
    <w:abstractNumId w:val="20"/>
  </w:num>
  <w:num w:numId="8" w16cid:durableId="235676076">
    <w:abstractNumId w:val="10"/>
  </w:num>
  <w:num w:numId="9" w16cid:durableId="1921060575">
    <w:abstractNumId w:val="0"/>
  </w:num>
  <w:num w:numId="10" w16cid:durableId="213196791">
    <w:abstractNumId w:val="19"/>
  </w:num>
  <w:num w:numId="11" w16cid:durableId="1331255329">
    <w:abstractNumId w:val="6"/>
  </w:num>
  <w:num w:numId="12" w16cid:durableId="2052149500">
    <w:abstractNumId w:val="9"/>
  </w:num>
  <w:num w:numId="13" w16cid:durableId="711465661">
    <w:abstractNumId w:val="12"/>
  </w:num>
  <w:num w:numId="14" w16cid:durableId="172376915">
    <w:abstractNumId w:val="15"/>
  </w:num>
  <w:num w:numId="15" w16cid:durableId="566377842">
    <w:abstractNumId w:val="14"/>
  </w:num>
  <w:num w:numId="16" w16cid:durableId="507642961">
    <w:abstractNumId w:val="2"/>
  </w:num>
  <w:num w:numId="17" w16cid:durableId="523133787">
    <w:abstractNumId w:val="4"/>
  </w:num>
  <w:num w:numId="18" w16cid:durableId="1049454889">
    <w:abstractNumId w:val="11"/>
  </w:num>
  <w:num w:numId="19" w16cid:durableId="247426046">
    <w:abstractNumId w:val="5"/>
  </w:num>
  <w:num w:numId="20" w16cid:durableId="490410558">
    <w:abstractNumId w:val="18"/>
  </w:num>
  <w:num w:numId="21" w16cid:durableId="17231650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03436"/>
    <w:rsid w:val="00011EDC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0036"/>
    <w:rsid w:val="001B51FA"/>
    <w:rsid w:val="001D225C"/>
    <w:rsid w:val="001D2AB6"/>
    <w:rsid w:val="001E00DA"/>
    <w:rsid w:val="001E33AE"/>
    <w:rsid w:val="001E538B"/>
    <w:rsid w:val="001F03D4"/>
    <w:rsid w:val="001F17B9"/>
    <w:rsid w:val="001F7461"/>
    <w:rsid w:val="00200A6E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5D80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0AB4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565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28EA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29BB"/>
    <w:rsid w:val="006D6812"/>
    <w:rsid w:val="006D7F5C"/>
    <w:rsid w:val="006E48BA"/>
    <w:rsid w:val="006E54EB"/>
    <w:rsid w:val="006E741D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4564"/>
    <w:rsid w:val="00B44D10"/>
    <w:rsid w:val="00B461FE"/>
    <w:rsid w:val="00B46452"/>
    <w:rsid w:val="00B5159F"/>
    <w:rsid w:val="00B6597A"/>
    <w:rsid w:val="00B808E2"/>
    <w:rsid w:val="00B85F0B"/>
    <w:rsid w:val="00B9049A"/>
    <w:rsid w:val="00B943F2"/>
    <w:rsid w:val="00BB21F8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051B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C23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BED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2057285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96F351-889B-4640-857D-E46ABB75E1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4</TotalTime>
  <Pages>16</Pages>
  <Words>5276</Words>
  <Characters>30077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Marcela KOSTELNA</cp:lastModifiedBy>
  <cp:revision>2</cp:revision>
  <cp:lastPrinted>2009-07-30T10:15:00Z</cp:lastPrinted>
  <dcterms:created xsi:type="dcterms:W3CDTF">2025-03-11T12:14:00Z</dcterms:created>
  <dcterms:modified xsi:type="dcterms:W3CDTF">2025-03-11T12:14:00Z</dcterms:modified>
</cp:coreProperties>
</file>