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344"/>
        <w:gridCol w:w="270"/>
        <w:gridCol w:w="251"/>
        <w:gridCol w:w="269"/>
        <w:gridCol w:w="269"/>
        <w:gridCol w:w="269"/>
        <w:gridCol w:w="269"/>
        <w:gridCol w:w="269"/>
        <w:gridCol w:w="34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53"/>
        <w:gridCol w:w="366"/>
        <w:gridCol w:w="146"/>
        <w:gridCol w:w="146"/>
      </w:tblGrid>
      <w:tr w:rsidR="00944C3D" w:rsidRPr="00ED0163" w14:paraId="58A7F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5252" w14:textId="66A3F58C" w:rsidR="00944C3D" w:rsidRPr="00ED0163" w:rsidRDefault="006C36A7" w:rsidP="00503750">
            <w:pPr>
              <w:rPr>
                <w:rFonts w:ascii="Arial" w:hAnsi="Arial"/>
                <w:lang w:eastAsia="sk-SK"/>
              </w:rPr>
            </w:pPr>
            <w:r>
              <w:object w:dxaOrig="1532" w:dyaOrig="994" w14:anchorId="497D4A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6pt;height:49.7pt" o:ole="">
                  <v:imagedata r:id="rId8" o:title=""/>
                </v:shape>
                <o:OLEObject Type="Embed" ProgID="Word.Document.12" ShapeID="_x0000_i1025" DrawAspect="Icon" ObjectID="_1803206771" r:id="rId9">
                  <o:FieldCodes>\s</o:FieldCodes>
                </o:OLEObject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4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8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2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8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2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2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7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0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6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A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E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0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8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E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1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6A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765C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0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6E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D6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A3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6D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F2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3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967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E8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54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1A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4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8E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FA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65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9C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3E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BE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9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6F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A0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35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B6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B0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4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AD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3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69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A4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7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D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D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DE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F10B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CD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B1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25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41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2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4C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4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A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5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95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E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CB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B5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8B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6E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06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B3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5E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20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310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5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A1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4A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8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F0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7A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AC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F3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81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0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E3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4E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25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0DC04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06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37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C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C0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56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24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E1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E4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D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55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6A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CF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E3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B3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45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2B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B6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1E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F0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1F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8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EEE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85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36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8D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E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78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9B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B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CC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C2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47E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D0B9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3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F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E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8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5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2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0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D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6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F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3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0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1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5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C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B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D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F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D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E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6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3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6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B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4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9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B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B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C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2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C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F5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5635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8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C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8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7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2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4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4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B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D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F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F96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A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5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3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C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2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06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1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69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A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9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A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E9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F8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7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2E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BF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E3CCE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1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A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0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9570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5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9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8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A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F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1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B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227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8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3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1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E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9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1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7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3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C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C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9D7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B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8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6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3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B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B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DD1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9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9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E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9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8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F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3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9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A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3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F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7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F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CDD1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2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4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D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D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B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E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E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30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57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65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04ECF" w14:textId="2754358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07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80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53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8A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7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48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38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F2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7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E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F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0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B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9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747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2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F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B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F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F8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B7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801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2F21CE" wp14:editId="0D30BEE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9419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F21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429419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D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92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10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DB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4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8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D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0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D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0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4CEA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89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B4F7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7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180F9D" wp14:editId="101BCB4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621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80F9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226218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55178EC" wp14:editId="7198B6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FC83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178E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BCFC83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9757A9" wp14:editId="6B0AA93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6099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757A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9C6099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0A6D03" wp14:editId="1204D14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6680B" w14:textId="086B34BF" w:rsidR="000B647F" w:rsidRDefault="003E24B5" w:rsidP="00944C3D">
                                  <w:fldSimple w:instr=" MERGEFIELD  aDMOD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6D0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4B6680B" w14:textId="086B34BF" w:rsidR="000B647F" w:rsidRDefault="003E24B5" w:rsidP="00944C3D">
                            <w:fldSimple w:instr=" MERGEFIELD  aDMOD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DDC50D3" wp14:editId="6815A0E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726A7" w14:textId="45CBCD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C50D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CF726A7" w14:textId="45CBCD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0CB314A" wp14:editId="2E2E962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C9F04" w14:textId="31B8222C" w:rsidR="000B647F" w:rsidRDefault="003E24B5" w:rsidP="00944C3D">
                                  <w:fldSimple w:instr=" MERGEFIELD  aDR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B314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95C9F04" w14:textId="31B8222C" w:rsidR="000B647F" w:rsidRDefault="003E24B5" w:rsidP="00944C3D">
                            <w:fldSimple w:instr=" MERGEFIELD  aDR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C43782A" wp14:editId="5365B1D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BB666" w14:textId="6415E8A3" w:rsidR="000B647F" w:rsidRDefault="003E24B5" w:rsidP="00944C3D">
                                  <w:fldSimple w:instr=" MERGEFIELD  aDM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3782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1ABB666" w14:textId="6415E8A3" w:rsidR="000B647F" w:rsidRDefault="003E24B5" w:rsidP="00944C3D">
                            <w:fldSimple w:instr=" MERGEFIELD  aDM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DBB77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1948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064B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F650D26" wp14:editId="62B66EE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B5A9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50D2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15B5A9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BC976C0" wp14:editId="4ADD6D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F34C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976C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E3F34C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C39713" wp14:editId="098788B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C8F6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3971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87C8F6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F94EC5D" wp14:editId="7F3C666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8EC16" w14:textId="3AC11909" w:rsidR="000B647F" w:rsidRDefault="003E24B5" w:rsidP="00944C3D">
                                  <w:fldSimple w:instr=" MERGEFIELD  aDRDO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4EC5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AC8EC16" w14:textId="3AC11909" w:rsidR="000B647F" w:rsidRDefault="003E24B5" w:rsidP="00944C3D">
                            <w:fldSimple w:instr=" MERGEFIELD  aDRDO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B3072BA" wp14:editId="1CAE1B2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23481" w14:textId="49F8AE3F" w:rsidR="000B647F" w:rsidRDefault="003E24B5" w:rsidP="00944C3D">
                                  <w:fldSimple w:instr=" MERGEFIELD  aDM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072B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2723481" w14:textId="49F8AE3F" w:rsidR="000B647F" w:rsidRDefault="003E24B5" w:rsidP="00944C3D">
                            <w:fldSimple w:instr=" MERGEFIELD  aDM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55130A" wp14:editId="00C85F5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030DB" w14:textId="64CBC801" w:rsidR="000B647F" w:rsidRDefault="003E24B5" w:rsidP="00944C3D">
                                  <w:fldSimple w:instr=" MERGEFIELD  aDROD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5130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E030DB" w14:textId="64CBC801" w:rsidR="000B647F" w:rsidRDefault="003E24B5" w:rsidP="00944C3D">
                            <w:fldSimple w:instr=" MERGEFIELD  aDROD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1FE7E59" wp14:editId="3B41EBD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708E5" w14:textId="0A3404E1" w:rsidR="000B647F" w:rsidRDefault="003E24B5" w:rsidP="00944C3D">
                                  <w:fldSimple w:instr=" MERGEFIELD  aDMOD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E7E5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E4708E5" w14:textId="0A3404E1" w:rsidR="000B647F" w:rsidRDefault="003E24B5" w:rsidP="00944C3D">
                            <w:fldSimple w:instr=" MERGEFIELD  aDMOD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80A7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B5BC0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DD4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F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1AD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C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9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D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1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6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1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9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A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9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3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C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C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E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6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3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1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9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1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F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AB03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B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FE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D5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4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8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5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F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D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8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B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7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6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F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2A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2E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9E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A3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76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CA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73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B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5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D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4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B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9E3C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5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F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E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5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B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7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F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5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2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E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8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D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6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AE7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3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6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4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2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8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C6ED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0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C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F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D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7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7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4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6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F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3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8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C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6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4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2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1C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0B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C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1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2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4B7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1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F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9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D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C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A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A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6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F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C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FC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B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7B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C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74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F9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4D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9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D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0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B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A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CD3F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C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6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6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3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5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A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0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5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0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C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9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3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3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3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D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3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75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D2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89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DC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DE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58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7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B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4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E6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1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012501" wp14:editId="25F5789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C9F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1250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87C9FE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0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F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3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D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D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3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5213CE8" wp14:editId="772A859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7AAE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13CE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5B7AAE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E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4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D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0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0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8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F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1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3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B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1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1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5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5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2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E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6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7B3A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86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05E5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36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4E979" wp14:editId="158D902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96B1A" w14:textId="01EC12E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36131024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4E97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FC96B1A" w14:textId="01EC12E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36131024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A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F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6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8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8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4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B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F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E0607D" wp14:editId="24E295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80801" w14:textId="6BC4A3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2021694972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0607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7E80801" w14:textId="6BC4A3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2021694972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8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7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A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E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5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2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F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F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D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F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3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0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3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60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0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78B70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599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6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5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5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5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E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6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F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4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2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6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F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9CA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EE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BC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1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8732A6" wp14:editId="14AEC53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54926" w14:textId="24986A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"Spoločenstvo 177"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32A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A454926" w14:textId="24986A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"Spoločenstvo 177"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6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8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1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0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5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6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9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3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0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F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4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C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4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3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B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C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4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6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E9C3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4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7F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F353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E21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8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B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7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C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9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C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7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4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6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1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8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2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A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9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3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5D83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F4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D00687" wp14:editId="3A972A1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18F57" w14:textId="534BCA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Sihoť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0068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B518F57" w14:textId="534BCA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Sihoť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A6B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3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2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0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9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F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3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0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0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C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C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7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363494" wp14:editId="3E8C008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425CB" w14:textId="569B9A9B" w:rsidR="000B647F" w:rsidRDefault="003E24B5" w:rsidP="00944C3D">
                                  <w:fldSimple w:instr=" MERGEFIELD  aSUB_ULICA_CISLO  \* MERGEFORMAT ">
                                    <w:r w:rsidRPr="003E24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177/16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6349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B5425CB" w14:textId="569B9A9B" w:rsidR="000B647F" w:rsidRDefault="003E24B5" w:rsidP="00944C3D">
                            <w:fldSimple w:instr=" MERGEFIELD  aSUB_ULICA_CISLO  \* MERGEFORMAT ">
                              <w:r w:rsidRPr="003E24B5">
                                <w:rPr>
                                  <w:rFonts w:ascii="Arial" w:hAnsi="Arial" w:cs="Arial"/>
                                  <w:noProof/>
                                </w:rPr>
                                <w:t>177/16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5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0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6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5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4CF0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02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EFB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9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1BC4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55FD1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FC66E7" wp14:editId="3D04601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C8012" w14:textId="50178F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01901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66E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2CC8012" w14:textId="50178F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01901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E65632" wp14:editId="7E85BD3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23751" w14:textId="34619E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Ilava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6563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6023751" w14:textId="34619E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Ilava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E9AE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3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8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690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9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DA46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B7D28C" wp14:editId="0615254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F94AF" w14:textId="0B2639F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0902568530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7D28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C8F94AF" w14:textId="0B2639F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0902568530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4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F7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85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75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6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4C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535DB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447F64" wp14:editId="02D814A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6BDAA" w14:textId="54BAE2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47F6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FA6BDAA" w14:textId="54BAE2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358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B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5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9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28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132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5734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08E6A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9DA8FB" wp14:editId="59687C4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E4649" w14:textId="72F6801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E24B5" w:rsidRPr="008005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majo.kralik137@gmail.com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DA8F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20E4649" w14:textId="72F6801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E24B5" w:rsidRPr="00800591">
                              <w:rPr>
                                <w:rFonts w:ascii="Arial" w:hAnsi="Arial" w:cs="Arial"/>
                                <w:noProof/>
                              </w:rPr>
                              <w:t>majo.kralik137@gmail.com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82D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F8DF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02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A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A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A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A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0B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5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3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4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C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C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0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D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D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D13E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B6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B4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D8A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2EA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A6B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5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D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E2C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5D0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4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D4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E1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9C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11F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AD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6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8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3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012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8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84FB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B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0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8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E4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A1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F0E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D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92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19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5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E5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17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841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2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1DF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FF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2B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C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8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F5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16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8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15C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C0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F7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E6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94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3E2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7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A4F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C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C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2F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8D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A29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9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42F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A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1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3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44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F144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E12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C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0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D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F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6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C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D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8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B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5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9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7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4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B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AF4A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5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9099F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13B0133" w14:textId="77777777" w:rsidR="00944C3D" w:rsidRDefault="00944C3D" w:rsidP="00944C3D">
      <w:pPr>
        <w:rPr>
          <w:rFonts w:ascii="Arial" w:hAnsi="Arial"/>
        </w:rPr>
      </w:pPr>
    </w:p>
    <w:p w14:paraId="1FA9C99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FA83578" w14:textId="0DE7023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3182798" w14:textId="724D289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0B3B461" w14:textId="151AE13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1BD5F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BED393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03E3B3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B868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7F13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267A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701EFF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715437" w14:textId="65AE42FC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Marián Kráľovič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B8892A" w14:textId="13C4A629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72D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6007A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06054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A8B8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F75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8ED5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131C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4B69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1EA1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F6875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0B3C35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58CDAB" w14:textId="433E52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8D711C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D103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68EEF2A" w14:textId="3B94CBFD" w:rsidR="00944C3D" w:rsidRDefault="003E24B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3479CDB0" w14:textId="48E22F8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FD4B1F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BBAF6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6CBB4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44449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ABDBF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5F13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EC74E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458E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64B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C1EA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8F4A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F278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A900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1E43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1F585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8E6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67EF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6E0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3B4A1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18C9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90F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706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950B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F17B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0C7BE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7FAE0A8" w14:textId="28454E7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E8951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006F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D2D4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F2D3B8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552B97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1A2B079" w14:textId="56626D2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958F76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5184EB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86A935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09169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579C6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BAE4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AAFB54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BA4272F" w14:textId="122EB0F4" w:rsidR="00944C3D" w:rsidRPr="008D0433" w:rsidRDefault="003E24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Prechod z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na pú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3800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5CB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53459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C94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C3F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8938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71A4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A181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EF2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BECF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98B7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C612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BFE15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B3556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8508C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237A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D15FB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F58D9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EAC58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4D84B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8CEA3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A66BC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24879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16990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9DB00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19E17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9094B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49C64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EBE0F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C66EE6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3D409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8AF1B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10C1FC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56908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740C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2341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78AC0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7FFD8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2AE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D9F8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402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08A7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E6CF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D276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752E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77D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4B4A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9A0C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B8C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AEB8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E25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5FD5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C283B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DB0A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2B3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1270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62F7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27BBD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1443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2A1C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890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6D24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5E95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95756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9C55E48" w14:textId="05DF121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3BEF22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5CC7F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711E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FAB52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A7FBEA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1C24F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144F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3E7F1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E5A578A" w14:textId="77777777" w:rsidTr="00503750">
        <w:tc>
          <w:tcPr>
            <w:tcW w:w="2302" w:type="dxa"/>
            <w:vAlign w:val="center"/>
          </w:tcPr>
          <w:p w14:paraId="309F19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9F7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8B8C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3A24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3219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B3F69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AC7E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15E6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9155CC" w14:textId="77777777" w:rsidTr="00503750">
        <w:tc>
          <w:tcPr>
            <w:tcW w:w="15593" w:type="dxa"/>
            <w:gridSpan w:val="8"/>
            <w:vAlign w:val="center"/>
          </w:tcPr>
          <w:p w14:paraId="0ADD08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FFB9B96" w14:textId="77777777" w:rsidTr="00503750">
        <w:tc>
          <w:tcPr>
            <w:tcW w:w="2302" w:type="dxa"/>
            <w:vAlign w:val="center"/>
          </w:tcPr>
          <w:p w14:paraId="4E956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D91841" w14:textId="359D6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845B71" w14:textId="40C44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4D21F" w14:textId="6B4DDA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DC176" w14:textId="0876C2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3894E" w14:textId="12F22D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77371" w14:textId="6951A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49B6E" w14:textId="490B4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B46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8C8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326A48" w14:textId="66CDAC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2412AA" w14:textId="67D933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CDAAD" w14:textId="010764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DED4C" w14:textId="2DCB9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55D45" w14:textId="2BA28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7DFAF" w14:textId="3827A6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FCF837" w14:textId="60A28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7BC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54B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DD39F6" w14:textId="14E25F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05379B" w14:textId="3AC51A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319B6" w14:textId="2A0E8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E443E" w14:textId="7E6E81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CD24B" w14:textId="6FEBA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C63EF" w14:textId="2B28B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295C1" w14:textId="24606B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7AF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4A3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C6F6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84FE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3CE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CD9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E7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F126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5E3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4DE481" w14:textId="77777777" w:rsidTr="00503750">
        <w:tc>
          <w:tcPr>
            <w:tcW w:w="2302" w:type="dxa"/>
            <w:vAlign w:val="center"/>
          </w:tcPr>
          <w:p w14:paraId="5987E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AE2EF2" w14:textId="76405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BDAA6" w14:textId="5B3E2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FD8E2" w14:textId="66D94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05A5A" w14:textId="23162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6F91A" w14:textId="1DEB72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F1C15" w14:textId="6A17A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52FF6" w14:textId="6B7CAC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7A130" w14:textId="77777777" w:rsidTr="00503750">
        <w:tc>
          <w:tcPr>
            <w:tcW w:w="15593" w:type="dxa"/>
            <w:gridSpan w:val="8"/>
            <w:vAlign w:val="center"/>
          </w:tcPr>
          <w:p w14:paraId="774417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F396F6" w14:textId="77777777" w:rsidTr="00503750">
        <w:tc>
          <w:tcPr>
            <w:tcW w:w="2302" w:type="dxa"/>
            <w:vAlign w:val="center"/>
          </w:tcPr>
          <w:p w14:paraId="78FF6D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224B3E" w14:textId="336E0D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AD8A54" w14:textId="4A93F5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07548" w14:textId="46971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030E8" w14:textId="12828F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12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04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F4D09B" w14:textId="3B2D2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177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F32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41AFF5" w14:textId="38B61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07FCA8" w14:textId="099ACF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48AC8" w14:textId="1FDDE3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CD4A6" w14:textId="584BE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6D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CD7C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1D13E7" w14:textId="1D682A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229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47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B61701" w14:textId="23C07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9D5881" w14:textId="74627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93037" w14:textId="0E4CC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BA8C9" w14:textId="740BFD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71C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EF1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D935CF" w14:textId="0DD00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09327" w14:textId="77777777" w:rsidTr="00503750">
        <w:tc>
          <w:tcPr>
            <w:tcW w:w="2302" w:type="dxa"/>
            <w:vAlign w:val="center"/>
          </w:tcPr>
          <w:p w14:paraId="4939A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D1BC62" w14:textId="4EBAE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4D00D" w14:textId="31A19B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E2B09" w14:textId="4DC45D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5C778" w14:textId="6C1917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23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2CE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80B5F0" w14:textId="4C4E31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F93BA" w14:textId="77777777" w:rsidTr="00503750">
        <w:tc>
          <w:tcPr>
            <w:tcW w:w="15593" w:type="dxa"/>
            <w:gridSpan w:val="8"/>
            <w:vAlign w:val="center"/>
          </w:tcPr>
          <w:p w14:paraId="6FAA0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17BD754" w14:textId="77777777" w:rsidTr="00503750">
        <w:tc>
          <w:tcPr>
            <w:tcW w:w="2302" w:type="dxa"/>
            <w:vAlign w:val="center"/>
          </w:tcPr>
          <w:p w14:paraId="18934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28F5F2" w14:textId="6307A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703516" w14:textId="2C0CE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13D3E" w14:textId="06A2C3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772D4" w14:textId="155489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CF9DF" w14:textId="6EF5AA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AA518" w14:textId="192728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C75B0" w14:textId="721A2D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A6BF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7006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23B676" w14:textId="59BD5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1BB6BD" w14:textId="1A01E5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3E63C1" w14:textId="3B90F3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859696" w14:textId="191AA9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EF087" w14:textId="51125D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E52D2" w14:textId="0D4B6A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C0BB8" w14:textId="3AC15C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A99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27D6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04DF3FE" w14:textId="31FD05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960E92" w14:textId="0972E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9E9D4" w14:textId="671AEA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C4E58" w14:textId="1700F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66820" w14:textId="75817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56B84" w14:textId="2449D6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A8344" w14:textId="32B68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ADC3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E923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87AE42" w14:textId="4B0A64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34E4AD" w14:textId="488EB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5C4BA" w14:textId="7BB954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8BB0E" w14:textId="3FF6F0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CFDBA" w14:textId="5FE97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E82F0" w14:textId="318EA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21E22" w14:textId="4433B2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0AE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3FDA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D025E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D1C1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D443D4" w14:textId="20F927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3B0AD6" w14:textId="46F3A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B8006" w14:textId="536FDD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B1636" w14:textId="341905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FD9A6" w14:textId="062B11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DB2CF" w14:textId="58F988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1928F" w14:textId="6651F1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225B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4A0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4E828B" w14:textId="109F84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F30DBA" w14:textId="52256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25C61" w14:textId="2AF918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EDDD7" w14:textId="54F91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14A76" w14:textId="3A391D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26409" w14:textId="60472D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49EF0" w14:textId="210386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DD717" w14:textId="77777777" w:rsidR="00944C3D" w:rsidRDefault="00944C3D" w:rsidP="00944C3D">
      <w:pPr>
        <w:rPr>
          <w:rFonts w:ascii="Arial" w:hAnsi="Arial"/>
          <w:b/>
        </w:rPr>
      </w:pPr>
    </w:p>
    <w:p w14:paraId="0DD15FB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27B96C2" w14:textId="77777777" w:rsidTr="00503750">
        <w:tc>
          <w:tcPr>
            <w:tcW w:w="1944" w:type="dxa"/>
            <w:vAlign w:val="center"/>
          </w:tcPr>
          <w:p w14:paraId="345147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D3B2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049FB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13A8B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E0B1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FDAC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D68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E9F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5B3F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689F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FCC6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A0A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90E2C1" w14:textId="77777777" w:rsidTr="00503750">
        <w:tc>
          <w:tcPr>
            <w:tcW w:w="15685" w:type="dxa"/>
            <w:gridSpan w:val="12"/>
            <w:vAlign w:val="center"/>
          </w:tcPr>
          <w:p w14:paraId="2A533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9281E3" w14:textId="77777777" w:rsidTr="00503750">
        <w:tc>
          <w:tcPr>
            <w:tcW w:w="1944" w:type="dxa"/>
            <w:vAlign w:val="center"/>
          </w:tcPr>
          <w:p w14:paraId="0F57D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3D5091" w14:textId="3A017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488AF7" w14:textId="201B1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07F9BA" w14:textId="3BAEF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041FCD" w14:textId="0422F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44BD09" w14:textId="523B3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14D9A4" w14:textId="056C9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EE141D" w14:textId="76E30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866477" w14:textId="151D7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91175" w14:textId="4AB06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AF8262" w14:textId="7FD04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29AB04" w14:textId="044E5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5191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B8D9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A332B5" w14:textId="6E17E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DD12A9" w14:textId="157DA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21AD1E" w14:textId="24FB0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FB3BED" w14:textId="2DE4C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36DFBF" w14:textId="7608F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32648C" w14:textId="53DDF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8379C" w14:textId="2306D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8A32F8" w14:textId="5022B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D1F8A9" w14:textId="20D26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3D3773" w14:textId="4C414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84F843" w14:textId="07E7E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AE1D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10D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91A2CCA" w14:textId="2F7F5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3506D7" w14:textId="6A72E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544E8F" w14:textId="55F2B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567F5F" w14:textId="570C7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61148F" w14:textId="0DFE9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5EA2DF" w14:textId="5515A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9AEE4B" w14:textId="74AF2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B4B6AC" w14:textId="43A76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D0AF09" w14:textId="751CD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D7E235" w14:textId="0EA9A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DE158" w14:textId="2FC3F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205B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077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4DC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6EE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CD9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BF3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EFFE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9DA0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672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B7CB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B950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449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043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6866F" w14:textId="77777777" w:rsidTr="00503750">
        <w:tc>
          <w:tcPr>
            <w:tcW w:w="1944" w:type="dxa"/>
            <w:vAlign w:val="center"/>
          </w:tcPr>
          <w:p w14:paraId="77918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1D4239" w14:textId="76E86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8257A7" w14:textId="6FAFC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697E6D" w14:textId="7522A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2416DC" w14:textId="428D2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8DA1AD" w14:textId="1B1CC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806D0D" w14:textId="6C8E4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E4414C" w14:textId="6C7CC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A9D593" w14:textId="5C5AB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7367DA" w14:textId="07C34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641558" w14:textId="599D9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93DA9D" w14:textId="1DACB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494E7" w14:textId="77777777" w:rsidTr="00503750">
        <w:tc>
          <w:tcPr>
            <w:tcW w:w="15685" w:type="dxa"/>
            <w:gridSpan w:val="12"/>
            <w:vAlign w:val="center"/>
          </w:tcPr>
          <w:p w14:paraId="02D04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723F9E" w14:textId="77777777" w:rsidTr="00503750">
        <w:tc>
          <w:tcPr>
            <w:tcW w:w="1944" w:type="dxa"/>
            <w:vAlign w:val="center"/>
          </w:tcPr>
          <w:p w14:paraId="012118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AEC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212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11013A" w14:textId="0744D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68E4D6" w14:textId="03043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1FCC9E" w14:textId="1C4D4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F9B24B" w14:textId="7BB63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39F2D7" w14:textId="1A494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25E4DE" w14:textId="546F0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C9E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7FA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65B8DF" w14:textId="58E1D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1600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AFF6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402F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37E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31FDD5" w14:textId="50B1A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E3B291" w14:textId="1E614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462483" w14:textId="1D0D0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F3AC80" w14:textId="314A8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2D8E74" w14:textId="2639B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BEDDD1" w14:textId="6A62B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08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6AF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37374D" w14:textId="305AD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EF83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FDD2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14E2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115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82B032" w14:textId="0AFA1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E55F9" w14:textId="21887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2537E0" w14:textId="6C2AB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DD877C" w14:textId="34732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A3643B" w14:textId="74399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491083" w14:textId="7F44E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0B4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8A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220462" w14:textId="5743F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A461C" w14:textId="77777777" w:rsidTr="00503750">
        <w:tc>
          <w:tcPr>
            <w:tcW w:w="1944" w:type="dxa"/>
            <w:vAlign w:val="center"/>
          </w:tcPr>
          <w:p w14:paraId="48547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C40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BD8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2ECB20" w14:textId="23BEC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33473E" w14:textId="77D42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0ED57" w14:textId="06FBF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DDF7F4" w14:textId="2A9EA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7DFAD8" w14:textId="5ACA1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D1AF1" w14:textId="05355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CF6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AEC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C6B428" w14:textId="513C4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5BC20" w14:textId="77777777" w:rsidTr="00503750">
        <w:tc>
          <w:tcPr>
            <w:tcW w:w="15685" w:type="dxa"/>
            <w:gridSpan w:val="12"/>
            <w:vAlign w:val="center"/>
          </w:tcPr>
          <w:p w14:paraId="37608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AD7BB5" w14:textId="77777777" w:rsidTr="00503750">
        <w:tc>
          <w:tcPr>
            <w:tcW w:w="1944" w:type="dxa"/>
            <w:vAlign w:val="center"/>
          </w:tcPr>
          <w:p w14:paraId="5E8EC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437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7C6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9AF482" w14:textId="2780B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A3025B" w14:textId="2F075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9E42E4" w14:textId="244DE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8D28A" w14:textId="6625B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31A3F8" w14:textId="0169B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6C1E89" w14:textId="42393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DC4582" w14:textId="59A4B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6380F8" w14:textId="6E7A5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575D92" w14:textId="0B70B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A210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36FC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521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905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773710" w14:textId="02CE7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881BB5" w14:textId="5C71D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9BBFC0" w14:textId="2DFF6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181028" w14:textId="3A4BC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30751F" w14:textId="5C411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9EEA5" w14:textId="21FFF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1500C1" w14:textId="0FFD0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CAAEF4" w14:textId="1F897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A67B03" w14:textId="0AECD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98EA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1618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289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9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3737F4" w14:textId="2BFB0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6A55F9" w14:textId="71F36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70EC21" w14:textId="5A4AA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1F6A15" w14:textId="3BAD4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357507" w14:textId="1C59A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77FBC" w14:textId="24DF8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4C223F" w14:textId="0330E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CA814A" w14:textId="2D558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CEA26A" w14:textId="61FAD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2B5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2193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B1DB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696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BF355B" w14:textId="61041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6E9609" w14:textId="5ED17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7EB707" w14:textId="646B1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066A0" w14:textId="61A53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ADF539" w14:textId="685D4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A5512B" w14:textId="321FA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27A0B5" w14:textId="5187E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4D2188" w14:textId="0BD5B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0C602E" w14:textId="098A8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B88E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58EB1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E257B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2FF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B59876" w14:textId="5309B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A6C8B9" w14:textId="18B95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6F4396" w14:textId="2CED4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80BE4A" w14:textId="52FF3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10ECD6" w14:textId="516C4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5A79F3" w14:textId="4B018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053F8F" w14:textId="31413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643A73" w14:textId="4A4BE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231E07" w14:textId="66B62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43BAA0" w14:textId="1FD85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5B5BEC" w14:textId="35949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1AB7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4C8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423653" w14:textId="53A98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2B12C6" w14:textId="1C6AD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7C2340" w14:textId="699FC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61289E" w14:textId="6FCF3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5FEB1F" w14:textId="6C58E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CBE72B" w14:textId="2C6DF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02D79" w14:textId="43B79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D2E0F" w14:textId="5BF8A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2CCAA4" w14:textId="1B114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66E394" w14:textId="12BCF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354AC1" w14:textId="023DF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9C27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9A00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0ADCE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485F6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C923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59EA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DFCC12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247FF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2D7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DF51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48B21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85A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76A61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468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6C0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68346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3CEB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AD17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AFD0D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EB14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BA5DBD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77C7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A98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5A56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6BBF9D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F0A4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F4B4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CCC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1E0AC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46BA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A44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A9A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15171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7908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A65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55E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22D4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41C6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F0915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26402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1C2C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1E7C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48E1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E7E1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CBBC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9FCFC95" w14:textId="77777777" w:rsidTr="00503750">
        <w:trPr>
          <w:trHeight w:val="1073"/>
        </w:trPr>
        <w:tc>
          <w:tcPr>
            <w:tcW w:w="3614" w:type="dxa"/>
            <w:vMerge/>
          </w:tcPr>
          <w:p w14:paraId="37041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331E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C4CB9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66A2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1CAE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F697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3F8C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03B5A74" w14:textId="77777777" w:rsidTr="00503750">
        <w:trPr>
          <w:trHeight w:val="283"/>
        </w:trPr>
        <w:tc>
          <w:tcPr>
            <w:tcW w:w="3614" w:type="dxa"/>
          </w:tcPr>
          <w:p w14:paraId="2972DF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CB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36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90A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B3D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A2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567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A0DE24" w14:textId="77777777" w:rsidTr="00503750">
        <w:trPr>
          <w:trHeight w:val="283"/>
        </w:trPr>
        <w:tc>
          <w:tcPr>
            <w:tcW w:w="3614" w:type="dxa"/>
          </w:tcPr>
          <w:p w14:paraId="600A00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CA2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5B1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B24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24C7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0F5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2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DAAAEB" w14:textId="77777777" w:rsidTr="00503750">
        <w:trPr>
          <w:trHeight w:val="283"/>
        </w:trPr>
        <w:tc>
          <w:tcPr>
            <w:tcW w:w="3614" w:type="dxa"/>
          </w:tcPr>
          <w:p w14:paraId="6976E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0AD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1E2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434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5249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E04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395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DBA77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B3DBD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33FD80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F04B0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595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F9B2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E658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79E2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A696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9E9A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3231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4C42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F6214E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506C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D062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9938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02E5EB1" w14:textId="05222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3774E" w14:textId="2C256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4BE5B" w14:textId="238CC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78CCA" w14:textId="29C5F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0F23B" w14:textId="1332A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99AE6" w14:textId="27599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83EBF" w14:textId="37FD9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8C1362" w14:textId="17EE1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667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7108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4CCE47" w14:textId="6990C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2514F" w14:textId="14C14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62388" w14:textId="627D4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DFE75" w14:textId="0540F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7B77A" w14:textId="73D29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6AF97" w14:textId="3714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B1FC0" w14:textId="7B8CF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FDF82C" w14:textId="2792A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5D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551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77DAF3" w14:textId="61B7D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7573F" w14:textId="416FD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AE3DB" w14:textId="5D0DC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840579" w14:textId="15306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2E6A5" w14:textId="47A47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7332A" w14:textId="1C465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2A954" w14:textId="6C237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46B18A" w14:textId="19F8B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E41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6188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C1B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90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D0A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32B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BF0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D0C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9EC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854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1BC3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9D29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54BCD9" w14:textId="2837B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D92FF" w14:textId="29A31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D0307" w14:textId="4EFE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9DFF9" w14:textId="62025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22D0A" w14:textId="64FE1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67EB3" w14:textId="0291B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756FE" w14:textId="3F6A7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31306F" w14:textId="60C7E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772A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C355E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16F7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771B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606678" w14:textId="501C7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7D43A" w14:textId="10EEB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56540" w14:textId="08DD2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A1A39" w14:textId="43CD1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CCB9C" w14:textId="09F93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BDD6A" w14:textId="7AC7B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9F8C3" w14:textId="162BB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D90EBB" w14:textId="037F5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4FA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133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FC255F" w14:textId="3B7A8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25C31" w14:textId="54843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7A3DC" w14:textId="50671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60385" w14:textId="485F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1BB91" w14:textId="5F928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570A2" w14:textId="3E474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ED136" w14:textId="0FFFF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CD0711" w14:textId="15D95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A7A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4DA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4033AE" w14:textId="24C48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B496B" w14:textId="3766B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C51FC" w14:textId="3F99D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1F3CC" w14:textId="18ED3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2A0A1" w14:textId="7664C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1592" w14:textId="1FDF3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D5267" w14:textId="2C6E1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4EF8C5" w14:textId="441A5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01E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252D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4ADC26" w14:textId="7B0B0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C6597" w14:textId="65051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205C7" w14:textId="7B040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49EC6" w14:textId="6D280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BF8F5" w14:textId="599A5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A9F7B" w14:textId="6A76B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4E84F" w14:textId="2EE66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50E223" w14:textId="68E2F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A39A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9DE5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16412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D332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333FBD" w14:textId="160E8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0FF8A" w14:textId="43549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82EB7" w14:textId="76252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51DAA" w14:textId="0A4E8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FCDE9" w14:textId="50F1A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B449A" w14:textId="67ADF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3A370" w14:textId="1512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E1AAD9" w14:textId="42121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8A70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71E50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15C4EA" w14:textId="6349C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023A5" w14:textId="77D50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D4343B" w14:textId="45981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47342" w14:textId="5C20B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66AD0" w14:textId="34492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CA478" w14:textId="2DD0B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9E99EA" w14:textId="34B97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836579" w14:textId="34E17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8C89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8CFB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A97DBF8" w14:textId="79EAB03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EDEAD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F9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59C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F1E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AF12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D02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028E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F07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333C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99CE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3C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CB0F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1556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9613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6B2B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17C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CB1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913A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1423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A938E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4F8D15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FB11F5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8837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1695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816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7EA4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8920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2C7FDF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0B9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82CE8E" w14:textId="5E3074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3AFF4A" w14:textId="69D85D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60B4B0" w14:textId="4630BE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00B90D" w14:textId="0236B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56C00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66C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413C2F" w14:textId="6D7295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AED0B0" w14:textId="1EACC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889BEC" w14:textId="676748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D2781D" w14:textId="3070A1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6B364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811E8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0D3D57" w14:textId="442BD0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F6F37E" w14:textId="2A51E9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E80E26" w14:textId="17D2EC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73BECA" w14:textId="36BDF8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E4ACA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0F2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AD2ADA" w14:textId="3AEE51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51ABAF" w14:textId="1DD5E1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344526" w14:textId="291F54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4D7DED" w14:textId="20B9E3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09FF7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BFC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D8BFB1" w14:textId="1180B0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3EA71D" w14:textId="204FCA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9DFE1E" w14:textId="4DF8CE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2AA507" w14:textId="1F2929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DCC94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9A773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DD0E10" w14:textId="13F3FD7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7170C7" w14:textId="79519EF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004A86" w14:textId="3DF7B64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37D46A" w14:textId="5CE7820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21F8C5" w14:textId="77777777" w:rsidR="00944C3D" w:rsidRDefault="00944C3D" w:rsidP="00944C3D">
      <w:pPr>
        <w:rPr>
          <w:rFonts w:ascii="Arial" w:hAnsi="Arial"/>
          <w:b/>
        </w:rPr>
      </w:pPr>
    </w:p>
    <w:p w14:paraId="6C51407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24F266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423A1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EDFA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5B6A4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AC9F5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0DE7C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9F70D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8176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EA5C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9A47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48DD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24C76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2B89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F7A71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6B8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919C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C1D5A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9028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1049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724E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FC8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422C9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A2DAE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591E7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663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2205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5D1C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3EBF1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89FA4D7" w14:textId="77777777" w:rsidTr="00503750">
        <w:tc>
          <w:tcPr>
            <w:tcW w:w="2835" w:type="dxa"/>
            <w:vAlign w:val="center"/>
          </w:tcPr>
          <w:p w14:paraId="373523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CAC5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07A8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2D7F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348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B5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7C7B0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F83958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60C82E8" w14:textId="3C8BA53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06EBD5" w14:textId="2DCC105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1ECE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3AE97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1B1188" w14:textId="5957FA5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EB74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898A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B83BBE6" w14:textId="6B26D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C1FB9" w14:textId="13FF0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9E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C5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BFCD2A" w14:textId="084A2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FD29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039C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391EC5" w14:textId="683F2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5E1E38" w14:textId="62547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A1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47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0DFC95" w14:textId="4374E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2BF3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15FE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70FBEB2" w14:textId="54FA7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39006" w14:textId="34A3B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91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158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AC5B98" w14:textId="04436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BB21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ADA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EC6992" w14:textId="79A81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AACDA" w14:textId="3D78E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60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6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8D08E9" w14:textId="3824D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740D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A0C7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B8B8C09" w14:textId="4BEA6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7F93B" w14:textId="23E57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11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34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ABEBF0" w14:textId="637D6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095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CE31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64414E1" w14:textId="4B09CA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E1D129" w14:textId="1CF733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1C8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051A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78B88" w14:textId="7C9E84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4DF38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384DA9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C28417" w14:textId="63A2D00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352176D" w14:textId="77777777" w:rsidR="00944C3D" w:rsidRDefault="00944C3D" w:rsidP="00944C3D">
      <w:pPr>
        <w:rPr>
          <w:rFonts w:ascii="Arial" w:hAnsi="Arial"/>
          <w:b/>
        </w:rPr>
      </w:pPr>
    </w:p>
    <w:p w14:paraId="6F597A3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F727C32" w14:textId="77777777" w:rsidTr="00503750">
        <w:tc>
          <w:tcPr>
            <w:tcW w:w="2835" w:type="dxa"/>
            <w:vAlign w:val="center"/>
          </w:tcPr>
          <w:p w14:paraId="56B26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55A61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75C0B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13E75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435F1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4807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2AE8F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6135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FFED6E6" w14:textId="1448F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70FD8" w14:textId="60B6B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7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3EA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051CA" w14:textId="4506C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74F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BEF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17B1A09" w14:textId="6A168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2A94D" w14:textId="2284C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5E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B90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23A03E" w14:textId="50E17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827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2EA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D367F3D" w14:textId="2495E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C201A" w14:textId="34E31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85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9A7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0E1E2B" w14:textId="2C2E8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ABC88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F75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7093F64" w14:textId="453E0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1C755" w14:textId="3EBAE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8B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44D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B7A7C3" w14:textId="5915E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FED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395B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469EAB6" w14:textId="31B066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E2D44" w14:textId="49D064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B92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228C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807BF3" w14:textId="3C1173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DB81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0EE81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9DC54F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E9A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F5E25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C13875B" w14:textId="77777777" w:rsidTr="00503750">
        <w:trPr>
          <w:trHeight w:val="699"/>
        </w:trPr>
        <w:tc>
          <w:tcPr>
            <w:tcW w:w="3502" w:type="dxa"/>
            <w:vMerge/>
          </w:tcPr>
          <w:p w14:paraId="64B3F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671A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57C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7EF0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43C9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40AB3B6" w14:textId="1D71EF1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9D2AC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5A460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CD1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CD160BB" w14:textId="3E7B2FE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7897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0C8E8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3E2E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796D95" w14:textId="4C6EE77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6DC4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C58F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446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9A0DD60" w14:textId="77777777" w:rsidTr="00503750">
        <w:trPr>
          <w:trHeight w:val="593"/>
        </w:trPr>
        <w:tc>
          <w:tcPr>
            <w:tcW w:w="3497" w:type="dxa"/>
          </w:tcPr>
          <w:p w14:paraId="5DC26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5E39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812F0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A40FC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599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600DCEC" w14:textId="66839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27F724" w14:textId="095A3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ADDC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2DB921" w14:textId="5F0BE0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23FD3B" w14:textId="49708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B69CE6" w14:textId="2558B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355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F3D602" w14:textId="019641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65E610" w14:textId="48FCE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7DDC3" w14:textId="59BE2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02D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353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0AB1376" w14:textId="09EF5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16455F" w14:textId="1A962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60FA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E3A3A" w14:textId="5703482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5C9BDC" w14:textId="5CF0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42A20" w14:textId="609AD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628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70F151" w14:textId="7DAE3D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E660C1" w14:textId="70DB3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1AAC06" w14:textId="19C61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9F3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997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9A79CB" w14:textId="23864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3F1BCB" w14:textId="77009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1EF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984996" w14:textId="00EB679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4BCD31" w14:textId="43EC1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0BB881" w14:textId="70E9B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7B8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37216A" w14:textId="1C82A7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09A650" w14:textId="26FD5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3E3DDA" w14:textId="5A758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11AE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ACEC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AE49F81" w14:textId="0551A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7F00D" w14:textId="3BDF4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528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821D9C" w14:textId="462A3FD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B6AFA8" w14:textId="55443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7D8C89" w14:textId="5B599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3F0F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9775F6C" w14:textId="238A08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94B0EF" w14:textId="74748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54C706" w14:textId="6BE51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F3D7E" w14:textId="77777777" w:rsidR="00944C3D" w:rsidRDefault="00944C3D" w:rsidP="00944C3D">
      <w:pPr>
        <w:rPr>
          <w:rFonts w:ascii="Arial" w:hAnsi="Arial"/>
          <w:b/>
        </w:rPr>
      </w:pPr>
    </w:p>
    <w:p w14:paraId="4386F2D9" w14:textId="77777777" w:rsidR="00944C3D" w:rsidRDefault="00944C3D" w:rsidP="00944C3D">
      <w:pPr>
        <w:rPr>
          <w:rFonts w:ascii="Arial" w:hAnsi="Arial"/>
          <w:b/>
        </w:rPr>
      </w:pPr>
    </w:p>
    <w:p w14:paraId="2B1F5423" w14:textId="77777777" w:rsidR="00944C3D" w:rsidRDefault="00944C3D" w:rsidP="00944C3D">
      <w:pPr>
        <w:rPr>
          <w:rFonts w:ascii="Arial" w:hAnsi="Arial"/>
          <w:b/>
        </w:rPr>
      </w:pPr>
    </w:p>
    <w:p w14:paraId="6BEB8C5E" w14:textId="77777777" w:rsidR="00944C3D" w:rsidRDefault="00944C3D" w:rsidP="00944C3D">
      <w:pPr>
        <w:rPr>
          <w:rFonts w:ascii="Arial" w:hAnsi="Arial"/>
          <w:b/>
        </w:rPr>
      </w:pPr>
    </w:p>
    <w:p w14:paraId="4674E13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7A5A1D5A" w14:textId="77777777" w:rsidTr="00503750">
        <w:tc>
          <w:tcPr>
            <w:tcW w:w="2622" w:type="dxa"/>
            <w:vAlign w:val="center"/>
          </w:tcPr>
          <w:p w14:paraId="0CEFF6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CC24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5435C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859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6911F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86FBF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085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501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89F17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F5939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2509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A1527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2B5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7DD9D66" w14:textId="12E3C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EC22E6" w14:textId="4563B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03D162" w14:textId="6DA70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847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14267C" w14:textId="58D97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725C3" w14:textId="77777777" w:rsidTr="00503750">
        <w:tc>
          <w:tcPr>
            <w:tcW w:w="2622" w:type="dxa"/>
            <w:vAlign w:val="center"/>
          </w:tcPr>
          <w:p w14:paraId="188C0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F0DF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6CEE93B" w14:textId="18B53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D66004" w14:textId="50724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2E3C49" w14:textId="074A0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CBB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65567" w14:textId="42412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6F3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F07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D54A342" w14:textId="68D90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7D2BA" w14:textId="026CA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BE270" w14:textId="32FA1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9AD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38D66D" w14:textId="46B81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53E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4128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DBB68A0" w14:textId="14791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A9AFD1" w14:textId="73BE9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CAE221" w14:textId="6AA5D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1F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D251A" w14:textId="396F6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40F53" w14:textId="77777777" w:rsidTr="00503750">
        <w:tc>
          <w:tcPr>
            <w:tcW w:w="2622" w:type="dxa"/>
            <w:vAlign w:val="center"/>
          </w:tcPr>
          <w:p w14:paraId="2A3D9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1D6DC3" w14:textId="57F0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9840.00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089CC5" w14:textId="06A92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26084.00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72FD9F" w14:textId="5431F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24335.00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8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902DA5" w14:textId="244C0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11590.00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EB7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3CA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6DCD80" w14:textId="35BFD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7188FB" w14:textId="01D54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A0EB16" w14:textId="6D8DF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78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DAEFC" w14:textId="4D9B5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C7049" w14:textId="77777777" w:rsidTr="00503750">
        <w:tc>
          <w:tcPr>
            <w:tcW w:w="2622" w:type="dxa"/>
            <w:vAlign w:val="center"/>
          </w:tcPr>
          <w:p w14:paraId="1D4D3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776E97F" w14:textId="567AC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E888B2" w14:textId="0E2EA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D11384" w14:textId="6BD26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69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146325" w14:textId="707CC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29A3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DC854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DE866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2E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C6D3D00" w14:textId="288C8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CA0BAE" w14:textId="526E3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2EF485" w14:textId="34341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7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939BB" w14:textId="36A44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B26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BB5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81F9178" w14:textId="3D3D8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1C76F7" w14:textId="0F1E3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0CE1C9" w14:textId="433C2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E9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6709D" w14:textId="020A5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73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2A8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57AF4F9" w14:textId="153FF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14CAEC" w14:textId="75C9E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B9B119" w14:textId="4D25C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C0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FA89F6" w14:textId="15349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94D42" w14:textId="77777777" w:rsidTr="00503750">
        <w:tc>
          <w:tcPr>
            <w:tcW w:w="2622" w:type="dxa"/>
            <w:vAlign w:val="center"/>
          </w:tcPr>
          <w:p w14:paraId="36CCF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14F26B7" w14:textId="6FA4C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D281B" w14:textId="2C6F7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483D65" w14:textId="0CE64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681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DD0A0" w14:textId="52908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346E1" w14:textId="77777777" w:rsidTr="00503750">
        <w:tc>
          <w:tcPr>
            <w:tcW w:w="2622" w:type="dxa"/>
            <w:vAlign w:val="center"/>
          </w:tcPr>
          <w:p w14:paraId="00B5D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A830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073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486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D78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23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3108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B315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539C6F" w14:textId="301670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9840.00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A541A4" w14:textId="7BD1DF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26084.00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3F8F6" w14:textId="630A4E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24335.00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2BA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C0595D" w14:textId="616C25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11590.00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1DD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F748D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AD572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FB318B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4C7AA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48A3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5B80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59189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E213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CA5B3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1B52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4DA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A179E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6F60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2B72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3C2DB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EA78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E88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976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BA7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15EF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2A40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589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C26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B52A7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4FCE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D307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6C64B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7BF8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A596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B7D14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FA64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0DE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198FB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C8DA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EC47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7725F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6D8B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689E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D921C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3E5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9517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1084A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CDEAB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3B23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2FC5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B293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CCD81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8301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70A0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CC54F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DF9B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D3B2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8588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D208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5DD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01A4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5790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9300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087F1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F1D1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2A1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338C5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F212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0F44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D1D5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CB2B1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5951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9DB9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F464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A4E92A0" w14:textId="77777777" w:rsidTr="00503750">
        <w:tc>
          <w:tcPr>
            <w:tcW w:w="2835" w:type="dxa"/>
            <w:vAlign w:val="center"/>
          </w:tcPr>
          <w:p w14:paraId="6EC1E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036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E866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DAB7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578B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292F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19FC23F" w14:textId="77777777" w:rsidTr="00503750">
        <w:tc>
          <w:tcPr>
            <w:tcW w:w="2835" w:type="dxa"/>
            <w:vAlign w:val="center"/>
          </w:tcPr>
          <w:p w14:paraId="435B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878A638" w14:textId="1EED3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8D885D" w14:textId="12129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51F57" w14:textId="48809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03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EB62E" w14:textId="7EEC3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4F2DF" w14:textId="77777777" w:rsidTr="00503750">
        <w:tc>
          <w:tcPr>
            <w:tcW w:w="2835" w:type="dxa"/>
            <w:vAlign w:val="center"/>
          </w:tcPr>
          <w:p w14:paraId="18EBE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DD4A109" w14:textId="0E6BE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29B0E" w14:textId="210AE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33830" w14:textId="35F15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F4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0832B" w14:textId="3E026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E698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661E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A20F93" w14:textId="3D22D7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C744F" w14:textId="4C3C83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6E8EC" w14:textId="7EEA49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6260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21D17C" w14:textId="0C0DD5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9FDB408" w14:textId="77777777" w:rsidTr="00503750">
        <w:tc>
          <w:tcPr>
            <w:tcW w:w="2835" w:type="dxa"/>
            <w:vAlign w:val="center"/>
          </w:tcPr>
          <w:p w14:paraId="3DD30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4BD9134" w14:textId="41A65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863F0" w14:textId="3E984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9EC52E" w14:textId="26ED5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FF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20D86" w14:textId="6A998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AC47A" w14:textId="77777777" w:rsidTr="00503750">
        <w:tc>
          <w:tcPr>
            <w:tcW w:w="2835" w:type="dxa"/>
            <w:vAlign w:val="center"/>
          </w:tcPr>
          <w:p w14:paraId="74F07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7D4590A" w14:textId="3DB80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8BB10" w14:textId="5D68A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DD13E7" w14:textId="79B49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515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6CE07" w14:textId="48AFB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0D32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8C03F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2497C04" w14:textId="308A5D5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74F6A" w14:textId="078857D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E6490" w14:textId="5FCFCB3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48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BA1E80" w14:textId="478B895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607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420E0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C46C3DF" w14:textId="225F9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D521B3" w14:textId="5513E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7A81C9" w14:textId="5651E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D1A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786AD" w14:textId="10AE9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6F388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0D86C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68449B3" w14:textId="77777777" w:rsidTr="00503750">
        <w:tc>
          <w:tcPr>
            <w:tcW w:w="2552" w:type="dxa"/>
            <w:shd w:val="clear" w:color="auto" w:fill="auto"/>
            <w:vAlign w:val="center"/>
          </w:tcPr>
          <w:p w14:paraId="19CA6C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5A93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8CAB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790C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B1A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63EA50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C0C2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924575E" w14:textId="285774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2387D20" w14:textId="74F6768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251583" w14:textId="17AE3E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B6F0C0" w14:textId="42D401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0B862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C4DEE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4D6138A" w14:textId="1CC52C6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B84E60" w14:textId="5F54DB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A3B064" w14:textId="2034E8B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B29504" w14:textId="7BCE6F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2596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1969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E8D385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7F570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DF8D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E40EFDF" w14:textId="77777777" w:rsidTr="00503750">
        <w:tc>
          <w:tcPr>
            <w:tcW w:w="4395" w:type="dxa"/>
            <w:vMerge/>
          </w:tcPr>
          <w:p w14:paraId="6AB820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4B82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603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B417A2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3F2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AD9EE7" w14:textId="2E267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B60D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E8C752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F79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1A668D" w14:textId="00953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DCFAC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392DB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D7879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1D31230" w14:textId="7582A5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6D75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C1FB2AF" w14:textId="77777777" w:rsidTr="00503750">
        <w:tc>
          <w:tcPr>
            <w:tcW w:w="4395" w:type="dxa"/>
            <w:vAlign w:val="center"/>
          </w:tcPr>
          <w:p w14:paraId="279A8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F2BD767" w14:textId="64E9D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F384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B3DA18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716C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05BC6F0" w14:textId="0ECF6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EBAC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CF5B9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66B4B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D441C0C" w14:textId="6B4805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F4C2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F5A9A0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FA8D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03C39C" w14:textId="3880860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25432.00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7415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D4DE7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E67F4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B4D7676" w14:textId="77777777" w:rsidTr="00503750">
        <w:tc>
          <w:tcPr>
            <w:tcW w:w="4395" w:type="dxa"/>
            <w:vAlign w:val="center"/>
          </w:tcPr>
          <w:p w14:paraId="352AB1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E2EA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5635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17238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C666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480076" w14:textId="273506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4682DD" w14:textId="63D30A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BEB0DD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BA40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49D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091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4EFFB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7FE5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CA28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5E7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6FAA4B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6B4E1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370E2C" w14:textId="57C2AA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276FD9" w14:textId="2CC49ED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14A054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88D9B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B9479D6" w14:textId="516138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12E0E1" w14:textId="7E187D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B98A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0607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49CC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3EE7632" w14:textId="77777777" w:rsidTr="00503750">
        <w:tc>
          <w:tcPr>
            <w:tcW w:w="1843" w:type="dxa"/>
            <w:vAlign w:val="center"/>
          </w:tcPr>
          <w:p w14:paraId="603AF6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121B6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555CE2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7D1D1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6401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28E069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D9EE6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2833480" w14:textId="77777777" w:rsidTr="00503750">
        <w:tc>
          <w:tcPr>
            <w:tcW w:w="1843" w:type="dxa"/>
            <w:vAlign w:val="center"/>
          </w:tcPr>
          <w:p w14:paraId="1E394B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1570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97B1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6FB5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26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55CC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8D8D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7E8A2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E81C5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38C39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9552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A78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4BF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9D0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FE3D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142143" w14:textId="77777777" w:rsidTr="00503750">
        <w:tc>
          <w:tcPr>
            <w:tcW w:w="1843" w:type="dxa"/>
            <w:vAlign w:val="center"/>
          </w:tcPr>
          <w:p w14:paraId="1D8685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CB30A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9FC1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C9A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A001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670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187A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18602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E4CC6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256E2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3093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9A28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132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021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9AA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3A07F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32CEF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DFAC0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AE8F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B2AE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EAC5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B407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899C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50C5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A95AD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78F049B" w14:textId="77777777" w:rsidTr="00503750">
        <w:trPr>
          <w:trHeight w:val="664"/>
        </w:trPr>
        <w:tc>
          <w:tcPr>
            <w:tcW w:w="3372" w:type="dxa"/>
          </w:tcPr>
          <w:p w14:paraId="4D0FB2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E3A91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7DC3F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91626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B07D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1C31E3C" w14:textId="68AA3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6B8691" w14:textId="4EAFA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58B8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E0DA38" w14:textId="55E010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207B20" w14:textId="0996A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2039DE" w14:textId="776B9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67A3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B6E21F" w14:textId="3D37C1D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0DA1F1" w14:textId="1DB86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A7CEF" w14:textId="41608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4B5AD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CEEEA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4B758BE" w14:textId="06BE0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45846" w14:textId="1C2E2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96580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E787D3" w14:textId="2C8468D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526E35" w14:textId="3ADB4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5AEF2D" w14:textId="1731F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6AC26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5BB0337" w14:textId="101CA1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77418E" w14:textId="4B5BC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1A9FA1" w14:textId="401E3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B19F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73CD0C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F39B3D6" w14:textId="77777777" w:rsidTr="00503750">
        <w:tc>
          <w:tcPr>
            <w:tcW w:w="2835" w:type="dxa"/>
            <w:vAlign w:val="center"/>
          </w:tcPr>
          <w:p w14:paraId="4321B8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FA979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3A747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37DE3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F9702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7C7BB1" w14:textId="77777777" w:rsidTr="00503750">
        <w:tc>
          <w:tcPr>
            <w:tcW w:w="2835" w:type="dxa"/>
          </w:tcPr>
          <w:p w14:paraId="33B4D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BDCFD11" w14:textId="2952D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E53F22" w14:textId="2A377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B3B98B" w14:textId="514F0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E1DA32" w14:textId="17BE2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D5EBC" w14:textId="77777777" w:rsidTr="00503750">
        <w:tc>
          <w:tcPr>
            <w:tcW w:w="2835" w:type="dxa"/>
          </w:tcPr>
          <w:p w14:paraId="3AA212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6B5A38A" w14:textId="54A3E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FDEE4" w14:textId="0D135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26B11C" w14:textId="092C0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6568AC" w14:textId="5088D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049495" w14:textId="77777777" w:rsidTr="00503750">
        <w:tc>
          <w:tcPr>
            <w:tcW w:w="2835" w:type="dxa"/>
          </w:tcPr>
          <w:p w14:paraId="36D81A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B78CB0A" w14:textId="402A7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20345" w14:textId="03F42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14303A" w14:textId="636B9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8B09D3" w14:textId="218CF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741538" w14:textId="77777777" w:rsidTr="00503750">
        <w:tc>
          <w:tcPr>
            <w:tcW w:w="2835" w:type="dxa"/>
            <w:vAlign w:val="center"/>
          </w:tcPr>
          <w:p w14:paraId="0AC4E3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E478280" w14:textId="5EF59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665059" w14:textId="7F791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255D17" w14:textId="6F0D7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7137BC" w14:textId="76122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6200F8" w14:textId="77777777" w:rsidTr="00503750">
        <w:tc>
          <w:tcPr>
            <w:tcW w:w="2835" w:type="dxa"/>
            <w:vAlign w:val="center"/>
          </w:tcPr>
          <w:p w14:paraId="665ECA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D9702EC" w14:textId="57C2F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57F985" w14:textId="38130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0C185E" w14:textId="5054B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0F98B4" w14:textId="12097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123BD9" w14:textId="77777777" w:rsidTr="00503750">
        <w:tc>
          <w:tcPr>
            <w:tcW w:w="2835" w:type="dxa"/>
          </w:tcPr>
          <w:p w14:paraId="61CBD9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470422D" w14:textId="4F57D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A79FF9" w14:textId="48B29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B0F550" w14:textId="5C276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BFE071" w14:textId="2AEB4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82D97" w14:textId="77777777" w:rsidTr="00503750">
        <w:tc>
          <w:tcPr>
            <w:tcW w:w="2835" w:type="dxa"/>
          </w:tcPr>
          <w:p w14:paraId="478EC3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AF9A23A" w14:textId="679CC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D16B5A" w14:textId="02130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104532" w14:textId="6D0A9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3B5F6A" w14:textId="3BD6C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270D39" w14:textId="77777777" w:rsidTr="00503750">
        <w:tc>
          <w:tcPr>
            <w:tcW w:w="2835" w:type="dxa"/>
          </w:tcPr>
          <w:p w14:paraId="2389C9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09F6AA" w14:textId="68B85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48C049" w14:textId="3B6AF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0572FB" w14:textId="3F3D5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18E572" w14:textId="55517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31023" w14:textId="77777777" w:rsidR="00944C3D" w:rsidRDefault="00944C3D" w:rsidP="00944C3D">
      <w:pPr>
        <w:rPr>
          <w:rFonts w:ascii="Arial" w:hAnsi="Arial"/>
          <w:b/>
        </w:rPr>
      </w:pPr>
    </w:p>
    <w:p w14:paraId="63FECCA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C4CC48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0FF11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44A1B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9FC2A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0857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0C4F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9DF85E" w14:textId="77777777" w:rsidTr="00503750">
        <w:trPr>
          <w:trHeight w:val="443"/>
        </w:trPr>
        <w:tc>
          <w:tcPr>
            <w:tcW w:w="2560" w:type="dxa"/>
          </w:tcPr>
          <w:p w14:paraId="181C35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D3F3925" w14:textId="65142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7FE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F086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E5B001" w14:textId="1FB1F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DC2E9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C4E1E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BF39FCA" w14:textId="14566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45B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EB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68D5BA" w14:textId="3CE9F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C2AD6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1F33D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B7912FA" w14:textId="059A2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D9E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8ED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A42240" w14:textId="42A28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B5505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D83B6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0F3303B" w14:textId="1CC65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8E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A53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495E58" w14:textId="21D13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D771D1" w14:textId="77777777" w:rsidR="00944C3D" w:rsidRDefault="00944C3D" w:rsidP="00944C3D">
      <w:pPr>
        <w:rPr>
          <w:rFonts w:ascii="Arial" w:hAnsi="Arial"/>
          <w:b/>
        </w:rPr>
      </w:pPr>
    </w:p>
    <w:p w14:paraId="46364DD2" w14:textId="77777777" w:rsidR="00944C3D" w:rsidRDefault="00944C3D" w:rsidP="00944C3D">
      <w:pPr>
        <w:rPr>
          <w:rFonts w:ascii="Arial" w:hAnsi="Arial"/>
          <w:b/>
        </w:rPr>
      </w:pPr>
    </w:p>
    <w:p w14:paraId="2C5444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D60E0B" w14:textId="77777777" w:rsidR="00944C3D" w:rsidRDefault="00944C3D" w:rsidP="00944C3D">
      <w:pPr>
        <w:rPr>
          <w:rFonts w:ascii="Arial" w:hAnsi="Arial"/>
          <w:b/>
        </w:rPr>
      </w:pPr>
    </w:p>
    <w:p w14:paraId="29E580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21C20E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47BE9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0B5E3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CD8BE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85E1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2620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B3AA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94B2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0D0BF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1C60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5BA7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69F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335D9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9109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2191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D5BF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9A86C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C3081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163420F" w14:textId="77777777" w:rsidTr="00503750">
        <w:trPr>
          <w:trHeight w:val="677"/>
        </w:trPr>
        <w:tc>
          <w:tcPr>
            <w:tcW w:w="3358" w:type="dxa"/>
          </w:tcPr>
          <w:p w14:paraId="0BE85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9603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1324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38F03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EA0E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949372F" w14:textId="68DCE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D6EC6E" w14:textId="66FDA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BF4C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64F1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A8190D0" w14:textId="1BCB0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9D61D8" w14:textId="42183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0D0BD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EB4F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2596045" w14:textId="28F02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CF200A" w14:textId="79736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D9D2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8BA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5DD1917" w14:textId="75327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1864A4" w14:textId="7627B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7B5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679A65" w14:textId="310C1D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9AC40B" w14:textId="2A00C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5FD268" w14:textId="39E14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5C6F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BA36128" w14:textId="181E2CE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D32B8D" w14:textId="2A5CB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3A88FA" w14:textId="5C784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CF04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E74F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390D07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E8B5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58CBF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4C3C97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59A2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02C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7F570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14A8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A09B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BF7F3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53AF5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E9D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8056B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8AAB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FEFA5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9CFD2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763160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CA7C7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B99DA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64A0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B4B3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50DF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C92DE11" w14:textId="02CE4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E1768" w14:textId="3F5D2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F628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455CF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B023694" w14:textId="4F6D5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F479EB" w14:textId="09768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B0B4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577D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24EC949" w14:textId="00CD4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8CD103" w14:textId="75BB1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513D3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2B61B5" w14:textId="0C97FC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500CDB" w14:textId="64779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0A1EEC" w14:textId="1248D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2EE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A56B94" w14:textId="34BDAB7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1CBA05" w14:textId="0EB68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1946EE" w14:textId="67EED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496BF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C05F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7C37A3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823C5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F4FE1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68A03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7BBA3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33B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81322C1" w14:textId="6B54D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938FB" w14:textId="6DA3D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9DC0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A2CE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EE488FB" w14:textId="5B886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67DE59" w14:textId="5C67C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97B6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0A5D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AB474E4" w14:textId="7512F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F53A47" w14:textId="43246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99A5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8FEE72" w14:textId="412826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BB3E97" w14:textId="047B1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5D0304" w14:textId="3300E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A2BC1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4B25552" w14:textId="32BB1E1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7FE53B" w14:textId="675D3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89FC5A" w14:textId="54EA8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16D5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6145D8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DFE5769" w14:textId="77777777" w:rsidTr="00503750">
        <w:tc>
          <w:tcPr>
            <w:tcW w:w="3686" w:type="dxa"/>
            <w:vAlign w:val="center"/>
          </w:tcPr>
          <w:p w14:paraId="265503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67C97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4CB80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44B48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6C3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3552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8BD61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DE226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2D8B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51B6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ECB0D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B3EFC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DBBA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20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AA7E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4DB96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40375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3B3E4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CD8B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619F2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18CC56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72493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136F1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CFAF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7717B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07CC1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D20CBD9" w14:textId="7A5C0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38FE0D" w14:textId="6C882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5C72B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D647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170FA64" w14:textId="6E434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42B667" w14:textId="60EB7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0E10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DA9EC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AF0A2F7" w14:textId="18258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A8BEE9" w14:textId="7D9AD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EBC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601CB" w14:textId="2B74CC7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6F9552" w14:textId="6CD25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C05D0F" w14:textId="5AF3C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68EDA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23F24A4" w14:textId="3E40B7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6D7CD8" w14:textId="5F130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5B5F6E" w14:textId="2C291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11E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A01C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6FB7F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3406F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F1A9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305DE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0490B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F701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0EA125" w14:textId="73658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C161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5BE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C63A90" w14:textId="6D7E7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EF1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C67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3F8C94A" w14:textId="47E7E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9514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8BF3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109A895" w14:textId="232D3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1CAE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3C76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EA2B593" w14:textId="7A3AF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C9682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6340D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0BBF597" w14:textId="422B8D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ACEF18" w14:textId="77777777" w:rsidR="00944C3D" w:rsidRDefault="00944C3D" w:rsidP="00944C3D">
      <w:pPr>
        <w:rPr>
          <w:sz w:val="22"/>
          <w:szCs w:val="22"/>
        </w:rPr>
      </w:pPr>
    </w:p>
    <w:p w14:paraId="275D202C" w14:textId="77777777" w:rsidR="00944C3D" w:rsidRDefault="00944C3D" w:rsidP="00944C3D">
      <w:pPr>
        <w:rPr>
          <w:sz w:val="22"/>
          <w:szCs w:val="22"/>
        </w:rPr>
      </w:pPr>
    </w:p>
    <w:p w14:paraId="3AA7F12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7DB55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473FA37" w14:textId="01174A0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052D4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7F4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A4B7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FFF2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E9E9CE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5073E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EE82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6037B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2E1D79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5F638E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1F136AF" w14:textId="70084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CB7F5C" w14:textId="775CD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07170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17CC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504FAF7" w14:textId="15ED0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1CA588" w14:textId="6314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4717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0BC3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A4ABE49" w14:textId="32B60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72A799" w14:textId="06F67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E43D1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D10C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DCBF17" w14:textId="4E02A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9BC513" w14:textId="7ED52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0C98D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407CD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A5832DB" w14:textId="7C4F6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A3FC23" w14:textId="75DCB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9B6AE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51416E" w14:textId="5E8D4B0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480F6C" w14:textId="5C917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8482D1" w14:textId="42DA0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FE632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6238F5" w14:textId="2DDAAC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D2FB239" w14:textId="4357A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D4F66B" w14:textId="7A2E6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2F4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C4FE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E90AA3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5A24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F355C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1BCC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1934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DFA4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4B0E18B" w14:textId="61C64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C96AF7" w14:textId="4AF76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3176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023F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55BFEBB" w14:textId="4C0F6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482147" w14:textId="149D6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80A6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9691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267DC4E" w14:textId="4D38F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7B5534" w14:textId="393B0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C8981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90A6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1495190" w14:textId="1A020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CAB684" w14:textId="69CB5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5AED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7F24F7" w14:textId="27CB41C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B9C835" w14:textId="522BB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42871A" w14:textId="4B03F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DEA3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521386" w14:textId="4E42D0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9C3E136" w14:textId="4C408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A38CD1" w14:textId="51A60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2D0A5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0F02ED5" w14:textId="0C087C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4160D7" w14:textId="48232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2D128B" w14:textId="21DF1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E24B5" w:rsidRPr="0080059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F21C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354D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0EC28C8" w14:textId="3810B7D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EE55A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7CC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EEC89CE" w14:textId="746A7DB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36F97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A9AC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6B13A82" w14:textId="3464B21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81E62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CD1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F8D3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B3979F4" w14:textId="77777777" w:rsidR="00944C3D" w:rsidRPr="003607F0" w:rsidRDefault="00944C3D" w:rsidP="00944C3D"/>
    <w:p w14:paraId="670872F5" w14:textId="77777777" w:rsidR="00F47675" w:rsidRPr="00944C3D" w:rsidRDefault="00F47675" w:rsidP="00944C3D"/>
    <w:sectPr w:rsidR="00F47675" w:rsidRPr="00944C3D" w:rsidSect="0073029B">
      <w:footerReference w:type="even" r:id="rId11"/>
      <w:footerReference w:type="default" r:id="rId12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4E0E" w14:textId="77777777" w:rsidR="003E24B5" w:rsidRDefault="003E24B5">
      <w:r>
        <w:separator/>
      </w:r>
    </w:p>
  </w:endnote>
  <w:endnote w:type="continuationSeparator" w:id="0">
    <w:p w14:paraId="0095C852" w14:textId="77777777" w:rsidR="003E24B5" w:rsidRDefault="003E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BD8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4D3764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B2B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BC5C3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49A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BB88B1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CBA5" w14:textId="77777777" w:rsidR="003E24B5" w:rsidRDefault="003E24B5">
      <w:r>
        <w:separator/>
      </w:r>
    </w:p>
  </w:footnote>
  <w:footnote w:type="continuationSeparator" w:id="0">
    <w:p w14:paraId="38909061" w14:textId="77777777" w:rsidR="003E24B5" w:rsidRDefault="003E2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2629">
    <w:abstractNumId w:val="13"/>
  </w:num>
  <w:num w:numId="2" w16cid:durableId="1969704478">
    <w:abstractNumId w:val="17"/>
  </w:num>
  <w:num w:numId="3" w16cid:durableId="611285857">
    <w:abstractNumId w:val="8"/>
  </w:num>
  <w:num w:numId="4" w16cid:durableId="1311591802">
    <w:abstractNumId w:val="7"/>
  </w:num>
  <w:num w:numId="5" w16cid:durableId="15540770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92250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046563">
    <w:abstractNumId w:val="20"/>
  </w:num>
  <w:num w:numId="8" w16cid:durableId="1577326494">
    <w:abstractNumId w:val="10"/>
  </w:num>
  <w:num w:numId="9" w16cid:durableId="1157266644">
    <w:abstractNumId w:val="0"/>
  </w:num>
  <w:num w:numId="10" w16cid:durableId="1107041087">
    <w:abstractNumId w:val="19"/>
  </w:num>
  <w:num w:numId="11" w16cid:durableId="1360811886">
    <w:abstractNumId w:val="6"/>
  </w:num>
  <w:num w:numId="12" w16cid:durableId="1463690949">
    <w:abstractNumId w:val="9"/>
  </w:num>
  <w:num w:numId="13" w16cid:durableId="1473325325">
    <w:abstractNumId w:val="12"/>
  </w:num>
  <w:num w:numId="14" w16cid:durableId="966617195">
    <w:abstractNumId w:val="15"/>
  </w:num>
  <w:num w:numId="15" w16cid:durableId="546835983">
    <w:abstractNumId w:val="14"/>
  </w:num>
  <w:num w:numId="16" w16cid:durableId="405420752">
    <w:abstractNumId w:val="2"/>
  </w:num>
  <w:num w:numId="17" w16cid:durableId="1947148991">
    <w:abstractNumId w:val="4"/>
  </w:num>
  <w:num w:numId="18" w16cid:durableId="1408066339">
    <w:abstractNumId w:val="11"/>
  </w:num>
  <w:num w:numId="19" w16cid:durableId="196507897">
    <w:abstractNumId w:val="5"/>
  </w:num>
  <w:num w:numId="20" w16cid:durableId="1899512379">
    <w:abstractNumId w:val="18"/>
  </w:num>
  <w:num w:numId="21" w16cid:durableId="171350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0053"/>
    <w:docVar w:name="arg2" w:val="Driver=asa17;DBF=D:\anasoft\data\tebys.db;DBN=tebys;ENG=SQL17;commlinks=TCPIP{ip=192.168.1.241};uid=hromnikova;con=finus(10.15);pwd=488300282956Vaveto1"/>
    <w:docVar w:name="arg3" w:val="787102"/>
    <w:docVar w:name="arg4" w:val="C:\Users\HROMNI~1.TEB\AppData\Local\Temp\2032188.doc"/>
    <w:docVar w:name="arg5" w:val="6"/>
  </w:docVars>
  <w:rsids>
    <w:rsidRoot w:val="003E24B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0AE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4B5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36A7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81CFB"/>
  <w15:docId w15:val="{7B150E62-9015-4825-9291-F7B4D5DB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5344</Words>
  <Characters>30461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2025-03-11T13:00:00Z</dcterms:created>
  <dcterms:modified xsi:type="dcterms:W3CDTF">2025-03-11T13:00:00Z</dcterms:modified>
</cp:coreProperties>
</file>