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D7442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C4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64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C4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72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D0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8B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2A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A3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AA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7F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09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C7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99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8B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37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3D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8B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08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03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FB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CAE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F6217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32D8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C61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5D46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2BB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3E9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427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68B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844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B3D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16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3C1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C5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4913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319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4A2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326F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BEC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629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C5F8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D91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125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8A6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DBF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282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B0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8A8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329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BA33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BCE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13BF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EFA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DFB3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F5E5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7C985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188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BC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6859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2B0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A6C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746C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51B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064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9195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340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EA3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0E7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A36B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691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145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41F1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12A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2DF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A59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24F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A19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F0FC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60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08A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6AC8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9A96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AD8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70C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9AE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FBB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A31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8D1A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F14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FE764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233C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D884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54E2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510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14E3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A55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0B1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8CE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479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462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22B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61B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347A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639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F43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EA2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34E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7B9C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40ED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F64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F267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8885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80BE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E7E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F66D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D74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E03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14D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275F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9115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C03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BF9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BA6C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723F5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D9C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43D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E0D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50B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A80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745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1F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7D1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C9D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533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51C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B1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9AB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3D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D79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08A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2CF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D75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E1B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C6D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46D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526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AF3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698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00B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0D7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AB9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2FE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A60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CEF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EC4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67F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77B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A3DB2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20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3B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1F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FD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57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15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92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3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D6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2B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D0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90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C2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CA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17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02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1A0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C94B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79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1D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A2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C5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68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F1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F5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016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F86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06A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687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36D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4F3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DBD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7F5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1C6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FCA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F81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8001991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18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90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78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3E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6AC5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D5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90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D8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47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8C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58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D2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AE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4D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7D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BC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82FE88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B8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54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8D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DF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24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27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17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92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69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7F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31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A9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91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04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24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6F1A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7B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F3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D6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81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79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E2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CF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E2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A0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CE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0D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722CC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DA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F1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B3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88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18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F1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9D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72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B5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C8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AD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8E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DC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8F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7E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BEE2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40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07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FA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A9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7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94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DE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8BA4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FD3D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FD8F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F37C88" w14:textId="692E92EA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D507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49DA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0E0E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060C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D4C9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033B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BEA4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7DC6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ED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47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B2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F3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BA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55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5706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40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4A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DD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FE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5B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62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FF2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01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721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B5B20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A2E6ACC" wp14:editId="31C3D0BA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63D40B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A2E6AC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A63D40B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AD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3E0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07E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F4B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1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D2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84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14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C8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A4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96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6D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51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0417E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3AE8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C8547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5FD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02B4763" wp14:editId="575E764F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CCE40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2B4763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7CCE401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DED8A44" wp14:editId="7CDE3D2C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E4D26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ED8A44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7E4D268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4DDC574" wp14:editId="7AECF8B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9309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DDC574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049309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00F3F67" wp14:editId="14003D0B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25FF71" w14:textId="0E11ED15" w:rsidR="000B647F" w:rsidRDefault="000B647F" w:rsidP="00944C3D">
                                  <w:fldSimple w:instr=" MERGEFIELD  aDMOD  \* MERGEFORMAT ">
                                    <w:r w:rsidR="00640C82" w:rsidRPr="00640C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0F3F67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625FF71" w14:textId="0E11ED15" w:rsidR="000B647F" w:rsidRDefault="000B647F" w:rsidP="00944C3D">
                            <w:fldSimple w:instr=" MERGEFIELD  aDMOD  \* MERGEFORMAT ">
                              <w:r w:rsidR="00640C82" w:rsidRPr="00640C8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83294C1" wp14:editId="77818E1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4CEA0A" w14:textId="374F7C5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0C82" w:rsidRPr="00ED5F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3294C1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44CEA0A" w14:textId="374F7C5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0C82" w:rsidRPr="00ED5F7D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0344033" wp14:editId="2F8FC184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7CC26E" w14:textId="0EF620D5" w:rsidR="000B647F" w:rsidRDefault="000B647F" w:rsidP="00944C3D">
                                  <w:fldSimple w:instr=" MERGEFIELD  aDRDO  \* MERGEFORMAT ">
                                    <w:r w:rsidR="00640C82" w:rsidRPr="00640C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344033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27CC26E" w14:textId="0EF620D5" w:rsidR="000B647F" w:rsidRDefault="000B647F" w:rsidP="00944C3D">
                            <w:fldSimple w:instr=" MERGEFIELD  aDRDO  \* MERGEFORMAT ">
                              <w:r w:rsidR="00640C82" w:rsidRPr="00640C82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8FFA864" wp14:editId="42EBCA16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418F74" w14:textId="1D1C147B" w:rsidR="000B647F" w:rsidRDefault="000B647F" w:rsidP="00944C3D">
                                  <w:fldSimple w:instr=" MERGEFIELD  aDMDO  \* MERGEFORMAT ">
                                    <w:r w:rsidR="00640C82" w:rsidRPr="00640C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FFA864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8418F74" w14:textId="1D1C147B" w:rsidR="000B647F" w:rsidRDefault="000B647F" w:rsidP="00944C3D">
                            <w:fldSimple w:instr=" MERGEFIELD  aDMDO  \* MERGEFORMAT ">
                              <w:r w:rsidR="00640C82" w:rsidRPr="00640C8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89B451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7B5F56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A94EBF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AB48BF3" wp14:editId="2B69E0F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B193B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B48BF3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3B193B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7E7341A" wp14:editId="1BC685E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48372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E7341A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348372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A0C2BE4" wp14:editId="2FFC810D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A6B92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0C2BE4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3A6B923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4EFA48C" wp14:editId="788833A5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45CED7" w14:textId="4A2C1921" w:rsidR="000B647F" w:rsidRDefault="000B647F" w:rsidP="00944C3D">
                                  <w:fldSimple w:instr=" MERGEFIELD  aDRDOo  \* MERGEFORMAT ">
                                    <w:r w:rsidR="00640C82" w:rsidRPr="00640C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EFA48C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945CED7" w14:textId="4A2C1921" w:rsidR="000B647F" w:rsidRDefault="000B647F" w:rsidP="00944C3D">
                            <w:fldSimple w:instr=" MERGEFIELD  aDRDOo  \* MERGEFORMAT ">
                              <w:r w:rsidR="00640C82" w:rsidRPr="00640C82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C324844" wp14:editId="500B0DFA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6B728F" w14:textId="48C33A15" w:rsidR="000B647F" w:rsidRDefault="000B647F" w:rsidP="00944C3D">
                                  <w:fldSimple w:instr=" MERGEFIELD  aDMDO  \* MERGEFORMAT ">
                                    <w:r w:rsidR="00640C82" w:rsidRPr="00640C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24844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C6B728F" w14:textId="48C33A15" w:rsidR="000B647F" w:rsidRDefault="000B647F" w:rsidP="00944C3D">
                            <w:fldSimple w:instr=" MERGEFIELD  aDMDO  \* MERGEFORMAT ">
                              <w:r w:rsidR="00640C82" w:rsidRPr="00640C8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3240F47" wp14:editId="296B005E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F9474C" w14:textId="718BCE13" w:rsidR="000B647F" w:rsidRDefault="000B647F" w:rsidP="00944C3D">
                                  <w:fldSimple w:instr=" MERGEFIELD  aDRODo  \* MERGEFORMAT ">
                                    <w:r w:rsidR="00640C82" w:rsidRPr="00640C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240F47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3F9474C" w14:textId="718BCE13" w:rsidR="000B647F" w:rsidRDefault="000B647F" w:rsidP="00944C3D">
                            <w:fldSimple w:instr=" MERGEFIELD  aDRODo  \* MERGEFORMAT ">
                              <w:r w:rsidR="00640C82" w:rsidRPr="00640C82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8F9ED5E" wp14:editId="7713F31B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F9C7B4" w14:textId="009BD7FD" w:rsidR="000B647F" w:rsidRDefault="000B647F" w:rsidP="00944C3D">
                                  <w:fldSimple w:instr=" MERGEFIELD  aDMOD  \* MERGEFORMAT ">
                                    <w:r w:rsidR="00640C82" w:rsidRPr="00640C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F9ED5E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5F9C7B4" w14:textId="009BD7FD" w:rsidR="000B647F" w:rsidRDefault="000B647F" w:rsidP="00944C3D">
                            <w:fldSimple w:instr=" MERGEFIELD  aDMOD  \* MERGEFORMAT ">
                              <w:r w:rsidR="00640C82" w:rsidRPr="00640C8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E2CC09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5E434BF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F77A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CF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8112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9B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85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04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97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AB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B4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AB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E5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4E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46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32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58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C5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2B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50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F3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81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CD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5C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D8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C4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C4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52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92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009F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81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54B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198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63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AB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3A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B3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FF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7B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BE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6B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C4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AA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10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78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37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CB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4C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D243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2A87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5EBA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EE46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DF34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9CD4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5979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4E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E4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B9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BE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8A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90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B5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CB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37FD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1E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81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68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3B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F6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A5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CF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EF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15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E3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13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FC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89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C5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00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21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C8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82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CF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8F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23F5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3E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4B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C4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34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5B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BA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1D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5C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E929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DA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83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FA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05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3F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40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90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5A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02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4D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A2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84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82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45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6E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CC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D5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C8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85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F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044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F7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ED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40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F5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48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0F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35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5085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C0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04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76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8A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A5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2F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82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B7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E8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A5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2C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86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75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34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AD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90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71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99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723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61F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955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1FA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CA6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186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2D4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52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F4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A9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C7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41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94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12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4B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8B16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B9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21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2F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C7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52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48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3E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B1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AD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80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3A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FF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24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21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8C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69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51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86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B0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173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126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03E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535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73F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8E1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DF3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EF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13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7C5B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D7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D0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3624958" wp14:editId="7CA49C97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EDFCE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624958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FEDFCE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2D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75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2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D6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BE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C6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11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87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E0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52185513" wp14:editId="0A849C70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1102F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185513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91102F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09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F9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67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F7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F0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88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54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10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D0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4D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9E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F6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17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B9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58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FF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49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9C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36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91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8F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BB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311C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D41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5261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6FC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CB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C7222B2" wp14:editId="61A9CE5E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1FC0BF" w14:textId="2F266E4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0C82" w:rsidRPr="00ED5F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36130010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7222B2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4A1FC0BF" w14:textId="2F266E4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0C82" w:rsidRPr="00ED5F7D">
                              <w:rPr>
                                <w:rFonts w:ascii="Arial" w:hAnsi="Arial" w:cs="Arial"/>
                                <w:noProof/>
                              </w:rPr>
                              <w:t>36130010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DD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33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23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45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AD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CF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74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70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80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A5EE5D5" wp14:editId="35A3F59F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34BE79" w14:textId="4D36575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0C82" w:rsidRPr="00ED5F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2021798614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5EE5D5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434BE79" w14:textId="4D36575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0C82" w:rsidRPr="00ED5F7D">
                              <w:rPr>
                                <w:rFonts w:ascii="Arial" w:hAnsi="Arial" w:cs="Arial"/>
                                <w:noProof/>
                              </w:rPr>
                              <w:t>2021798614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F8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14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CA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35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4C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E3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1D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36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D4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78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E2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97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E0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FD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93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A9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BDDF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6D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2E767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8CF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52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C5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8E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23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2D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F3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5D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DE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6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7E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A0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86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CC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FD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90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B411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073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A09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21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E12950C" wp14:editId="59ECE7B7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2B5F31" w14:textId="16D1578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0C82" w:rsidRPr="00ED5F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310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12950C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62B5F31" w14:textId="16D1578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0C82" w:rsidRPr="00ED5F7D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310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72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07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15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8A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84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E7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09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F0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A8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33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40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EB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17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51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E5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BE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56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74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73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A5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D8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6E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3B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5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E3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38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56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5F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EC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E5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FF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65D1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39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4D46E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A544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3324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1B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C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AD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C5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8C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D6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0A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D6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E9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FE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B1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BF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8D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52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64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D6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A5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CB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60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8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4F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F7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A7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4B3354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410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0824925" wp14:editId="513CFF56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87F091" w14:textId="05081BF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0C82" w:rsidRPr="00ED5F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Bavlnárska 1,3/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824925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B87F091" w14:textId="05081BF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0C82" w:rsidRPr="00ED5F7D">
                              <w:rPr>
                                <w:rFonts w:ascii="Arial" w:hAnsi="Arial" w:cs="Arial"/>
                                <w:noProof/>
                              </w:rPr>
                              <w:t>Bavlnárska 1,3/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18B3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E7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35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B9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55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F7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B6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B3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93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08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10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1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30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EA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1C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D7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67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C1C597D" wp14:editId="56A1E2A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88A52A" w14:textId="2A3F7776" w:rsidR="000B647F" w:rsidRDefault="000B647F" w:rsidP="00944C3D">
                                  <w:fldSimple w:instr=" MERGEFIELD  aSUB_ULICA_CISLO  \* MERGEFORMAT ">
                                    <w:r w:rsidR="00640C82" w:rsidRPr="00640C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1,3/ 310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1C597D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088A52A" w14:textId="2A3F7776" w:rsidR="000B647F" w:rsidRDefault="000B647F" w:rsidP="00944C3D">
                            <w:fldSimple w:instr=" MERGEFIELD  aSUB_ULICA_CISLO  \* MERGEFORMAT ">
                              <w:r w:rsidR="00640C82" w:rsidRPr="00640C82">
                                <w:rPr>
                                  <w:rFonts w:ascii="Arial" w:hAnsi="Arial" w:cs="Arial"/>
                                  <w:noProof/>
                                </w:rPr>
                                <w:t>1,3/ 310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92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FC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14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B7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DA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FA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C902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E7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45E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FD7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DF6D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B6CAB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B8217FC" wp14:editId="68DEF22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F72D46" w14:textId="1A47134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0C82" w:rsidRPr="00ED5F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8217FC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DF72D46" w14:textId="1A47134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0C82" w:rsidRPr="00ED5F7D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BFD2A5F" wp14:editId="4A4F54AE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BB423C" w14:textId="3997A15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0C82" w:rsidRPr="00ED5F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FD2A5F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1BB423C" w14:textId="3997A15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0C82" w:rsidRPr="00ED5F7D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2F81D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843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AA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EE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1EE5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F1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DDCB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0706CB4" wp14:editId="540718E5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74183B" w14:textId="7B8C491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0C82" w:rsidRPr="00ED5F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706CB4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B74183B" w14:textId="7B8C491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0C82" w:rsidRPr="00ED5F7D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24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929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581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B25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43E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67C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90B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815D1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80F09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F52EB6C" wp14:editId="1B1E6D1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94A9C" w14:textId="46C79CA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52EB6C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4294A9C" w14:textId="46C79CA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3F8C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D5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CC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33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91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78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1E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60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4A7E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7E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45C4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9AE4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D4A61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94C09E8" wp14:editId="7525017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5B76B0" w14:textId="31623B2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0C82" w:rsidRPr="00ED5F7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4C09E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65B76B0" w14:textId="31623B2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0C82" w:rsidRPr="00ED5F7D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999B0A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1BE9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C7F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CE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3D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D7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36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B9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D3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EA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F6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A0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6F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80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4B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30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CE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29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AD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03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AE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4B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38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2C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18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77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54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45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55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107D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1D1F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E76E28C" w14:textId="5F6A58E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40C82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1DDD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656B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7945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4B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4F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E63C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9BF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D4B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EFD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F0B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FF7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FA99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82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E978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B8D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6C8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839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444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F73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8070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0F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25E8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BF0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A7B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DE2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DE8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92E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526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31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62EC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4A7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5E6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032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410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008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C47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0A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D2F2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1A2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1AA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BE3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83A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5F2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BB4D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BA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9A46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BB3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8CE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712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234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FED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C72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6B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F661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86E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F68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335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179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CDB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458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90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DAA6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57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4F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8D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14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929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B146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EEA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EC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1F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6A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A5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E9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83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51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66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F3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0D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FC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E0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5F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B8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5D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19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A2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D4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11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F59E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87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5E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C27FAE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4D2399B" w14:textId="77777777" w:rsidR="00944C3D" w:rsidRDefault="00944C3D" w:rsidP="00944C3D">
      <w:pPr>
        <w:rPr>
          <w:rFonts w:ascii="Arial" w:hAnsi="Arial"/>
        </w:rPr>
      </w:pPr>
    </w:p>
    <w:p w14:paraId="0FF8AB2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1CBBC35" w14:textId="00D3B62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0001573" w14:textId="55003B8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E43883C" w14:textId="04F894D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FCE4D20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8718AB0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85A757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6E22F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E33A0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D9496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0BC5DAA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1580DE0" w14:textId="3A5FE763" w:rsidR="00944C3D" w:rsidRPr="008D0433" w:rsidRDefault="00640C8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Jaroslava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Krištofová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1A190918" w14:textId="7B52CEE2" w:rsidR="00944C3D" w:rsidRPr="008D0433" w:rsidRDefault="00640C8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D7E92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EF89B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0617F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75C75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10243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5F7E2C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68298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B2B00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BB387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783773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9F40BF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27C1716" w14:textId="4F71F50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D8E99B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2AB921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B1148D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1232B28" w14:textId="3DD36F89" w:rsidR="00944C3D" w:rsidRDefault="00640C82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5D3B5DF8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990D50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B3AA2A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44930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6D793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74ACA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64D40E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37F6C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A654C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B2BB1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6438B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CBF90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C22A2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7BCF7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54643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ADFBD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48844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ABEF8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149F63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F949E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39AAB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FA1DF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33448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D7AA6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B2263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46FE34E" w14:textId="32CA761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3701D2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1B30B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129BF1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995B08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EA0E6B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DC07D22" w14:textId="736AA685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1C8D5C1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612B6E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A90EA22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7004A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1250E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59971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F86497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47312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D89B9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7AC7E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34AC8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DBD0D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8CC4A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046EE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85AF5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BCB78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7ED09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B8035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A4269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688EF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40D27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2D5DFF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1FCDE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CEE70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254B0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5F763E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EC129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369B77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0C2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D1E9F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AD1CA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D5DEA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6E8A49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5FF84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687692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3DA52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9A9C39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0C294B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3CFDDD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87D4A4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61FACE81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9977E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3D166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36000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4FE7C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EC1C3E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DD117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98E1D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C2006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3A0E6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A0541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A8508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C9494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B028E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C19E6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2BA4F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9C7E1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42F87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E6F86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79481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434C9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0644B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2B181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EBE62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8C46A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C4D51D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ADEF7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6D197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1BFEE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B258D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C3087D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CD7EF7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30A7016" w14:textId="1C21F8A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27ADD40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E86B13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04AA54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AB3D4D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FF8DE32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97116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87931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6230C5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1D401D5" w14:textId="77777777" w:rsidTr="00503750">
        <w:tc>
          <w:tcPr>
            <w:tcW w:w="2302" w:type="dxa"/>
            <w:vAlign w:val="center"/>
          </w:tcPr>
          <w:p w14:paraId="599DFC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CFD63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FCC9C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7AAD9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06B94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A3E5F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5F321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B45DA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D4DCF21" w14:textId="77777777" w:rsidTr="00503750">
        <w:tc>
          <w:tcPr>
            <w:tcW w:w="15593" w:type="dxa"/>
            <w:gridSpan w:val="8"/>
            <w:vAlign w:val="center"/>
          </w:tcPr>
          <w:p w14:paraId="3D56FD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62592FF" w14:textId="77777777" w:rsidTr="00503750">
        <w:tc>
          <w:tcPr>
            <w:tcW w:w="2302" w:type="dxa"/>
            <w:vAlign w:val="center"/>
          </w:tcPr>
          <w:p w14:paraId="3D0FFF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9BE3C0B" w14:textId="69433D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1236C9" w14:textId="496004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CC66C2" w14:textId="1AFB5F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8EDAA0" w14:textId="62FD59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65F4CF" w14:textId="7DA1EF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6D6404" w14:textId="1EAB65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A2DDD8" w14:textId="46EBC9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7AE08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A84E6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799051A" w14:textId="4CEC8C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656A00" w14:textId="6B00C1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A03448" w14:textId="5E077D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025D10" w14:textId="677A2A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B8FD69" w14:textId="52862A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DE93BC" w14:textId="1B4EF9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D69765" w14:textId="19D7EB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DBE4B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F043E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0E3B168" w14:textId="3E61FE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19B37A" w14:textId="0BB55C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074136" w14:textId="56B328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5D920D" w14:textId="14BB1A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B8E9F8" w14:textId="73438E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F4A2A3" w14:textId="7807DF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10355C" w14:textId="7172C1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521C0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6E1EF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4A3B7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7CFEA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55AA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7F0C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0E43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48A1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663D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39BF6B8" w14:textId="77777777" w:rsidTr="00503750">
        <w:tc>
          <w:tcPr>
            <w:tcW w:w="2302" w:type="dxa"/>
            <w:vAlign w:val="center"/>
          </w:tcPr>
          <w:p w14:paraId="4D0B4D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598EC1B" w14:textId="5E9D19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A69A9B" w14:textId="0032CC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85FB23" w14:textId="64CBD5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0247C" w14:textId="765E9E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84A0C8" w14:textId="23ABD5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18FCAF" w14:textId="03866E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A2B239" w14:textId="107621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15CB91" w14:textId="77777777" w:rsidTr="00503750">
        <w:tc>
          <w:tcPr>
            <w:tcW w:w="15593" w:type="dxa"/>
            <w:gridSpan w:val="8"/>
            <w:vAlign w:val="center"/>
          </w:tcPr>
          <w:p w14:paraId="0154CB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2C29E77" w14:textId="77777777" w:rsidTr="00503750">
        <w:tc>
          <w:tcPr>
            <w:tcW w:w="2302" w:type="dxa"/>
            <w:vAlign w:val="center"/>
          </w:tcPr>
          <w:p w14:paraId="382F43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4B0729" w14:textId="63D43F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5E5C8D" w14:textId="3D1919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1170F3" w14:textId="4C34EE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27116A" w14:textId="3F61C0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D3E2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9219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EFEF78" w14:textId="248A7F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031F8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F462D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240BB92" w14:textId="064D2D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6892CD" w14:textId="305CFE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D4963E" w14:textId="314987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94A535" w14:textId="1C2C15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2D6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3D68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E7F733" w14:textId="707EBA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14978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FDCE9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8F44966" w14:textId="6F4804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B0B47C" w14:textId="0AB634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08B823" w14:textId="098493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8CEE4F" w14:textId="7A0A21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9F0D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C7D9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F5784B" w14:textId="26A842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D29B08" w14:textId="77777777" w:rsidTr="00503750">
        <w:tc>
          <w:tcPr>
            <w:tcW w:w="2302" w:type="dxa"/>
            <w:vAlign w:val="center"/>
          </w:tcPr>
          <w:p w14:paraId="140719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F61617A" w14:textId="656F86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E5775D" w14:textId="4DCBD4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20EFF2" w14:textId="49BBBF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A1E37E" w14:textId="3308D4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A124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08DA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BD437B" w14:textId="04BB4E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72E9A4" w14:textId="77777777" w:rsidTr="00503750">
        <w:tc>
          <w:tcPr>
            <w:tcW w:w="15593" w:type="dxa"/>
            <w:gridSpan w:val="8"/>
            <w:vAlign w:val="center"/>
          </w:tcPr>
          <w:p w14:paraId="6E9231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874F767" w14:textId="77777777" w:rsidTr="00503750">
        <w:tc>
          <w:tcPr>
            <w:tcW w:w="2302" w:type="dxa"/>
            <w:vAlign w:val="center"/>
          </w:tcPr>
          <w:p w14:paraId="487A3D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487DAE8" w14:textId="243D40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E5A76F" w14:textId="6EFCB0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552D29" w14:textId="5E29DA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B23D96" w14:textId="503996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F1661B" w14:textId="5D183E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E6DFA5" w14:textId="6561CE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1E7B81" w14:textId="2BCECB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C9181A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A440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EEE2371" w14:textId="14E2F3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D27973" w14:textId="3211D8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9EA9F" w14:textId="2906CA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FAB84B" w14:textId="779A0B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7CE99D" w14:textId="6E6AC2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B1A1B" w14:textId="70E116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C55134" w14:textId="0AF44C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16E96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DAE59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4B0B068" w14:textId="6A05E7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6C4D7D" w14:textId="4EAC47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E587BB" w14:textId="176F94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94EA2C" w14:textId="18AF70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880A2" w14:textId="53C2F1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9BC136" w14:textId="68F388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4FFFD9" w14:textId="20400F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C195A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3049F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356D480" w14:textId="649622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22E215" w14:textId="3AB3D0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480038" w14:textId="0B0D28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3D2DD9" w14:textId="2A2621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14BEF0" w14:textId="6E20FF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DE69D" w14:textId="726753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B4DE50" w14:textId="683E00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13A92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29610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6DBB4A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74D87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441D80E" w14:textId="5E7572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0A79FC" w14:textId="389EEA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F69DC7" w14:textId="76DE02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0F9DFC" w14:textId="6FBDBE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2C72FC" w14:textId="1155B4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440E5A" w14:textId="6BC232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E79214" w14:textId="2232B5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23464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5AE24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4C157DD" w14:textId="3716DA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54856A" w14:textId="0C3592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8EFBF7" w14:textId="712C87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64FF03" w14:textId="45DCE7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97C61F" w14:textId="3092BD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98574C" w14:textId="147F0D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59E141" w14:textId="56ED24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4C7041" w14:textId="77777777" w:rsidR="00944C3D" w:rsidRDefault="00944C3D" w:rsidP="00944C3D">
      <w:pPr>
        <w:rPr>
          <w:rFonts w:ascii="Arial" w:hAnsi="Arial"/>
          <w:b/>
        </w:rPr>
      </w:pPr>
    </w:p>
    <w:p w14:paraId="347B529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96E848A" w14:textId="77777777" w:rsidTr="00503750">
        <w:tc>
          <w:tcPr>
            <w:tcW w:w="1944" w:type="dxa"/>
            <w:vAlign w:val="center"/>
          </w:tcPr>
          <w:p w14:paraId="7A1D4B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0E7EC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C6EEF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6DC6A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0E010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EE179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B0ADD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AEDEF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517D6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E8EB8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44BBD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8AC6A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CFCC19C" w14:textId="77777777" w:rsidTr="00503750">
        <w:tc>
          <w:tcPr>
            <w:tcW w:w="15685" w:type="dxa"/>
            <w:gridSpan w:val="12"/>
            <w:vAlign w:val="center"/>
          </w:tcPr>
          <w:p w14:paraId="7FDF84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D72CCFE" w14:textId="77777777" w:rsidTr="00503750">
        <w:tc>
          <w:tcPr>
            <w:tcW w:w="1944" w:type="dxa"/>
            <w:vAlign w:val="center"/>
          </w:tcPr>
          <w:p w14:paraId="479C5B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46B8789" w14:textId="77B4A4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3B7C0B" w14:textId="02B659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11293B4" w14:textId="17714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B934D6" w14:textId="660498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2CC46A" w14:textId="1FF0F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780C13" w14:textId="24FD2F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73E83A" w14:textId="78EC1E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A0E32C" w14:textId="4FE48B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37CA41" w14:textId="7AA8CF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56ED17" w14:textId="4CD3D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D25E27" w14:textId="061E5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4DF5E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82F09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F88D284" w14:textId="486C0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F00F5D5" w14:textId="1C19D9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2E3CB16" w14:textId="4FF590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F2FB9C" w14:textId="6DB2B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AB69D0" w14:textId="70F932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0717BE" w14:textId="19A6D8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26C34B" w14:textId="03405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1EE3F8" w14:textId="6BC959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1C851F" w14:textId="1148D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2BE2E8" w14:textId="2571B7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ACC6A8" w14:textId="415F29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5E5F8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6E01E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F0D3D70" w14:textId="40D3C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9FA9EDF" w14:textId="1AAB65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EAD98CA" w14:textId="6027F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CB7E0A" w14:textId="00C81B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AEF476" w14:textId="7797C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E540DD" w14:textId="7E4EF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F62AA3" w14:textId="1E85E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CE8C94" w14:textId="785ED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F3C9AE" w14:textId="4205A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8CEFB9" w14:textId="451967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8D59267" w14:textId="17188B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0C485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38447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4B57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59CD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1FC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8325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F43E3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A6EE6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B9EDB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859C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7B4A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8FEA9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CBE3B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3DAA85D" w14:textId="77777777" w:rsidTr="00503750">
        <w:tc>
          <w:tcPr>
            <w:tcW w:w="1944" w:type="dxa"/>
            <w:vAlign w:val="center"/>
          </w:tcPr>
          <w:p w14:paraId="4740C3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A9D6835" w14:textId="21292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3B36AA2" w14:textId="504CF7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50E973A" w14:textId="020731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BCC65C3" w14:textId="1C4F2C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B68AD93" w14:textId="5F391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D7C209" w14:textId="078445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53BA0BF" w14:textId="252FB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92922E" w14:textId="2F613C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FEE3E6" w14:textId="33187F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79CBB2" w14:textId="3962D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8816AD" w14:textId="6BE31D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269063" w14:textId="77777777" w:rsidTr="00503750">
        <w:tc>
          <w:tcPr>
            <w:tcW w:w="15685" w:type="dxa"/>
            <w:gridSpan w:val="12"/>
            <w:vAlign w:val="center"/>
          </w:tcPr>
          <w:p w14:paraId="3679D6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EF1EE30" w14:textId="77777777" w:rsidTr="00503750">
        <w:tc>
          <w:tcPr>
            <w:tcW w:w="1944" w:type="dxa"/>
            <w:vAlign w:val="center"/>
          </w:tcPr>
          <w:p w14:paraId="117E266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F93B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FC4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B5856D5" w14:textId="7740F2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07EB51" w14:textId="3F56EA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DB5645" w14:textId="07836D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8978B8" w14:textId="013332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E91B2A" w14:textId="4E0D3D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C3D886" w14:textId="5F9482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5664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547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29C3D8C" w14:textId="18135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42D8A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24B88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6BF4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EF2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CC96474" w14:textId="32635F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1FA662" w14:textId="033114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3EDB56" w14:textId="462D78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715500" w14:textId="7F40A7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D6A3E9" w14:textId="5ED96E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5B035B" w14:textId="43750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9C6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453FB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4EDEA50" w14:textId="71A84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54522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D7F47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6F92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6FF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A9CE2E" w14:textId="3FBF7C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579E24" w14:textId="0F6EB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5AA656" w14:textId="5B9F1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AC3A96" w14:textId="68AB52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506461" w14:textId="14CC63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27DFEA" w14:textId="3B531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C5E5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7007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8EE2D7F" w14:textId="2BAC6A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FB0F25" w14:textId="77777777" w:rsidTr="00503750">
        <w:tc>
          <w:tcPr>
            <w:tcW w:w="1944" w:type="dxa"/>
            <w:vAlign w:val="center"/>
          </w:tcPr>
          <w:p w14:paraId="11DF92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9053D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9108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36FFD2" w14:textId="3BD3F2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00E88B" w14:textId="4BEA0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E5DA63" w14:textId="1CBE47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F7E327" w14:textId="126025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D22B2E" w14:textId="78F38E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CF5FA5" w14:textId="4E83BA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953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19CA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2DFFD08" w14:textId="41631E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0CBBC6" w14:textId="77777777" w:rsidTr="00503750">
        <w:tc>
          <w:tcPr>
            <w:tcW w:w="15685" w:type="dxa"/>
            <w:gridSpan w:val="12"/>
            <w:vAlign w:val="center"/>
          </w:tcPr>
          <w:p w14:paraId="4B80E6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F244E55" w14:textId="77777777" w:rsidTr="00503750">
        <w:tc>
          <w:tcPr>
            <w:tcW w:w="1944" w:type="dxa"/>
            <w:vAlign w:val="center"/>
          </w:tcPr>
          <w:p w14:paraId="228C75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173F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665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B5AC43" w14:textId="5D5D31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9E4F78" w14:textId="69985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5B933A" w14:textId="22B283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2BC960" w14:textId="52C6C0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D92F49" w14:textId="7BF04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F7BAF7" w14:textId="4F610A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CC7F74" w14:textId="43067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426A5F" w14:textId="3459D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F78133" w14:textId="3BFA3E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61A43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EDDCD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E1AB6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DFF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733563D" w14:textId="3B43D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80194E" w14:textId="7A5B1B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57B98E" w14:textId="4DDBDA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762593" w14:textId="367C1C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8C3997" w14:textId="73803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8A30BF" w14:textId="234CC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7CCF87" w14:textId="10B096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32341A" w14:textId="74A3D8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059CEA" w14:textId="77748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FAAF8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FE47D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BAED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D97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2784B1" w14:textId="1E7BE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1A3CFD" w14:textId="1D7D5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A282B6" w14:textId="43A2D1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7D60ED" w14:textId="3426FD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FC31A6" w14:textId="263E6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098712" w14:textId="5F738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8F883E" w14:textId="0BFF2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6A9008" w14:textId="62DEA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24771F" w14:textId="71282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FF005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A2CFB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AB38A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DD01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D9014E6" w14:textId="48AC2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7E7D44" w14:textId="0F16B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987F01" w14:textId="5BD9A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4D3961" w14:textId="199E8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9F2D5C" w14:textId="47CF1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9BE448" w14:textId="7C74B2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919165" w14:textId="308FF1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83B778" w14:textId="37B378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224006" w14:textId="505BC2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E3E95C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0BC10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E63B39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77C64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A2B9334" w14:textId="2BC645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4BAFB06" w14:textId="3F7B1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43CD373" w14:textId="3E7F0B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889415" w14:textId="56BD26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A5B10A" w14:textId="4E01B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858415" w14:textId="566F32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28DCFD" w14:textId="18483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B2BB11" w14:textId="214DA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BF370B" w14:textId="55FEB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AF7FDA" w14:textId="166D9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C8CCC1" w14:textId="7FA591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7E489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1ECCF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4DC0F22" w14:textId="37D778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93D57DA" w14:textId="01C55D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160317F" w14:textId="7988B3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578CD0" w14:textId="69B1E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C1B976" w14:textId="6D1147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F4E305" w14:textId="37956A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B63106" w14:textId="3745D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28396D5" w14:textId="52A246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3E59B3" w14:textId="053CA5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03E637" w14:textId="333FFC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A3C30B" w14:textId="5858FE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B3F9F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8A21A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3A974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37EC5C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7C975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6A5D8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0EE08D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176FF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D3763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6BC72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6D5FB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A1C08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173B3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1C43D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07BD7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BCEDA4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846E2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26953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F590D6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EC216B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771B07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6EE54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029D3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FAF69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64B13D1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F8AFE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2499C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D0F12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1332E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94404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16E93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A1B65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ADDC1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394A4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87B9C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92580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E1641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CA1C0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D21516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FA2FA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A5FFB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F3C4B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732DA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4F3FF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FA30C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DD48BB9" w14:textId="77777777" w:rsidTr="00503750">
        <w:trPr>
          <w:trHeight w:val="1073"/>
        </w:trPr>
        <w:tc>
          <w:tcPr>
            <w:tcW w:w="3614" w:type="dxa"/>
            <w:vMerge/>
          </w:tcPr>
          <w:p w14:paraId="323C83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6948A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BA32C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DEEE2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061CA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2A2BE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869CC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EC09323" w14:textId="77777777" w:rsidTr="00503750">
        <w:trPr>
          <w:trHeight w:val="283"/>
        </w:trPr>
        <w:tc>
          <w:tcPr>
            <w:tcW w:w="3614" w:type="dxa"/>
          </w:tcPr>
          <w:p w14:paraId="5E012A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DC45D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15702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11C7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F2E09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4223E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C41E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44BD88E" w14:textId="77777777" w:rsidTr="00503750">
        <w:trPr>
          <w:trHeight w:val="283"/>
        </w:trPr>
        <w:tc>
          <w:tcPr>
            <w:tcW w:w="3614" w:type="dxa"/>
          </w:tcPr>
          <w:p w14:paraId="2CD980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F163B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2EAD8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6802B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FE4E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1981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D91FA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C1D5A1D" w14:textId="77777777" w:rsidTr="00503750">
        <w:trPr>
          <w:trHeight w:val="283"/>
        </w:trPr>
        <w:tc>
          <w:tcPr>
            <w:tcW w:w="3614" w:type="dxa"/>
          </w:tcPr>
          <w:p w14:paraId="5CBFA1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EA42E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B9128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AD138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77647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FA344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93A4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170C0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834A42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1651ECC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6898C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5DC6C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4446B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FD423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85E67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8AEDD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77DFF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7C332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681A2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3FF691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FF639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07A3FA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6EDE6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0573A2F" w14:textId="0F071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600766" w14:textId="27A06A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08A43B" w14:textId="1193CE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912C8B" w14:textId="550B9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66CAC7" w14:textId="67BC45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7E1EEA" w14:textId="6BA94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74E30F" w14:textId="39F3C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376714" w14:textId="168FAD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FE3D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E9F9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7068D99" w14:textId="712096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730C09" w14:textId="7ECBC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A18CDD" w14:textId="08286A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A5BAB9" w14:textId="7ACF5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F92D24" w14:textId="685B76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458111" w14:textId="3CB46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752B7D" w14:textId="68A8D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122ABC" w14:textId="640E1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B44C3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844B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33E771A" w14:textId="24A5CF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6BDF15" w14:textId="5B3F0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5A2324" w14:textId="12C1F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02CEF5" w14:textId="5556AE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CA4D4B" w14:textId="48E16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040A3E" w14:textId="773266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09B7C1" w14:textId="46B5B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DB28AC" w14:textId="50F4A1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E1C0D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DCAC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0C05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EF2C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20E39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6C51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2ED7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B2727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82A7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0D5B0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B50BF5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B0193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1C3A7BF" w14:textId="3C7E2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072BA6" w14:textId="494DA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2229F0" w14:textId="0BFBE3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AFC397" w14:textId="2ED3DE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EF44CE" w14:textId="4B063F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2F8194" w14:textId="115477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8AF697" w14:textId="3941F3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22C0F2" w14:textId="15898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5D36C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3C8FB4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1A0AB8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0C260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41C7074" w14:textId="013DB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12E0BE" w14:textId="05AE2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44A141" w14:textId="6A6357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EB185A" w14:textId="011F7D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11F117" w14:textId="43F6E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5AC244" w14:textId="153B25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DB8C69" w14:textId="6F9C87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A66C96" w14:textId="457D7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1ED24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E14F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DBD86AA" w14:textId="7263D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E402A5" w14:textId="1A5D53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465A71" w14:textId="08787D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088D79" w14:textId="301938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282E80" w14:textId="77932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8CD2A5" w14:textId="29DE88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79DE3B" w14:textId="1AE74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4F528D" w14:textId="5D0D1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B03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74B1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6D2E332" w14:textId="5AFC5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62B899" w14:textId="49FDD3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50B1B5" w14:textId="3AC13A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BE2459" w14:textId="689B78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8561FD" w14:textId="3745F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0D2A43" w14:textId="244ADD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1B0FDB" w14:textId="0C4457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3BEAED" w14:textId="59EB7D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3FCB0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9D8E1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C60484A" w14:textId="39887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C23378" w14:textId="62437F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3D74B5" w14:textId="0B00EF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B3362C" w14:textId="258195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31F778" w14:textId="09FD8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EFAD5C" w14:textId="2D276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DA5214" w14:textId="5C8FC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8B90D3" w14:textId="69CA7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4A0E1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85D170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1E8FEC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0B3CF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42E4A1D" w14:textId="0D2E5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DDFC79" w14:textId="0A5511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2B81CD" w14:textId="3DD8BA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1F7921" w14:textId="126D54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76B0CC" w14:textId="31793C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69325D" w14:textId="386E19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BDF2BB" w14:textId="5662C7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159459" w14:textId="0D0793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BA1410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2843B4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5E37BE4" w14:textId="2B141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14DD41" w14:textId="755DB8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78D12B" w14:textId="399120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FD2E32" w14:textId="602786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E20A42" w14:textId="7C07D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B05480" w14:textId="2F0298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A69A20" w14:textId="2D7672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D739F7A" w14:textId="360EC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A096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C18E7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384463A" w14:textId="41117CF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486D9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4DAA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9CDC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D13A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C915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4D79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2BA6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8DFE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7367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6842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CC05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EFD0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1956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0627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1330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41F1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ED84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F0AED5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D700AB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E586A40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0F0C335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42355DD1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F7DBD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E214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D47A1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005DA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A4F4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BB73F1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45CE2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A6F342C" w14:textId="22B5C22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731553A" w14:textId="1A2D44D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A9F525C" w14:textId="36F39EB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27676B" w14:textId="04A87D7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69D20E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FFC8A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6474619" w14:textId="55EA709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758D89D" w14:textId="5375C4C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67AED55" w14:textId="171A385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EF97BD" w14:textId="623EAD1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93B381B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503FF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672950" w14:textId="65F0A20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1A895D7" w14:textId="358270E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B89204A" w14:textId="382C8C3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A87FCA" w14:textId="6E09E36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8F5856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FE447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A4C963" w14:textId="610D375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3CEC37E" w14:textId="471F61B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E2E7B3B" w14:textId="6ED7708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3A8B0E" w14:textId="35C4EA3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58FE08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E0BC1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FD8488" w14:textId="76F2B6F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FD211F3" w14:textId="1AC53E0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9076820" w14:textId="04E0CF7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326D18" w14:textId="7CF6653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0C808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BA648D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45C5EA" w14:textId="180CC23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0C65901" w14:textId="2B54F73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45161A4" w14:textId="45EA26F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1BA818" w14:textId="699D12C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3AC8747" w14:textId="77777777" w:rsidR="00944C3D" w:rsidRDefault="00944C3D" w:rsidP="00944C3D">
      <w:pPr>
        <w:rPr>
          <w:rFonts w:ascii="Arial" w:hAnsi="Arial"/>
          <w:b/>
        </w:rPr>
      </w:pPr>
    </w:p>
    <w:p w14:paraId="7CCE7167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340B502F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6E168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07733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81157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C663C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92E65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D44806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10FFA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D0B1C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E63A0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F0D53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46C29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7FF23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2065E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96B23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E4A8E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D12640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EA3F0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24589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0CAAF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AAB97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969BD2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69B5429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9C940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8CD81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EF928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E489E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58B28C0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EC9C720" w14:textId="77777777" w:rsidTr="00503750">
        <w:tc>
          <w:tcPr>
            <w:tcW w:w="2835" w:type="dxa"/>
            <w:vAlign w:val="center"/>
          </w:tcPr>
          <w:p w14:paraId="76A732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7500A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4AE35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A3BA1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CA89E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BDC55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5D82709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DE90179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EEA59B1" w14:textId="637DE471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7FDA3A" w14:textId="7695FE7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E3D7E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DDD9D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FAAD53" w14:textId="41A45C9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4878EA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05E74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B9E266" w14:textId="12580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2F4582" w14:textId="76D31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8A8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84E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85A646" w14:textId="7BE79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C9DBD5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45366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E8861C7" w14:textId="66067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1BE5FD" w14:textId="5351F8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52D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AD5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5C30D3" w14:textId="1F54C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E5F9BD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80331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D873649" w14:textId="5E0D2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3A43CC" w14:textId="3D4FE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47A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268E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6344272" w14:textId="73872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D4B9F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AAA97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D928DBA" w14:textId="63E48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53E85F" w14:textId="572F12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0649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30F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CC047C" w14:textId="66D3A0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7C0703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9EF76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2AB6FCE" w14:textId="7CA2E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ECF352" w14:textId="07B19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3F87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400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A2CC15" w14:textId="47F6B5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E10E3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125DF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4FEC9F1" w14:textId="5ACBD01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95FD97" w14:textId="672EE13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2E57E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F029A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27A4CCB" w14:textId="117F87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CEC3C2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DCCD05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561F645" w14:textId="1EC4A42E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A318C49" w14:textId="77777777" w:rsidR="00944C3D" w:rsidRDefault="00944C3D" w:rsidP="00944C3D">
      <w:pPr>
        <w:rPr>
          <w:rFonts w:ascii="Arial" w:hAnsi="Arial"/>
          <w:b/>
        </w:rPr>
      </w:pPr>
    </w:p>
    <w:p w14:paraId="49DF907B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9C3B926" w14:textId="77777777" w:rsidTr="00503750">
        <w:tc>
          <w:tcPr>
            <w:tcW w:w="2835" w:type="dxa"/>
            <w:vAlign w:val="center"/>
          </w:tcPr>
          <w:p w14:paraId="20B68E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6934F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C4BE0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5E47C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97837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3F5DA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020DD3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4A2BB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F654EE" w14:textId="086A9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24D74C" w14:textId="748EE7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6458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9965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E4A87F" w14:textId="7B39A7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6EAFF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7D443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52D82C0" w14:textId="405B3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FDDB04" w14:textId="64B5DF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C7E5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ABBB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3F6766" w14:textId="46BBE2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27D43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86241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C653AED" w14:textId="748E8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927555" w14:textId="24F3D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AC12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506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C379E3" w14:textId="2C76B8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25AFE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B04A7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C9901CE" w14:textId="329AD9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E70E8F" w14:textId="72AC0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264B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36FF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E50CB8" w14:textId="43EC4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330F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5D93E0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A2E6778" w14:textId="2157813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442BE7" w14:textId="15C414A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55176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70C0F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A85E35" w14:textId="6AAD08A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5DB836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14CD8C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3077D89D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C24A2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47DFD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F537003" w14:textId="77777777" w:rsidTr="00503750">
        <w:trPr>
          <w:trHeight w:val="699"/>
        </w:trPr>
        <w:tc>
          <w:tcPr>
            <w:tcW w:w="3502" w:type="dxa"/>
            <w:vMerge/>
          </w:tcPr>
          <w:p w14:paraId="00BDD1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D21E7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8B97F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15A3A3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EFCF6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98033A5" w14:textId="7CE9898C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64A097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34B40C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D77AF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387A2AB" w14:textId="39D053B2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5784DB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976A68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900C2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D230E93" w14:textId="398ACADD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4F300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7DECE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A5C9D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1476FD7B" w14:textId="77777777" w:rsidTr="00503750">
        <w:trPr>
          <w:trHeight w:val="593"/>
        </w:trPr>
        <w:tc>
          <w:tcPr>
            <w:tcW w:w="3497" w:type="dxa"/>
          </w:tcPr>
          <w:p w14:paraId="783D0A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8D468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7BB38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C1C4FB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E71E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4899433" w14:textId="0414F8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074CDB" w14:textId="6D1FE5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40651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52AF785" w14:textId="0CB812B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C669391" w14:textId="77473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37EB08" w14:textId="3B42A5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BB3E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727B91" w14:textId="3F34C80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9FB5891" w14:textId="0F2452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81AC48" w14:textId="5A7083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92CB8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64B6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7ACF027" w14:textId="19C6E7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85D6EA" w14:textId="75F7D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84FAB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F9742A0" w14:textId="5C993D7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8E3D7A1" w14:textId="670134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D41DB8" w14:textId="1461E6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32A94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B92A395" w14:textId="4B405F6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39A5CF4" w14:textId="000DB5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CBD9A" w14:textId="1A1770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1C13F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956E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5C680AF" w14:textId="703F26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43979B" w14:textId="698C3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30894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35B721" w14:textId="2A735C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BF37C4" w14:textId="24739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CB3EAF" w14:textId="2FB48B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E653E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51044FD" w14:textId="0216536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C33549C" w14:textId="2684C1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41AF13" w14:textId="05449C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E1B1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12DA3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EDCC264" w14:textId="13897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1A3EA3" w14:textId="39FB5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5E587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657338" w14:textId="4DEB668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70214FE" w14:textId="62D6AA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EC329B" w14:textId="12E217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8DA03E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B73FC14" w14:textId="3309D98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9A9656" w14:textId="7E019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861983" w14:textId="3C49DB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492258" w14:textId="77777777" w:rsidR="00944C3D" w:rsidRDefault="00944C3D" w:rsidP="00944C3D">
      <w:pPr>
        <w:rPr>
          <w:rFonts w:ascii="Arial" w:hAnsi="Arial"/>
          <w:b/>
        </w:rPr>
      </w:pPr>
    </w:p>
    <w:p w14:paraId="13B7702D" w14:textId="77777777" w:rsidR="00944C3D" w:rsidRDefault="00944C3D" w:rsidP="00944C3D">
      <w:pPr>
        <w:rPr>
          <w:rFonts w:ascii="Arial" w:hAnsi="Arial"/>
          <w:b/>
        </w:rPr>
      </w:pPr>
    </w:p>
    <w:p w14:paraId="7F571887" w14:textId="77777777" w:rsidR="00944C3D" w:rsidRDefault="00944C3D" w:rsidP="00944C3D">
      <w:pPr>
        <w:rPr>
          <w:rFonts w:ascii="Arial" w:hAnsi="Arial"/>
          <w:b/>
        </w:rPr>
      </w:pPr>
    </w:p>
    <w:p w14:paraId="4B54FD5C" w14:textId="77777777" w:rsidR="00944C3D" w:rsidRDefault="00944C3D" w:rsidP="00944C3D">
      <w:pPr>
        <w:rPr>
          <w:rFonts w:ascii="Arial" w:hAnsi="Arial"/>
          <w:b/>
        </w:rPr>
      </w:pPr>
    </w:p>
    <w:p w14:paraId="1688984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628"/>
        <w:gridCol w:w="1215"/>
        <w:gridCol w:w="1197"/>
        <w:gridCol w:w="1193"/>
        <w:gridCol w:w="1570"/>
      </w:tblGrid>
      <w:tr w:rsidR="00944C3D" w:rsidRPr="00050529" w14:paraId="66614869" w14:textId="77777777" w:rsidTr="00503750">
        <w:tc>
          <w:tcPr>
            <w:tcW w:w="2622" w:type="dxa"/>
            <w:vAlign w:val="center"/>
          </w:tcPr>
          <w:p w14:paraId="1145A3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79752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35771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CA461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93AD4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0E643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CB86F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A9E22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F9370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FFFB56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D23C3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131AEA2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DFE4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B461F50" w14:textId="679513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C2C0287" w14:textId="520813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69ACF1" w14:textId="33B8D5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1C6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A975DA" w14:textId="0BB80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908B93" w14:textId="77777777" w:rsidTr="00503750">
        <w:tc>
          <w:tcPr>
            <w:tcW w:w="2622" w:type="dxa"/>
            <w:vAlign w:val="center"/>
          </w:tcPr>
          <w:p w14:paraId="0A9609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8E60F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CF1D658" w14:textId="517E6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B8E5C8" w14:textId="7E688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53EE38" w14:textId="5FB50B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E69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0395A5" w14:textId="5E700E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EB362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4735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DDAA60B" w14:textId="0C005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20B3FC" w14:textId="32F982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A5A908" w14:textId="7D009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527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2A5AD3" w14:textId="74C801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E4EBB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8A61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5C276C0" w14:textId="7F91C4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525FB2" w14:textId="04029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2DEF21" w14:textId="51111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3B9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6BA6A6" w14:textId="2764A6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EE8491" w14:textId="77777777" w:rsidTr="00503750">
        <w:tc>
          <w:tcPr>
            <w:tcW w:w="2622" w:type="dxa"/>
            <w:vAlign w:val="center"/>
          </w:tcPr>
          <w:p w14:paraId="6A34D6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8077E71" w14:textId="031C4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16634.00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8A6F59" w14:textId="25ACB8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10408.00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DE68F2" w14:textId="2AE767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5233.00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6CE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F040B0" w14:textId="0A218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21809.00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AC428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B6086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10EA561" w14:textId="0DE810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EB31AF" w14:textId="553BC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DDF04C" w14:textId="373C5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587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2092CA" w14:textId="73239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9B4D75" w14:textId="77777777" w:rsidTr="00503750">
        <w:tc>
          <w:tcPr>
            <w:tcW w:w="2622" w:type="dxa"/>
            <w:vAlign w:val="center"/>
          </w:tcPr>
          <w:p w14:paraId="7B81D5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EEECEAC" w14:textId="4B23BC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7B7652" w14:textId="128E9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771FD4" w14:textId="78B7D2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0CB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706339" w14:textId="0AEAE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24067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BF773D9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68DADE5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41A3E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DEE0A8F" w14:textId="5C68E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17C359" w14:textId="78A8A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AE1E66" w14:textId="71EA5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D10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DBE487" w14:textId="3619B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20C7C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8FAA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579EDBD" w14:textId="066F1C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A22B6D" w14:textId="45B6FC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68BE2D" w14:textId="38293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54A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67908A" w14:textId="7C1E6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2EABC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9D59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86E9BFF" w14:textId="43DF22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634FBD" w14:textId="44173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F6F827" w14:textId="208DD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9AB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A99E67" w14:textId="777721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08D95B" w14:textId="77777777" w:rsidTr="00503750">
        <w:tc>
          <w:tcPr>
            <w:tcW w:w="2622" w:type="dxa"/>
            <w:vAlign w:val="center"/>
          </w:tcPr>
          <w:p w14:paraId="1C820E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476DAB9" w14:textId="0BC3C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B1CE90" w14:textId="58AA2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4E3E9C" w14:textId="6D803F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C4A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573E95" w14:textId="59CAB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E809D6" w14:textId="77777777" w:rsidTr="00503750">
        <w:tc>
          <w:tcPr>
            <w:tcW w:w="2622" w:type="dxa"/>
            <w:vAlign w:val="center"/>
          </w:tcPr>
          <w:p w14:paraId="398762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9D619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A7A8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F47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BBACA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FD2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E232A6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ECE3A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897A560" w14:textId="39C61BA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16634.00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B03AFB" w14:textId="25B940B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10408.00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D36043" w14:textId="2FF8CB9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5233.00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20C33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ED8C11" w14:textId="5B8424F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21809.00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61EEDD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980A7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155EAF2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2D5F5C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543CEB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6FFE6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7349F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DEA0C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3B0F7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24236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C476A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CBEB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70A96C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2B5CD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D31C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FFFDF6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760A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95BB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339F4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19AC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7FB6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69BD3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8F61D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FA9C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B645E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004E8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A8572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42477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D9C7A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D1A7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A1968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4BD5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CCF6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E17C7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CBAA9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44D5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CC280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0F48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5C7A9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2D79F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42BE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56428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64460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16726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39675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7D897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2EE5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82A3F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81F71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454F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CFFE1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B8C6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F0817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0A2E1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74E07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9C35A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DC2A6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651C7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D485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124C9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EBE5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02C8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2DBF8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8F49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C456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E2BD4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E09B1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D97B8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652BB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24B938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4739A938" w14:textId="77777777" w:rsidTr="00503750">
        <w:tc>
          <w:tcPr>
            <w:tcW w:w="2835" w:type="dxa"/>
            <w:vAlign w:val="center"/>
          </w:tcPr>
          <w:p w14:paraId="48677F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59DD8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3762D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7C181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5941F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E8534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6059EE1" w14:textId="77777777" w:rsidTr="00503750">
        <w:tc>
          <w:tcPr>
            <w:tcW w:w="2835" w:type="dxa"/>
            <w:vAlign w:val="center"/>
          </w:tcPr>
          <w:p w14:paraId="0A1D9E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D635B40" w14:textId="5826F0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B0621E" w14:textId="02F226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0F7C2" w14:textId="4992E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1DA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6962F1" w14:textId="45AD65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9EFBA8" w14:textId="77777777" w:rsidTr="00503750">
        <w:tc>
          <w:tcPr>
            <w:tcW w:w="2835" w:type="dxa"/>
            <w:vAlign w:val="center"/>
          </w:tcPr>
          <w:p w14:paraId="70ACE3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3ABDC95" w14:textId="0FB01A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3A0117" w14:textId="23A47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48BBB4" w14:textId="4F36B2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55B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097A20" w14:textId="05704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5AC72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F295A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08ABE0F" w14:textId="6C720BC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A9FE2C" w14:textId="0E2852E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88A4B7" w14:textId="29ECEED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23EC4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2D2E6C" w14:textId="5F581D2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D423079" w14:textId="77777777" w:rsidTr="00503750">
        <w:tc>
          <w:tcPr>
            <w:tcW w:w="2835" w:type="dxa"/>
            <w:vAlign w:val="center"/>
          </w:tcPr>
          <w:p w14:paraId="08977F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7074622" w14:textId="4336B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1A649D" w14:textId="6DBC0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92A1D7" w14:textId="5F84F0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57A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D0E086" w14:textId="6FDE2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1A9EEE" w14:textId="77777777" w:rsidTr="00503750">
        <w:tc>
          <w:tcPr>
            <w:tcW w:w="2835" w:type="dxa"/>
            <w:vAlign w:val="center"/>
          </w:tcPr>
          <w:p w14:paraId="7F4A69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4CB8624" w14:textId="3C74CD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E60AE3" w14:textId="3A59D4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3C9151" w14:textId="7C1E4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9F8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B6850A" w14:textId="61D95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CD7A2C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B50098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88B07B8" w14:textId="492ED10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B3D8BC" w14:textId="5BE91D5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8E9BA9" w14:textId="771DAF7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F663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516647" w14:textId="259A88A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4EC948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0D4D5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015689F" w14:textId="3C400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5B6663" w14:textId="5F97A5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73E0DE" w14:textId="1D13FF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869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441E65" w14:textId="4E801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8C98A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5C96C8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19C77A2A" w14:textId="77777777" w:rsidTr="00503750">
        <w:tc>
          <w:tcPr>
            <w:tcW w:w="2552" w:type="dxa"/>
            <w:shd w:val="clear" w:color="auto" w:fill="auto"/>
            <w:vAlign w:val="center"/>
          </w:tcPr>
          <w:p w14:paraId="0B5453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3D2474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A9179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9ECB3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8AE17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D0E8B39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4A664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E738B70" w14:textId="6581088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1B92D4A" w14:textId="6C4B19B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80B5568" w14:textId="1EEF3DA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5D87BB4" w14:textId="09D9481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C017CA3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1FFD3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E64FF13" w14:textId="79A2416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39A772A" w14:textId="32884C3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7DA3217" w14:textId="0782A18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8C08028" w14:textId="44BB301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017479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822458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86907AB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5D2CF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372DB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B6BC2ED" w14:textId="77777777" w:rsidTr="00503750">
        <w:tc>
          <w:tcPr>
            <w:tcW w:w="4395" w:type="dxa"/>
            <w:vMerge/>
          </w:tcPr>
          <w:p w14:paraId="705824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074AD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71FD6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029289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021C3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A50D766" w14:textId="241FE7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642D4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79568C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60662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E0ECC0F" w14:textId="06B097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B735B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ECC33F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9E181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B2AF743" w14:textId="532AB7B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5CA2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A0C14A8" w14:textId="77777777" w:rsidTr="00503750">
        <w:tc>
          <w:tcPr>
            <w:tcW w:w="4395" w:type="dxa"/>
            <w:vAlign w:val="center"/>
          </w:tcPr>
          <w:p w14:paraId="5AF1DD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BC77005" w14:textId="21E975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211AB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3AB53F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C817A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E3ACD06" w14:textId="2BA857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D843B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6EDCA4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EC229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9B20DB2" w14:textId="62C9E74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EC42C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54B5C1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B74FF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286FDD2" w14:textId="6CA67A90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5445.00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FC435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71924C5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AA44C7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454FE6BA" w14:textId="77777777" w:rsidTr="00503750">
        <w:tc>
          <w:tcPr>
            <w:tcW w:w="4395" w:type="dxa"/>
            <w:vAlign w:val="center"/>
          </w:tcPr>
          <w:p w14:paraId="3C1571B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DB7DA6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141D33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B4C51F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55344F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6887D17" w14:textId="3226082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337CED" w14:textId="5BE6B6B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1D5F97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9F117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1158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2E04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637D41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8D106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5EAB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7B2E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B00F7B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6D0D6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14BD9837" w14:textId="3C527B6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85404F" w14:textId="042FE4E3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F70F8C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F2CA36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E8500BA" w14:textId="46EBA3C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F79D1C3" w14:textId="268C9D5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0513C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D4B4B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25171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43536AB" w14:textId="77777777" w:rsidTr="00503750">
        <w:tc>
          <w:tcPr>
            <w:tcW w:w="1843" w:type="dxa"/>
            <w:vAlign w:val="center"/>
          </w:tcPr>
          <w:p w14:paraId="29F37B9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CD9061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CCC0F2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B6E20D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AED96A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7B8EB9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C31F94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E6DF084" w14:textId="77777777" w:rsidTr="00503750">
        <w:tc>
          <w:tcPr>
            <w:tcW w:w="1843" w:type="dxa"/>
            <w:vAlign w:val="center"/>
          </w:tcPr>
          <w:p w14:paraId="487F0D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D263C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F700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E976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60DC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E5E6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C728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A4294E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AB0DD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E3BF5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49BC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0D75D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1FB4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6955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1059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BA6679B" w14:textId="77777777" w:rsidTr="00503750">
        <w:tc>
          <w:tcPr>
            <w:tcW w:w="1843" w:type="dxa"/>
            <w:vAlign w:val="center"/>
          </w:tcPr>
          <w:p w14:paraId="2756CB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7D5D4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40B9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1AE7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22E44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1809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22EB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C6C15A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9E1A2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018EA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D6E4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D0570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AB6F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E5BA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3ADE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170C0BC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986DB6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59B68C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60EEE1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D0956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FFD72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EE958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EABD6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D9E952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CC12F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3502199E" w14:textId="77777777" w:rsidTr="00503750">
        <w:trPr>
          <w:trHeight w:val="664"/>
        </w:trPr>
        <w:tc>
          <w:tcPr>
            <w:tcW w:w="3372" w:type="dxa"/>
          </w:tcPr>
          <w:p w14:paraId="5B007C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CAE59E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7BB3C3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3E4D61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9DA41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6AD7441" w14:textId="2030CD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51B04A" w14:textId="3F4EA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02BE5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CF5BD3F" w14:textId="7546F35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69D6A7" w14:textId="256BE4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5CAA6B" w14:textId="31B2E5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61B97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B4CBF90" w14:textId="4D30772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A5DB461" w14:textId="4883FA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DDC880" w14:textId="6C3680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0EE9E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A157B8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52FB2D7" w14:textId="00A4E7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ECDE09" w14:textId="558B6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0A453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22FBBE0" w14:textId="7052AAB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C47575F" w14:textId="062C83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EF8692" w14:textId="5764B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9601B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40E0EF8" w14:textId="476D027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A611E93" w14:textId="3CAFCE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DEEF7B" w14:textId="653199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CDE1D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35DCCB2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06A92745" w14:textId="77777777" w:rsidTr="00503750">
        <w:tc>
          <w:tcPr>
            <w:tcW w:w="2835" w:type="dxa"/>
            <w:vAlign w:val="center"/>
          </w:tcPr>
          <w:p w14:paraId="0082AF7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0924A2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733F03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E946EB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F67A81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BFC5FBD" w14:textId="77777777" w:rsidTr="00503750">
        <w:tc>
          <w:tcPr>
            <w:tcW w:w="2835" w:type="dxa"/>
          </w:tcPr>
          <w:p w14:paraId="225447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648C822" w14:textId="2D169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327BC6" w14:textId="15932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C30FFC" w14:textId="32ACD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48DABD" w14:textId="2450FA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AFD40B" w14:textId="77777777" w:rsidTr="00503750">
        <w:tc>
          <w:tcPr>
            <w:tcW w:w="2835" w:type="dxa"/>
          </w:tcPr>
          <w:p w14:paraId="6BF1940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DC7A2A3" w14:textId="1E93AB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B70A93" w14:textId="62E978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1D8E8F" w14:textId="138D75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F2BFAB" w14:textId="0624F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B029F6" w14:textId="77777777" w:rsidTr="00503750">
        <w:tc>
          <w:tcPr>
            <w:tcW w:w="2835" w:type="dxa"/>
          </w:tcPr>
          <w:p w14:paraId="56668A6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6D96F09" w14:textId="1EB03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857446" w14:textId="1BEDEF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CA909F" w14:textId="549C65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61B12E2" w14:textId="11213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B099DF" w14:textId="77777777" w:rsidTr="00503750">
        <w:tc>
          <w:tcPr>
            <w:tcW w:w="2835" w:type="dxa"/>
            <w:vAlign w:val="center"/>
          </w:tcPr>
          <w:p w14:paraId="3C46B5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FB1E33B" w14:textId="134290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674C29" w14:textId="210D60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E1B94E" w14:textId="6370A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8EBB35" w14:textId="5FE2BE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E5F22C" w14:textId="77777777" w:rsidTr="00503750">
        <w:tc>
          <w:tcPr>
            <w:tcW w:w="2835" w:type="dxa"/>
            <w:vAlign w:val="center"/>
          </w:tcPr>
          <w:p w14:paraId="650BF40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69C84BC" w14:textId="65907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9CE6E2" w14:textId="529FA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52239F" w14:textId="37D56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2D7B75" w14:textId="0B0121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61F996" w14:textId="77777777" w:rsidTr="00503750">
        <w:tc>
          <w:tcPr>
            <w:tcW w:w="2835" w:type="dxa"/>
          </w:tcPr>
          <w:p w14:paraId="5C88647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7821073" w14:textId="68C25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BDFDF8" w14:textId="594F2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C4E60A" w14:textId="39EB9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EB9EA65" w14:textId="4F78B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0EAD1C" w14:textId="77777777" w:rsidTr="00503750">
        <w:tc>
          <w:tcPr>
            <w:tcW w:w="2835" w:type="dxa"/>
          </w:tcPr>
          <w:p w14:paraId="22B0C1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20080DE" w14:textId="03662C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5CC6E0" w14:textId="06AB9E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464D87" w14:textId="724F3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18F8D4" w14:textId="508583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151F6C" w14:textId="77777777" w:rsidTr="00503750">
        <w:tc>
          <w:tcPr>
            <w:tcW w:w="2835" w:type="dxa"/>
          </w:tcPr>
          <w:p w14:paraId="091412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2050809" w14:textId="349CA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122B84" w14:textId="4DCBCC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1C5686" w14:textId="03D59C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3017FE" w14:textId="0AFFD6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635C41" w14:textId="77777777" w:rsidR="00944C3D" w:rsidRDefault="00944C3D" w:rsidP="00944C3D">
      <w:pPr>
        <w:rPr>
          <w:rFonts w:ascii="Arial" w:hAnsi="Arial"/>
          <w:b/>
        </w:rPr>
      </w:pPr>
    </w:p>
    <w:p w14:paraId="73D72AA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74B96C68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08BA75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289EFB9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6267A9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D38D4A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844067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C89FDD9" w14:textId="77777777" w:rsidTr="00503750">
        <w:trPr>
          <w:trHeight w:val="443"/>
        </w:trPr>
        <w:tc>
          <w:tcPr>
            <w:tcW w:w="2560" w:type="dxa"/>
          </w:tcPr>
          <w:p w14:paraId="0880B5D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CCBB2EB" w14:textId="04BC0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D9BD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DA2D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A8C1EE5" w14:textId="2C5475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8FEA5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4DC52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35CF025" w14:textId="66D1F6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F759C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E0F0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2DCB171" w14:textId="020014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EC980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71E88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96CD56C" w14:textId="66C16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443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7AD1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739FEB0" w14:textId="4CFAF2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C9A7A2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D921D2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74AF91" w14:textId="1F5AC2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C801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A0E9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C73E94A" w14:textId="3D2D26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30AD1F" w14:textId="77777777" w:rsidR="00944C3D" w:rsidRDefault="00944C3D" w:rsidP="00944C3D">
      <w:pPr>
        <w:rPr>
          <w:rFonts w:ascii="Arial" w:hAnsi="Arial"/>
          <w:b/>
        </w:rPr>
      </w:pPr>
    </w:p>
    <w:p w14:paraId="7A6E4BBC" w14:textId="77777777" w:rsidR="00944C3D" w:rsidRDefault="00944C3D" w:rsidP="00944C3D">
      <w:pPr>
        <w:rPr>
          <w:rFonts w:ascii="Arial" w:hAnsi="Arial"/>
          <w:b/>
        </w:rPr>
      </w:pPr>
    </w:p>
    <w:p w14:paraId="745C647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786AB68" w14:textId="77777777" w:rsidR="00944C3D" w:rsidRDefault="00944C3D" w:rsidP="00944C3D">
      <w:pPr>
        <w:rPr>
          <w:rFonts w:ascii="Arial" w:hAnsi="Arial"/>
          <w:b/>
        </w:rPr>
      </w:pPr>
    </w:p>
    <w:p w14:paraId="246A729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171A138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2BB2B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18C37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B3E10D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B28757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E6B0E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C23F7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EC6D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0FC62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A2F0C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A0731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0FC38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0D2995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33105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AAA29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CFB54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A512C2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71842B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8121FCA" w14:textId="77777777" w:rsidTr="00503750">
        <w:trPr>
          <w:trHeight w:val="677"/>
        </w:trPr>
        <w:tc>
          <w:tcPr>
            <w:tcW w:w="3358" w:type="dxa"/>
          </w:tcPr>
          <w:p w14:paraId="58C533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05CB7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FF5142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3C4B85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A5A4E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74990A" w14:textId="2F085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1FE5EF" w14:textId="53387D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C0CBB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CE1F7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3DAB4D9" w14:textId="5BE25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58C66B" w14:textId="4F0E0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5F8FA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F5310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0AB1318" w14:textId="645AC5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088191" w14:textId="15A29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4A9A0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81632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6A4496E" w14:textId="19E72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A1EE94" w14:textId="3AF296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45B09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B02E41E" w14:textId="2BE9BF0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8F61EDF" w14:textId="28665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0B5843" w14:textId="47EEC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09F17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F93ADA6" w14:textId="476B376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F79A6A0" w14:textId="28F53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FA227D" w14:textId="074176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82780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7440ED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D03B45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8FA4E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58F7E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5B16C84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22A3A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90CA8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8C14E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29CDD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6E447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108C3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F0B47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EBD02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9E0F3E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5FA96E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97CD50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505E3C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FD7C6C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DFF5E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8D434A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FF407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6FEBD2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3F274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76B232C" w14:textId="796F9A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3100F7" w14:textId="46158B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C0AA1F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5AA53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25A33DB" w14:textId="52CAEC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83F7A7" w14:textId="394B0F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6CCD0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84B39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8F0C0EC" w14:textId="6D07C6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25E91C" w14:textId="0738D5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23AB4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D02A165" w14:textId="7BC0705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8F67256" w14:textId="0BED2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8D347F" w14:textId="189F8D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C5067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06F8789" w14:textId="4D72309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1AF4F17" w14:textId="541530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79E14C" w14:textId="06F962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94CAC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33346A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BB67E7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12B184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D4FA6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3B82D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22B0A4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31F45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1CC1CA6" w14:textId="43B3D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73F92E" w14:textId="3E78DB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47937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835A1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C7435D4" w14:textId="659C4D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41C5A2" w14:textId="5D55BE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DFB6A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BF239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6851760" w14:textId="3E49DD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ADE86A2" w14:textId="26E2E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2736C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26E777D" w14:textId="3E5640F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2EABBF2" w14:textId="16A1D3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38FBF9" w14:textId="0AB40F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845E88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E6C65E7" w14:textId="6F9CFC2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F8E1606" w14:textId="495C1F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8EFCC7B" w14:textId="61CFE3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2B44B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5F750D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78FAD20" w14:textId="77777777" w:rsidTr="00503750">
        <w:tc>
          <w:tcPr>
            <w:tcW w:w="3686" w:type="dxa"/>
            <w:vAlign w:val="center"/>
          </w:tcPr>
          <w:p w14:paraId="5BE4D1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458FC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4DE848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721960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DF17C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43A10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9DB4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E7FAF6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E8609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719D8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5A24D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82095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378AD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79692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69209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1E9C947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6AD837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999F21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0DB8F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2EFB9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65A39B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F76387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56186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97B32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E84603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E6448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83CDF2A" w14:textId="33F05E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4A113F" w14:textId="3D23E9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9DB9A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76B54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BA2FE3F" w14:textId="41511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008290" w14:textId="25CBE2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63741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2E953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C3B08C8" w14:textId="1762A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CCB5B3" w14:textId="78FF7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33C6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16944BC" w14:textId="78A72B7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E7ECAD8" w14:textId="24EDCA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38A58B" w14:textId="7A754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B2081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E651380" w14:textId="027FA1F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6A9F590" w14:textId="345876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3E438C" w14:textId="06236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EDE12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E2895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1BC1DE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BD1D3C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8D5244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3DE8CF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A560DB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BB5D4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9A06BD9" w14:textId="0090D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064E3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5913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E5E3AE6" w14:textId="526430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4D275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CF286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F309190" w14:textId="3ED1F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A14C6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BEC03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85915AC" w14:textId="618F9D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E3B83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2FD4B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A4D55DD" w14:textId="37B223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C3F05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21F8B1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F271100" w14:textId="243C45A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FE8DE93" w14:textId="77777777" w:rsidR="00944C3D" w:rsidRDefault="00944C3D" w:rsidP="00944C3D">
      <w:pPr>
        <w:rPr>
          <w:sz w:val="22"/>
          <w:szCs w:val="22"/>
        </w:rPr>
      </w:pPr>
    </w:p>
    <w:p w14:paraId="53AF8F7C" w14:textId="77777777" w:rsidR="00944C3D" w:rsidRDefault="00944C3D" w:rsidP="00944C3D">
      <w:pPr>
        <w:rPr>
          <w:sz w:val="22"/>
          <w:szCs w:val="22"/>
        </w:rPr>
      </w:pPr>
    </w:p>
    <w:p w14:paraId="1120590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104E266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36E3001" w14:textId="12357AD5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53485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E3487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C6071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E3753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71F5C316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3138D1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018F00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7BDA87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5B0930D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C4A109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06C26FC" w14:textId="16178F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206432" w14:textId="013A72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2CFCA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2063F1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4AF9911" w14:textId="4D31B9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F900C19" w14:textId="2A810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C9DE6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CE4E61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45BB0E9" w14:textId="5688AF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9EA919" w14:textId="74BD8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64621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464EED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F2C0333" w14:textId="2241C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683ABD8" w14:textId="02E38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398454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A1430B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39EFD29" w14:textId="6204A0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562C558" w14:textId="43B03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A88980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E966FAC" w14:textId="548B01A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C46D534" w14:textId="4292C1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46DFCD1" w14:textId="0E0DC8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FD7D42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53BE2B6" w14:textId="475AB42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575281F" w14:textId="00FFA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A911C75" w14:textId="13AC78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BB35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F1F90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4DBBFA5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BEC14D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AE7F03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EF6663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C4B0B5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F80860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0A3400B" w14:textId="77B2F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DCBCFD" w14:textId="743245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E0C7A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FE720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D6A4314" w14:textId="43B12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9C0E63" w14:textId="6AE7ED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AE675D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3591E4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CEB48E2" w14:textId="33D182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957DDD8" w14:textId="4FF6E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C9F1B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643B92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F231DA1" w14:textId="4E3BAB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1348B1F" w14:textId="4410D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0E680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94BB276" w14:textId="140FC90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80A0154" w14:textId="670FD8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2E1D0A6" w14:textId="40187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3C068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FBA2BAA" w14:textId="25C76D4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429DF0B" w14:textId="37E2A9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55E6B03" w14:textId="738A2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5D20E0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3D3BBAB" w14:textId="046C548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CD3594D" w14:textId="6A646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315B211" w14:textId="7D08B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0C82" w:rsidRPr="00ED5F7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C2FE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98256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FE0294D" w14:textId="7F14465C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59D47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DF86A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33DBB63" w14:textId="47DC2E8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24AB5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1F2F74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226C3D99" w14:textId="64F2F698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D83E2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A2E8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B72F7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1A49903" w14:textId="77777777" w:rsidR="00944C3D" w:rsidRPr="003607F0" w:rsidRDefault="00944C3D" w:rsidP="00944C3D"/>
    <w:p w14:paraId="128EC529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863C33" w14:textId="77777777" w:rsidR="00640C82" w:rsidRDefault="00640C82">
      <w:r>
        <w:separator/>
      </w:r>
    </w:p>
  </w:endnote>
  <w:endnote w:type="continuationSeparator" w:id="0">
    <w:p w14:paraId="76B30F31" w14:textId="77777777" w:rsidR="00640C82" w:rsidRDefault="00640C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5B94D7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069B5CD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6FBEC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EF7125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929F2E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0F18A9E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FF4903" w14:textId="77777777" w:rsidR="00640C82" w:rsidRDefault="00640C82">
      <w:r>
        <w:separator/>
      </w:r>
    </w:p>
  </w:footnote>
  <w:footnote w:type="continuationSeparator" w:id="0">
    <w:p w14:paraId="60EE5657" w14:textId="77777777" w:rsidR="00640C82" w:rsidRDefault="00640C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426804">
    <w:abstractNumId w:val="13"/>
  </w:num>
  <w:num w:numId="2" w16cid:durableId="478113878">
    <w:abstractNumId w:val="17"/>
  </w:num>
  <w:num w:numId="3" w16cid:durableId="1056661913">
    <w:abstractNumId w:val="8"/>
  </w:num>
  <w:num w:numId="4" w16cid:durableId="452678882">
    <w:abstractNumId w:val="7"/>
  </w:num>
  <w:num w:numId="5" w16cid:durableId="65268254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86703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43513980">
    <w:abstractNumId w:val="20"/>
  </w:num>
  <w:num w:numId="8" w16cid:durableId="2099980559">
    <w:abstractNumId w:val="10"/>
  </w:num>
  <w:num w:numId="9" w16cid:durableId="1520505109">
    <w:abstractNumId w:val="0"/>
  </w:num>
  <w:num w:numId="10" w16cid:durableId="915089751">
    <w:abstractNumId w:val="19"/>
  </w:num>
  <w:num w:numId="11" w16cid:durableId="711922125">
    <w:abstractNumId w:val="6"/>
  </w:num>
  <w:num w:numId="12" w16cid:durableId="2039233942">
    <w:abstractNumId w:val="9"/>
  </w:num>
  <w:num w:numId="13" w16cid:durableId="152525507">
    <w:abstractNumId w:val="12"/>
  </w:num>
  <w:num w:numId="14" w16cid:durableId="1250000871">
    <w:abstractNumId w:val="15"/>
  </w:num>
  <w:num w:numId="15" w16cid:durableId="622618194">
    <w:abstractNumId w:val="14"/>
  </w:num>
  <w:num w:numId="16" w16cid:durableId="532154034">
    <w:abstractNumId w:val="2"/>
  </w:num>
  <w:num w:numId="17" w16cid:durableId="2442796">
    <w:abstractNumId w:val="4"/>
  </w:num>
  <w:num w:numId="18" w16cid:durableId="2067801489">
    <w:abstractNumId w:val="11"/>
  </w:num>
  <w:num w:numId="19" w16cid:durableId="363362127">
    <w:abstractNumId w:val="5"/>
  </w:num>
  <w:num w:numId="20" w16cid:durableId="588389633">
    <w:abstractNumId w:val="18"/>
  </w:num>
  <w:num w:numId="21" w16cid:durableId="420217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3"/>
    <w:docVar w:name="arg2" w:val="Driver=asa17;DBF=D:\anasoft\data\tebys.db;DBN=tebys;ENG=SQL17;commlinks=TCPIP{ip=192.168.1.241};uid=hromnikova;con=finus(10.15);pwd=488300282956Vaveto1"/>
    <w:docVar w:name="arg3" w:val="721576"/>
    <w:docVar w:name="arg4" w:val="C:\Users\HROMNI~1.TEB\AppData\Local\Temp\7653391.doc"/>
    <w:docVar w:name="arg5" w:val="4"/>
  </w:docVars>
  <w:rsids>
    <w:rsidRoot w:val="00640C82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0C82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4E0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07E187"/>
  <w15:docId w15:val="{D4EFAB3F-395A-4245-831D-DD5A7A33BB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10</TotalTime>
  <Pages>16</Pages>
  <Words>5338</Words>
  <Characters>30431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2025-03-12T07:57:00Z</dcterms:created>
  <dcterms:modified xsi:type="dcterms:W3CDTF">2025-03-12T08:07:00Z</dcterms:modified>
</cp:coreProperties>
</file>