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D7442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4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4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4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2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0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B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A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3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A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F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9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7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9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B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7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D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B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8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3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B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AE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F6217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2D8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C61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D4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2BB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3E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42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68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844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B3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16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3C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C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91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31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4A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26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E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62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5F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D9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12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8A6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DB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28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B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8A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32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A3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BC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3BF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EF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FB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5E5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7C985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188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BC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859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2B0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A6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46C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51B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06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19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340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EA3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0E7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36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691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14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1F1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12A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2D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A59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24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A19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0FC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6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08A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AC8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A96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D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70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9AE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FB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A3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D1A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F1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FE764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33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88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4E2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51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4E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A55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0B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8CE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479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462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22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61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47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639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F4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EA2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34E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B9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0E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F64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26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88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0BE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E7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66D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D7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E03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14D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75F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11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C0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BF9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A6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23F5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9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3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0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0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80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45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1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D1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9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3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1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B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A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3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7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8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C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7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1B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6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6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2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F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98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0B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D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B9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FE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60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E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C4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7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7B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A3DB2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0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B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F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D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7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5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2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3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6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B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0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0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2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A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7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2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A0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C94B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9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2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5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8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1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5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16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86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6A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687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6D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F3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DBD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F5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1C6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FCA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81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00199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8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0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8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E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6AC5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5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0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8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7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C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8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2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AE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D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C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2FE8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8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4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D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F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4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7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7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2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9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F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1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9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1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4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4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6F1A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B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3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6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1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9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2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F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2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0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E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D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22C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A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1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3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8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8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1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D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2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5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8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D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E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C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F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E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BEE2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0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7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A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9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7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4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E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BA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D3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D8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F37C88" w14:textId="692E92E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50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9D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E0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60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4C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33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EA4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DC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D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7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2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3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A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5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5706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0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A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D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E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B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2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F2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01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21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5B20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A2E6ACC" wp14:editId="31C3D0B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3D40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2E6A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A63D40B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D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E0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7E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4B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1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2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4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4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8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4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6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D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1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0417E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3AE8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C8547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FD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02B4763" wp14:editId="575E764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CE40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B476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7CCE40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ED8A44" wp14:editId="7CDE3D2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E4D26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D8A44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7E4D26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DDC574" wp14:editId="7AECF8B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9309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DC57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049309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00F3F67" wp14:editId="14003D0B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25FF71" w14:textId="0E11ED15" w:rsidR="000B647F" w:rsidRDefault="000B647F" w:rsidP="00944C3D">
                                  <w:fldSimple w:instr=" MERGEFIELD  aDMOD  \* MERGEFORMAT ">
                                    <w:r w:rsidR="00640C82" w:rsidRPr="00640C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F3F6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625FF71" w14:textId="0E11ED15" w:rsidR="000B647F" w:rsidRDefault="000B647F" w:rsidP="00944C3D">
                            <w:fldSimple w:instr=" MERGEFIELD  aDMOD  \* MERGEFORMAT ">
                              <w:r w:rsidR="00640C82" w:rsidRPr="00640C8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83294C1" wp14:editId="77818E1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CEA0A" w14:textId="374F7C5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294C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44CEA0A" w14:textId="374F7C5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0344033" wp14:editId="2F8FC18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CC26E" w14:textId="0EF620D5" w:rsidR="000B647F" w:rsidRDefault="000B647F" w:rsidP="00944C3D">
                                  <w:fldSimple w:instr=" MERGEFIELD  aDRDO  \* MERGEFORMAT ">
                                    <w:r w:rsidR="00640C82" w:rsidRPr="00640C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4403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27CC26E" w14:textId="0EF620D5" w:rsidR="000B647F" w:rsidRDefault="000B647F" w:rsidP="00944C3D">
                            <w:fldSimple w:instr=" MERGEFIELD  aDRDO  \* MERGEFORMAT ">
                              <w:r w:rsidR="00640C82" w:rsidRPr="00640C8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8FFA864" wp14:editId="42EBCA1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18F74" w14:textId="1D1C147B" w:rsidR="000B647F" w:rsidRDefault="000B647F" w:rsidP="00944C3D">
                                  <w:fldSimple w:instr=" MERGEFIELD  aDMDO  \* MERGEFORMAT ">
                                    <w:r w:rsidR="00640C82" w:rsidRPr="00640C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FA864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8418F74" w14:textId="1D1C147B" w:rsidR="000B647F" w:rsidRDefault="000B647F" w:rsidP="00944C3D">
                            <w:fldSimple w:instr=" MERGEFIELD  aDMDO  \* MERGEFORMAT ">
                              <w:r w:rsidR="00640C82" w:rsidRPr="00640C8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9B451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7B5F56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A94EBF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B48BF3" wp14:editId="2B69E0F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193B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48BF3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3B193B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7E7341A" wp14:editId="1BC685E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8372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7341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348372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0C2BE4" wp14:editId="2FFC810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6B92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C2BE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3A6B92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4EFA48C" wp14:editId="788833A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45CED7" w14:textId="4A2C1921" w:rsidR="000B647F" w:rsidRDefault="000B647F" w:rsidP="00944C3D">
                                  <w:fldSimple w:instr=" MERGEFIELD  aDRDOo  \* MERGEFORMAT ">
                                    <w:r w:rsidR="00640C82" w:rsidRPr="00640C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FA48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945CED7" w14:textId="4A2C1921" w:rsidR="000B647F" w:rsidRDefault="000B647F" w:rsidP="00944C3D">
                            <w:fldSimple w:instr=" MERGEFIELD  aDRDOo  \* MERGEFORMAT ">
                              <w:r w:rsidR="00640C82" w:rsidRPr="00640C8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C324844" wp14:editId="500B0DF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B728F" w14:textId="48C33A15" w:rsidR="000B647F" w:rsidRDefault="000B647F" w:rsidP="00944C3D">
                                  <w:fldSimple w:instr=" MERGEFIELD  aDMDO  \* MERGEFORMAT ">
                                    <w:r w:rsidR="00640C82" w:rsidRPr="00640C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24844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C6B728F" w14:textId="48C33A15" w:rsidR="000B647F" w:rsidRDefault="000B647F" w:rsidP="00944C3D">
                            <w:fldSimple w:instr=" MERGEFIELD  aDMDO  \* MERGEFORMAT ">
                              <w:r w:rsidR="00640C82" w:rsidRPr="00640C8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3240F47" wp14:editId="296B005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9474C" w14:textId="718BCE13" w:rsidR="000B647F" w:rsidRDefault="000B647F" w:rsidP="00944C3D">
                                  <w:fldSimple w:instr=" MERGEFIELD  aDRODo  \* MERGEFORMAT ">
                                    <w:r w:rsidR="00640C82" w:rsidRPr="00640C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40F4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3F9474C" w14:textId="718BCE13" w:rsidR="000B647F" w:rsidRDefault="000B647F" w:rsidP="00944C3D">
                            <w:fldSimple w:instr=" MERGEFIELD  aDRODo  \* MERGEFORMAT ">
                              <w:r w:rsidR="00640C82" w:rsidRPr="00640C8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8F9ED5E" wp14:editId="7713F31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F9C7B4" w14:textId="009BD7FD" w:rsidR="000B647F" w:rsidRDefault="000B647F" w:rsidP="00944C3D">
                                  <w:fldSimple w:instr=" MERGEFIELD  aDMOD  \* MERGEFORMAT ">
                                    <w:r w:rsidR="00640C82" w:rsidRPr="00640C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9ED5E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5F9C7B4" w14:textId="009BD7FD" w:rsidR="000B647F" w:rsidRDefault="000B647F" w:rsidP="00944C3D">
                            <w:fldSimple w:instr=" MERGEFIELD  aDMOD  \* MERGEFORMAT ">
                              <w:r w:rsidR="00640C82" w:rsidRPr="00640C8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2CC09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5E434B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F77A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F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112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B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5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4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7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B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4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B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5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E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6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2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8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5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B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0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3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1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D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C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8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4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2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2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009F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1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4B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98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3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B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A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3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F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B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E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B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4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A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0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8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7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B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C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24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A87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EBA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E4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F3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CD4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97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E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4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9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E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A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0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5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B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37FD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E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1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8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B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6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5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F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F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5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3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3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FC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9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5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0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1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8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2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F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F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23F5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E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B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4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4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B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A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D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C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E929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A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3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A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5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F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0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0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A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2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D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2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4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2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5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E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C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5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8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85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F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44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7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D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0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5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8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F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5085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0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4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6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A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5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F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2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7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8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5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C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6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5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4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D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0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1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9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23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1F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55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1FA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A6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86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D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2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4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9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7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1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4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2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B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8B16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9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1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F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7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2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8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E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1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D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80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A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F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4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1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C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9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1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6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0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73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26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3E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35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3F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E1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F3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F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3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7C5B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7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0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624958" wp14:editId="7CA49C9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DFCE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2495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FEDFCE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D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5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2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6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E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6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1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7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0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2185513" wp14:editId="0A849C70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102F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85513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91102F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9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9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67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7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0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8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4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0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0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D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E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6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7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9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8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F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9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C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6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1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F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B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311C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D41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5261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6FC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B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7222B2" wp14:editId="61A9CE5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1FC0BF" w14:textId="2F266E4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36130010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222B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A1FC0BF" w14:textId="2F266E4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36130010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D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3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3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5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D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F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4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0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0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5EE5D5" wp14:editId="35A3F59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4BE79" w14:textId="4D36575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2021798614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EE5D5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434BE79" w14:textId="4D36575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2021798614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8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4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A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35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C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3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D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6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4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8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2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7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0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D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93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9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BDDF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D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2E767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8CF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2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5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E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3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D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3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D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E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E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0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6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C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D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90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B411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73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A09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1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12950C" wp14:editId="59ECE7B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2B5F31" w14:textId="16D1578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310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2950C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62B5F31" w14:textId="16D1578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310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2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7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5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A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4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7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9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0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8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3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0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B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7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1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5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E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6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4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3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5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8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E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B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3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8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6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F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C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5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FF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65D1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9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46E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A544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3324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B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C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D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C5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C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6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A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6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9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E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1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F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D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2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4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6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5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B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0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8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F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7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7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4B335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10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824925" wp14:editId="513CFF5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7F091" w14:textId="05081BF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1,3/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2492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B87F091" w14:textId="05081BF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Bavlnárska 1,3/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8B3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7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5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9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55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7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6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3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3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8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0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1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0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A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C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7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7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1C597D" wp14:editId="56A1E2A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8A52A" w14:textId="2A3F7776" w:rsidR="000B647F" w:rsidRDefault="000B647F" w:rsidP="00944C3D">
                                  <w:fldSimple w:instr=" MERGEFIELD  aSUB_ULICA_CISLO  \* MERGEFORMAT ">
                                    <w:r w:rsidR="00640C82" w:rsidRPr="00640C8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1,3/ 310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C597D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088A52A" w14:textId="2A3F7776" w:rsidR="000B647F" w:rsidRDefault="000B647F" w:rsidP="00944C3D">
                            <w:fldSimple w:instr=" MERGEFIELD  aSUB_ULICA_CISLO  \* MERGEFORMAT ">
                              <w:r w:rsidR="00640C82" w:rsidRPr="00640C82">
                                <w:rPr>
                                  <w:rFonts w:ascii="Arial" w:hAnsi="Arial" w:cs="Arial"/>
                                  <w:noProof/>
                                </w:rPr>
                                <w:t>1,3/ 310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2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C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4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7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A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A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C902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E7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45E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D7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DF6D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B6CAB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8217FC" wp14:editId="68DEF22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72D46" w14:textId="1A47134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217FC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DF72D46" w14:textId="1A47134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FD2A5F" wp14:editId="4A4F54A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B423C" w14:textId="3997A15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D2A5F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1BB423C" w14:textId="3997A15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F81D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843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A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E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1EE5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1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DDCB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706CB4" wp14:editId="540718E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74183B" w14:textId="7B8C491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06CB4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B74183B" w14:textId="7B8C491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4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29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81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25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3E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7C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0B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815D1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80F09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F52EB6C" wp14:editId="1B1E6D1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94A9C" w14:textId="46C79C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2EB6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4294A9C" w14:textId="46C79C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F8C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5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C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3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1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8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E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0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A7E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E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5C4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9AE4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D4A61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94C09E8" wp14:editId="7525017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B76B0" w14:textId="31623B2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0C82" w:rsidRPr="00ED5F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C09E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65B76B0" w14:textId="31623B2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0C82" w:rsidRPr="00ED5F7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99B0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1BE9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C7F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E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D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7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6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9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3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A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6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0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F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0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B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30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E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9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D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3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E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B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8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C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8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7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4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5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5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107D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D1F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76E28C" w14:textId="5F6A58E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40C82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DDD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56B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945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B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F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E63C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9BF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4B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FD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0B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7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A99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2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E978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8D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C8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39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44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73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070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F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25E8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F0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7B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E2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E8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2E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526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1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62EC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A7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E6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10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08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47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A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D2F2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A2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AA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E3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A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F2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B4D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A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9A4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BB3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E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12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34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ED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C72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B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661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86E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68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35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79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DB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458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90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DAA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7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F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D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4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29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B146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EEA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C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F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A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5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9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3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1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6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3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D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C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0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F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8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D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9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2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4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1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59E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7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E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C27FAE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4D2399B" w14:textId="77777777" w:rsidR="00944C3D" w:rsidRDefault="00944C3D" w:rsidP="00944C3D">
      <w:pPr>
        <w:rPr>
          <w:rFonts w:ascii="Arial" w:hAnsi="Arial"/>
        </w:rPr>
      </w:pPr>
    </w:p>
    <w:p w14:paraId="0FF8AB2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1CBBC35" w14:textId="00D3B62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0001573" w14:textId="55003B8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E43883C" w14:textId="04F894D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FCE4D2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8718AB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85A757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E22F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33A0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9496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BC5DAA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1580DE0" w14:textId="3A5FE763" w:rsidR="00944C3D" w:rsidRPr="008D0433" w:rsidRDefault="00640C8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Jaroslava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Krištofová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A190918" w14:textId="7B52CEE2" w:rsidR="00944C3D" w:rsidRPr="008D0433" w:rsidRDefault="00640C8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7E92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EF89B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617F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75C7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0243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5F7E2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6829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2B0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B38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78377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9F40BF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27C1716" w14:textId="4F71F50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D8E99B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AB92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B1148D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232B28" w14:textId="3DD36F89" w:rsidR="00944C3D" w:rsidRDefault="00640C8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D3B5DF8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90D50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B3AA2A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44930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6D793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74ACA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64D40E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37F6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654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B2BB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6438B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CBF90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C22A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BCF7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54643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ADFBD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8844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BEF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149F63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F949E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39AAB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FA1DF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33448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D7AA6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B2263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46FE34E" w14:textId="32CA761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3701D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1B30B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29BF1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995B08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EA0E6B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DC07D22" w14:textId="736AA68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C8D5C1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612B6E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A90EA2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7004A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1250E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59971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F86497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47312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D89B9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AC7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34AC8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DBD0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8CC4A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046EE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85AF5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BCB78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7ED0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B8035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A4269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688E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40D27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2D5DF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1FCDE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CEE70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254B0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5F763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EC129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369B7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0C2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D1E9F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AD1CA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D5DEA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6E8A4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5FF84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68769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3DA52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9A9C3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0C294B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3CFDD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7D4A4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1FACE8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9977E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3D166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36000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4FE7C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EC1C3E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D11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8E1D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2006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3A0E6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A0541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850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C9494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B028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C19E6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2BA4F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9C7E1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2F87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6F86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79481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434C9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644B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2B181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EBE62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8C46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C4D51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ADEF7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6D19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1BFEE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258D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3087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D7EF7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30A7016" w14:textId="1C21F8A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27ADD4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86B13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04AA54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AB3D4D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FF8DE3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97116E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87931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6230C5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1D401D5" w14:textId="77777777" w:rsidTr="00503750">
        <w:tc>
          <w:tcPr>
            <w:tcW w:w="2302" w:type="dxa"/>
            <w:vAlign w:val="center"/>
          </w:tcPr>
          <w:p w14:paraId="599DFC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CFD63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FCC9C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7AAD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06B94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A3E5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5F321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B45DA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D4DCF21" w14:textId="77777777" w:rsidTr="00503750">
        <w:tc>
          <w:tcPr>
            <w:tcW w:w="15593" w:type="dxa"/>
            <w:gridSpan w:val="8"/>
            <w:vAlign w:val="center"/>
          </w:tcPr>
          <w:p w14:paraId="3D56F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62592FF" w14:textId="77777777" w:rsidTr="00503750">
        <w:tc>
          <w:tcPr>
            <w:tcW w:w="2302" w:type="dxa"/>
            <w:vAlign w:val="center"/>
          </w:tcPr>
          <w:p w14:paraId="3D0FFF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9BE3C0B" w14:textId="69433D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1236C9" w14:textId="496004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C66C2" w14:textId="1AFB5F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EDAA0" w14:textId="62FD59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5F4CF" w14:textId="7DA1EF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D6404" w14:textId="1EAB65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A2DDD8" w14:textId="46EBC9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AE08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84E6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799051A" w14:textId="4CEC8C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656A00" w14:textId="6B00C1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A03448" w14:textId="5E077D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025D10" w14:textId="677A2A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8FD69" w14:textId="52862A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E93BC" w14:textId="1B4EF9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D69765" w14:textId="19D7EB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DBE4B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043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0E3B168" w14:textId="3E61FE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19B37A" w14:textId="0BB55C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74136" w14:textId="56B32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5D920D" w14:textId="14BB1A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B8E9F8" w14:textId="73438E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F4A2A3" w14:textId="7807DF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10355C" w14:textId="7172C1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521C0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E1EF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4A3B7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7CFEA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55AA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7F0C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0E43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48A1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663D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39BF6B8" w14:textId="77777777" w:rsidTr="00503750">
        <w:tc>
          <w:tcPr>
            <w:tcW w:w="2302" w:type="dxa"/>
            <w:vAlign w:val="center"/>
          </w:tcPr>
          <w:p w14:paraId="4D0B4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598EC1B" w14:textId="5E9D19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A69A9B" w14:textId="0032CC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5FB23" w14:textId="64CBD5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0247C" w14:textId="765E9E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84A0C8" w14:textId="23ABD5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8FCAF" w14:textId="03866E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2B239" w14:textId="107621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5CB91" w14:textId="77777777" w:rsidTr="00503750">
        <w:tc>
          <w:tcPr>
            <w:tcW w:w="15593" w:type="dxa"/>
            <w:gridSpan w:val="8"/>
            <w:vAlign w:val="center"/>
          </w:tcPr>
          <w:p w14:paraId="0154CB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2C29E77" w14:textId="77777777" w:rsidTr="00503750">
        <w:tc>
          <w:tcPr>
            <w:tcW w:w="2302" w:type="dxa"/>
            <w:vAlign w:val="center"/>
          </w:tcPr>
          <w:p w14:paraId="382F43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4B0729" w14:textId="63D43F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5E5C8D" w14:textId="3D1919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170F3" w14:textId="4C34EE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7116A" w14:textId="3F61C0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3E2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9219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EFEF78" w14:textId="248A7F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31F8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F462D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240BB92" w14:textId="064D2D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6892CD" w14:textId="305CFE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D4963E" w14:textId="31498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4A535" w14:textId="1C2C15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2D6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3D68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E7F733" w14:textId="707EBA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14978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DCE9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8F44966" w14:textId="6F4804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B0B47C" w14:textId="0AB634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08B823" w14:textId="098493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8CEE4F" w14:textId="7A0A21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9F0D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C7D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F5784B" w14:textId="26A842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29B08" w14:textId="77777777" w:rsidTr="00503750">
        <w:tc>
          <w:tcPr>
            <w:tcW w:w="2302" w:type="dxa"/>
            <w:vAlign w:val="center"/>
          </w:tcPr>
          <w:p w14:paraId="140719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61617A" w14:textId="656F86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E5775D" w14:textId="4DCBD4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20EFF2" w14:textId="49BBBF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A1E37E" w14:textId="3308D4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A124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08DA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BD437B" w14:textId="04BB4E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2E9A4" w14:textId="77777777" w:rsidTr="00503750">
        <w:tc>
          <w:tcPr>
            <w:tcW w:w="15593" w:type="dxa"/>
            <w:gridSpan w:val="8"/>
            <w:vAlign w:val="center"/>
          </w:tcPr>
          <w:p w14:paraId="6E923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874F767" w14:textId="77777777" w:rsidTr="00503750">
        <w:tc>
          <w:tcPr>
            <w:tcW w:w="2302" w:type="dxa"/>
            <w:vAlign w:val="center"/>
          </w:tcPr>
          <w:p w14:paraId="487A3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87DAE8" w14:textId="243D40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E5A76F" w14:textId="6EFCB0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552D29" w14:textId="5E29DA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B23D96" w14:textId="503996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F1661B" w14:textId="5D183E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6DFA5" w14:textId="6561CE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1E7B81" w14:textId="2BCECB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C9181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A440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EE2371" w14:textId="14E2F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D27973" w14:textId="3211D8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9EA9F" w14:textId="2906CA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AB84B" w14:textId="779A0B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7CE99D" w14:textId="6E6AC2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B1A1B" w14:textId="70E116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55134" w14:textId="0AF44C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6E96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DAE59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B0B068" w14:textId="6A05E7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6C4D7D" w14:textId="4EAC47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E587BB" w14:textId="176F94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94EA2C" w14:textId="18AF70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880A2" w14:textId="53C2F1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9BC136" w14:textId="68F388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4FFFD9" w14:textId="20400F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C195A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049F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56D480" w14:textId="649622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22E215" w14:textId="3AB3D0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480038" w14:textId="0B0D28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3D2DD9" w14:textId="2A2621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4BEF0" w14:textId="6E20FF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DE69D" w14:textId="726753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B4DE50" w14:textId="683E00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13A92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29610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6DBB4A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74D8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41D80E" w14:textId="5E7572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0A79FC" w14:textId="389EEA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69DC7" w14:textId="76DE02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F9DFC" w14:textId="6FBDBE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2C72FC" w14:textId="1155B4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40E5A" w14:textId="6BC232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79214" w14:textId="2232B5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3464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5AE2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C157DD" w14:textId="3716DA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54856A" w14:textId="0C3592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8EFBF7" w14:textId="712C87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64FF03" w14:textId="45DCE7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7C61F" w14:textId="3092BD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8574C" w14:textId="147F0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59E141" w14:textId="56ED24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C7041" w14:textId="77777777" w:rsidR="00944C3D" w:rsidRDefault="00944C3D" w:rsidP="00944C3D">
      <w:pPr>
        <w:rPr>
          <w:rFonts w:ascii="Arial" w:hAnsi="Arial"/>
          <w:b/>
        </w:rPr>
      </w:pPr>
    </w:p>
    <w:p w14:paraId="347B529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96E848A" w14:textId="77777777" w:rsidTr="00503750">
        <w:tc>
          <w:tcPr>
            <w:tcW w:w="1944" w:type="dxa"/>
            <w:vAlign w:val="center"/>
          </w:tcPr>
          <w:p w14:paraId="7A1D4B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0E7EC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C6EEF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6DC6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0E010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EE179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B0AD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AEDEF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517D6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E8EB8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44BBD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8AC6A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CFCC19C" w14:textId="77777777" w:rsidTr="00503750">
        <w:tc>
          <w:tcPr>
            <w:tcW w:w="15685" w:type="dxa"/>
            <w:gridSpan w:val="12"/>
            <w:vAlign w:val="center"/>
          </w:tcPr>
          <w:p w14:paraId="7FDF84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D72CCFE" w14:textId="77777777" w:rsidTr="00503750">
        <w:tc>
          <w:tcPr>
            <w:tcW w:w="1944" w:type="dxa"/>
            <w:vAlign w:val="center"/>
          </w:tcPr>
          <w:p w14:paraId="479C5B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6B8789" w14:textId="77B4A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3B7C0B" w14:textId="02B65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1293B4" w14:textId="17714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B934D6" w14:textId="66049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2CC46A" w14:textId="1FF0F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780C13" w14:textId="24FD2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73E83A" w14:textId="78EC1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A0E32C" w14:textId="4FE48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37CA41" w14:textId="7AA8C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56ED17" w14:textId="4CD3D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D25E27" w14:textId="061E5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DF5E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82F0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F88D284" w14:textId="486C0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00F5D5" w14:textId="1C19D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E3CB16" w14:textId="4FF590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F2FB9C" w14:textId="6DB2B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AB69D0" w14:textId="70F93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0717BE" w14:textId="19A6D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26C34B" w14:textId="03405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1EE3F8" w14:textId="6BC95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1C851F" w14:textId="1148D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2BE2E8" w14:textId="2571B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ACC6A8" w14:textId="415F2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E5F8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6E01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F0D3D70" w14:textId="40D3C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FA9EDF" w14:textId="1AAB6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AD98CA" w14:textId="6027F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CB7E0A" w14:textId="00C81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AEF476" w14:textId="7797C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E540DD" w14:textId="7E4EF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F62AA3" w14:textId="1E85E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CE8C94" w14:textId="785ED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F3C9AE" w14:textId="4205A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8CEFB9" w14:textId="45196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D59267" w14:textId="17188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0C485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8447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4B57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59C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1FC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8325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F43E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A6EE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B9ED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859C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7B4A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FEA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BE3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DAA85D" w14:textId="77777777" w:rsidTr="00503750">
        <w:tc>
          <w:tcPr>
            <w:tcW w:w="1944" w:type="dxa"/>
            <w:vAlign w:val="center"/>
          </w:tcPr>
          <w:p w14:paraId="4740C3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9D6835" w14:textId="21292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B36AA2" w14:textId="504CF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0E973A" w14:textId="02073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CC65C3" w14:textId="1C4F2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68AD93" w14:textId="5F391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D7C209" w14:textId="07844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3BA0BF" w14:textId="252FB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92922E" w14:textId="2F613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FEE3E6" w14:textId="33187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79CBB2" w14:textId="3962D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8816AD" w14:textId="6BE31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69063" w14:textId="77777777" w:rsidTr="00503750">
        <w:tc>
          <w:tcPr>
            <w:tcW w:w="15685" w:type="dxa"/>
            <w:gridSpan w:val="12"/>
            <w:vAlign w:val="center"/>
          </w:tcPr>
          <w:p w14:paraId="3679D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EF1EE30" w14:textId="77777777" w:rsidTr="00503750">
        <w:tc>
          <w:tcPr>
            <w:tcW w:w="1944" w:type="dxa"/>
            <w:vAlign w:val="center"/>
          </w:tcPr>
          <w:p w14:paraId="117E26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F93B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FC4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5856D5" w14:textId="7740F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07EB51" w14:textId="3F56E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DB5645" w14:textId="07836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8978B8" w14:textId="01333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E91B2A" w14:textId="4E0D3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C3D886" w14:textId="5F948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5664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547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9C3D8C" w14:textId="18135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42D8A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24B8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6BF4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EF2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C96474" w14:textId="32635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1FA662" w14:textId="03311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3EDB56" w14:textId="462D7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715500" w14:textId="7F40A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D6A3E9" w14:textId="5ED96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5B035B" w14:textId="43750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9C6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453F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EDEA50" w14:textId="71A84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4522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D7F47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F92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6FF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A9CE2E" w14:textId="3FBF7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579E24" w14:textId="0F6EB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5AA656" w14:textId="5B9F1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AC3A96" w14:textId="68AB5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506461" w14:textId="14CC6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27DFEA" w14:textId="3B531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C5E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7007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EE2D7F" w14:textId="2BAC6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B0F25" w14:textId="77777777" w:rsidTr="00503750">
        <w:tc>
          <w:tcPr>
            <w:tcW w:w="1944" w:type="dxa"/>
            <w:vAlign w:val="center"/>
          </w:tcPr>
          <w:p w14:paraId="11DF92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9053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108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36FFD2" w14:textId="3BD3F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00E88B" w14:textId="4BEA0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E5DA63" w14:textId="1CBE4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F7E327" w14:textId="12602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D22B2E" w14:textId="78F38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CF5FA5" w14:textId="4E83B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953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9CA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2DFFD08" w14:textId="41631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CBBC6" w14:textId="77777777" w:rsidTr="00503750">
        <w:tc>
          <w:tcPr>
            <w:tcW w:w="15685" w:type="dxa"/>
            <w:gridSpan w:val="12"/>
            <w:vAlign w:val="center"/>
          </w:tcPr>
          <w:p w14:paraId="4B80E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F244E55" w14:textId="77777777" w:rsidTr="00503750">
        <w:tc>
          <w:tcPr>
            <w:tcW w:w="1944" w:type="dxa"/>
            <w:vAlign w:val="center"/>
          </w:tcPr>
          <w:p w14:paraId="228C75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73F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665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B5AC43" w14:textId="5D5D3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9E4F78" w14:textId="69985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5B933A" w14:textId="22B28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2BC960" w14:textId="52C6C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D92F49" w14:textId="7BF04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F7BAF7" w14:textId="4F610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CC7F74" w14:textId="43067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426A5F" w14:textId="3459D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F78133" w14:textId="3BFA3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61A43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EDDCD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1AB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DFF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33563D" w14:textId="3B43D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80194E" w14:textId="7A5B1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57B98E" w14:textId="4DDBD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762593" w14:textId="367C1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8C3997" w14:textId="73803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8A30BF" w14:textId="234CC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7CCF87" w14:textId="10B09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32341A" w14:textId="74A3D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059CEA" w14:textId="77748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AAF8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FE47D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BAED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D97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2784B1" w14:textId="1E7BE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1A3CFD" w14:textId="1D7D5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A282B6" w14:textId="43A2D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7D60ED" w14:textId="3426F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FC31A6" w14:textId="263E6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098712" w14:textId="5F738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8F883E" w14:textId="0BFF2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6A9008" w14:textId="62DEA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24771F" w14:textId="71282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F005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2CFB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AB38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DD0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9014E6" w14:textId="48AC2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7E7D44" w14:textId="0F16B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987F01" w14:textId="5BD9A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4D3961" w14:textId="199E8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9F2D5C" w14:textId="47CF1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9BE448" w14:textId="7C74B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919165" w14:textId="308FF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83B778" w14:textId="37B37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224006" w14:textId="505BC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E3E95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0BC10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E63B39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77C6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2B9334" w14:textId="2BC64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BAFB06" w14:textId="3F7B1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43CD373" w14:textId="3E7F0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889415" w14:textId="56BD2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EA5B10A" w14:textId="4E01B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858415" w14:textId="566F3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28DCFD" w14:textId="18483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B2BB11" w14:textId="214DA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BF370B" w14:textId="55FEB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AF7FDA" w14:textId="166D9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C8CCC1" w14:textId="7FA59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7E489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1ECC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4DC0F22" w14:textId="37D77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3D57DA" w14:textId="01C55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60317F" w14:textId="7988B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578CD0" w14:textId="69B1E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C1B976" w14:textId="6D1147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F4E305" w14:textId="37956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B63106" w14:textId="3745D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8396D5" w14:textId="52A24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3E59B3" w14:textId="053CA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03E637" w14:textId="333FF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A3C30B" w14:textId="5858F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B3F9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8A21A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3A974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37EC5C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7C975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A5D8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0EE08D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176FF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3763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6BC72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6D5FB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1C08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173B3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1C43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7BD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BCEDA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846E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6953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F590D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EC216B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771B07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6EE54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29D3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AF69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64B13D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F8AFE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499C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0F12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1332E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94404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16E93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A1B6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ADDC1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394A4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87B9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9258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E164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CA1C0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D21516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FA2FA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A5FF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F3C4B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732DA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4F3FF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FA30C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DD48BB9" w14:textId="77777777" w:rsidTr="00503750">
        <w:trPr>
          <w:trHeight w:val="1073"/>
        </w:trPr>
        <w:tc>
          <w:tcPr>
            <w:tcW w:w="3614" w:type="dxa"/>
            <w:vMerge/>
          </w:tcPr>
          <w:p w14:paraId="323C83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6948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BA32C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DEEE2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061CA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2A2B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869CC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EC09323" w14:textId="77777777" w:rsidTr="00503750">
        <w:trPr>
          <w:trHeight w:val="283"/>
        </w:trPr>
        <w:tc>
          <w:tcPr>
            <w:tcW w:w="3614" w:type="dxa"/>
          </w:tcPr>
          <w:p w14:paraId="5E012A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C45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5702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11C7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2E0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223E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C41E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44BD88E" w14:textId="77777777" w:rsidTr="00503750">
        <w:trPr>
          <w:trHeight w:val="283"/>
        </w:trPr>
        <w:tc>
          <w:tcPr>
            <w:tcW w:w="3614" w:type="dxa"/>
          </w:tcPr>
          <w:p w14:paraId="2CD980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163B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EAD8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6802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FE4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1981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91F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C1D5A1D" w14:textId="77777777" w:rsidTr="00503750">
        <w:trPr>
          <w:trHeight w:val="283"/>
        </w:trPr>
        <w:tc>
          <w:tcPr>
            <w:tcW w:w="3614" w:type="dxa"/>
          </w:tcPr>
          <w:p w14:paraId="5CBFA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A42E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912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AD13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764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A344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93A4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170C0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834A42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651ECC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6898C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5DC6C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4446B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FD423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85E6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8AED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77DFF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7C332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681A2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FF691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FF639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07A3FA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6EDE6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0573A2F" w14:textId="0F071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00766" w14:textId="27A06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8A43B" w14:textId="1193C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912C8B" w14:textId="550B9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6CAC7" w14:textId="67BC4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E1EEA" w14:textId="6BA94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74E30F" w14:textId="39F3C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376714" w14:textId="168FA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E3D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E9F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7068D99" w14:textId="71209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730C09" w14:textId="7ECBC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A18CDD" w14:textId="08286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5BAB9" w14:textId="7ACF5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F92D24" w14:textId="685B7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58111" w14:textId="3CB46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52B7D" w14:textId="68A8D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122ABC" w14:textId="640E1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44C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844B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33E771A" w14:textId="24A5C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6BDF15" w14:textId="5B3F0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5A2324" w14:textId="12C1F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02CEF5" w14:textId="5556A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A4D4B" w14:textId="48E16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40A3E" w14:textId="77326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9B7C1" w14:textId="46B5B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DB28AC" w14:textId="50F4A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E1C0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DCA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0C05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F2C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0E3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C51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ED7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272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2A7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0D5B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50BF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B0193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C3A7BF" w14:textId="3C7E2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072BA6" w14:textId="494DA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2229F0" w14:textId="0BFBE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FC397" w14:textId="2ED3D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F44CE" w14:textId="4B063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2F8194" w14:textId="11547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8AF697" w14:textId="3941F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22C0F2" w14:textId="15898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D36C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3C8FB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1A0AB8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0C260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1C7074" w14:textId="013DB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12E0BE" w14:textId="05AE2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44A141" w14:textId="6A635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EB185A" w14:textId="011F7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11F117" w14:textId="43F6E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AC244" w14:textId="153B2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DB8C69" w14:textId="6F9C8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A66C96" w14:textId="457D7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ED2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E14F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DBD86AA" w14:textId="7263D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E402A5" w14:textId="1A5D5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465A71" w14:textId="08787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88D79" w14:textId="30193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82E80" w14:textId="77932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8CD2A5" w14:textId="29DE8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79DE3B" w14:textId="1AE74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4F528D" w14:textId="5D0D1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03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74B1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6D2E332" w14:textId="5AFC5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2B899" w14:textId="49FDD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0B1B5" w14:textId="3AC13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E2459" w14:textId="689B7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8561FD" w14:textId="3745F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0D2A43" w14:textId="244AD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1B0FDB" w14:textId="0C445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3BEAED" w14:textId="59EB7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3FCB0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9D8E1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C60484A" w14:textId="39887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23378" w14:textId="62437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3D74B5" w14:textId="0B00E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B3362C" w14:textId="25819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31F778" w14:textId="09FD8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FAD5C" w14:textId="2D276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A5214" w14:textId="5C8FC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8B90D3" w14:textId="69CA7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A0E1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5D17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E8FE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0B3CF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42E4A1D" w14:textId="0D2E5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DDFC79" w14:textId="0A551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B81CD" w14:textId="3DD8B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F7921" w14:textId="126D5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6B0CC" w14:textId="31793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69325D" w14:textId="386E1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DF2BB" w14:textId="5662C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159459" w14:textId="0D079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A141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2843B4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5E37BE4" w14:textId="2B141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14DD41" w14:textId="755DB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78D12B" w14:textId="39912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D2E32" w14:textId="60278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E20A42" w14:textId="7C07D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B05480" w14:textId="2F029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69A20" w14:textId="2D767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739F7A" w14:textId="360EC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A096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C18E7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384463A" w14:textId="41117CF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486D9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4DAA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9CDC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D13A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C915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4D79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2BA6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8DFE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7367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6842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CC05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FD0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1956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0627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1330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41F1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ED84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F0AED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D700AB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E586A4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0F0C33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2355DD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F7DBD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E214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D47A1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05DA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A4F4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BB73F1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45CE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6F342C" w14:textId="22B5C22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31553A" w14:textId="1A2D44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9F525C" w14:textId="36F39E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27676B" w14:textId="04A87D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9D20E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FFC8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474619" w14:textId="55EA70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58D89D" w14:textId="5375C4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67AED55" w14:textId="171A38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EF97BD" w14:textId="623EAD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3B381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503FF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672950" w14:textId="65F0A2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A895D7" w14:textId="358270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89204A" w14:textId="382C8C3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A87FCA" w14:textId="6E09E3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8F5856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FE447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A4C963" w14:textId="610D37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3CEC37E" w14:textId="471F61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E2E7B3B" w14:textId="6ED770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3A8B0E" w14:textId="35C4EA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58FE08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E0BC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FD8488" w14:textId="76F2B6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D211F3" w14:textId="1AC53E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076820" w14:textId="04E0CF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326D18" w14:textId="7CF665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0C808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BA648D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45C5EA" w14:textId="180CC23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0C65901" w14:textId="2B54F73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5161A4" w14:textId="45EA26F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1BA818" w14:textId="699D12C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3AC8747" w14:textId="77777777" w:rsidR="00944C3D" w:rsidRDefault="00944C3D" w:rsidP="00944C3D">
      <w:pPr>
        <w:rPr>
          <w:rFonts w:ascii="Arial" w:hAnsi="Arial"/>
          <w:b/>
        </w:rPr>
      </w:pPr>
    </w:p>
    <w:p w14:paraId="7CCE7167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40B502F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6E168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07733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81157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C663C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92E65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D44806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10FFA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D0B1C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63A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F0D5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46C29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7FF23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2065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6B23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E4A8E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D1264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EA3F0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2458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0CAAF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AAB97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969BD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9B5429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9C94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8CD81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EF928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E489E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58B28C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C9C720" w14:textId="77777777" w:rsidTr="00503750">
        <w:tc>
          <w:tcPr>
            <w:tcW w:w="2835" w:type="dxa"/>
            <w:vAlign w:val="center"/>
          </w:tcPr>
          <w:p w14:paraId="76A732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7500A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4AE3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A3BA1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CA89E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BDC55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5D8270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DE9017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EEA59B1" w14:textId="637DE47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7FDA3A" w14:textId="7695FE7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E3D7E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DDD9D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FAAD53" w14:textId="41A45C9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4878E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05E74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B9E266" w14:textId="12580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2F4582" w14:textId="76D31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8A8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84E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85A646" w14:textId="7BE79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9DBD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45366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E8861C7" w14:textId="66067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1BE5FD" w14:textId="5351F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2D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D5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5C30D3" w14:textId="1F54C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5F9B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80331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D873649" w14:textId="5E0D2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3A43CC" w14:textId="3D4FE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47A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268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344272" w14:textId="73872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D4B9F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AAA9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D928DBA" w14:textId="63E48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53E85F" w14:textId="572F1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064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30F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CC047C" w14:textId="66D3A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7C070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9EF7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2AB6FCE" w14:textId="7CA2E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ECF352" w14:textId="07B19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F87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400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A2CC15" w14:textId="47F6B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10E3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125DF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4FEC9F1" w14:textId="5ACBD01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95FD97" w14:textId="672EE1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2E57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F029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7A4CCB" w14:textId="117F87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CEC3C2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CCD05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561F645" w14:textId="1EC4A42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A318C49" w14:textId="77777777" w:rsidR="00944C3D" w:rsidRDefault="00944C3D" w:rsidP="00944C3D">
      <w:pPr>
        <w:rPr>
          <w:rFonts w:ascii="Arial" w:hAnsi="Arial"/>
          <w:b/>
        </w:rPr>
      </w:pPr>
    </w:p>
    <w:p w14:paraId="49DF907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9C3B926" w14:textId="77777777" w:rsidTr="00503750">
        <w:tc>
          <w:tcPr>
            <w:tcW w:w="2835" w:type="dxa"/>
            <w:vAlign w:val="center"/>
          </w:tcPr>
          <w:p w14:paraId="20B68E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6934F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C4BE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5E47C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97837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3F5DA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020DD3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4A2B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F654EE" w14:textId="086A9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4D74C" w14:textId="748EE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645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996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E4A87F" w14:textId="7B39A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6EAFF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D44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2D82C0" w14:textId="405B3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FDDB04" w14:textId="64B5D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C7E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ABBB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3F6766" w14:textId="46BBE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7D43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6241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C653AED" w14:textId="748E8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927555" w14:textId="24F3D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AC1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506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C379E3" w14:textId="2C76B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5AF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04A7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C9901CE" w14:textId="329AD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E70E8F" w14:textId="72AC0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64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36F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E50CB8" w14:textId="43EC4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30F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D93E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A2E6778" w14:textId="215781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442BE7" w14:textId="15C414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517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70C0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A85E35" w14:textId="6AAD08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DB836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14CD8C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077D89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C24A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47DFD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F537003" w14:textId="77777777" w:rsidTr="00503750">
        <w:trPr>
          <w:trHeight w:val="699"/>
        </w:trPr>
        <w:tc>
          <w:tcPr>
            <w:tcW w:w="3502" w:type="dxa"/>
            <w:vMerge/>
          </w:tcPr>
          <w:p w14:paraId="00BDD1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D21E7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8B97F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15A3A3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EFCF6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98033A5" w14:textId="7CE9898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64A09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4B40C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D77AF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387A2AB" w14:textId="39D053B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5784DB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76A68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00C2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D230E93" w14:textId="398ACAD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4F300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DECE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A5C9D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476FD7B" w14:textId="77777777" w:rsidTr="00503750">
        <w:trPr>
          <w:trHeight w:val="593"/>
        </w:trPr>
        <w:tc>
          <w:tcPr>
            <w:tcW w:w="3497" w:type="dxa"/>
          </w:tcPr>
          <w:p w14:paraId="783D0A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8D468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7BB38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C1C4F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E71E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4899433" w14:textId="0414F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074CDB" w14:textId="6D1FE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0651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2AF785" w14:textId="0CB812B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669391" w14:textId="77473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37EB08" w14:textId="3B42A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BB3E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727B91" w14:textId="3F34C80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FB5891" w14:textId="0F245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81AC48" w14:textId="5A7083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92CB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64B6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7ACF027" w14:textId="19C6E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85D6EA" w14:textId="75F7D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4FA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9742A0" w14:textId="5C993D7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E3D7A1" w14:textId="67013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D41DB8" w14:textId="1461E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2A94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92A395" w14:textId="4B405F6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9A5CF4" w14:textId="000DB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CBD9A" w14:textId="1A177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C13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956E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5C680AF" w14:textId="703F2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43979B" w14:textId="698C3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089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35B721" w14:textId="2A735C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BF37C4" w14:textId="24739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CB3EAF" w14:textId="2FB48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653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1044FD" w14:textId="021653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33549C" w14:textId="2684C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41AF13" w14:textId="05449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E1B1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12DA3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EDCC264" w14:textId="13897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1A3EA3" w14:textId="39FB5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E58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657338" w14:textId="4DEB668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0214FE" w14:textId="62D6A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EC329B" w14:textId="12E21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DA03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B73FC14" w14:textId="3309D98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9A9656" w14:textId="7E019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861983" w14:textId="3C49D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492258" w14:textId="77777777" w:rsidR="00944C3D" w:rsidRDefault="00944C3D" w:rsidP="00944C3D">
      <w:pPr>
        <w:rPr>
          <w:rFonts w:ascii="Arial" w:hAnsi="Arial"/>
          <w:b/>
        </w:rPr>
      </w:pPr>
    </w:p>
    <w:p w14:paraId="13B7702D" w14:textId="77777777" w:rsidR="00944C3D" w:rsidRDefault="00944C3D" w:rsidP="00944C3D">
      <w:pPr>
        <w:rPr>
          <w:rFonts w:ascii="Arial" w:hAnsi="Arial"/>
          <w:b/>
        </w:rPr>
      </w:pPr>
    </w:p>
    <w:p w14:paraId="7F571887" w14:textId="77777777" w:rsidR="00944C3D" w:rsidRDefault="00944C3D" w:rsidP="00944C3D">
      <w:pPr>
        <w:rPr>
          <w:rFonts w:ascii="Arial" w:hAnsi="Arial"/>
          <w:b/>
        </w:rPr>
      </w:pPr>
    </w:p>
    <w:p w14:paraId="4B54FD5C" w14:textId="77777777" w:rsidR="00944C3D" w:rsidRDefault="00944C3D" w:rsidP="00944C3D">
      <w:pPr>
        <w:rPr>
          <w:rFonts w:ascii="Arial" w:hAnsi="Arial"/>
          <w:b/>
        </w:rPr>
      </w:pPr>
    </w:p>
    <w:p w14:paraId="1688984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66614869" w14:textId="77777777" w:rsidTr="00503750">
        <w:tc>
          <w:tcPr>
            <w:tcW w:w="2622" w:type="dxa"/>
            <w:vAlign w:val="center"/>
          </w:tcPr>
          <w:p w14:paraId="1145A3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79752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35771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CA461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93AD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0E643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CB86F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A9E22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F9370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FFFB56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D23C3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31AEA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DFE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B461F50" w14:textId="67951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2C0287" w14:textId="52081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69ACF1" w14:textId="33B8D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1C60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A975DA" w14:textId="0BB80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08B93" w14:textId="77777777" w:rsidTr="00503750">
        <w:tc>
          <w:tcPr>
            <w:tcW w:w="2622" w:type="dxa"/>
            <w:vAlign w:val="center"/>
          </w:tcPr>
          <w:p w14:paraId="0A9609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8E60F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CF1D658" w14:textId="517E6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B8E5C8" w14:textId="7E688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53EE38" w14:textId="5FB50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E69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0395A5" w14:textId="5E700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B362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4735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DDAA60B" w14:textId="0C005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20B3FC" w14:textId="32F98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A5A908" w14:textId="7D009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527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2A5AD3" w14:textId="74C80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4EBB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8A6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5C276C0" w14:textId="7F91C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525FB2" w14:textId="04029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2DEF21" w14:textId="51111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3B9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6BA6A6" w14:textId="2764A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E8491" w14:textId="77777777" w:rsidTr="00503750">
        <w:tc>
          <w:tcPr>
            <w:tcW w:w="2622" w:type="dxa"/>
            <w:vAlign w:val="center"/>
          </w:tcPr>
          <w:p w14:paraId="6A34D6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8077E71" w14:textId="031C4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16634.00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8A6F59" w14:textId="25ACB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10408.00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DE68F2" w14:textId="2AE76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5233.00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6CE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F040B0" w14:textId="0A218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21809.00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C42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6086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10EA561" w14:textId="0DE81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EB31AF" w14:textId="553BC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DF04C" w14:textId="373C5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587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2092CA" w14:textId="73239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B4D75" w14:textId="77777777" w:rsidTr="00503750">
        <w:tc>
          <w:tcPr>
            <w:tcW w:w="2622" w:type="dxa"/>
            <w:vAlign w:val="center"/>
          </w:tcPr>
          <w:p w14:paraId="7B81D5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EEECEAC" w14:textId="4B23B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7B7652" w14:textId="128E9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771FD4" w14:textId="78B7D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0CB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706339" w14:textId="0AEAE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4067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BF773D9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8DADE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1A3E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DEE0A8F" w14:textId="5C68E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17C359" w14:textId="78A8A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AE1E66" w14:textId="71EA5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D10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BE487" w14:textId="3619B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0C7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8FAA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579EDBD" w14:textId="066F1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A22B6D" w14:textId="45B6F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68BE2D" w14:textId="38293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54A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67908A" w14:textId="7C1E6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EABC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9D59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86E9BFF" w14:textId="43DF2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634FBD" w14:textId="44173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F6F827" w14:textId="208DD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9AB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A99E67" w14:textId="77772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8D95B" w14:textId="77777777" w:rsidTr="00503750">
        <w:tc>
          <w:tcPr>
            <w:tcW w:w="2622" w:type="dxa"/>
            <w:vAlign w:val="center"/>
          </w:tcPr>
          <w:p w14:paraId="1C820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476DAB9" w14:textId="0BC3C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B1CE90" w14:textId="58AA2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4E3E9C" w14:textId="6D803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C4A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573E95" w14:textId="59CAB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E809D6" w14:textId="77777777" w:rsidTr="00503750">
        <w:tc>
          <w:tcPr>
            <w:tcW w:w="2622" w:type="dxa"/>
            <w:vAlign w:val="center"/>
          </w:tcPr>
          <w:p w14:paraId="398762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9D61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A7A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F47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BAC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FD2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232A6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CE3A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897A560" w14:textId="39C61B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16634.00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B03AFB" w14:textId="25B940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10408.00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D36043" w14:textId="2FF8CB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5233.00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20C3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ED8C11" w14:textId="5B8424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21809.00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1EED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980A7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55EAF2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2D5F5C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543CEB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6FFE6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7349F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DEA0C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3B0F7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24236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C476A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CBEB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70A96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2B5C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D31C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FFFDF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760A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95BB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339F4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19AC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FB6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69BD3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8F61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FA9C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B645E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004E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A857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42477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D9C7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D1A7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A1968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4BD5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CCF6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E17C7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CBAA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44D5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CC280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0F48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5C7A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2D79F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42BE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56428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64460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16726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39675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7D897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2EE5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82A3F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81F7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454F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CFFE1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B8C6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F081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0A2E1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74E0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9C35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DC2A6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651C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D485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124C9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EBE5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02C8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2DBF8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8F49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C456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E2BD4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E09B1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D97B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652B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24B938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739A938" w14:textId="77777777" w:rsidTr="00503750">
        <w:tc>
          <w:tcPr>
            <w:tcW w:w="2835" w:type="dxa"/>
            <w:vAlign w:val="center"/>
          </w:tcPr>
          <w:p w14:paraId="48677F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59DD8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3762D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7C181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5941F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E8534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059EE1" w14:textId="77777777" w:rsidTr="00503750">
        <w:tc>
          <w:tcPr>
            <w:tcW w:w="2835" w:type="dxa"/>
            <w:vAlign w:val="center"/>
          </w:tcPr>
          <w:p w14:paraId="0A1D9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D635B40" w14:textId="5826F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B0621E" w14:textId="02F22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0F7C2" w14:textId="4992E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1DA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6962F1" w14:textId="45AD65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EFBA8" w14:textId="77777777" w:rsidTr="00503750">
        <w:tc>
          <w:tcPr>
            <w:tcW w:w="2835" w:type="dxa"/>
            <w:vAlign w:val="center"/>
          </w:tcPr>
          <w:p w14:paraId="70ACE3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3ABDC95" w14:textId="0FB01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3A0117" w14:textId="23A47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48BBB4" w14:textId="4F36B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55B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097A20" w14:textId="05704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5AC72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F295A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08ABE0F" w14:textId="6C720B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A9FE2C" w14:textId="0E2852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88A4B7" w14:textId="29ECEE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23EC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2D2E6C" w14:textId="5F581D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D423079" w14:textId="77777777" w:rsidTr="00503750">
        <w:tc>
          <w:tcPr>
            <w:tcW w:w="2835" w:type="dxa"/>
            <w:vAlign w:val="center"/>
          </w:tcPr>
          <w:p w14:paraId="08977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7074622" w14:textId="4336B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1A649D" w14:textId="6DBC0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92A1D7" w14:textId="5F84F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57A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D0E086" w14:textId="6FDE2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1A9EEE" w14:textId="77777777" w:rsidTr="00503750">
        <w:tc>
          <w:tcPr>
            <w:tcW w:w="2835" w:type="dxa"/>
            <w:vAlign w:val="center"/>
          </w:tcPr>
          <w:p w14:paraId="7F4A6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4CB8624" w14:textId="3C74C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60AE3" w14:textId="3A59D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C9151" w14:textId="7C1E4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F8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B6850A" w14:textId="61D95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CD7A2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B5009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88B07B8" w14:textId="492ED10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B3D8BC" w14:textId="5BE91D5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8E9BA9" w14:textId="771DAF7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66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516647" w14:textId="259A88A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EC94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0D4D5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015689F" w14:textId="3C400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5B6663" w14:textId="5F97A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73E0DE" w14:textId="1D13F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869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441E65" w14:textId="4E801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8C98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5C96C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19C77A2A" w14:textId="77777777" w:rsidTr="00503750">
        <w:tc>
          <w:tcPr>
            <w:tcW w:w="2552" w:type="dxa"/>
            <w:shd w:val="clear" w:color="auto" w:fill="auto"/>
            <w:vAlign w:val="center"/>
          </w:tcPr>
          <w:p w14:paraId="0B5453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D2474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9179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9ECB3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8AE17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D0E8B3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4A664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E738B70" w14:textId="6581088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1B92D4A" w14:textId="6C4B19B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80B5568" w14:textId="1EEF3DA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D87BB4" w14:textId="09D9481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017CA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1FFD3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E64FF13" w14:textId="79A2416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39A772A" w14:textId="32884C3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7DA3217" w14:textId="0782A18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8C08028" w14:textId="44BB301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017479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822458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86907A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5D2CF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372DB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B6BC2ED" w14:textId="77777777" w:rsidTr="00503750">
        <w:tc>
          <w:tcPr>
            <w:tcW w:w="4395" w:type="dxa"/>
            <w:vMerge/>
          </w:tcPr>
          <w:p w14:paraId="705824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74AD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71FD6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029289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021C3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A50D766" w14:textId="241FE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642D4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79568C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6066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E0ECC0F" w14:textId="06B09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B735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ECC33F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9E181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B2AF743" w14:textId="532AB7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5CA2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A0C14A8" w14:textId="77777777" w:rsidTr="00503750">
        <w:tc>
          <w:tcPr>
            <w:tcW w:w="4395" w:type="dxa"/>
            <w:vAlign w:val="center"/>
          </w:tcPr>
          <w:p w14:paraId="5AF1DD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BC77005" w14:textId="21E97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211AB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3AB53F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C817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E3ACD06" w14:textId="2BA85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D843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6EDCA4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EC229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9B20DB2" w14:textId="62C9E7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C42C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54B5C1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B74FF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286FDD2" w14:textId="6CA67A9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5445.00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C435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1924C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AA44C7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54FE6BA" w14:textId="77777777" w:rsidTr="00503750">
        <w:tc>
          <w:tcPr>
            <w:tcW w:w="4395" w:type="dxa"/>
            <w:vAlign w:val="center"/>
          </w:tcPr>
          <w:p w14:paraId="3C1571B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DB7DA6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141D3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B4C51F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55344F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6887D17" w14:textId="322608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337CED" w14:textId="5BE6B6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1D5F97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9F117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158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E04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637D41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8D106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5EAB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B2E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B00F7B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6D0D6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4BD9837" w14:textId="3C527B6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85404F" w14:textId="042FE4E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F70F8C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F2CA3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E8500BA" w14:textId="46EBA3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79D1C3" w14:textId="268C9D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0513C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D4B4B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2517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43536AB" w14:textId="77777777" w:rsidTr="00503750">
        <w:tc>
          <w:tcPr>
            <w:tcW w:w="1843" w:type="dxa"/>
            <w:vAlign w:val="center"/>
          </w:tcPr>
          <w:p w14:paraId="29F37B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CD906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CCC0F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B6E20D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AED96A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7B8EB9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C31F9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E6DF084" w14:textId="77777777" w:rsidTr="00503750">
        <w:tc>
          <w:tcPr>
            <w:tcW w:w="1843" w:type="dxa"/>
            <w:vAlign w:val="center"/>
          </w:tcPr>
          <w:p w14:paraId="487F0D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D263C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F700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E976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60DC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E5E6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C728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A4294E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AB0DD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E3BF5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49BC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D75D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1FB4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955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1059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BA6679B" w14:textId="77777777" w:rsidTr="00503750">
        <w:tc>
          <w:tcPr>
            <w:tcW w:w="1843" w:type="dxa"/>
            <w:vAlign w:val="center"/>
          </w:tcPr>
          <w:p w14:paraId="2756CB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7D5D4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40B9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1AE7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2E44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1809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22EB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C6C15A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9E1A2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018EA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D6E4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0570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AB6F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E5BA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3ADE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70C0B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986DB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59B68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0EEE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D095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FFD72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EE95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EABD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9E952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CC12F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502199E" w14:textId="77777777" w:rsidTr="00503750">
        <w:trPr>
          <w:trHeight w:val="664"/>
        </w:trPr>
        <w:tc>
          <w:tcPr>
            <w:tcW w:w="3372" w:type="dxa"/>
          </w:tcPr>
          <w:p w14:paraId="5B007C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CAE59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7BB3C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3E4D61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9DA4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6AD7441" w14:textId="2030C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51B04A" w14:textId="3F4EA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02BE5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CF5BD3F" w14:textId="7546F35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69D6A7" w14:textId="256BE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5CAA6B" w14:textId="31B2E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61B97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4CBF90" w14:textId="4D30772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A5DB461" w14:textId="4883F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DDC880" w14:textId="6C368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0EE9E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A157B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52FB2D7" w14:textId="00A4E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ECDE09" w14:textId="558B6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0A453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2FBBE0" w14:textId="7052AAB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C47575F" w14:textId="062C8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EF8692" w14:textId="5764B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9601B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40E0EF8" w14:textId="476D027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A611E93" w14:textId="3CAFC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DEEF7B" w14:textId="65319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CDE1D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35DCCB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6A92745" w14:textId="77777777" w:rsidTr="00503750">
        <w:tc>
          <w:tcPr>
            <w:tcW w:w="2835" w:type="dxa"/>
            <w:vAlign w:val="center"/>
          </w:tcPr>
          <w:p w14:paraId="0082AF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0924A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733F0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E946E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F67A81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BFC5FBD" w14:textId="77777777" w:rsidTr="00503750">
        <w:tc>
          <w:tcPr>
            <w:tcW w:w="2835" w:type="dxa"/>
          </w:tcPr>
          <w:p w14:paraId="225447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648C822" w14:textId="2D169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327BC6" w14:textId="15932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C30FFC" w14:textId="32ACD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48DABD" w14:textId="2450F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AFD40B" w14:textId="77777777" w:rsidTr="00503750">
        <w:tc>
          <w:tcPr>
            <w:tcW w:w="2835" w:type="dxa"/>
          </w:tcPr>
          <w:p w14:paraId="6BF194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DC7A2A3" w14:textId="1E93A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B70A93" w14:textId="62E97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1D8E8F" w14:textId="138D7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F2BFAB" w14:textId="0624F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B029F6" w14:textId="77777777" w:rsidTr="00503750">
        <w:tc>
          <w:tcPr>
            <w:tcW w:w="2835" w:type="dxa"/>
          </w:tcPr>
          <w:p w14:paraId="56668A6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6D96F09" w14:textId="1EB03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857446" w14:textId="1BEDE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CA909F" w14:textId="549C6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1B12E2" w14:textId="11213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B099DF" w14:textId="77777777" w:rsidTr="00503750">
        <w:tc>
          <w:tcPr>
            <w:tcW w:w="2835" w:type="dxa"/>
            <w:vAlign w:val="center"/>
          </w:tcPr>
          <w:p w14:paraId="3C46B5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FB1E33B" w14:textId="13429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674C29" w14:textId="210D6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E1B94E" w14:textId="6370A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8EBB35" w14:textId="5FE2B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E5F22C" w14:textId="77777777" w:rsidTr="00503750">
        <w:tc>
          <w:tcPr>
            <w:tcW w:w="2835" w:type="dxa"/>
            <w:vAlign w:val="center"/>
          </w:tcPr>
          <w:p w14:paraId="650BF4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69C84BC" w14:textId="65907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9CE6E2" w14:textId="529FA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52239F" w14:textId="37D56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2D7B75" w14:textId="0B012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61F996" w14:textId="77777777" w:rsidTr="00503750">
        <w:tc>
          <w:tcPr>
            <w:tcW w:w="2835" w:type="dxa"/>
          </w:tcPr>
          <w:p w14:paraId="5C8864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7821073" w14:textId="68C25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BDFDF8" w14:textId="594F2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C4E60A" w14:textId="39EB9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B9EA65" w14:textId="4F78B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0EAD1C" w14:textId="77777777" w:rsidTr="00503750">
        <w:tc>
          <w:tcPr>
            <w:tcW w:w="2835" w:type="dxa"/>
          </w:tcPr>
          <w:p w14:paraId="22B0C1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20080DE" w14:textId="03662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5CC6E0" w14:textId="06AB9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464D87" w14:textId="724F3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18F8D4" w14:textId="50858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151F6C" w14:textId="77777777" w:rsidTr="00503750">
        <w:tc>
          <w:tcPr>
            <w:tcW w:w="2835" w:type="dxa"/>
          </w:tcPr>
          <w:p w14:paraId="091412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2050809" w14:textId="349CA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122B84" w14:textId="4DCBC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1C5686" w14:textId="03D59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3017FE" w14:textId="0AFFD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635C41" w14:textId="77777777" w:rsidR="00944C3D" w:rsidRDefault="00944C3D" w:rsidP="00944C3D">
      <w:pPr>
        <w:rPr>
          <w:rFonts w:ascii="Arial" w:hAnsi="Arial"/>
          <w:b/>
        </w:rPr>
      </w:pPr>
    </w:p>
    <w:p w14:paraId="73D72AA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4B96C68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08BA7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89EFB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6267A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D38D4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84406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C89FDD9" w14:textId="77777777" w:rsidTr="00503750">
        <w:trPr>
          <w:trHeight w:val="443"/>
        </w:trPr>
        <w:tc>
          <w:tcPr>
            <w:tcW w:w="2560" w:type="dxa"/>
          </w:tcPr>
          <w:p w14:paraId="0880B5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CCBB2EB" w14:textId="04BC0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9BD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A2D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A8C1EE5" w14:textId="2C547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8FEA5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4DC52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35CF025" w14:textId="66D1F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759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0F0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2DCB171" w14:textId="020014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EC980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71E88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96CD56C" w14:textId="66C16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443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AD1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39FEB0" w14:textId="4CFAF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C9A7A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D921D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74AF91" w14:textId="1F5AC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801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0E9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C73E94A" w14:textId="3D2D2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30AD1F" w14:textId="77777777" w:rsidR="00944C3D" w:rsidRDefault="00944C3D" w:rsidP="00944C3D">
      <w:pPr>
        <w:rPr>
          <w:rFonts w:ascii="Arial" w:hAnsi="Arial"/>
          <w:b/>
        </w:rPr>
      </w:pPr>
    </w:p>
    <w:p w14:paraId="7A6E4BBC" w14:textId="77777777" w:rsidR="00944C3D" w:rsidRDefault="00944C3D" w:rsidP="00944C3D">
      <w:pPr>
        <w:rPr>
          <w:rFonts w:ascii="Arial" w:hAnsi="Arial"/>
          <w:b/>
        </w:rPr>
      </w:pPr>
    </w:p>
    <w:p w14:paraId="745C64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786AB68" w14:textId="77777777" w:rsidR="00944C3D" w:rsidRDefault="00944C3D" w:rsidP="00944C3D">
      <w:pPr>
        <w:rPr>
          <w:rFonts w:ascii="Arial" w:hAnsi="Arial"/>
          <w:b/>
        </w:rPr>
      </w:pPr>
    </w:p>
    <w:p w14:paraId="246A729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71A138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2BB2B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18C37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B3E10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28757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E6B0E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C23F7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EC6D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0FC62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A2F0C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A0731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FC38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D2995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33105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AAA29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CFB54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512C2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71842B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8121FCA" w14:textId="77777777" w:rsidTr="00503750">
        <w:trPr>
          <w:trHeight w:val="677"/>
        </w:trPr>
        <w:tc>
          <w:tcPr>
            <w:tcW w:w="3358" w:type="dxa"/>
          </w:tcPr>
          <w:p w14:paraId="58C533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05CB7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FF514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C4B8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A5A4E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74990A" w14:textId="2F085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1FE5EF" w14:textId="53387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C0CBB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E1F7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3DAB4D9" w14:textId="5BE25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58C66B" w14:textId="4F0E0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5F8FA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5310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0AB1318" w14:textId="645AC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088191" w14:textId="15A29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4A9A0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1632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6A4496E" w14:textId="19E72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A1EE94" w14:textId="3AF29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45B09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02E41E" w14:textId="2BE9BF0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F61EDF" w14:textId="28665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0B5843" w14:textId="47EEC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09F17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F93ADA6" w14:textId="476B37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79A6A0" w14:textId="28F53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FA227D" w14:textId="07417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82780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7440ED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D03B45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8FA4E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58F7E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5B16C8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22A3A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0CA8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8C14E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29CDD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E447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108C3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F0B47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BD02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E0F3E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FA96E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7CD50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505E3C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FD7C6C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DFF5E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8D434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FF407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6FEBD2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3F274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76B232C" w14:textId="796F9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3100F7" w14:textId="46158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C0AA1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5AA53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25A33DB" w14:textId="52CAE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83F7A7" w14:textId="394B0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6CCD0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84B39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8F0C0EC" w14:textId="6D07C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25E91C" w14:textId="0738D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23AB4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D02A165" w14:textId="7BC0705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8F67256" w14:textId="0BED2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8D347F" w14:textId="189F8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C5067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6F8789" w14:textId="4D72309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AF4F17" w14:textId="54153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79E14C" w14:textId="06F96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94CAC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3346A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BB67E7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12B18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D4FA6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3B82D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2B0A4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1F45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1CC1CA6" w14:textId="43B3D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73F92E" w14:textId="3E78D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47937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35A1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7435D4" w14:textId="659C4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41C5A2" w14:textId="5D55B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DFB6A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F239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6851760" w14:textId="3E49D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DE86A2" w14:textId="26E2E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736C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6E777D" w14:textId="3E5640F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2EABBF2" w14:textId="16A1D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38FBF9" w14:textId="0AB40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845E8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E6C65E7" w14:textId="6F9CFC2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8E1606" w14:textId="495C1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EFCC7B" w14:textId="61CFE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2B44B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5F750D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78FAD20" w14:textId="77777777" w:rsidTr="00503750">
        <w:tc>
          <w:tcPr>
            <w:tcW w:w="3686" w:type="dxa"/>
            <w:vAlign w:val="center"/>
          </w:tcPr>
          <w:p w14:paraId="5BE4D1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458FC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4DE84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721960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F17C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3A10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9DB4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7FAF6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8609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719D8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5A24D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82095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378AD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79692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69209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E9C94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6AD837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999F21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0DB8F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2EFB9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65A39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F7638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56186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97B32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84603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E6448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83CDF2A" w14:textId="33F05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4A113F" w14:textId="3D23E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9DB9A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76B54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BA2FE3F" w14:textId="41511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008290" w14:textId="25CBE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63741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2E953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C3B08C8" w14:textId="1762A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CCB5B3" w14:textId="78FF7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33C6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6944BC" w14:textId="78A72B7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E7ECAD8" w14:textId="24EDC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38A58B" w14:textId="7A754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B2081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E651380" w14:textId="027FA1F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A9F590" w14:textId="34587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3E438C" w14:textId="06236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EDE1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E2895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BC1DE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BD1D3C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D5244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3DE8C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A560D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B5D4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9A06BD9" w14:textId="0090D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064E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5913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E5E3AE6" w14:textId="52643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4D275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F286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F309190" w14:textId="3ED1F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A14C6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EC03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85915AC" w14:textId="618F9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E3B8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FD4B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A4D55DD" w14:textId="37B22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C3F05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1F8B1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F271100" w14:textId="243C45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E8DE93" w14:textId="77777777" w:rsidR="00944C3D" w:rsidRDefault="00944C3D" w:rsidP="00944C3D">
      <w:pPr>
        <w:rPr>
          <w:sz w:val="22"/>
          <w:szCs w:val="22"/>
        </w:rPr>
      </w:pPr>
    </w:p>
    <w:p w14:paraId="53AF8F7C" w14:textId="77777777" w:rsidR="00944C3D" w:rsidRDefault="00944C3D" w:rsidP="00944C3D">
      <w:pPr>
        <w:rPr>
          <w:sz w:val="22"/>
          <w:szCs w:val="22"/>
        </w:rPr>
      </w:pPr>
    </w:p>
    <w:p w14:paraId="1120590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104E26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36E3001" w14:textId="12357AD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53485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E348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C6071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E3753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1F5C31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3138D1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018F00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7BDA87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5B0930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C4A10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06C26FC" w14:textId="16178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206432" w14:textId="013A7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2CFCA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063F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4AF9911" w14:textId="4D31B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900C19" w14:textId="2A810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C9DE6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CE4E61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45BB0E9" w14:textId="5688A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9EA919" w14:textId="74BD8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64621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464EED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F2C0333" w14:textId="2241C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83ABD8" w14:textId="02E38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398454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A1430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39EFD29" w14:textId="6204A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62C558" w14:textId="43B03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88980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E966FAC" w14:textId="548B01A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C46D534" w14:textId="4292C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6DFCD1" w14:textId="0E0DC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FD7D4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53BE2B6" w14:textId="475AB42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575281F" w14:textId="00FFA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911C75" w14:textId="13AC7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BB35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F1F90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DBBFA5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BEC14D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AE7F0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EF6663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C4B0B5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8086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0A3400B" w14:textId="77B2F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DCBCFD" w14:textId="74324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E0C7A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FE72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D6A4314" w14:textId="43B12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9C0E63" w14:textId="6AE7E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E675D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591E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CEB48E2" w14:textId="33D18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57DDD8" w14:textId="4FF6E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C9F1B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643B9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F231DA1" w14:textId="4E3BA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348B1F" w14:textId="4410D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0E680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4BB276" w14:textId="140FC90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0A0154" w14:textId="670FD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E1D0A6" w14:textId="40187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3C068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BA2BAA" w14:textId="25C76D4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429DF0B" w14:textId="37E2A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55E6B03" w14:textId="738A2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5D20E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3D3BBAB" w14:textId="046C548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CD3594D" w14:textId="6A646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15B211" w14:textId="7D08B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0C82" w:rsidRPr="00ED5F7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C2FE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98256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FE0294D" w14:textId="7F14465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59D47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DF86A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33DBB63" w14:textId="47DC2E8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24AB5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1F2F7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26C3D99" w14:textId="64F2F698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D83E2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A2E8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B72F7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1A49903" w14:textId="77777777" w:rsidR="00944C3D" w:rsidRPr="003607F0" w:rsidRDefault="00944C3D" w:rsidP="00944C3D"/>
    <w:p w14:paraId="128EC52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63C33" w14:textId="77777777" w:rsidR="00640C82" w:rsidRDefault="00640C82">
      <w:r>
        <w:separator/>
      </w:r>
    </w:p>
  </w:endnote>
  <w:endnote w:type="continuationSeparator" w:id="0">
    <w:p w14:paraId="76B30F31" w14:textId="77777777" w:rsidR="00640C82" w:rsidRDefault="0064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94D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069B5C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BEC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F7125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9F2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0F18A9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4903" w14:textId="77777777" w:rsidR="00640C82" w:rsidRDefault="00640C82">
      <w:r>
        <w:separator/>
      </w:r>
    </w:p>
  </w:footnote>
  <w:footnote w:type="continuationSeparator" w:id="0">
    <w:p w14:paraId="60EE5657" w14:textId="77777777" w:rsidR="00640C82" w:rsidRDefault="0064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26804">
    <w:abstractNumId w:val="13"/>
  </w:num>
  <w:num w:numId="2" w16cid:durableId="478113878">
    <w:abstractNumId w:val="17"/>
  </w:num>
  <w:num w:numId="3" w16cid:durableId="1056661913">
    <w:abstractNumId w:val="8"/>
  </w:num>
  <w:num w:numId="4" w16cid:durableId="452678882">
    <w:abstractNumId w:val="7"/>
  </w:num>
  <w:num w:numId="5" w16cid:durableId="65268254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6703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3513980">
    <w:abstractNumId w:val="20"/>
  </w:num>
  <w:num w:numId="8" w16cid:durableId="2099980559">
    <w:abstractNumId w:val="10"/>
  </w:num>
  <w:num w:numId="9" w16cid:durableId="1520505109">
    <w:abstractNumId w:val="0"/>
  </w:num>
  <w:num w:numId="10" w16cid:durableId="915089751">
    <w:abstractNumId w:val="19"/>
  </w:num>
  <w:num w:numId="11" w16cid:durableId="711922125">
    <w:abstractNumId w:val="6"/>
  </w:num>
  <w:num w:numId="12" w16cid:durableId="2039233942">
    <w:abstractNumId w:val="9"/>
  </w:num>
  <w:num w:numId="13" w16cid:durableId="152525507">
    <w:abstractNumId w:val="12"/>
  </w:num>
  <w:num w:numId="14" w16cid:durableId="1250000871">
    <w:abstractNumId w:val="15"/>
  </w:num>
  <w:num w:numId="15" w16cid:durableId="622618194">
    <w:abstractNumId w:val="14"/>
  </w:num>
  <w:num w:numId="16" w16cid:durableId="532154034">
    <w:abstractNumId w:val="2"/>
  </w:num>
  <w:num w:numId="17" w16cid:durableId="2442796">
    <w:abstractNumId w:val="4"/>
  </w:num>
  <w:num w:numId="18" w16cid:durableId="2067801489">
    <w:abstractNumId w:val="11"/>
  </w:num>
  <w:num w:numId="19" w16cid:durableId="363362127">
    <w:abstractNumId w:val="5"/>
  </w:num>
  <w:num w:numId="20" w16cid:durableId="588389633">
    <w:abstractNumId w:val="18"/>
  </w:num>
  <w:num w:numId="21" w16cid:durableId="42021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7653391.doc"/>
    <w:docVar w:name="arg5" w:val="4"/>
  </w:docVars>
  <w:rsids>
    <w:rsidRoot w:val="00640C8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0C82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4E0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7E187"/>
  <w15:docId w15:val="{D4EFAB3F-395A-4245-831D-DD5A7A33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10</TotalTime>
  <Pages>16</Pages>
  <Words>5338</Words>
  <Characters>30431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2025-03-12T07:57:00Z</dcterms:created>
  <dcterms:modified xsi:type="dcterms:W3CDTF">2025-03-12T08:07:00Z</dcterms:modified>
</cp:coreProperties>
</file>