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420"/>
        <w:gridCol w:w="326"/>
        <w:gridCol w:w="303"/>
        <w:gridCol w:w="326"/>
        <w:gridCol w:w="326"/>
        <w:gridCol w:w="326"/>
        <w:gridCol w:w="326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981E8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4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A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E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0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B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1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31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5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32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D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1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B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9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8D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6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75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36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96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EA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E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2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F1986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180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F96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8861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A8A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DC9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B17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8B7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369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17B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91E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6B4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F45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78C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174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076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03E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C58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6BC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3F4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E20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831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9B8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D4B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2E1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624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53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B55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EB5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8CC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8EE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084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9A7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25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FFA60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0F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7F3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450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CE5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0F4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47F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C3D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67B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D6A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6C0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F563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01D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8DE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E65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2BB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7E7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203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D5C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233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0D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378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CB7C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2AE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109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492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11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292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B68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ED2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1A4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E09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79B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8DC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CD946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502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7B3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86C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AE8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446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010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9A3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364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A64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FA4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4CE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207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63D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B5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E7C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DD5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11E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50F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9AD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B68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703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0E2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1F8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4B4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346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59D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47C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B877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8B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9A1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5C4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A21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633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0BD55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97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288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1B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1A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51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FA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BE0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B1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5E3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D32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811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BE3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D5A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1B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147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8B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22F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BA3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22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E6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3CC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88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E98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1DE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43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C65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AA3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1C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42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C5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203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D07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46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57620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1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4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CB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E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B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1E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81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D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0E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24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A5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2B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5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C50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6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2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E7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C3FB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2D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C2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3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2C8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C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2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1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372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2D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67B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5AF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F90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CAB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164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104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73E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519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065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436E89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7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1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6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52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697D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5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D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5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D6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5B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6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EB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A3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6F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37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F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A0D3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3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D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7D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25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5C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83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DD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B2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DC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C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8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0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8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61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7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1B4A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1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5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79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8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7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45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A3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8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1E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2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4D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C50D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6F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C8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9E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48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AB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5E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7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E4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1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8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C0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D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82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B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50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9933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39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C5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F8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B8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3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3B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E1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04C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6C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06A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2227D" w14:textId="2FA6E21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AE0454">
              <w:rPr>
                <w:rFonts w:ascii="Arial" w:hAnsi="Arial"/>
                <w:lang w:eastAsia="sk-SK"/>
              </w:rPr>
              <w:t>2</w:t>
            </w:r>
            <w:r w:rsidR="00AC6692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BA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D73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AAC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384E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B8B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0DE7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3EF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5A4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46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09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6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25D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3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E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F4C5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82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EE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F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19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9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93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DD0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BA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7E09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6BAF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60CA4C1" wp14:editId="2E19267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57BE3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5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4C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6BA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829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A8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0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EA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15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60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E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E9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E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1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B81EB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038C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07C1F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1B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5E5F02A" wp14:editId="313B269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B4A7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5436211" wp14:editId="4515F467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C918E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64DDF2B" wp14:editId="247766F7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8D538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3B5CC67" wp14:editId="406F478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4C9471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81739FF" wp14:editId="7E18911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2D338D" w14:textId="530CD3BC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AE0454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B64B02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1739F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A2D338D" w14:textId="530CD3BC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AE0454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B64B02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F836565" wp14:editId="3ED58A2A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FBBC81" w14:textId="2CDAC52D" w:rsidR="000B647F" w:rsidRDefault="0099716A" w:rsidP="00944C3D">
                                  <w:r>
                                    <w:t>20</w:t>
                                  </w:r>
                                  <w:r w:rsidR="00AE0454">
                                    <w:t>2</w:t>
                                  </w:r>
                                  <w:r w:rsidR="00B64B02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36565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64FBBC81" w14:textId="2CDAC52D" w:rsidR="000B647F" w:rsidRDefault="0099716A" w:rsidP="00944C3D">
                            <w:r>
                              <w:t>20</w:t>
                            </w:r>
                            <w:r w:rsidR="00AE0454">
                              <w:t>2</w:t>
                            </w:r>
                            <w:r w:rsidR="00B64B02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122491F" wp14:editId="3B5BF843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9FFDA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5E93C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0584D4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996CB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24FFF8D" wp14:editId="620B9C9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E8C27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2822011" wp14:editId="051531A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BD332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1D8DEF" wp14:editId="1DDAD641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F3E4F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F5A3994" wp14:editId="735FC4EB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6EB430" w14:textId="082C2037" w:rsidR="000B647F" w:rsidRDefault="0099716A" w:rsidP="00944C3D">
                                  <w:r>
                                    <w:t>20</w:t>
                                  </w:r>
                                  <w:r w:rsidR="00AE0454">
                                    <w:t>2</w:t>
                                  </w:r>
                                  <w:r w:rsidR="00B64B02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A3994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F6EB430" w14:textId="082C2037" w:rsidR="000B647F" w:rsidRDefault="0099716A" w:rsidP="00944C3D">
                            <w:r>
                              <w:t>20</w:t>
                            </w:r>
                            <w:r w:rsidR="00AE0454">
                              <w:t>2</w:t>
                            </w:r>
                            <w:r w:rsidR="00B64B02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1269C7" wp14:editId="2970BB4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86B9DF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4CC7CC9" wp14:editId="13DC1280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D33287" w14:textId="0F73AE10" w:rsidR="000B647F" w:rsidRDefault="0099716A" w:rsidP="00944C3D">
                                  <w:r>
                                    <w:t>20</w:t>
                                  </w:r>
                                  <w:r w:rsidR="00AE0454">
                                    <w:t>2</w:t>
                                  </w:r>
                                  <w:r w:rsidR="00B64B02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CC7CC9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DD33287" w14:textId="0F73AE10" w:rsidR="000B647F" w:rsidRDefault="0099716A" w:rsidP="00944C3D">
                            <w:r>
                              <w:t>20</w:t>
                            </w:r>
                            <w:r w:rsidR="00AE0454">
                              <w:t>2</w:t>
                            </w:r>
                            <w:r w:rsidR="00B64B02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CBE660E" wp14:editId="2F5E11B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EC4779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ED879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177B28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F8B8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A4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EF4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D0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2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E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B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38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30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38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D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C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D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40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0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C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8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E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3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7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91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56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6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3B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29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5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21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42D58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B9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BA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78F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3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4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4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1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D7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EC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3F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B8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6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BD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0F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41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9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8A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D9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726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227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C7CB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9DB7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38D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68D0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A42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5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08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A4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F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B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7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7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3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7966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C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2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7C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8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D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55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B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F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1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4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A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9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A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9C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5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A9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47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4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D4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A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E57A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71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75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58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C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7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3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89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E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E41C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2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DD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E6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E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F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07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A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B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9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D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6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E4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52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3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7D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8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D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1D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F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6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92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56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53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0C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A0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9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E6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0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41EC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0F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7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E5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74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C4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A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C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B6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DC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8E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37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5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0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E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5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E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63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392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6A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6D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5B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AF7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A1B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815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00D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DE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4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1B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3C2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1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E0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A7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77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D117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7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4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6CA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B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A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649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35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14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ACF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0C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B7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C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7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EE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9D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7E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E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A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7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1D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06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AFD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C21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EE8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19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06F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EC3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FE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7FD7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2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5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6DA38E0" wp14:editId="3CC4C756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AB2E9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F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9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A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E0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5A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9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5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0F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1B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01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E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6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9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A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D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2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BF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6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EB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C0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63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2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D4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6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60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BD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B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09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D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0A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28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FFB1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99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8202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94A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3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1FFF8A" wp14:editId="3A9B2E0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FB4D0" w14:textId="77777777" w:rsidR="000B647F" w:rsidRPr="00391121" w:rsidRDefault="00F4791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31795790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F4791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31795790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2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E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8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1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A9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4A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6D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6F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5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423ED3" wp14:editId="7E7114E4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D504E" w14:textId="77777777" w:rsidR="000B647F" w:rsidRPr="00391121" w:rsidRDefault="00F4791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2023135961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F4791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2023135961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5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8C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1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1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DE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B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BF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C0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1B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5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F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1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5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0D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B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FF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23E9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8F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C5BF1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596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6A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9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BE2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5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2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3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7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6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D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F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1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6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C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AC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A6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AD08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7E7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40F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D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3B72ED" wp14:editId="2AB4D0E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80298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r w:rsidR="00F4791D">
                                    <w:rPr>
                                      <w:rFonts w:ascii="Arial" w:hAnsi="Arial" w:cs="Arial"/>
                                    </w:rPr>
                                    <w:t xml:space="preserve"> Vajnorská 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r w:rsidR="00F4791D">
                              <w:rPr>
                                <w:rFonts w:ascii="Arial" w:hAnsi="Arial" w:cs="Arial"/>
                              </w:rPr>
                              <w:t xml:space="preserve"> Vajnorská 38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6B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9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5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EE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5A5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FF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DDB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5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9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1D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8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76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76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7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C4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BB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C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D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D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D1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13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F8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14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5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97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B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DF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B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CE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B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1E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57FC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5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E9AF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ED6C3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95DB3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DC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98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7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D5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93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9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11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D7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AE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4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7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99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0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3A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B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A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0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7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5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76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A2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7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A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7317A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2D9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5C00456" wp14:editId="62735B30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3679F" w14:textId="77777777" w:rsidR="000B647F" w:rsidRPr="00391121" w:rsidRDefault="00F4791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Vajnorská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F4791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Vajnorská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F1B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A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BE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D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E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50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8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8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3B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7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A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4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B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D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A49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07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A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E7E3BB1" wp14:editId="4BC4EDC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0D8F36" w14:textId="77777777" w:rsidR="000B647F" w:rsidRDefault="00F4791D" w:rsidP="00944C3D">
                                  <w:r>
                                    <w:t>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F4791D" w:rsidP="00944C3D">
                            <w:r>
                              <w:t>38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14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D8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B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9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45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2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AD0E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E7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EA2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64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1A623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337CC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CE314DB" wp14:editId="0EA3F16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C48736" w14:textId="77777777" w:rsidR="000B647F" w:rsidRPr="00391121" w:rsidRDefault="00F4791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83103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F4791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83103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2718A3C" wp14:editId="18D0FD03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CCF078" w14:textId="77777777" w:rsidR="000B647F" w:rsidRPr="00391121" w:rsidRDefault="00F4791D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Bratislava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F4791D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Bratislava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E99EF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95F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4A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740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000F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1C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1E66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4870E12" wp14:editId="6C3381E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11F9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5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FD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EBE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F3B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B0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3C9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8A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7C0EA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EF65E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F0C8CE9" wp14:editId="6F868D7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922E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A1E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F9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8C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F6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E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F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3E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02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1BAC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E8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ECFE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F05B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10432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7ED6792" wp14:editId="09AB0A0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261C2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90D503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CBF2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1343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3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6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1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05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B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62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D1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7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F0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C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1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0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F3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18A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D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3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AD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2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6E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34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9A7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2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48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9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3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A1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2923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F9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D50F0B" w14:textId="1B14B5B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Zostavenédňa:</w:t>
            </w:r>
            <w:r w:rsidR="00AC6692">
              <w:rPr>
                <w:rFonts w:ascii="Arial" w:hAnsi="Arial"/>
                <w:lang w:eastAsia="sk-SK"/>
              </w:rPr>
              <w:t>27.2.202</w:t>
            </w:r>
            <w:r w:rsidR="00B64B02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2AED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FDB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8785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0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4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744C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49F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719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E4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C0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EE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C7C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8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FF47A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9B7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C9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D8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50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32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6A9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C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FCD85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6CD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61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3A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E1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DCB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BAD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1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F419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393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BB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D0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00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37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7A31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2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50B1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7EC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93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F1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E9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E7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6F4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D6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EB38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AC04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C5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F0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8F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80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161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3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7AB5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D21F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6A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0A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81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36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BAA9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D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BE563E" w14:textId="77777777" w:rsidTr="00F479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6E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D0C4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FF608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525E68A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A0A266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26F46F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201F82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09AA1A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738633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9425E0F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1F7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B407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2F267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86FCF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7AC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5956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EB73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6970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AEED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5872E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BC7A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5919A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DF31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0DF5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2C56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AABB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91B3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51E3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3BA5B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F650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2EB2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2631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E791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752C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E10D81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6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E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F4791D" w:rsidRPr="00ED0163" w14:paraId="45E1A5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F3555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AADC92F" w14:textId="77777777" w:rsidR="00F4791D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0BD89C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981858E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D6ADC" w14:textId="77777777" w:rsidR="00F4791D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7293E54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4491680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2F0FB3F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E39C6B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F48A84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772B508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697CDE6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8C2A9CC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8EE9F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EE718BC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2ACCF5F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A9C38B8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638B014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C2D0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5896D59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34A342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267F019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72AFBE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2CD02DD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F3A5E9" w14:textId="77777777" w:rsidR="00F4791D" w:rsidRPr="00ED0163" w:rsidRDefault="00F4791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0BC60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79BD2" w14:textId="77777777" w:rsidR="00F4791D" w:rsidRPr="00ED0163" w:rsidRDefault="00F4791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C8A79A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676AC2E1" w14:textId="77777777" w:rsidR="00944C3D" w:rsidRDefault="00944C3D" w:rsidP="00944C3D">
      <w:pPr>
        <w:rPr>
          <w:rFonts w:ascii="Arial" w:hAnsi="Arial"/>
        </w:rPr>
      </w:pPr>
    </w:p>
    <w:p w14:paraId="05C3144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7ED6F7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AD8E364" w14:textId="5BB4827D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AE0454">
        <w:rPr>
          <w:rFonts w:ascii="Arial" w:hAnsi="Arial"/>
          <w:sz w:val="22"/>
          <w:szCs w:val="22"/>
        </w:rPr>
        <w:t xml:space="preserve">Vajnorská 38, Bratislava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D986D0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B9AE554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05CAE2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35CDE33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E927BC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4A2E7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92E0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1A6062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6935DEC" w14:textId="77777777" w:rsidR="00944C3D" w:rsidRPr="008D0433" w:rsidRDefault="00F4791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Jozef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Fajták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4E86FA81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4503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47BA1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946B6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8C2C6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5245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3F15D4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8BADF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4248A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D84E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354B2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F8FC6C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9CA2E1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C57FC9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68299A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B4C8EB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30C5C3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C3ACADA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684E65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DC1F9B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38637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EFCDE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600F4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26B2FEC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5961A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A7726D0" w14:textId="77777777" w:rsidR="00944C3D" w:rsidRPr="008D0433" w:rsidRDefault="00F4791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818B3B5" w14:textId="77777777" w:rsidR="00944C3D" w:rsidRPr="008D0433" w:rsidRDefault="00F4791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44C3D" w:rsidRPr="008D0433" w14:paraId="3DA0C1F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BE59B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29E4E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E4379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40D8D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B3CDB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8CF93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E55EB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22128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FCCB3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B0E790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54611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2D09A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4D7176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A9301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7A7D22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C36FC1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472B05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E4B2B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6A98CB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1875D9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11D0912" w14:textId="36FEE9B3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AE0454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11F1D461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56D4E3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707338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D5DE6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66EEB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85BDB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04E531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A504D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5BD25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4648B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FE3EC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7D5A5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A38B9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D4311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EF2FA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4BB4D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08FA5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1C1BF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304760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D31099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D4A844F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EC28DF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8CDDAB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C4D1E2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589F5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892EF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7F5D5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D17B5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18C41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CA9556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73F73D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84CDEB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80A09B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423CA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C2A2C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9053D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91C6FE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52FD475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9A669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01954D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F01ADDB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6D8A7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0A398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F0D90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65D29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30F45D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E7768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5E35F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ED2DE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AA265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486B4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BF7E7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080DB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A83DB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F92AE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B864A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A4757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DF207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910F3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A4F77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DF5E9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DF99B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BC119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A010A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50683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7129A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53BEB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6CFB6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99F34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BB4D58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571A8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3A14506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CE1AF7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914B86D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AF40BC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F74DDD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170117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35B0C8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6FD3C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084045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3466A5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3964B2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8DAA659" w14:textId="77777777" w:rsidTr="00503750">
        <w:tc>
          <w:tcPr>
            <w:tcW w:w="2302" w:type="dxa"/>
            <w:vAlign w:val="center"/>
          </w:tcPr>
          <w:p w14:paraId="37CD87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2C602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14CC9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9EBD2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6E922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8EE41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74297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0AF1C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4A5D071" w14:textId="77777777" w:rsidTr="00503750">
        <w:tc>
          <w:tcPr>
            <w:tcW w:w="15593" w:type="dxa"/>
            <w:gridSpan w:val="8"/>
            <w:vAlign w:val="center"/>
          </w:tcPr>
          <w:p w14:paraId="572C96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E54BFA6" w14:textId="77777777" w:rsidTr="00503750">
        <w:tc>
          <w:tcPr>
            <w:tcW w:w="2302" w:type="dxa"/>
            <w:vAlign w:val="center"/>
          </w:tcPr>
          <w:p w14:paraId="483A65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356BE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DC93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100A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8CA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21DB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E5D0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80FC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BBC45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44918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337EE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C146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CAA8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A93C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ADA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24A3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93C3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700A2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16754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41B12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AF04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42B0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C6F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D571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75EE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643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32479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242A2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15F3A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D670F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DC73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5885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0FB5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C007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FCA4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725C9D7" w14:textId="77777777" w:rsidTr="00503750">
        <w:tc>
          <w:tcPr>
            <w:tcW w:w="2302" w:type="dxa"/>
            <w:vAlign w:val="center"/>
          </w:tcPr>
          <w:p w14:paraId="20F0E9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541AE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C2BD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FBEF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0FB9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5B41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F698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51BF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882636" w14:textId="77777777" w:rsidTr="00503750">
        <w:tc>
          <w:tcPr>
            <w:tcW w:w="15593" w:type="dxa"/>
            <w:gridSpan w:val="8"/>
            <w:vAlign w:val="center"/>
          </w:tcPr>
          <w:p w14:paraId="6FBD0C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5AD84FC" w14:textId="77777777" w:rsidTr="00503750">
        <w:tc>
          <w:tcPr>
            <w:tcW w:w="2302" w:type="dxa"/>
            <w:vAlign w:val="center"/>
          </w:tcPr>
          <w:p w14:paraId="7C2EAA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55A60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4317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D8A8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CB52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1B9E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9E4E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41141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FA4CB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CD399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CAE06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4CA3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16A01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08E2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93F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38D5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59D2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1C991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75E9E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40070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D87E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6CF5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0DBE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4043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6B47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904E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E62980" w14:textId="77777777" w:rsidTr="00503750">
        <w:tc>
          <w:tcPr>
            <w:tcW w:w="2302" w:type="dxa"/>
            <w:vAlign w:val="center"/>
          </w:tcPr>
          <w:p w14:paraId="712ACE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4AA2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5625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E911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4823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9683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2E68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71D43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FBBC5A" w14:textId="77777777" w:rsidTr="00503750">
        <w:tc>
          <w:tcPr>
            <w:tcW w:w="15593" w:type="dxa"/>
            <w:gridSpan w:val="8"/>
            <w:vAlign w:val="center"/>
          </w:tcPr>
          <w:p w14:paraId="32D2FB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84B2AAE" w14:textId="77777777" w:rsidTr="00503750">
        <w:tc>
          <w:tcPr>
            <w:tcW w:w="2302" w:type="dxa"/>
            <w:vAlign w:val="center"/>
          </w:tcPr>
          <w:p w14:paraId="6E75A6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292CB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A1B7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8CC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BB2C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9BC5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F558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41E71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3FEDE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6B140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901C4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9D9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5A47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690F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9569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0851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199A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47CC0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997AB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A96CC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29AA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8F1B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30B2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44E4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EFC0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BA5B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8D2C8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D6AC8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4965F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D59E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C5A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9B871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9AD8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62EC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0ECA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BB304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FF276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41C860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F37F5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0E343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94A4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8836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96EB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D22A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BD3C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C686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F4A39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54FA7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BE30A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0384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EC0A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6299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B1D2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EDF5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F4BC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346F28" w14:textId="77777777" w:rsidR="00944C3D" w:rsidRDefault="00944C3D" w:rsidP="00944C3D">
      <w:pPr>
        <w:rPr>
          <w:rFonts w:ascii="Arial" w:hAnsi="Arial"/>
          <w:b/>
        </w:rPr>
      </w:pPr>
    </w:p>
    <w:p w14:paraId="64993E4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3EB1609" w14:textId="77777777" w:rsidTr="00503750">
        <w:tc>
          <w:tcPr>
            <w:tcW w:w="1944" w:type="dxa"/>
            <w:vAlign w:val="center"/>
          </w:tcPr>
          <w:p w14:paraId="65F60C9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B4DF9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9793F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B87F1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93EBC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6CD9B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8D705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BFD3C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CF3D2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0D68E1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215C6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287A39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E2105EA" w14:textId="77777777" w:rsidTr="00503750">
        <w:tc>
          <w:tcPr>
            <w:tcW w:w="15685" w:type="dxa"/>
            <w:gridSpan w:val="12"/>
            <w:vAlign w:val="center"/>
          </w:tcPr>
          <w:p w14:paraId="1CB95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297396B" w14:textId="77777777" w:rsidTr="00503750">
        <w:tc>
          <w:tcPr>
            <w:tcW w:w="1944" w:type="dxa"/>
            <w:vAlign w:val="center"/>
          </w:tcPr>
          <w:p w14:paraId="23EC90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56930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7BE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0376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C530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E440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7D0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2B450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A7A9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63A9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5CE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4F69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31D440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E8290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1F1DF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707BD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7E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2E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B98C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534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0CE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0F3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DC74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9424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50C2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D98BF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1A87F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82D7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2AB6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5530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9EF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9FC7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595B6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B988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54B6D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AEAC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1B80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3119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9D359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BDAC9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35F3D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7C192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8293B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0D12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2222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2FC2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F3B1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9FA8B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BCDC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52E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F44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D4221E2" w14:textId="77777777" w:rsidTr="00503750">
        <w:tc>
          <w:tcPr>
            <w:tcW w:w="1944" w:type="dxa"/>
            <w:vAlign w:val="center"/>
          </w:tcPr>
          <w:p w14:paraId="3B1E63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7DD4B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FABE0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FD8B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BBA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7ED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465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759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D8B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77D3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FA0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7590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A5755D" w14:textId="77777777" w:rsidTr="00503750">
        <w:tc>
          <w:tcPr>
            <w:tcW w:w="15685" w:type="dxa"/>
            <w:gridSpan w:val="12"/>
            <w:vAlign w:val="center"/>
          </w:tcPr>
          <w:p w14:paraId="3D1AA1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4EE80FE" w14:textId="77777777" w:rsidTr="00503750">
        <w:tc>
          <w:tcPr>
            <w:tcW w:w="1944" w:type="dxa"/>
            <w:vAlign w:val="center"/>
          </w:tcPr>
          <w:p w14:paraId="039457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CFF5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B0E5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4F74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443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937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CA3D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ABA0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2927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EB0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9B02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DBA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44BFB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CD77C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1D4A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6E17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D15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7336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170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2A5B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FAA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C3B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28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7C0A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D24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6437E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2E7BE0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1734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D7F1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7F3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133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F9C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196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FDC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EDB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B6F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3837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6D1B6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44EF12" w14:textId="77777777" w:rsidTr="00503750">
        <w:tc>
          <w:tcPr>
            <w:tcW w:w="1944" w:type="dxa"/>
            <w:vAlign w:val="center"/>
          </w:tcPr>
          <w:p w14:paraId="1DC293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C9CD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B034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C8D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D7A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4C66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FA30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166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CB5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D54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AB8C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D9341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5E7D78" w14:textId="77777777" w:rsidTr="00503750">
        <w:tc>
          <w:tcPr>
            <w:tcW w:w="15685" w:type="dxa"/>
            <w:gridSpan w:val="12"/>
            <w:vAlign w:val="center"/>
          </w:tcPr>
          <w:p w14:paraId="10944D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F51B40C" w14:textId="77777777" w:rsidTr="00503750">
        <w:tc>
          <w:tcPr>
            <w:tcW w:w="1944" w:type="dxa"/>
            <w:vAlign w:val="center"/>
          </w:tcPr>
          <w:p w14:paraId="58001F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7CD6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28E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39B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6D0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1A1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0291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9E9B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AEA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4E3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AE96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D8D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AA1B7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C74EC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C918C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6BBE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A15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49F5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48C9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73D0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047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A76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3EB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FD308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963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1E813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1EB69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F4CC6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729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9A14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245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1CC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01FE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9CC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75D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1E8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7EB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B67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22E28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04FB0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C29C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5C55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5478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A170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6C3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F3F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95C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0C6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03B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BD13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546A4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DC163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F5834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B4B5ED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74E03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6FA0F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24341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92C5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FC37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F60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3AA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086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B19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75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B8B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D54D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5AD2B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582F5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C174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45D77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0ACA4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387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E93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F5A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ECC3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16FB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C3B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B346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3AFC6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521E3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5D906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7A6FC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923BE6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11EF8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C2BD8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7FDA03C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B4C95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40070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5D61E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9D054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854A5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69BBC4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381F5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BBF57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C59F7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F9343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F8D2B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83B53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CCB7A5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23E5DB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52105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CB3B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BE57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52099E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D9EA6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A6A29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5C156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E4C52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EBC59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AB236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1D8E5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00260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B6C60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7B499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6836D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FBF83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1FF9E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1B85DA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2C3E3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FF2B6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D5967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9E170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89C35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BB09E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EA34CFD" w14:textId="77777777" w:rsidTr="00503750">
        <w:trPr>
          <w:trHeight w:val="1073"/>
        </w:trPr>
        <w:tc>
          <w:tcPr>
            <w:tcW w:w="3614" w:type="dxa"/>
            <w:vMerge/>
          </w:tcPr>
          <w:p w14:paraId="48ECCF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FDFEA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C2CCF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E33D6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5CB2C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E6DA7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FD237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1D6F59C" w14:textId="77777777" w:rsidTr="00503750">
        <w:trPr>
          <w:trHeight w:val="283"/>
        </w:trPr>
        <w:tc>
          <w:tcPr>
            <w:tcW w:w="3614" w:type="dxa"/>
          </w:tcPr>
          <w:p w14:paraId="59CD94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EC3DF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B6803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05B2C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4CDC7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64E3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A7BFE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6893876" w14:textId="77777777" w:rsidTr="00503750">
        <w:trPr>
          <w:trHeight w:val="283"/>
        </w:trPr>
        <w:tc>
          <w:tcPr>
            <w:tcW w:w="3614" w:type="dxa"/>
          </w:tcPr>
          <w:p w14:paraId="3E9939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36A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69095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3B157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665C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FA6A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BC4C3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A7AEA1" w14:textId="77777777" w:rsidTr="00503750">
        <w:trPr>
          <w:trHeight w:val="283"/>
        </w:trPr>
        <w:tc>
          <w:tcPr>
            <w:tcW w:w="3614" w:type="dxa"/>
          </w:tcPr>
          <w:p w14:paraId="4947CB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26535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FBD9E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871EE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E1B4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E540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BEB5E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EE3427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F7978E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6D1EA6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21F9C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1BE9E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8CC26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AF0A2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C8B8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F94F1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00494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AC2F0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3823F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2AF199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E1B26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4D43EC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75BB3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99C8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D51C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A41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680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CA8D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0CA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8059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8EFD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3C470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7A31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3C67B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794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5B2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442C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70C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37D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F82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B845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153CF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7CAC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DFA70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AF23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E93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0B0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749F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10C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FD1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D832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4ADE6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D00C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A88A6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75F2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8713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C88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CA168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41F4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8490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4F4B8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3354E9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4314D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28487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57C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72B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E384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B2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BCD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004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1F8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4232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F139BF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66E95E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D5BC1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E9E13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713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F49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D3D3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677B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EA5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C184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AFCFC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90CB2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B78D6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5CB6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E29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1EB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B7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936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10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56B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42D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F9016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CDE8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4629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3EF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9ACF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1B3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D062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5198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4DB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79CE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31B5B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B7C3A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ED8D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D7D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2E44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FDB1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8F8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94CE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B10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B469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FECB9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414CC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BCCF21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D55FC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5C77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5F6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8F93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0A66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09D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2D9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56FB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0C3E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93658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07089F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8699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27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319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B3A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9F0A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6A1F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533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6C9B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89683F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527FB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4F969A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F5779B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E5755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D266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ADD1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4FF1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E2E23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0E61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BF6A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712B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A30A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D733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E690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37B7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91CA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2474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869B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F735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DA27B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3466A5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B33704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F68105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648AA2E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36C5EB02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CB5A4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69B5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55E78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4306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6B70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23C41C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1D56F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424C35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167DCD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89103D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4C5A9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244F10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CB335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2B49E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1BF340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3CD0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1F7E8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EC6642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9DF95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734D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73492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4CB48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ABE13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2345C8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11BB2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AC8D8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BE8D4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53E7B5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0F7CD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DC463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DCF8C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49221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AD45F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62C3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01D88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B15028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27EE5B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93FF56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5B71C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D8EC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EEC55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00FCFAA" w14:textId="77777777" w:rsidR="00944C3D" w:rsidRDefault="00944C3D" w:rsidP="00944C3D">
      <w:pPr>
        <w:rPr>
          <w:rFonts w:ascii="Arial" w:hAnsi="Arial"/>
          <w:b/>
        </w:rPr>
      </w:pPr>
    </w:p>
    <w:p w14:paraId="199E6AB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C4C9F6E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D711D5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78050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0A3D93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8D1AB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EA21D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00364AE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28D3B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F2057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6B9EB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590D3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71BD2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D3A4B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070CF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2D001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0DBEF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0F8861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67328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ADE4B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CF1D7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4F2FE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BD52A5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3EFC99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11512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0747D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0098E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186C6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7031A1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CC989C8" w14:textId="77777777" w:rsidTr="00503750">
        <w:tc>
          <w:tcPr>
            <w:tcW w:w="2835" w:type="dxa"/>
            <w:vAlign w:val="center"/>
          </w:tcPr>
          <w:p w14:paraId="1D0D7F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9E468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863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9E9D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B1D0E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4D14E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376D829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AB7A00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1836624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249FE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0D8A1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774EA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111C4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0B8EF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14F8D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3E93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A9A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DF6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F64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BD58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38E424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B7793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56C5C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28D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BBBF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97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CB8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85452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1950D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E235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B8A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4EC2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83A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D4A9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0589A4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5BA8F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126ED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84CC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9FF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309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632E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E1374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6E7E16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62835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8C9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28C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D7E6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A0DB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2EEA1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00D07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5EE4D8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4B851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3D081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6C1A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35C0B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DD69A3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CE71C7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93C4EC3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69A64B88" w14:textId="77777777" w:rsidR="00944C3D" w:rsidRDefault="00944C3D" w:rsidP="00944C3D">
      <w:pPr>
        <w:rPr>
          <w:rFonts w:ascii="Arial" w:hAnsi="Arial"/>
          <w:b/>
        </w:rPr>
      </w:pPr>
    </w:p>
    <w:p w14:paraId="2BAC7F3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7A0A464" w14:textId="77777777" w:rsidTr="00503750">
        <w:tc>
          <w:tcPr>
            <w:tcW w:w="2835" w:type="dxa"/>
            <w:vAlign w:val="center"/>
          </w:tcPr>
          <w:p w14:paraId="13984C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54A958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FA684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22AFB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5FEA5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051592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30D475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8CF5C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262BF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767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D972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0C6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DE9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178BB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F75E1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867BE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F67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EE6A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6FE2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4DAD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38951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4579A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FD61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18A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03E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21B3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BF72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7C4E6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BD25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F5AE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E091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4BC0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2FD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713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19692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6D899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E79A3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73D0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14877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9DBCB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5CB1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5E4E50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933E75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C70A33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73D95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09919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087DBA36" w14:textId="77777777" w:rsidTr="00503750">
        <w:trPr>
          <w:trHeight w:val="699"/>
        </w:trPr>
        <w:tc>
          <w:tcPr>
            <w:tcW w:w="3502" w:type="dxa"/>
            <w:vMerge/>
          </w:tcPr>
          <w:p w14:paraId="583164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9EFDF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26219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2D5065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A5D6E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D55CD07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FA75E2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9E24E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1612C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7FD650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F19109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334E60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0FBA1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07023BC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917DA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6A1A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98A5C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00FA8C0" w14:textId="77777777" w:rsidTr="00503750">
        <w:trPr>
          <w:trHeight w:val="593"/>
        </w:trPr>
        <w:tc>
          <w:tcPr>
            <w:tcW w:w="3497" w:type="dxa"/>
          </w:tcPr>
          <w:p w14:paraId="1F1CCA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E9B84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F2DED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F10ED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C99D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89F8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511E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7BF1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76EF1C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63D8B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242A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5696F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F3A3D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6E20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48C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E1E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EB9E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62154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C059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165D4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F2761C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DF5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FEB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C70DB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04D0B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C712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0D8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6A991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64D8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4C05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9B6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C75B3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7803D6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C18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637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98E92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01E5D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DDAC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510E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C88FB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1344D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E86C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199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C647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3DD2B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CAA1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A2D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D1E48F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F97E16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AE3B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2D8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3A2635" w14:textId="77777777" w:rsidR="00944C3D" w:rsidRDefault="00944C3D" w:rsidP="00944C3D">
      <w:pPr>
        <w:rPr>
          <w:rFonts w:ascii="Arial" w:hAnsi="Arial"/>
          <w:b/>
        </w:rPr>
      </w:pPr>
    </w:p>
    <w:p w14:paraId="73D87413" w14:textId="77777777" w:rsidR="00944C3D" w:rsidRDefault="00944C3D" w:rsidP="00944C3D">
      <w:pPr>
        <w:rPr>
          <w:rFonts w:ascii="Arial" w:hAnsi="Arial"/>
          <w:b/>
        </w:rPr>
      </w:pPr>
    </w:p>
    <w:p w14:paraId="51E9FF47" w14:textId="77777777" w:rsidR="00944C3D" w:rsidRDefault="00944C3D" w:rsidP="00944C3D">
      <w:pPr>
        <w:rPr>
          <w:rFonts w:ascii="Arial" w:hAnsi="Arial"/>
          <w:b/>
        </w:rPr>
      </w:pPr>
    </w:p>
    <w:p w14:paraId="18F322BC" w14:textId="77777777" w:rsidR="00944C3D" w:rsidRDefault="00944C3D" w:rsidP="00944C3D">
      <w:pPr>
        <w:rPr>
          <w:rFonts w:ascii="Arial" w:hAnsi="Arial"/>
          <w:b/>
        </w:rPr>
      </w:pPr>
    </w:p>
    <w:p w14:paraId="428834E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58E055A6" w14:textId="77777777" w:rsidTr="00503750">
        <w:tc>
          <w:tcPr>
            <w:tcW w:w="2622" w:type="dxa"/>
            <w:vAlign w:val="center"/>
          </w:tcPr>
          <w:p w14:paraId="7E625B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E4A34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FCAAF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DB374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883DC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5AAC2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2F61CA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6B5D1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8232F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301AF37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14299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1A8CB73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2ABC0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206A6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2CA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847C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A93B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54DC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61BCF30" w14:textId="77777777" w:rsidTr="00503750">
        <w:tc>
          <w:tcPr>
            <w:tcW w:w="2622" w:type="dxa"/>
            <w:vAlign w:val="center"/>
          </w:tcPr>
          <w:p w14:paraId="235CEC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3EEEB2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64E6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9C4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81B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8B6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922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96D6BE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3E84E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2281E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30B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F107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D89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7C3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7169E6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D155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AC66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097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93D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150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8B0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9751C7B" w14:textId="77777777" w:rsidTr="00503750">
        <w:tc>
          <w:tcPr>
            <w:tcW w:w="2622" w:type="dxa"/>
            <w:vAlign w:val="center"/>
          </w:tcPr>
          <w:p w14:paraId="79C800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8D2BBF2" w14:textId="138A08C3" w:rsidR="00944C3D" w:rsidRPr="008C56AB" w:rsidRDefault="005F01BF" w:rsidP="00AC669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16153</w:t>
            </w:r>
          </w:p>
        </w:tc>
        <w:tc>
          <w:tcPr>
            <w:tcW w:w="1275" w:type="dxa"/>
            <w:vAlign w:val="center"/>
          </w:tcPr>
          <w:p w14:paraId="1780EAE3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7BFD43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53E16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FEA7B8" w14:textId="0FDCE836" w:rsidR="00944C3D" w:rsidRPr="008C56AB" w:rsidRDefault="005F01B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</w:t>
            </w:r>
            <w:r w:rsidR="0013532D">
              <w:rPr>
                <w:rFonts w:ascii="Arial" w:hAnsi="Arial"/>
                <w:sz w:val="18"/>
                <w:szCs w:val="18"/>
              </w:rPr>
              <w:t>480</w:t>
            </w:r>
          </w:p>
        </w:tc>
      </w:tr>
      <w:tr w:rsidR="0099716A" w:rsidRPr="00050529" w14:paraId="35455AD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D25D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D6BD1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487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09E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AA2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9B9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AA7AC0F" w14:textId="77777777" w:rsidTr="00503750">
        <w:tc>
          <w:tcPr>
            <w:tcW w:w="2622" w:type="dxa"/>
            <w:vAlign w:val="center"/>
          </w:tcPr>
          <w:p w14:paraId="40BAC4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812E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E35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C0A0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EB6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D72B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70181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D809F6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F9646A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9593D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F8E4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708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41C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111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D27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166BCF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321FE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A1F7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A8B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0DA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0FA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89B8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3B099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D6D0F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C04E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9D1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E0A6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6A8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66B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166EEB9" w14:textId="77777777" w:rsidTr="00503750">
        <w:tc>
          <w:tcPr>
            <w:tcW w:w="2622" w:type="dxa"/>
            <w:vAlign w:val="center"/>
          </w:tcPr>
          <w:p w14:paraId="5BEC61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166F6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332B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0AB0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282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6673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2206185" w14:textId="77777777" w:rsidTr="00503750">
        <w:tc>
          <w:tcPr>
            <w:tcW w:w="2622" w:type="dxa"/>
            <w:vAlign w:val="center"/>
          </w:tcPr>
          <w:p w14:paraId="34E0E5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2D820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534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D3E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A36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F2C9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2BBC98F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49CB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D17E466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8A1F625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6CC228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6154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FDD40C" w14:textId="77777777" w:rsidR="00944C3D" w:rsidRPr="008C56AB" w:rsidRDefault="00944C3D" w:rsidP="00F4791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7D4515F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E67B31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C1347A0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B4D5809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137285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B40ED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AFC3F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3FE3B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B65FD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4EA7C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A3AF7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8776D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CE64D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ADAE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42BB1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211105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9031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1BD3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B7D3C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6071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D135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0F92DD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37C2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DC6D1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B52B0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6CE6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3721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9FFDA7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23EF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CF58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870EC3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74AD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A207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30A19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F522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38FB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D0F9C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3CB8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4286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83D0D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B7C8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8B6D1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4E5D2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37F664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881EB9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53C699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F441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18D4F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4E3D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AC47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135A0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B1E79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8CEF7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6CB6A1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0187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0E99F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336951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9FB7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B0F59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0CB41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FB7E4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5A7EE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CC21D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B3C1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28407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73EB5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A145F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92AE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43674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CDDFF7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D69C8C3" w14:textId="77777777" w:rsidTr="00503750">
        <w:tc>
          <w:tcPr>
            <w:tcW w:w="2835" w:type="dxa"/>
            <w:vAlign w:val="center"/>
          </w:tcPr>
          <w:p w14:paraId="7B9F19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191F6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7B2E4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4FEC0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C21D5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903AF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1494F02" w14:textId="77777777" w:rsidTr="00503750">
        <w:tc>
          <w:tcPr>
            <w:tcW w:w="2835" w:type="dxa"/>
            <w:vAlign w:val="center"/>
          </w:tcPr>
          <w:p w14:paraId="1E47B0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F58E7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C265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C8C6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718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CB53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C1017F" w14:textId="77777777" w:rsidTr="00503750">
        <w:tc>
          <w:tcPr>
            <w:tcW w:w="2835" w:type="dxa"/>
            <w:vAlign w:val="center"/>
          </w:tcPr>
          <w:p w14:paraId="4468B2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F9E64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7C29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4B7A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A65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1FC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52720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B6306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1050F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34ED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825E1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5FEA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B6E3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0F9E129A" w14:textId="77777777" w:rsidTr="00503750">
        <w:tc>
          <w:tcPr>
            <w:tcW w:w="2835" w:type="dxa"/>
            <w:vAlign w:val="center"/>
          </w:tcPr>
          <w:p w14:paraId="35ED77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210E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795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4A37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425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9E07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32ACF6" w14:textId="77777777" w:rsidTr="00503750">
        <w:tc>
          <w:tcPr>
            <w:tcW w:w="2835" w:type="dxa"/>
            <w:vAlign w:val="center"/>
          </w:tcPr>
          <w:p w14:paraId="3E3C4A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9F87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7981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5D1F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8478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0D8E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48D8C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E2256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662ECC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2188D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8BB36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6EC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E4381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A91E1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EB1C9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57DA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A2B8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96A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CBB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880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F4CDA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1830D7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ED0A928" w14:textId="77777777" w:rsidTr="00503750">
        <w:tc>
          <w:tcPr>
            <w:tcW w:w="2552" w:type="dxa"/>
            <w:shd w:val="clear" w:color="auto" w:fill="auto"/>
            <w:vAlign w:val="center"/>
          </w:tcPr>
          <w:p w14:paraId="7BA92B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3ED5B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3D512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02A54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2E679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09AD03F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5F60A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AEF0FA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037F26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D5B1B9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B3DE58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B98B59D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E33CB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421BCD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D56B49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259C92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987035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C7C360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4319D4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64F64D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E6ACA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1E12B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39F865A" w14:textId="77777777" w:rsidTr="00503750">
        <w:tc>
          <w:tcPr>
            <w:tcW w:w="4395" w:type="dxa"/>
            <w:vMerge/>
          </w:tcPr>
          <w:p w14:paraId="1EDC1F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DA657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17E41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3DB5078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9F1E9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08E7C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54BB13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F959CC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FAAF2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C304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2F247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A3D3CF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9AB573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D3D3D7B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416C7E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ADB80A9" w14:textId="77777777" w:rsidTr="00503750">
        <w:tc>
          <w:tcPr>
            <w:tcW w:w="4395" w:type="dxa"/>
            <w:vAlign w:val="center"/>
          </w:tcPr>
          <w:p w14:paraId="1A592C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A005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A0131A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06E01A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1E379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EB76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C310A8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2C3259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428C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F1CCD3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F908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2C779D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386D09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35FD7240" w14:textId="6AF78A8D" w:rsidR="00944C3D" w:rsidRPr="008C56AB" w:rsidRDefault="0013532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6819</w:t>
            </w:r>
          </w:p>
        </w:tc>
        <w:tc>
          <w:tcPr>
            <w:tcW w:w="2835" w:type="dxa"/>
            <w:vAlign w:val="center"/>
          </w:tcPr>
          <w:p w14:paraId="5714C4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99975BC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F467E3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2695A1B" w14:textId="77777777" w:rsidTr="00503750">
        <w:tc>
          <w:tcPr>
            <w:tcW w:w="4395" w:type="dxa"/>
            <w:vAlign w:val="center"/>
          </w:tcPr>
          <w:p w14:paraId="6E650AC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355B455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980EF4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133FD6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EB27E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0A4F8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3E55D2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0515F63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28C6C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02655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99F5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A78A01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CC50F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3EDFB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7AA47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647E40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0A1CA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29F0C24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459DB89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AD12C1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1F0378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32225B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0E2C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5945D2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C62D8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8CD932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AAC36E4" w14:textId="77777777" w:rsidTr="00503750">
        <w:tc>
          <w:tcPr>
            <w:tcW w:w="1843" w:type="dxa"/>
            <w:vAlign w:val="center"/>
          </w:tcPr>
          <w:p w14:paraId="7191E87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59140F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076A5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2C8D05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CED5F8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976107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16354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89B91F0" w14:textId="77777777" w:rsidTr="00503750">
        <w:tc>
          <w:tcPr>
            <w:tcW w:w="1843" w:type="dxa"/>
            <w:vAlign w:val="center"/>
          </w:tcPr>
          <w:p w14:paraId="1BC2A49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53213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3211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D66F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7FB7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BFA4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105B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CCCCF7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33A73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47AB5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9D6A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018E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B7993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7E3A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8BF1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167958F" w14:textId="77777777" w:rsidTr="00503750">
        <w:tc>
          <w:tcPr>
            <w:tcW w:w="1843" w:type="dxa"/>
            <w:vAlign w:val="center"/>
          </w:tcPr>
          <w:p w14:paraId="283EDA5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E4A65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2257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91EC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1FCA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6A980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C69C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BAEE08C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DE169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B94DE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91644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5858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65A90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5B71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2064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37068C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EE90D1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DA6ED1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E3444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BE5FD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66F4FA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4EF13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888C0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A7015F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906D09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FBDEB15" w14:textId="77777777" w:rsidTr="00503750">
        <w:trPr>
          <w:trHeight w:val="664"/>
        </w:trPr>
        <w:tc>
          <w:tcPr>
            <w:tcW w:w="3372" w:type="dxa"/>
          </w:tcPr>
          <w:p w14:paraId="257CE50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36A416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E5B4D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2B237A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3F07D6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C081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6E25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653EB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A0F2A2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2D05A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262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DFA02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C22FFEA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C098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9E1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CFAF7B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20EF4F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2D8A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61B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685A6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8BC5C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92FDA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EBE2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AC0F9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561781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748C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F78B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DEE28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9A54A9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A73F576" w14:textId="77777777" w:rsidTr="00503750">
        <w:tc>
          <w:tcPr>
            <w:tcW w:w="2835" w:type="dxa"/>
            <w:vAlign w:val="center"/>
          </w:tcPr>
          <w:p w14:paraId="652BF5E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28641D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399A10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7C3C9B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D1F079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81DDEFC" w14:textId="77777777" w:rsidTr="00503750">
        <w:tc>
          <w:tcPr>
            <w:tcW w:w="2835" w:type="dxa"/>
          </w:tcPr>
          <w:p w14:paraId="7D9CB17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F521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7FF1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4D8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909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5EF741" w14:textId="77777777" w:rsidTr="00503750">
        <w:tc>
          <w:tcPr>
            <w:tcW w:w="2835" w:type="dxa"/>
          </w:tcPr>
          <w:p w14:paraId="3D0044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E511C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C6C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BE597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F4C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6C8DA0" w14:textId="77777777" w:rsidTr="00503750">
        <w:tc>
          <w:tcPr>
            <w:tcW w:w="2835" w:type="dxa"/>
          </w:tcPr>
          <w:p w14:paraId="74404F3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22C6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ED24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A6DF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3C68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0A7DF3" w14:textId="77777777" w:rsidTr="00503750">
        <w:tc>
          <w:tcPr>
            <w:tcW w:w="2835" w:type="dxa"/>
            <w:vAlign w:val="center"/>
          </w:tcPr>
          <w:p w14:paraId="6981E6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76CF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EA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9BCB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E62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5F363B" w14:textId="77777777" w:rsidTr="00503750">
        <w:tc>
          <w:tcPr>
            <w:tcW w:w="2835" w:type="dxa"/>
            <w:vAlign w:val="center"/>
          </w:tcPr>
          <w:p w14:paraId="1E8EAC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288A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FF1F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BEC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B35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63236E" w14:textId="77777777" w:rsidTr="00503750">
        <w:tc>
          <w:tcPr>
            <w:tcW w:w="2835" w:type="dxa"/>
          </w:tcPr>
          <w:p w14:paraId="00B02F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2185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1DA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8E5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9DC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E291BA9" w14:textId="77777777" w:rsidTr="00503750">
        <w:tc>
          <w:tcPr>
            <w:tcW w:w="2835" w:type="dxa"/>
          </w:tcPr>
          <w:p w14:paraId="5252F4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36A5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AB7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644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D129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2F98A6" w14:textId="77777777" w:rsidTr="00503750">
        <w:tc>
          <w:tcPr>
            <w:tcW w:w="2835" w:type="dxa"/>
          </w:tcPr>
          <w:p w14:paraId="0A1725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4FE9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9A6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C52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5ADB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0001A7" w14:textId="77777777" w:rsidR="00944C3D" w:rsidRDefault="00944C3D" w:rsidP="00944C3D">
      <w:pPr>
        <w:rPr>
          <w:rFonts w:ascii="Arial" w:hAnsi="Arial"/>
          <w:b/>
        </w:rPr>
      </w:pPr>
    </w:p>
    <w:p w14:paraId="284C4C5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0284D54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2199C5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7B90982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52A712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844B72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F33D52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4705546" w14:textId="77777777" w:rsidTr="00503750">
        <w:trPr>
          <w:trHeight w:val="443"/>
        </w:trPr>
        <w:tc>
          <w:tcPr>
            <w:tcW w:w="2560" w:type="dxa"/>
          </w:tcPr>
          <w:p w14:paraId="3CF670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534F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CEA8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BE83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5CA7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A9B18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484122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9B86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1AA2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6DBC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83DC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B2B5B5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A0B885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77B4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F47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3C83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327E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136BF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EF1A0D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6B35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92BF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68D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C9F65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226BD4" w14:textId="77777777" w:rsidR="00944C3D" w:rsidRDefault="00944C3D" w:rsidP="00944C3D">
      <w:pPr>
        <w:rPr>
          <w:rFonts w:ascii="Arial" w:hAnsi="Arial"/>
          <w:b/>
        </w:rPr>
      </w:pPr>
    </w:p>
    <w:p w14:paraId="618F7037" w14:textId="77777777" w:rsidR="00944C3D" w:rsidRDefault="00944C3D" w:rsidP="00944C3D">
      <w:pPr>
        <w:rPr>
          <w:rFonts w:ascii="Arial" w:hAnsi="Arial"/>
          <w:b/>
        </w:rPr>
      </w:pPr>
    </w:p>
    <w:p w14:paraId="56D0E3C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6BEC4B9" w14:textId="77777777" w:rsidR="00944C3D" w:rsidRDefault="00944C3D" w:rsidP="00944C3D">
      <w:pPr>
        <w:rPr>
          <w:rFonts w:ascii="Arial" w:hAnsi="Arial"/>
          <w:b/>
        </w:rPr>
      </w:pPr>
    </w:p>
    <w:p w14:paraId="7F8DC3F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4306F21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CA40E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CC6BB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F21867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9ED485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1240E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3B99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C829D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7B2D20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EFC53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10DA4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36228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B9E5CA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22FF5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4D857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A94A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555C43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6565A4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8D89D16" w14:textId="77777777" w:rsidTr="00503750">
        <w:trPr>
          <w:trHeight w:val="677"/>
        </w:trPr>
        <w:tc>
          <w:tcPr>
            <w:tcW w:w="3358" w:type="dxa"/>
          </w:tcPr>
          <w:p w14:paraId="79D376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06658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14CC2C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11689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90F44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9C60D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0287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7D43F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0E536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4724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132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BA58D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9A5F0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E07D2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20E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6480F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4EE83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D2FE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23B8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94D57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4B4013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89E3B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50C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A8DDF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7CD22E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3C18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650C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58A0E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228D8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854C55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E9C17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52C87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A76B7B8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723FC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A9E00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8C2F5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772D2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AFE9A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A7267B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10080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B4ED0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C7BFCA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B9930F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EF875C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CCC464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87E29B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3B05D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00B0C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2EAE5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E6A50B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B12EE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0620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B134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04EB2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3FA77F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7DA1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F43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1A6DA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9BD29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8E75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A56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729A5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FEEBE6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50B1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49D73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6B25A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979FC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DDA24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4BE23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290129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C25268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0145561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84411C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66B4FD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DE1F22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3BCD13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71C4A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360D9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95E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78598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DB371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811E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2DBB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D6263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E0EC1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72E5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C6C0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88806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884AD8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502BC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F66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C68C6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EB39F0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BE8A9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C265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045B53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D30632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CCD923F" w14:textId="77777777" w:rsidTr="00503750">
        <w:tc>
          <w:tcPr>
            <w:tcW w:w="3686" w:type="dxa"/>
            <w:vAlign w:val="center"/>
          </w:tcPr>
          <w:p w14:paraId="3459C8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36833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F8A042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9C3DAC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5706B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4D90E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5FB03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4AEFA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9AC61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51227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4954A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868D69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D864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8A1C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7CD7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A0EC6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8FE156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7689196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C99C65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259F34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91FC1B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FD6F3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449BB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BAD79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9126A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256A9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1C29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77BC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E554B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783EB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AF2F3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6BA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68AF1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EF0E6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AB73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476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402FD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D116C1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06D1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775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06E66E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379418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DD37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A53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C309B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587FC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02AEE6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92A7BD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A07C71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476DC4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09C3E2F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DDCE8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2EC9AB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FFBA8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E756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7E00A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58331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5A381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CA5DE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E67C1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CAD18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78EF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89AFD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33E6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E2F31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9D341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42BD6D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0DE13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3E32B5F" w14:textId="77777777" w:rsidR="00944C3D" w:rsidRDefault="00944C3D" w:rsidP="00944C3D">
      <w:pPr>
        <w:rPr>
          <w:sz w:val="22"/>
          <w:szCs w:val="22"/>
        </w:rPr>
      </w:pPr>
    </w:p>
    <w:p w14:paraId="7D03AD7B" w14:textId="77777777" w:rsidR="00944C3D" w:rsidRDefault="00944C3D" w:rsidP="00944C3D">
      <w:pPr>
        <w:rPr>
          <w:sz w:val="22"/>
          <w:szCs w:val="22"/>
        </w:rPr>
      </w:pPr>
    </w:p>
    <w:p w14:paraId="11233CF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FE5F419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3D210F1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CE0A7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7FD05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F68E5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2D29C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1DB34986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1DA8416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AE220A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00A7EE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766F404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21858D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B1535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7A03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79D02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3AC1A4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C7964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1AC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53140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D3426B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74BD0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C34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059E6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D867A6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B119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2F42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7E7C6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A996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0FAE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991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3D231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878291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4CCC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F4990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241F6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78C7B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9333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62FF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D6B9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932A0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026299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CC08D0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1EE7BB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50DDEB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4B74EA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3172DA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B3FF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F93D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5408A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751296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FADE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B1F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B48E8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DCE34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8072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5659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C1533D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7CCA5A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30FB3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0C9D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32CA76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71DB6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EF9D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64C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3F5E2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31EF69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5E67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3BE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A2CBB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B0CD35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613A4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A9FF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6E221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1EBAC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AF11A4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E89B4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CDB25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53F761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EA148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64B7A5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2EE60F4E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AE5FF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84B5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25F6EE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57EBBA4" w14:textId="77777777" w:rsidR="00944C3D" w:rsidRPr="003607F0" w:rsidRDefault="00944C3D" w:rsidP="00944C3D"/>
    <w:p w14:paraId="09F13861" w14:textId="77777777" w:rsidR="00F47675" w:rsidRPr="00944C3D" w:rsidRDefault="00F47675" w:rsidP="00944C3D"/>
    <w:sectPr w:rsidR="00F47675" w:rsidRPr="00944C3D" w:rsidSect="003466A5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F72E" w14:textId="77777777" w:rsidR="003466A5" w:rsidRDefault="003466A5">
      <w:r>
        <w:separator/>
      </w:r>
    </w:p>
  </w:endnote>
  <w:endnote w:type="continuationSeparator" w:id="0">
    <w:p w14:paraId="574F8255" w14:textId="77777777" w:rsidR="003466A5" w:rsidRDefault="0034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86F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40A78041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1770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CFB6F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EC03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65D15253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CA4B3" w14:textId="77777777" w:rsidR="003466A5" w:rsidRDefault="003466A5">
      <w:r>
        <w:separator/>
      </w:r>
    </w:p>
  </w:footnote>
  <w:footnote w:type="continuationSeparator" w:id="0">
    <w:p w14:paraId="420E9051" w14:textId="77777777" w:rsidR="003466A5" w:rsidRDefault="00346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500535">
    <w:abstractNumId w:val="13"/>
  </w:num>
  <w:num w:numId="2" w16cid:durableId="1766684582">
    <w:abstractNumId w:val="17"/>
  </w:num>
  <w:num w:numId="3" w16cid:durableId="991443315">
    <w:abstractNumId w:val="8"/>
  </w:num>
  <w:num w:numId="4" w16cid:durableId="1406605676">
    <w:abstractNumId w:val="7"/>
  </w:num>
  <w:num w:numId="5" w16cid:durableId="184439637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404222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0717766">
    <w:abstractNumId w:val="20"/>
  </w:num>
  <w:num w:numId="8" w16cid:durableId="663163411">
    <w:abstractNumId w:val="10"/>
  </w:num>
  <w:num w:numId="9" w16cid:durableId="1464232916">
    <w:abstractNumId w:val="0"/>
  </w:num>
  <w:num w:numId="10" w16cid:durableId="1893806560">
    <w:abstractNumId w:val="19"/>
  </w:num>
  <w:num w:numId="11" w16cid:durableId="753550343">
    <w:abstractNumId w:val="6"/>
  </w:num>
  <w:num w:numId="12" w16cid:durableId="1212351371">
    <w:abstractNumId w:val="9"/>
  </w:num>
  <w:num w:numId="13" w16cid:durableId="1107039727">
    <w:abstractNumId w:val="12"/>
  </w:num>
  <w:num w:numId="14" w16cid:durableId="1928078236">
    <w:abstractNumId w:val="15"/>
  </w:num>
  <w:num w:numId="15" w16cid:durableId="866023497">
    <w:abstractNumId w:val="14"/>
  </w:num>
  <w:num w:numId="16" w16cid:durableId="460995279">
    <w:abstractNumId w:val="2"/>
  </w:num>
  <w:num w:numId="17" w16cid:durableId="1001392021">
    <w:abstractNumId w:val="4"/>
  </w:num>
  <w:num w:numId="18" w16cid:durableId="1187133165">
    <w:abstractNumId w:val="11"/>
  </w:num>
  <w:num w:numId="19" w16cid:durableId="157382790">
    <w:abstractNumId w:val="5"/>
  </w:num>
  <w:num w:numId="20" w16cid:durableId="1414354758">
    <w:abstractNumId w:val="18"/>
  </w:num>
  <w:num w:numId="21" w16cid:durableId="1558083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3532D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466A5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5F01BF"/>
    <w:rsid w:val="0060758C"/>
    <w:rsid w:val="00614891"/>
    <w:rsid w:val="0062543C"/>
    <w:rsid w:val="006310D3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48D6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692"/>
    <w:rsid w:val="00AD5EAF"/>
    <w:rsid w:val="00AD6F86"/>
    <w:rsid w:val="00AE0454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4B02"/>
    <w:rsid w:val="00B6597A"/>
    <w:rsid w:val="00B808E2"/>
    <w:rsid w:val="00B85F0B"/>
    <w:rsid w:val="00B9049A"/>
    <w:rsid w:val="00B943F2"/>
    <w:rsid w:val="00BB2432"/>
    <w:rsid w:val="00BB5DA2"/>
    <w:rsid w:val="00BB64C5"/>
    <w:rsid w:val="00BB6550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3743D"/>
    <w:rsid w:val="00F42BB3"/>
    <w:rsid w:val="00F475A7"/>
    <w:rsid w:val="00F47675"/>
    <w:rsid w:val="00F4791D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91085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0AB02-2EFA-4621-9C34-15B8922A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2734</Words>
  <Characters>32667</Characters>
  <Application>Microsoft Office Word</Application>
  <DocSecurity>0</DocSecurity>
  <Lines>272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Marcela KOSTELNA</cp:lastModifiedBy>
  <cp:revision>2</cp:revision>
  <cp:lastPrinted>2009-07-30T10:15:00Z</cp:lastPrinted>
  <dcterms:created xsi:type="dcterms:W3CDTF">2025-03-11T13:01:00Z</dcterms:created>
  <dcterms:modified xsi:type="dcterms:W3CDTF">2025-03-11T13:01:00Z</dcterms:modified>
</cp:coreProperties>
</file>