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F8B21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3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C3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71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96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55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A7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96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5A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19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1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CA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10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6E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C5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C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D5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DA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3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A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21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61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C9DE9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E1D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B0F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178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A82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958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535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061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E2D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552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AF5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0E8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A2A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02F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81E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5EF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D8B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31B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925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8B1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040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42C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2C0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32F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7C4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18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F55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280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089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CB2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DC1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66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7C4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414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72F14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106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BE6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498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986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1B8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584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ADF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543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668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02F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A8D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D00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B44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C09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54B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B6D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B3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36E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9CE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A5E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AE8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29B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C12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F9D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99A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915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65E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7A8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030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164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9F4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022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B48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50E98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0F7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660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D31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20B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A7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4F1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E22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9F0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2C1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A48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B87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951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31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768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836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0A5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A10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A4B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516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DBC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331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6AF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70C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580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EF1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DA9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C36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492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854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0E3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4CD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954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A75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45320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83E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27F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F4E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289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2E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BF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B2F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3A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BF0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7E6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B4C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FF0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D9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3A6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D38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FAF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D9B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0B1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469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0E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48B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168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B0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8A6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ABE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B2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AD3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85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17B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D94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D9C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935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5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06799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28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3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2B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D9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9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B4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B3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C7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5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6A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1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22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D0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37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DE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01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BD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8067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6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1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EB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A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F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A2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F5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142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8D4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10E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1A9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AEC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9D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FF1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936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FE4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FF1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6B9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29231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3C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4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81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88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3BB8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69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96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D0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B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EE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52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BB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D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F1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B1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2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E19E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54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37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06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D9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1E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22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0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E5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F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92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03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FC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E4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7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77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D26D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57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E4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E3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A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0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55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D9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70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06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02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93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C841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41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C3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BD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99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81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5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34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1C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A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F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8D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E5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D7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E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4E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603C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3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9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14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EA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8C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9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E1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36E2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547E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32C5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E83EBA" w14:textId="0DCA7AF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0D205C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B1F7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E7E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4A5E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0A4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FEF3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96F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9A79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E70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52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43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D1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C2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52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E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2133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F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1B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C9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B5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9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16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F5A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A4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E7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1372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D83126B" wp14:editId="68666FA1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97F9FE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4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85C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B6F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34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D2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E9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0F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47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0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5C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9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A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72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B9368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ED24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509F5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E6C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CD56EBF" wp14:editId="63066782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9FA4D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7BDC311" wp14:editId="15F118AD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0C07F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4C72D9" wp14:editId="58DECC0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8AACD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6469A55" wp14:editId="0D9BB50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D1D8FF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5D4BBB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97BA03C" wp14:editId="06BEF278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DEAFA1" w14:textId="1BEFE755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383B83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F42246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7BA0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FDEAFA1" w14:textId="1BEFE755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383B8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F42246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668A2CF" wp14:editId="573AC866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7B2C8" w14:textId="20E23818" w:rsidR="000B647F" w:rsidRDefault="0099716A" w:rsidP="00944C3D">
                                  <w:r>
                                    <w:t>20</w:t>
                                  </w:r>
                                  <w:r w:rsidR="00383B83">
                                    <w:t>2</w:t>
                                  </w:r>
                                  <w:r w:rsidR="00F42246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8A2CF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127B2C8" w14:textId="20E23818" w:rsidR="000B647F" w:rsidRDefault="0099716A" w:rsidP="00944C3D">
                            <w:r>
                              <w:t>20</w:t>
                            </w:r>
                            <w:r w:rsidR="00383B83">
                              <w:t>2</w:t>
                            </w:r>
                            <w:r w:rsidR="00F42246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526CBCC" wp14:editId="3C65035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5F02AA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5D4BBB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4D190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EC6AB2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6A140D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A3CE25E" wp14:editId="5CC4DC8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DB9C9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74C2F16" wp14:editId="10B719E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112F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68EA76" wp14:editId="62F7984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A2955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F995C04" wp14:editId="496BF432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84AFE9" w14:textId="73A10D09" w:rsidR="000B647F" w:rsidRDefault="0099716A" w:rsidP="00944C3D">
                                  <w:r>
                                    <w:t>20</w:t>
                                  </w:r>
                                  <w:r w:rsidR="00383B83">
                                    <w:t>2</w:t>
                                  </w:r>
                                  <w:r w:rsidR="000D205C">
                                    <w:t>2</w:t>
                                  </w:r>
                                  <w:r w:rsidR="00F42246">
                                    <w:t>´3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95C04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384AFE9" w14:textId="73A10D09" w:rsidR="000B647F" w:rsidRDefault="0099716A" w:rsidP="00944C3D">
                            <w:r>
                              <w:t>20</w:t>
                            </w:r>
                            <w:r w:rsidR="00383B83">
                              <w:t>2</w:t>
                            </w:r>
                            <w:r w:rsidR="000D205C">
                              <w:t>2</w:t>
                            </w:r>
                            <w:r w:rsidR="00F42246">
                              <w:t>´3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D840DD6" wp14:editId="5E13A541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3243EF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5D4BBB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2B798A3" wp14:editId="48677FE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EC6934" w14:textId="3856E1E8" w:rsidR="000B647F" w:rsidRDefault="0099716A" w:rsidP="00944C3D">
                                  <w:r>
                                    <w:t>20</w:t>
                                  </w:r>
                                  <w:r w:rsidR="00383B83">
                                    <w:t>2</w:t>
                                  </w:r>
                                  <w:r w:rsidR="00F42246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B798A3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AEC6934" w14:textId="3856E1E8" w:rsidR="000B647F" w:rsidRDefault="0099716A" w:rsidP="00944C3D">
                            <w:r>
                              <w:t>20</w:t>
                            </w:r>
                            <w:r w:rsidR="00383B83">
                              <w:t>2</w:t>
                            </w:r>
                            <w:r w:rsidR="00F42246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5A1AC56" wp14:editId="665D31A9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732C7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5D4BBB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42AA5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F8CB034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CB39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EC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7B1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B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6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21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1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40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08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A6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12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1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2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2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0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F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D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4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8E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27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E5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36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51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5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F5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6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39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2782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6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589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A85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CB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D4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05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C5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60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F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97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87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57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8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96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17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3B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91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47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4B79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EA6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372D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812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41C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76B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3DA4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87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EE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C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0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05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D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5C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18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C0A9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39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5D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12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4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D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9B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06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50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3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6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07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D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C8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C4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7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6B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42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E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DE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BF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AC68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91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87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2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5E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C4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68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9E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0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1539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C4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4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A3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27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7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D0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1E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7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B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D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07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60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98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68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2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C8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0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4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45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43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A77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6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72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7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C5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F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B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9C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E0B2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5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8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2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8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7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3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E7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5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E3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0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F9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E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0E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7F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FE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30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03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A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37A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A7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D74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5F2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2F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0C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EA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B5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7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3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EA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1A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68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3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BA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6AE7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A1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0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F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11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7B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35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AB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27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86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A3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71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3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7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5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B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2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B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E5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33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E9F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DA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E5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0B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DCF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217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6F0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3B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0B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4F0B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42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20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047191B" wp14:editId="629AEC2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842FD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7A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2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CD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D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D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2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09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D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9A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5D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F0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6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72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9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6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27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D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EE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64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9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7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F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5C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21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A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1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6B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7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62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9B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3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9C4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39D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0AF5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6DC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8D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63BCEF" wp14:editId="49541250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FF902E" w14:textId="77777777" w:rsidR="000B647F" w:rsidRPr="00391121" w:rsidRDefault="006142E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42376793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6142E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42376793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12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F2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2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0D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22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F4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B4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B1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BB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4F59B6" wp14:editId="34315C0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2909FD" w14:textId="77777777" w:rsidR="000B647F" w:rsidRPr="00391121" w:rsidRDefault="006142E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2120047820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6142E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2120047820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2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56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1C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7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E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D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8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30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9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D1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7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8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7A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0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57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29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AC28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79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E07B2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4C7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CF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CB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A3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6B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14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5E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F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3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EA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D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87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4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AE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23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5C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B44C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5A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F42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5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4A377BD" wp14:editId="6E3584A5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788CD2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>Halalovka</w:t>
                                  </w:r>
                                  <w:proofErr w:type="spellEnd"/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6142E9">
                              <w:rPr>
                                <w:rFonts w:ascii="Arial" w:hAnsi="Arial" w:cs="Arial"/>
                              </w:rPr>
                              <w:t>Halalovka</w:t>
                            </w:r>
                            <w:proofErr w:type="spellEnd"/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53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77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56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3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5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C7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3D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52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E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D1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1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19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4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D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C7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7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4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4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79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E9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88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BA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7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A3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9C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D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A3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0A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97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7C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9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EE66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6F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98A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4A4C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F6DE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86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E8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D3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8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FC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D5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F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C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F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45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E1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0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83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89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3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7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30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BB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2E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A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2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75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6C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FFF78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EFC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62E98DE" wp14:editId="14AB37E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6702E" w14:textId="77777777" w:rsidR="000B647F" w:rsidRPr="00391121" w:rsidRDefault="006142E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Halalovka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6142E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Halalovka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6B8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5E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4B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7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A6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CC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FB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72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3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EC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6C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7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AB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0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B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30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0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78CFFDA" wp14:editId="473FFAA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B85298" w14:textId="77777777" w:rsidR="000B647F" w:rsidRDefault="006142E9" w:rsidP="00944C3D">
                                  <w:r>
                                    <w:t>2392/20,22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6142E9" w:rsidP="00944C3D">
                            <w:r>
                              <w:t>2392/20,22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05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1D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0D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5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C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B3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D4DB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781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CE8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07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70B7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B4D2D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7EC14F" wp14:editId="25CAF73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6B0D25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67A30F9" wp14:editId="48B5AB4E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643F8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C74F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469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FA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2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D75E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F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459D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C79AA12" wp14:editId="627E737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A118B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56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4AD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CB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721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CB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13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62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290BE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5F385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820910C" wp14:editId="046933A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96FFB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4BC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AB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9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C7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E4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77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B8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3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FD87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93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65362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DA5B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0ED14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2EF73A5" wp14:editId="473462F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85322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45C96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4C8F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221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1C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44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F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FB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D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0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C8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E1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D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EF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E6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02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F3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E8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5B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5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F6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2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C6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07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39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7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9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9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E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0A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1DAE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343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3C41CD" w14:textId="747A938F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383B83">
              <w:rPr>
                <w:rFonts w:ascii="Arial" w:hAnsi="Arial"/>
                <w:lang w:eastAsia="sk-SK"/>
              </w:rPr>
              <w:t>17.3.202</w:t>
            </w:r>
            <w:r w:rsidR="00F42246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B52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D6D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5F1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5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F2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7376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B04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22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0D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13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8F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F9E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3B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2EC9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A20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A9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98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83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B4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25CA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7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4864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F76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9A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AF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DF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77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CD85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F7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85E4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470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A1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22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92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C2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BF80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A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4D33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9FD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46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D6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40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39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152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C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3A90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CC4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10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34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03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84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10AA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64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5DD4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CBB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48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DE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15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2C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6AB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3E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351C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D4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D31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302AE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3E9C27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9D743E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255A10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A0E8F4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B9AC66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BB9EE6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6FCAE5A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99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15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3E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EB8C1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6B5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E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0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4F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7E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F9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D4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7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6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6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22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B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4D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E8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07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7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87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BA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4A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C2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9046C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9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10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099726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9C6F904" w14:textId="77777777" w:rsidR="00944C3D" w:rsidRDefault="00944C3D" w:rsidP="00944C3D">
      <w:pPr>
        <w:rPr>
          <w:rFonts w:ascii="Arial" w:hAnsi="Arial"/>
        </w:rPr>
      </w:pPr>
    </w:p>
    <w:p w14:paraId="714BE46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0785DDA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594CC99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879D24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484358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F061FB6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460E1A6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8FB4E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BF6C6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524F6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4B277B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61879E0" w14:textId="1A0D326C" w:rsidR="00944C3D" w:rsidRPr="008D0433" w:rsidRDefault="000D205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FOZO Július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085BA5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B097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72543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DA7F8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FEDAB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BC97A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192AEA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C14D6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679ED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961E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90103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1CB43E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DF8F60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302F66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3B2DBE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FAAFFA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E1DFE7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FB6C99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2602A2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588BDD3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E3CF5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393BA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5616C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6483D0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9E745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84F3338" w14:textId="1C2EB5B8" w:rsidR="00944C3D" w:rsidRPr="008D0433" w:rsidRDefault="00383B8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16CCED9" w14:textId="1F456E98" w:rsidR="00944C3D" w:rsidRPr="008D0433" w:rsidRDefault="00383B8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944C3D" w:rsidRPr="008D0433" w14:paraId="21E9768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C5B6D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A8E17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82D03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79FB2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47575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92318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2743D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5B69AD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2A5F4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39CA0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AB7CD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F1F24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E8853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C4BF09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859A79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28065A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2C8071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C5C8C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4B3C9E5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05513A2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ADF0597" w14:textId="1C35DB81" w:rsidR="00944C3D" w:rsidRDefault="00383B83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08E66699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9FAAF1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3CF22D0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11AA4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61712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E335E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C4E118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C7773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DA1A0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CA9E1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6CE82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A0331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78AE9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72221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DD3DA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412C4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F150C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582A4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593E85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45514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4C24C7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02BB6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7F85B3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DD07E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282EFA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431DB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77C354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B9927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D9A6E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88FCBF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F90E48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49AE28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4F25C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0D51D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ACA82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5EF065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DD386E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6EC496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1C7DDE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B982A8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446DD57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7A447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455C8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9F668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D20F4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404148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DA645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EBE38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27FCF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C5997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DC0EE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B954E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9F9DF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1FE53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4D971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918ED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933B6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FE411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B7076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48489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14358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A2202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5CDC4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1E9BD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F0CCC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A51528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75656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6408F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5D724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99DFA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29868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1BEC6C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249C83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392F62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F9AF3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0C3157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71C2DB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F1255AB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D6D3D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E093BD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99634F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C9070E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541CCBE" w14:textId="77777777" w:rsidTr="00503750">
        <w:tc>
          <w:tcPr>
            <w:tcW w:w="2302" w:type="dxa"/>
            <w:vAlign w:val="center"/>
          </w:tcPr>
          <w:p w14:paraId="4C4762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9AAD9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A78B7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427F4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CA42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959C6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40F33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63EE0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4513E11" w14:textId="77777777" w:rsidTr="00503750">
        <w:tc>
          <w:tcPr>
            <w:tcW w:w="15593" w:type="dxa"/>
            <w:gridSpan w:val="8"/>
            <w:vAlign w:val="center"/>
          </w:tcPr>
          <w:p w14:paraId="585873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639973A" w14:textId="77777777" w:rsidTr="00503750">
        <w:tc>
          <w:tcPr>
            <w:tcW w:w="2302" w:type="dxa"/>
            <w:vAlign w:val="center"/>
          </w:tcPr>
          <w:p w14:paraId="4BC6FC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BDA2A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950D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38D4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4C35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A68C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7120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0AB7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D0778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A6B53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2713A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E367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5C7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F628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797E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01F7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728E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99F73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A851E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FE372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A97D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3D1F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F9E2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75F8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D84F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6B39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B58F1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AADC2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7138F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47F2F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47EE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8453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86E2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B105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1E26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2E1508F" w14:textId="77777777" w:rsidTr="00503750">
        <w:tc>
          <w:tcPr>
            <w:tcW w:w="2302" w:type="dxa"/>
            <w:vAlign w:val="center"/>
          </w:tcPr>
          <w:p w14:paraId="613F87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4F55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86B8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72BC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B4E7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2DF4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07AA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15AE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03454F" w14:textId="77777777" w:rsidTr="00503750">
        <w:tc>
          <w:tcPr>
            <w:tcW w:w="15593" w:type="dxa"/>
            <w:gridSpan w:val="8"/>
            <w:vAlign w:val="center"/>
          </w:tcPr>
          <w:p w14:paraId="78DC71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43E0A76" w14:textId="77777777" w:rsidTr="00503750">
        <w:tc>
          <w:tcPr>
            <w:tcW w:w="2302" w:type="dxa"/>
            <w:vAlign w:val="center"/>
          </w:tcPr>
          <w:p w14:paraId="6486BA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FB328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2D56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5400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A970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4A6E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7900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1B3E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89C33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B2453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BA8AC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FD6E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77F1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1A7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F5F5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C51A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A5ED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0CFC9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31257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A6C5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FEC6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2245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C553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2122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2805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5626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0C5717" w14:textId="77777777" w:rsidTr="00503750">
        <w:tc>
          <w:tcPr>
            <w:tcW w:w="2302" w:type="dxa"/>
            <w:vAlign w:val="center"/>
          </w:tcPr>
          <w:p w14:paraId="0543E4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8ACAD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763C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FE06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3BF5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4E86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38A19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FED3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E3157A" w14:textId="77777777" w:rsidTr="00503750">
        <w:tc>
          <w:tcPr>
            <w:tcW w:w="15593" w:type="dxa"/>
            <w:gridSpan w:val="8"/>
            <w:vAlign w:val="center"/>
          </w:tcPr>
          <w:p w14:paraId="6E75D7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DD20378" w14:textId="77777777" w:rsidTr="00503750">
        <w:tc>
          <w:tcPr>
            <w:tcW w:w="2302" w:type="dxa"/>
            <w:vAlign w:val="center"/>
          </w:tcPr>
          <w:p w14:paraId="57BBC7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9E745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6DDE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FDDF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769C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576C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E470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BD5E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67416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CDBCB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71689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93B9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3668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4DFC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E01A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534A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6FF0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6F710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4471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7B84D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8AD7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7458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6312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633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BCB6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A1E8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8C36B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650E8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901A0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7B10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39E4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0A7C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5870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D666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3342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BB242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D1D00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A8F404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266C1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B28F3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12BE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244E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E1C8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E117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459D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ED0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968AA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4A161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E1F60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D371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C085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DFD7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57F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024E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92D2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50FA64" w14:textId="77777777" w:rsidR="00944C3D" w:rsidRDefault="00944C3D" w:rsidP="00944C3D">
      <w:pPr>
        <w:rPr>
          <w:rFonts w:ascii="Arial" w:hAnsi="Arial"/>
          <w:b/>
        </w:rPr>
      </w:pPr>
    </w:p>
    <w:p w14:paraId="54A26EC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3ABD255" w14:textId="77777777" w:rsidTr="00503750">
        <w:tc>
          <w:tcPr>
            <w:tcW w:w="1944" w:type="dxa"/>
            <w:vAlign w:val="center"/>
          </w:tcPr>
          <w:p w14:paraId="76806E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81694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54799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6DB36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2C008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C1354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CA9BD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6E52B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0C7E5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FAC1A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87F23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07997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77C1D9B" w14:textId="77777777" w:rsidTr="00503750">
        <w:tc>
          <w:tcPr>
            <w:tcW w:w="15685" w:type="dxa"/>
            <w:gridSpan w:val="12"/>
            <w:vAlign w:val="center"/>
          </w:tcPr>
          <w:p w14:paraId="11B0D2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ECA8212" w14:textId="77777777" w:rsidTr="00503750">
        <w:tc>
          <w:tcPr>
            <w:tcW w:w="1944" w:type="dxa"/>
            <w:vAlign w:val="center"/>
          </w:tcPr>
          <w:p w14:paraId="7F8896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60497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9429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BA2B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19B0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82F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B6E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0CE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FE2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D4B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87A0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0AA0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D30F2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9ECDE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F1DF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CDBB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36C7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C158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66BD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8B2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BC3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9044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9AE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E86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DF9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E0618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3F9E2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47EA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9F8D2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9B016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524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639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DAF6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322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54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890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48CB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CAEB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AD534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C0B04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DCA27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6148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142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A8DC2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B5C5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1809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D660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E7A5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6037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E2C3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1E36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49A666F" w14:textId="77777777" w:rsidTr="00503750">
        <w:tc>
          <w:tcPr>
            <w:tcW w:w="1944" w:type="dxa"/>
            <w:vAlign w:val="center"/>
          </w:tcPr>
          <w:p w14:paraId="636196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1DD4A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18B7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10F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153E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1782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012E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737A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2865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C88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266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D2CA3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7C33C0" w14:textId="77777777" w:rsidTr="00503750">
        <w:tc>
          <w:tcPr>
            <w:tcW w:w="15685" w:type="dxa"/>
            <w:gridSpan w:val="12"/>
            <w:vAlign w:val="center"/>
          </w:tcPr>
          <w:p w14:paraId="6258A3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C877F10" w14:textId="77777777" w:rsidTr="00503750">
        <w:tc>
          <w:tcPr>
            <w:tcW w:w="1944" w:type="dxa"/>
            <w:vAlign w:val="center"/>
          </w:tcPr>
          <w:p w14:paraId="20DA5A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3E086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8C3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F6C6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1F0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51C4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FC4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764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DEC5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5470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716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907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A14D2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5225B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213E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0676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8B2D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6BD5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DFD4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EE4B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D1A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3B4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14B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2001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89F1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56C36A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C1A26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2408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0C34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F71F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B8F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3AD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9D1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D3D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FA8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252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9572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B7D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C1D93D" w14:textId="77777777" w:rsidTr="00503750">
        <w:tc>
          <w:tcPr>
            <w:tcW w:w="1944" w:type="dxa"/>
            <w:vAlign w:val="center"/>
          </w:tcPr>
          <w:p w14:paraId="239383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D15F6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A60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C3D6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076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7762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101A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D94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2342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CA2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1DC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4A24F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7A82F7" w14:textId="77777777" w:rsidTr="00503750">
        <w:tc>
          <w:tcPr>
            <w:tcW w:w="15685" w:type="dxa"/>
            <w:gridSpan w:val="12"/>
            <w:vAlign w:val="center"/>
          </w:tcPr>
          <w:p w14:paraId="04B7BA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93131AB" w14:textId="77777777" w:rsidTr="00503750">
        <w:tc>
          <w:tcPr>
            <w:tcW w:w="1944" w:type="dxa"/>
            <w:vAlign w:val="center"/>
          </w:tcPr>
          <w:p w14:paraId="51FF0C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0940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9820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C3B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501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2B5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E1F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692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49D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7B3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6F2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65F3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E3F05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F4B44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57E02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22C0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3A7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DBD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156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01A6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05D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B5B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AD5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061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F04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4C258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888C8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2883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6F9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168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521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3E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374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38F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7898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6EA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ACA8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481B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E32E4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F495E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CACC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0945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C692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E37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442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07F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EB57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764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1F08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853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F284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0392C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E7419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D4F260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F21B9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BDAFB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AFCB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B938E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DF8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348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429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824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02EC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271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905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BEAF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B680F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07372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7F89D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BA6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45E3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6ED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488D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7610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60FC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C70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AF1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9DD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6AF1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7F481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FDA6E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F97C49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B99D65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321BA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EDA9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D0A707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7C02E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D629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5DCA9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488BC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CC77E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DB323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53160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245E1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13E258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D233A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B7FBA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DF34D1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CFA10A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EDD222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05E22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65798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806C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CA7A80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3473A0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2DAD4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012CF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559D8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6E69D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834A9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745BC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B8417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4892F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DFB39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9E7B9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B4B3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530DD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849A6F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C47F8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00ACF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9C9C9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D3A01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55E2B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8A475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066CACB" w14:textId="77777777" w:rsidTr="00503750">
        <w:trPr>
          <w:trHeight w:val="1073"/>
        </w:trPr>
        <w:tc>
          <w:tcPr>
            <w:tcW w:w="3614" w:type="dxa"/>
            <w:vMerge/>
          </w:tcPr>
          <w:p w14:paraId="3C969D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91407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07AB0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DCBAD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9D2CF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76642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91186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AEBEC90" w14:textId="77777777" w:rsidTr="00503750">
        <w:trPr>
          <w:trHeight w:val="283"/>
        </w:trPr>
        <w:tc>
          <w:tcPr>
            <w:tcW w:w="3614" w:type="dxa"/>
          </w:tcPr>
          <w:p w14:paraId="327EB4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1E700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61202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BED58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B7454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CCAE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F4526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AD05887" w14:textId="77777777" w:rsidTr="00503750">
        <w:trPr>
          <w:trHeight w:val="283"/>
        </w:trPr>
        <w:tc>
          <w:tcPr>
            <w:tcW w:w="3614" w:type="dxa"/>
          </w:tcPr>
          <w:p w14:paraId="37DF2A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763CB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A8ADA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BE8D6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E7C40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FD2E2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83596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4CDE705" w14:textId="77777777" w:rsidTr="00503750">
        <w:trPr>
          <w:trHeight w:val="283"/>
        </w:trPr>
        <w:tc>
          <w:tcPr>
            <w:tcW w:w="3614" w:type="dxa"/>
          </w:tcPr>
          <w:p w14:paraId="55E114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E5DE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B89F2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635F1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E7716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9B84B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E31BA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A248F1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79180B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5D421A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4043B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16E9F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BD924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44C78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4B8D2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164AB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E0F21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59330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ACB56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1EE7DA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61B573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685249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735E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DBAB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8FDE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B26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CE35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A0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602D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BD5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1480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24D16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D9BF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8964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22B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001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CCC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96C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97A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8AB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FE87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A3007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8243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7623C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C6A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F8F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4B3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EAA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2E0F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23E1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897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666E9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55B3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CC83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EA0B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DAF2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986B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174A0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23F0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5C3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8DC6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B46CEB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AE4E8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1088F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723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FD2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DFF9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77E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87F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5B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30B2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6D72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675F1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40E6EB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385BD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5291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F446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3E2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0574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4D6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FB8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7B6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8B9C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E773A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BAD3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2548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D16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784B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030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706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650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DC1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9897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D59B0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F4C0A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33FC6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B6E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780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ECB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3B3A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3A2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F8F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347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83DC4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A89D3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EA3A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94B8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858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2C6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125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9B05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2F94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5B6D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9998B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8A66C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41BAB4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685650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68173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2FD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E26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10BE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76B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D98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9EF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668F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B1352B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48782B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DAF5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B76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2BD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3D5D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26DC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F3E5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C86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383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517DA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4D362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5230D2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CBD21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C4E1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1DE6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2DE1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22A8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96A8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D4FB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CD0C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588A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C79D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F35C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342C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9D13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0D9A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F5CA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5557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1AD4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5ABF95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99634F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B74946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26E85D2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5107E9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B947B18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4D439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B924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5AC50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9137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0DAC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930A7B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A431B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8B06B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F8D35A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7512B9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019EA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87F134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A9DF3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865F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5FC83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33F52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49AD0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486360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E132D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BF0BF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C3AE6C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AB38D1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39C6A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EA3C28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BD38A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64EB7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3A9478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29310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49A09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1E2256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B69F1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6C74F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DD0319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70B9CD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8BB66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7BEC5B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BC2986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35E283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E38F28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9BC581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8C55A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CB362A8" w14:textId="77777777" w:rsidR="00944C3D" w:rsidRDefault="00944C3D" w:rsidP="00944C3D">
      <w:pPr>
        <w:rPr>
          <w:rFonts w:ascii="Arial" w:hAnsi="Arial"/>
          <w:b/>
        </w:rPr>
      </w:pPr>
    </w:p>
    <w:p w14:paraId="48DC9FD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8CF4BCF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2EC1E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75AB4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DCB35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7C196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8BAFE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1B180F2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39C05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38D41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D1A42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3752F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F53CE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1AC79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0C345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E3F9E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9A18E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789911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C2ED1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B3725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DB2A4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9686F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11A00A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B94F11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BF32B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ACCFD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529A7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35687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8F565FC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3542200" w14:textId="77777777" w:rsidTr="00503750">
        <w:tc>
          <w:tcPr>
            <w:tcW w:w="2835" w:type="dxa"/>
            <w:vAlign w:val="center"/>
          </w:tcPr>
          <w:p w14:paraId="79565C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12F10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597DC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E0185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B6386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43012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444E9D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DA925C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D1B98FD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C8FD40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A843D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3F3C7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FE6A6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16564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2CB3F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A5EA1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5C5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69DF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BFD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4E6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E0937D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AF806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827F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8A0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FB4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1BEA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FDF6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9B7AD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E8716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F760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138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411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7F2C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CF1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4317A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25C40C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D2C02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7BA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DDE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739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091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5A4EB3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5EF27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2C85E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E06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98F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73BA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D779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2272F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889E5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D3323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D824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EF9A3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FD57E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22EE7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2A1489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06BBBE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01452F9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6C0145D" w14:textId="77777777" w:rsidR="00944C3D" w:rsidRDefault="00944C3D" w:rsidP="00944C3D">
      <w:pPr>
        <w:rPr>
          <w:rFonts w:ascii="Arial" w:hAnsi="Arial"/>
          <w:b/>
        </w:rPr>
      </w:pPr>
    </w:p>
    <w:p w14:paraId="21DA2202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BAF669E" w14:textId="77777777" w:rsidTr="00503750">
        <w:tc>
          <w:tcPr>
            <w:tcW w:w="2835" w:type="dxa"/>
            <w:vAlign w:val="center"/>
          </w:tcPr>
          <w:p w14:paraId="485761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5B48E1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609B6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DB9A2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5A328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F5C86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4D5FD7B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3007F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35173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905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D21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00A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B78E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F5B75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06A4D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91F6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3DF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627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8A1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84A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974C4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86D8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A1A35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73CE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C718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F303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E53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F1A59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C564A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57CF8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623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AC6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FCDE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F22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50106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76AF9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DE8490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46E11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36351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A0090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88130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691ECB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734577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DD0C28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E0C68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D1731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0E2D1C4" w14:textId="77777777" w:rsidTr="00503750">
        <w:trPr>
          <w:trHeight w:val="699"/>
        </w:trPr>
        <w:tc>
          <w:tcPr>
            <w:tcW w:w="3502" w:type="dxa"/>
            <w:vMerge/>
          </w:tcPr>
          <w:p w14:paraId="0CC450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24E17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8F101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EF5A46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895ED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ABE4792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0CC76C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53D363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0B1FE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78256A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E4341B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CA258C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854C3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6DA0D54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63E3C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B33AE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B8061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10E9E644" w14:textId="77777777" w:rsidTr="00503750">
        <w:trPr>
          <w:trHeight w:val="593"/>
        </w:trPr>
        <w:tc>
          <w:tcPr>
            <w:tcW w:w="3497" w:type="dxa"/>
          </w:tcPr>
          <w:p w14:paraId="36CE36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FFDB7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37169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4EF7E4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3375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9203B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914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2E58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CC418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FAF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4EA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D9CDE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6259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50E38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9E3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D4724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BDBA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9B59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7C6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E090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D2FDD4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482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4A8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BFD63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24D32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C64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CEE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4FE7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89BD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F41F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4CB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DF018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754FC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821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5F02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28A6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F4A1FC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9B14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847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13EF39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C9329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4B6E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331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67352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3CD412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48B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A35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21766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76FFB8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05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C7F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C83DE4" w14:textId="77777777" w:rsidR="00944C3D" w:rsidRDefault="00944C3D" w:rsidP="00944C3D">
      <w:pPr>
        <w:rPr>
          <w:rFonts w:ascii="Arial" w:hAnsi="Arial"/>
          <w:b/>
        </w:rPr>
      </w:pPr>
    </w:p>
    <w:p w14:paraId="78FAF997" w14:textId="77777777" w:rsidR="00944C3D" w:rsidRDefault="00944C3D" w:rsidP="00944C3D">
      <w:pPr>
        <w:rPr>
          <w:rFonts w:ascii="Arial" w:hAnsi="Arial"/>
          <w:b/>
        </w:rPr>
      </w:pPr>
    </w:p>
    <w:p w14:paraId="4F4604AC" w14:textId="77777777" w:rsidR="00944C3D" w:rsidRDefault="00944C3D" w:rsidP="00944C3D">
      <w:pPr>
        <w:rPr>
          <w:rFonts w:ascii="Arial" w:hAnsi="Arial"/>
          <w:b/>
        </w:rPr>
      </w:pPr>
    </w:p>
    <w:p w14:paraId="4C2E2D33" w14:textId="77777777" w:rsidR="00944C3D" w:rsidRDefault="00944C3D" w:rsidP="00944C3D">
      <w:pPr>
        <w:rPr>
          <w:rFonts w:ascii="Arial" w:hAnsi="Arial"/>
          <w:b/>
        </w:rPr>
      </w:pPr>
    </w:p>
    <w:p w14:paraId="2288DAE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34BFE5BE" w14:textId="77777777" w:rsidTr="00503750">
        <w:tc>
          <w:tcPr>
            <w:tcW w:w="2622" w:type="dxa"/>
            <w:vAlign w:val="center"/>
          </w:tcPr>
          <w:p w14:paraId="77421C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E557C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09799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2FA7E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EDEA7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ED777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B0D84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098CF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16683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CE1E96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0DD82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C92DC1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1C462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76028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6AE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E45D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DF3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235C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B6AC5D9" w14:textId="77777777" w:rsidTr="00503750">
        <w:tc>
          <w:tcPr>
            <w:tcW w:w="2622" w:type="dxa"/>
            <w:vAlign w:val="center"/>
          </w:tcPr>
          <w:p w14:paraId="591176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DF096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1D66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6B1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06D7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89B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2E5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8166A5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34EC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B710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7D6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30B2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3B0D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807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656D9A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F9EC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4ED6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E7C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D46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CECA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4216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83357AE" w14:textId="77777777" w:rsidTr="00503750">
        <w:tc>
          <w:tcPr>
            <w:tcW w:w="2622" w:type="dxa"/>
            <w:vAlign w:val="center"/>
          </w:tcPr>
          <w:p w14:paraId="7CE9DA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263D4D4" w14:textId="43F6700B" w:rsidR="00944C3D" w:rsidRPr="008C56AB" w:rsidRDefault="003C3A6A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109691</w:t>
            </w:r>
          </w:p>
        </w:tc>
        <w:tc>
          <w:tcPr>
            <w:tcW w:w="1275" w:type="dxa"/>
            <w:vAlign w:val="center"/>
          </w:tcPr>
          <w:p w14:paraId="3AE892D2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75558E9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0409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A9767B" w14:textId="1D7AA4BC" w:rsidR="00944C3D" w:rsidRPr="008C56AB" w:rsidRDefault="003C3A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53227</w:t>
            </w:r>
          </w:p>
        </w:tc>
      </w:tr>
      <w:tr w:rsidR="0099716A" w:rsidRPr="00050529" w14:paraId="2B458E1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4B75F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9DAF2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8B9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CADE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C15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4F5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26AF3D6" w14:textId="77777777" w:rsidTr="00503750">
        <w:tc>
          <w:tcPr>
            <w:tcW w:w="2622" w:type="dxa"/>
            <w:vAlign w:val="center"/>
          </w:tcPr>
          <w:p w14:paraId="266997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BD29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2F2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76AF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451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72B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DF3C0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C1918F4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51434D4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0ECE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70B7B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E80D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7DD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1253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2C4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E15B86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F854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ADB9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50BF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CAD1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CCE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74E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64DDA3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25042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C0F3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1D3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E20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875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D3B8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903D00B" w14:textId="77777777" w:rsidTr="00503750">
        <w:tc>
          <w:tcPr>
            <w:tcW w:w="2622" w:type="dxa"/>
            <w:vAlign w:val="center"/>
          </w:tcPr>
          <w:p w14:paraId="03B91C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F7E1D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4420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4F41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907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3F0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DB778DA" w14:textId="77777777" w:rsidTr="00503750">
        <w:tc>
          <w:tcPr>
            <w:tcW w:w="2622" w:type="dxa"/>
            <w:vAlign w:val="center"/>
          </w:tcPr>
          <w:p w14:paraId="22512F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FA1D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040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C79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940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48F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980FD5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A405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96E5CC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EB487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48D4B4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F14C971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80DBE7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4482E27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35F6F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252803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D5073D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278E0B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02A98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0D716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8C387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732AD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D368AA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C4D55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3FB5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02E53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CFB7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C6182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398ED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C113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CD249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401EB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3923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926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9EF81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C623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1AA4A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C2B57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284F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3C83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58883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B2C3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84E1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ED1CD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6A93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1270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8777F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8F785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B3F1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C32EB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79B9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079F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66BD2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250EC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BD004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EC0E5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9537F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DB56FF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1E5226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91B5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FFC6CC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5C8D2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65675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33954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ECC5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A059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89FFE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AD6D2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6CB8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FDF1E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1746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411A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98F72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B711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04D36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32E42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F41A6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2E48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C9AA68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6A4ED0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2708A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82DA8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B068FA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555740F" w14:textId="77777777" w:rsidTr="00503750">
        <w:tc>
          <w:tcPr>
            <w:tcW w:w="2835" w:type="dxa"/>
            <w:vAlign w:val="center"/>
          </w:tcPr>
          <w:p w14:paraId="15C140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1C8B2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B6762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849FE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9B552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C2C2A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83AF7C7" w14:textId="77777777" w:rsidTr="00503750">
        <w:tc>
          <w:tcPr>
            <w:tcW w:w="2835" w:type="dxa"/>
            <w:vAlign w:val="center"/>
          </w:tcPr>
          <w:p w14:paraId="1A5246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16D6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0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EB6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EA4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BBB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662466" w14:textId="77777777" w:rsidTr="00503750">
        <w:tc>
          <w:tcPr>
            <w:tcW w:w="2835" w:type="dxa"/>
            <w:vAlign w:val="center"/>
          </w:tcPr>
          <w:p w14:paraId="09407A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995B4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3ABC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6D2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78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1F1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18B8F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D8F19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5E432C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7D0DE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8A47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F1863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B7111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CAF4077" w14:textId="77777777" w:rsidTr="00503750">
        <w:tc>
          <w:tcPr>
            <w:tcW w:w="2835" w:type="dxa"/>
            <w:vAlign w:val="center"/>
          </w:tcPr>
          <w:p w14:paraId="2A7D9C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FFAE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73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544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982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EA54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BF261F" w14:textId="77777777" w:rsidTr="00503750">
        <w:tc>
          <w:tcPr>
            <w:tcW w:w="2835" w:type="dxa"/>
            <w:vAlign w:val="center"/>
          </w:tcPr>
          <w:p w14:paraId="6A4902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E021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EA2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34FC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CEAB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89C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BF2E0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12646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4717B3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91B5B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F41BA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D65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C1F41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6BFCA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554AB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C3DE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C60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CFF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31F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02E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C90D9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01BB2D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8B70C5B" w14:textId="77777777" w:rsidTr="00503750">
        <w:tc>
          <w:tcPr>
            <w:tcW w:w="2552" w:type="dxa"/>
            <w:shd w:val="clear" w:color="auto" w:fill="auto"/>
            <w:vAlign w:val="center"/>
          </w:tcPr>
          <w:p w14:paraId="71A909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7CEC7E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7B0D6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61314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4F4A6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F0C98BF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161CD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01E748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B6805B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0B179E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39D929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A2FF73E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14CA9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5129CE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61B549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1880D0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B69856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D2CF29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064833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96D4A7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B0AE3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BD1C4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19AB1B7" w14:textId="77777777" w:rsidTr="00503750">
        <w:tc>
          <w:tcPr>
            <w:tcW w:w="4395" w:type="dxa"/>
            <w:vMerge/>
          </w:tcPr>
          <w:p w14:paraId="70CE35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1D650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5CBAC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736914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6A09D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AC1B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3B80F7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2DBD4F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36F9E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C186C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10E2D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49B7DB9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68690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36EE138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FC2F0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EC0AF85" w14:textId="77777777" w:rsidTr="00503750">
        <w:tc>
          <w:tcPr>
            <w:tcW w:w="4395" w:type="dxa"/>
            <w:vAlign w:val="center"/>
          </w:tcPr>
          <w:p w14:paraId="1C32F8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A864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9E58C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EF0B053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11A6A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D6F6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865ED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AD29F6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2A93AA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13C75C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77F54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B4465B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D396B6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ED9874F" w14:textId="567C27BE" w:rsidR="00944C3D" w:rsidRPr="008C56AB" w:rsidRDefault="00DC4BD7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3882</w:t>
            </w:r>
          </w:p>
        </w:tc>
        <w:tc>
          <w:tcPr>
            <w:tcW w:w="2835" w:type="dxa"/>
            <w:vAlign w:val="center"/>
          </w:tcPr>
          <w:p w14:paraId="2A28D3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9FE611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EDF79E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8A7A32D" w14:textId="77777777" w:rsidTr="00503750">
        <w:tc>
          <w:tcPr>
            <w:tcW w:w="4395" w:type="dxa"/>
            <w:vAlign w:val="center"/>
          </w:tcPr>
          <w:p w14:paraId="5E54AF3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1D2CD9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F25CFF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E284D2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22BBF8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35F712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84366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CABCF6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B24F0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33564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27063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1BC91D9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640F5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35250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9DA2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DA0B7F7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A3420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CC9F389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90BC9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70C142E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9BE4B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472E09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1DF9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56F2E9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5BE0E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D0BE2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6008FE9" w14:textId="77777777" w:rsidTr="00503750">
        <w:tc>
          <w:tcPr>
            <w:tcW w:w="1843" w:type="dxa"/>
            <w:vAlign w:val="center"/>
          </w:tcPr>
          <w:p w14:paraId="031C117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6D71BF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55961E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10D8C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FDD4D3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7E7D19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360073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27FBE91" w14:textId="77777777" w:rsidTr="00503750">
        <w:tc>
          <w:tcPr>
            <w:tcW w:w="1843" w:type="dxa"/>
            <w:vAlign w:val="center"/>
          </w:tcPr>
          <w:p w14:paraId="5E9D9E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FD4CC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C601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3E0D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9101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FAAF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1A78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C8A79E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9BE91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ED05B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6334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D9E6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718F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AD03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58CB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1C50A42" w14:textId="77777777" w:rsidTr="00503750">
        <w:tc>
          <w:tcPr>
            <w:tcW w:w="1843" w:type="dxa"/>
            <w:vAlign w:val="center"/>
          </w:tcPr>
          <w:p w14:paraId="777436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06B83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9628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912E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AAFF0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AB4FD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7E3B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60C7FEB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F2763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5291F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B897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90AD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A553E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4726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9D8B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5F8466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8944F5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CB45E7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9925B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47DA0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385348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3C4ED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AA8D3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0B1CBF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E98CF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33933749" w14:textId="77777777" w:rsidTr="00503750">
        <w:trPr>
          <w:trHeight w:val="664"/>
        </w:trPr>
        <w:tc>
          <w:tcPr>
            <w:tcW w:w="3372" w:type="dxa"/>
          </w:tcPr>
          <w:p w14:paraId="0DD1538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27DD7D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0CEAB6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602731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1BCB85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FF802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887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AC395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707109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514C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4E7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72A87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E20527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9085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201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76F6A7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EB4DF2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BE0B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637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7EDAD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BE14CD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D4CDA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5B9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695040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69F544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97236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A12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38A17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F96E93D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66744C19" w14:textId="77777777" w:rsidTr="00503750">
        <w:tc>
          <w:tcPr>
            <w:tcW w:w="2835" w:type="dxa"/>
            <w:vAlign w:val="center"/>
          </w:tcPr>
          <w:p w14:paraId="2B7E739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D247A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B7DB31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04C1A4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297D93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5E4BD85" w14:textId="77777777" w:rsidTr="00503750">
        <w:tc>
          <w:tcPr>
            <w:tcW w:w="2835" w:type="dxa"/>
          </w:tcPr>
          <w:p w14:paraId="16983B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92A48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23E8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A59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D6AD1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011F1B" w14:textId="77777777" w:rsidTr="00503750">
        <w:tc>
          <w:tcPr>
            <w:tcW w:w="2835" w:type="dxa"/>
          </w:tcPr>
          <w:p w14:paraId="734760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44BD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F8AF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7AB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599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647D43" w14:textId="77777777" w:rsidTr="00503750">
        <w:tc>
          <w:tcPr>
            <w:tcW w:w="2835" w:type="dxa"/>
          </w:tcPr>
          <w:p w14:paraId="73130A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C766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834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86A3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48DD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BDA4DA" w14:textId="77777777" w:rsidTr="00503750">
        <w:tc>
          <w:tcPr>
            <w:tcW w:w="2835" w:type="dxa"/>
            <w:vAlign w:val="center"/>
          </w:tcPr>
          <w:p w14:paraId="4426502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CDEAA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34A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0F3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887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CCA395" w14:textId="77777777" w:rsidTr="00503750">
        <w:tc>
          <w:tcPr>
            <w:tcW w:w="2835" w:type="dxa"/>
            <w:vAlign w:val="center"/>
          </w:tcPr>
          <w:p w14:paraId="6E69F7E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258B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C206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774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0F464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4E43BF" w14:textId="77777777" w:rsidTr="00503750">
        <w:tc>
          <w:tcPr>
            <w:tcW w:w="2835" w:type="dxa"/>
          </w:tcPr>
          <w:p w14:paraId="57AC560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96E5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BE6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97E5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D4709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D99F5A" w14:textId="77777777" w:rsidTr="00503750">
        <w:tc>
          <w:tcPr>
            <w:tcW w:w="2835" w:type="dxa"/>
          </w:tcPr>
          <w:p w14:paraId="7A89E2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6BAD3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538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33FD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8FCD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3D0B0A" w14:textId="77777777" w:rsidTr="00503750">
        <w:tc>
          <w:tcPr>
            <w:tcW w:w="2835" w:type="dxa"/>
          </w:tcPr>
          <w:p w14:paraId="67C33A8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7A835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1D9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4B0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40C1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DD5D7F" w14:textId="77777777" w:rsidR="00944C3D" w:rsidRDefault="00944C3D" w:rsidP="00944C3D">
      <w:pPr>
        <w:rPr>
          <w:rFonts w:ascii="Arial" w:hAnsi="Arial"/>
          <w:b/>
        </w:rPr>
      </w:pPr>
    </w:p>
    <w:p w14:paraId="455882F7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E4C5862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FA50F8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A527B8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95A964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3441B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6E4B04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46200FA" w14:textId="77777777" w:rsidTr="00503750">
        <w:trPr>
          <w:trHeight w:val="443"/>
        </w:trPr>
        <w:tc>
          <w:tcPr>
            <w:tcW w:w="2560" w:type="dxa"/>
          </w:tcPr>
          <w:p w14:paraId="61E77C5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89A2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CC47B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8B0B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F503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E5EF7E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ECC71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43B7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9062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D1E3A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BBE6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CDA52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A2197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5C1D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99C1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36C45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B9FD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0C24EF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24498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C8C6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09AA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B508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70F8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F1A0FE" w14:textId="77777777" w:rsidR="00944C3D" w:rsidRDefault="00944C3D" w:rsidP="00944C3D">
      <w:pPr>
        <w:rPr>
          <w:rFonts w:ascii="Arial" w:hAnsi="Arial"/>
          <w:b/>
        </w:rPr>
      </w:pPr>
    </w:p>
    <w:p w14:paraId="06BA04A6" w14:textId="77777777" w:rsidR="00944C3D" w:rsidRDefault="00944C3D" w:rsidP="00944C3D">
      <w:pPr>
        <w:rPr>
          <w:rFonts w:ascii="Arial" w:hAnsi="Arial"/>
          <w:b/>
        </w:rPr>
      </w:pPr>
    </w:p>
    <w:p w14:paraId="2950F5A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1ECB4A1" w14:textId="77777777" w:rsidR="00944C3D" w:rsidRDefault="00944C3D" w:rsidP="00944C3D">
      <w:pPr>
        <w:rPr>
          <w:rFonts w:ascii="Arial" w:hAnsi="Arial"/>
          <w:b/>
        </w:rPr>
      </w:pPr>
    </w:p>
    <w:p w14:paraId="10DA375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C59A567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E8AD1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E9189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05BC9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178306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62B11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D482E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51E96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9172FB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AE4EC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B50EC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7E44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9AA6F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98EE0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938A7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D8A59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B04B18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1BEA8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04FA741" w14:textId="77777777" w:rsidTr="00503750">
        <w:trPr>
          <w:trHeight w:val="677"/>
        </w:trPr>
        <w:tc>
          <w:tcPr>
            <w:tcW w:w="3358" w:type="dxa"/>
          </w:tcPr>
          <w:p w14:paraId="300200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7E8B9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63026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35152C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AD040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24A5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140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8C5DA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1E233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DD22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6AC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D669B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EF09E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00D3E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11E6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B7552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0A1C2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8B35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E9BA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7AD57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34A797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B2251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9D66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8D63A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E5D408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806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F30E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35398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4EC3EB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D39F47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62FC4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1A2CA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3E4403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364C9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CA57E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5AC87E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680F0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B981D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385DD9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6E77F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2409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91AA3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C3ADB3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8F8966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3AF1FB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172185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061C7E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23F3A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EB6AF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151205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11D8D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5CE9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14A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C9CD0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0530B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4CED9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3614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77D01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2CC42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12DFB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1B9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F500F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477BFF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10CB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2FCD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CEE18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D33B34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710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2BAF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AFFCE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386B8C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370F99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26BC2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B1912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BD5C84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4F5D93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02355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6995B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4DBA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3C650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699EE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A5A3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EBB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DD3A1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2FB73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380B4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99F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E2D20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B09E7B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60BE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F576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0C6614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F9F412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B92AE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322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B5038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954379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8915927" w14:textId="77777777" w:rsidTr="00503750">
        <w:tc>
          <w:tcPr>
            <w:tcW w:w="3686" w:type="dxa"/>
            <w:vAlign w:val="center"/>
          </w:tcPr>
          <w:p w14:paraId="7EE674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A0B67C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29852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29BFB8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B15F4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44349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47A4B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E7A25F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50DD4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E980D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A4830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4E3A9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F0EA7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41A8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1FA52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9459773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32A1FF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2198D1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DCFF22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8ADE5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2E1000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380DE1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1D5D9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41709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F44980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CCAE9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F70A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0315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78DD7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5889F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56E2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05F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8FB05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FD44B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E590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58C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C26C3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36E127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0C82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9CF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D7E655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BBDFDF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2C44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E9E60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AC1E6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18036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B467A87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0331F3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9D7622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6DDA5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7C5B52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44111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F3F3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4D053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6C26A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B82A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D4D7E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CCBF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1D2F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72E1F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6CC2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B6F2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FCD15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F52BF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485B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16D0D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F6EF5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6497B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2563CB8" w14:textId="77777777" w:rsidR="00944C3D" w:rsidRDefault="00944C3D" w:rsidP="00944C3D">
      <w:pPr>
        <w:rPr>
          <w:sz w:val="22"/>
          <w:szCs w:val="22"/>
        </w:rPr>
      </w:pPr>
    </w:p>
    <w:p w14:paraId="4164214E" w14:textId="77777777" w:rsidR="00944C3D" w:rsidRDefault="00944C3D" w:rsidP="00944C3D">
      <w:pPr>
        <w:rPr>
          <w:sz w:val="22"/>
          <w:szCs w:val="22"/>
        </w:rPr>
      </w:pPr>
    </w:p>
    <w:p w14:paraId="395E8B9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B1E4A6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418C80D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5BF7F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9C765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37441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FAA13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60F1994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308485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FCC581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D5C81E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997CA9B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F91D83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91F87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99A2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E8D2A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F447F2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1CE5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2B0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62670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5E701F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A449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4F98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6F9D2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117ADF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47AC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64E0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EC674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3EC01C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00D4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9563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C818D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743716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16154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F3B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43519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F6CC17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A462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FBDA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9CCE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B30E5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6B619A4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838BFA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41CF9B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6A4434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13AE7C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302856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2C50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CEB7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0EB65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DB7BD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E29B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1DDC6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819F3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37542E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4946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D24F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59BA4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DC4F76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85464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9F0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DAD90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84D253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29A8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07F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DE1BF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C4361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95BB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6F2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3CAAD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8E2D20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09F47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984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7352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2DE24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94ED753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0A745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25CC2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1150E1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FCB5F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1F7488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9C65A39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9802E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7A21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6D321E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D28764C" w14:textId="77777777" w:rsidR="00944C3D" w:rsidRPr="003607F0" w:rsidRDefault="00944C3D" w:rsidP="00944C3D"/>
    <w:p w14:paraId="144F33CE" w14:textId="77777777" w:rsidR="00F47675" w:rsidRPr="00944C3D" w:rsidRDefault="00F47675" w:rsidP="00944C3D"/>
    <w:sectPr w:rsidR="00F47675" w:rsidRPr="00944C3D" w:rsidSect="0099634F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C8F97" w14:textId="77777777" w:rsidR="0099634F" w:rsidRDefault="0099634F">
      <w:r>
        <w:separator/>
      </w:r>
    </w:p>
  </w:endnote>
  <w:endnote w:type="continuationSeparator" w:id="0">
    <w:p w14:paraId="5FC1D722" w14:textId="77777777" w:rsidR="0099634F" w:rsidRDefault="0099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9BB10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4DFA04B1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63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1382B5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B6E02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2287F00F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45F77" w14:textId="77777777" w:rsidR="0099634F" w:rsidRDefault="0099634F">
      <w:r>
        <w:separator/>
      </w:r>
    </w:p>
  </w:footnote>
  <w:footnote w:type="continuationSeparator" w:id="0">
    <w:p w14:paraId="5F0B3B16" w14:textId="77777777" w:rsidR="0099634F" w:rsidRDefault="00996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496821">
    <w:abstractNumId w:val="13"/>
  </w:num>
  <w:num w:numId="2" w16cid:durableId="1867208255">
    <w:abstractNumId w:val="17"/>
  </w:num>
  <w:num w:numId="3" w16cid:durableId="1823737332">
    <w:abstractNumId w:val="8"/>
  </w:num>
  <w:num w:numId="4" w16cid:durableId="750276270">
    <w:abstractNumId w:val="7"/>
  </w:num>
  <w:num w:numId="5" w16cid:durableId="167702763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742604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73014447">
    <w:abstractNumId w:val="20"/>
  </w:num>
  <w:num w:numId="8" w16cid:durableId="1929996564">
    <w:abstractNumId w:val="10"/>
  </w:num>
  <w:num w:numId="9" w16cid:durableId="204997440">
    <w:abstractNumId w:val="0"/>
  </w:num>
  <w:num w:numId="10" w16cid:durableId="1800875009">
    <w:abstractNumId w:val="19"/>
  </w:num>
  <w:num w:numId="11" w16cid:durableId="271398798">
    <w:abstractNumId w:val="6"/>
  </w:num>
  <w:num w:numId="12" w16cid:durableId="1386369816">
    <w:abstractNumId w:val="9"/>
  </w:num>
  <w:num w:numId="13" w16cid:durableId="6829632">
    <w:abstractNumId w:val="12"/>
  </w:num>
  <w:num w:numId="14" w16cid:durableId="1463957058">
    <w:abstractNumId w:val="15"/>
  </w:num>
  <w:num w:numId="15" w16cid:durableId="680855152">
    <w:abstractNumId w:val="14"/>
  </w:num>
  <w:num w:numId="16" w16cid:durableId="270019270">
    <w:abstractNumId w:val="2"/>
  </w:num>
  <w:num w:numId="17" w16cid:durableId="417287093">
    <w:abstractNumId w:val="4"/>
  </w:num>
  <w:num w:numId="18" w16cid:durableId="1882864230">
    <w:abstractNumId w:val="11"/>
  </w:num>
  <w:num w:numId="19" w16cid:durableId="1080444607">
    <w:abstractNumId w:val="5"/>
  </w:num>
  <w:num w:numId="20" w16cid:durableId="191920157">
    <w:abstractNumId w:val="18"/>
  </w:num>
  <w:num w:numId="21" w16cid:durableId="1135559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D205C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3B83"/>
    <w:rsid w:val="0038798B"/>
    <w:rsid w:val="00392BB9"/>
    <w:rsid w:val="003934AB"/>
    <w:rsid w:val="003A01A2"/>
    <w:rsid w:val="003A5B2E"/>
    <w:rsid w:val="003C3A6A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D4BBB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8087B"/>
    <w:rsid w:val="0099634F"/>
    <w:rsid w:val="0099716A"/>
    <w:rsid w:val="009A278B"/>
    <w:rsid w:val="009B2521"/>
    <w:rsid w:val="009D0BDD"/>
    <w:rsid w:val="009D26FC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4BD7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246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925C3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E1E55-D27E-4E41-B3C5-FDB2FDCE8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2733</Words>
  <Characters>32619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Marcela KOSTELNA</cp:lastModifiedBy>
  <cp:revision>2</cp:revision>
  <cp:lastPrinted>2009-07-30T10:15:00Z</cp:lastPrinted>
  <dcterms:created xsi:type="dcterms:W3CDTF">2025-03-11T14:03:00Z</dcterms:created>
  <dcterms:modified xsi:type="dcterms:W3CDTF">2025-03-11T14:03:00Z</dcterms:modified>
</cp:coreProperties>
</file>