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15E15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8D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83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0E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F0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56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41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75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1F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0A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A3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34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4A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38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84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5E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1A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2D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96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61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6A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69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637F4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ED8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2BF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8E2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E63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BF5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71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0A0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6A1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0BB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15A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C8E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74B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D49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31F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24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199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F3F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C82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E06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D84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FFA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8A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AA7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6A8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EAA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D73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24A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9EC5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8D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DC1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ABE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7E2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4A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5320E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837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80F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967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355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2F1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0E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7A6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3B2F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9FB9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557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EC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B0C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294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9A4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2A7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F3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A07F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5170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DA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03A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4B1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25A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C4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7CF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62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609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A31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56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F7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BDC2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E4B3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FD8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082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4027F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D99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ECA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BA5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BD7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0FA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136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C38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A75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B54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04E0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16FE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22A4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0B92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FEB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10B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D4EE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FDB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23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E61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570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C84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B89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363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FFE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472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039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AB0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1BB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FA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D46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B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88E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CE0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D2167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677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3AF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1F7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1F1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2E9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7FA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1DF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CE4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19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FD4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73F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3F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FD4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2D7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3D6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584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806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E4C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B75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EAC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86B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43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D11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B00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41A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A2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62E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F0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F88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1A3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901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440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940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F756C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5E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62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DB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70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0E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17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94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0B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AE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16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2B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9A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68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70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0E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C9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F16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AD5A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EE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C8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BF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B5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FB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08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B4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CC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648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D7D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9D5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3CE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915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398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D5D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50E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ED8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5AF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7C166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39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94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B9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8D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3F0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9A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48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FE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20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22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A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A6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78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4E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08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A8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5BB04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73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78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C4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C2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A7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FA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1E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D9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20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AA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02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D6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82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A2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2A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E495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73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43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99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8E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F7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89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C8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5E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0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7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1A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A726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CE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A7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71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E5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99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B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73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B1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BC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19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09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AB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22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9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1F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EACD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56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88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CB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2F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DC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22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E4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4BC3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646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1FA2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35F856" w14:textId="5344477F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503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2A86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325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26E2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983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86B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FE4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E05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F3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B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65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7B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E3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9D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6CF0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06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A9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86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70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DC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03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2DB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EC3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C09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AECC9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9D4A031" wp14:editId="5D124460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DC513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9D4A03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FDC5130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B9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A22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C9A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61E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03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16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91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DB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83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46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63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30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75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0200B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65E2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C3107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2A8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0D60925" wp14:editId="4E2983FE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8A4DC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D60925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88A4DC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9B97FEA" wp14:editId="4C6D0947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63CEA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B97FEA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563CEAA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E09B765" wp14:editId="25CD65E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A67AD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09B765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5A67AD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3CBEC78" wp14:editId="513B9A5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777263" w14:textId="52C76C3B" w:rsidR="000B647F" w:rsidRDefault="000B647F" w:rsidP="00944C3D">
                                  <w:fldSimple w:instr=" MERGEFIELD  aDMOD  \* MERGEFORMAT ">
                                    <w:r w:rsidR="00957B8B" w:rsidRPr="00957B8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CBEC78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1777263" w14:textId="52C76C3B" w:rsidR="000B647F" w:rsidRDefault="000B647F" w:rsidP="00944C3D">
                            <w:fldSimple w:instr=" MERGEFIELD  aDMOD  \* MERGEFORMAT ">
                              <w:r w:rsidR="00957B8B" w:rsidRPr="00957B8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69D319A" wp14:editId="0784E905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81E7D1" w14:textId="06ADC5E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57B8B" w:rsidRPr="00E570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9D319A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981E7D1" w14:textId="06ADC5E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57B8B" w:rsidRPr="00E57026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0EC12E7" wp14:editId="4B9DD03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6E1D59" w14:textId="6EA6E659" w:rsidR="000B647F" w:rsidRDefault="000B647F" w:rsidP="00944C3D">
                                  <w:fldSimple w:instr=" MERGEFIELD  aDRDO  \* MERGEFORMAT ">
                                    <w:r w:rsidR="00957B8B" w:rsidRPr="00957B8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EC12E7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46E1D59" w14:textId="6EA6E659" w:rsidR="000B647F" w:rsidRDefault="000B647F" w:rsidP="00944C3D">
                            <w:fldSimple w:instr=" MERGEFIELD  aDRDO  \* MERGEFORMAT ">
                              <w:r w:rsidR="00957B8B" w:rsidRPr="00957B8B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04A36A3" wp14:editId="3A1EBE7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F1CB16" w14:textId="44D32AA8" w:rsidR="000B647F" w:rsidRDefault="000B647F" w:rsidP="00944C3D">
                                  <w:fldSimple w:instr=" MERGEFIELD  aDMDO  \* MERGEFORMAT ">
                                    <w:r w:rsidR="00957B8B" w:rsidRPr="00957B8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4A36A3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8F1CB16" w14:textId="44D32AA8" w:rsidR="000B647F" w:rsidRDefault="000B647F" w:rsidP="00944C3D">
                            <w:fldSimple w:instr=" MERGEFIELD  aDMDO  \* MERGEFORMAT ">
                              <w:r w:rsidR="00957B8B" w:rsidRPr="00957B8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63402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7A1C02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354C4A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87DBE5D" wp14:editId="1AFCC39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FA11A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7DBE5D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5FA11A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DE7339E" wp14:editId="59B4191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221CE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E7339E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D221CE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D33D914" wp14:editId="791BBDE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C80CB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33D914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AC80CB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8519858" wp14:editId="2D4E35D2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567EFE" w14:textId="25617136" w:rsidR="000B647F" w:rsidRDefault="000B647F" w:rsidP="00944C3D">
                                  <w:fldSimple w:instr=" MERGEFIELD  aDRDOo  \* MERGEFORMAT ">
                                    <w:r w:rsidR="00957B8B" w:rsidRPr="00957B8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519858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2567EFE" w14:textId="25617136" w:rsidR="000B647F" w:rsidRDefault="000B647F" w:rsidP="00944C3D">
                            <w:fldSimple w:instr=" MERGEFIELD  aDRDOo  \* MERGEFORMAT ">
                              <w:r w:rsidR="00957B8B" w:rsidRPr="00957B8B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C738891" wp14:editId="674ADCE5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8F2480" w14:textId="07123C38" w:rsidR="000B647F" w:rsidRDefault="000B647F" w:rsidP="00944C3D">
                                  <w:fldSimple w:instr=" MERGEFIELD  aDMDO  \* MERGEFORMAT ">
                                    <w:r w:rsidR="00957B8B" w:rsidRPr="00957B8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738891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A8F2480" w14:textId="07123C38" w:rsidR="000B647F" w:rsidRDefault="000B647F" w:rsidP="00944C3D">
                            <w:fldSimple w:instr=" MERGEFIELD  aDMDO  \* MERGEFORMAT ">
                              <w:r w:rsidR="00957B8B" w:rsidRPr="00957B8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E091C33" wp14:editId="7E8BB6A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405A29" w14:textId="72110E25" w:rsidR="000B647F" w:rsidRDefault="000B647F" w:rsidP="00944C3D">
                                  <w:fldSimple w:instr=" MERGEFIELD  aDRODo  \* MERGEFORMAT ">
                                    <w:r w:rsidR="00957B8B" w:rsidRPr="00957B8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091C33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9405A29" w14:textId="72110E25" w:rsidR="000B647F" w:rsidRDefault="000B647F" w:rsidP="00944C3D">
                            <w:fldSimple w:instr=" MERGEFIELD  aDRODo  \* MERGEFORMAT ">
                              <w:r w:rsidR="00957B8B" w:rsidRPr="00957B8B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0EB149C" wp14:editId="65828CE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D903B2" w14:textId="5BB72587" w:rsidR="000B647F" w:rsidRDefault="000B647F" w:rsidP="00944C3D">
                                  <w:fldSimple w:instr=" MERGEFIELD  aDMOD  \* MERGEFORMAT ">
                                    <w:r w:rsidR="00957B8B" w:rsidRPr="00957B8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EB149C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5CD903B2" w14:textId="5BB72587" w:rsidR="000B647F" w:rsidRDefault="000B647F" w:rsidP="00944C3D">
                            <w:fldSimple w:instr=" MERGEFIELD  aDMOD  \* MERGEFORMAT ">
                              <w:r w:rsidR="00957B8B" w:rsidRPr="00957B8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07F3A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A1B637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3B28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A7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6333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5E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2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F0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CE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7B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9B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A0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80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D2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69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55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68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1F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3A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9B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4C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C2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39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AE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7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D3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6C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B8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73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0D7E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91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1AB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1F1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F1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2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42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A1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EC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2F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B7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C3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DA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F5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4E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D9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36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E6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6C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D170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A72B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FAF4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3CD4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6BCC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55A7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B585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92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1A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85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18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A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14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33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D9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9042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7D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D9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EE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86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46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5F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F3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B6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BC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0C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92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A8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8C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50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1B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31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1A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A9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B2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5F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8FED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4B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2C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24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2B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34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21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5C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B4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E919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AE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BC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6A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40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D0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D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16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21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5D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9E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02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A4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B4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73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8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04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69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66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96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BB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77E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75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8C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73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89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9E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F9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76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D5A6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97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05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65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17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6F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1E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7B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DD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00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13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64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5A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30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C2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C0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B6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FB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B3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D17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9DF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89A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32E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B3F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801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1A4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C2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83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78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0D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A7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B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D8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F5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F4AE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FC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E2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8E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46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EC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69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9B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EB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45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D2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6D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EE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30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C1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71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CE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0B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8F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65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E16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877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F4E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34C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FEA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1C4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6D3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D6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DD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21FC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61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44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C64206E" wp14:editId="083D03B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33ACF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64206E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133ACF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C7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F2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4D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A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04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D2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3A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F3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D3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7C53317" wp14:editId="5345D37E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B15B2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C5331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6B15B2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4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48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60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6F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35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71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9E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01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BC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9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4C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10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8E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1F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61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53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E0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7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82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C6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A0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C8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0B2B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278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30DB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6E5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0F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8CF7652" wp14:editId="09FAF0B3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06BB8F" w14:textId="6372CB1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57B8B" w:rsidRPr="00E570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36118460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CF7652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F06BB8F" w14:textId="6372CB1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57B8B" w:rsidRPr="00E57026">
                              <w:rPr>
                                <w:rFonts w:ascii="Arial" w:hAnsi="Arial" w:cs="Arial"/>
                                <w:noProof/>
                              </w:rPr>
                              <w:t>36118460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1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78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C1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2C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74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33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0B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A4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EA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AF0AC62" wp14:editId="7E1235FE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6C6A74" w14:textId="6A9EBEF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57B8B" w:rsidRPr="00E570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2021547638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F0AC62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76C6A74" w14:textId="6A9EBEF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57B8B" w:rsidRPr="00E57026">
                              <w:rPr>
                                <w:rFonts w:ascii="Arial" w:hAnsi="Arial" w:cs="Arial"/>
                                <w:noProof/>
                              </w:rPr>
                              <w:t>2021547638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42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63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3C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69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88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67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F6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05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1C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56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AC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BE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C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AD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20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98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62A6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E4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7120E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BC0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BC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BA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A3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31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DE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98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29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75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19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1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07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F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3F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A1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B1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0BE7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B3C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4A2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9B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BAE3DFF" wp14:editId="068D28B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99CE2B" w14:textId="47FA58A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57B8B" w:rsidRPr="00E570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Pod Brezinou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AE3DFF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199CE2B" w14:textId="47FA58A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57B8B" w:rsidRPr="00E57026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Pod Brezinou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BF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34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ED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47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BB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65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3F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F5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A2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D8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F1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90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89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4A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1B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09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46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55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16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F3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1C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A0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C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9F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48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21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54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C2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B4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7E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46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7EFA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09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B96E3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AB8C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E3F7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94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D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CB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E9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51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EF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C1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54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BF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0E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EB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0E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70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7D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F2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3C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65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2D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E2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3D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B3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8D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69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01AFB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C6D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05EEBF5" wp14:editId="048F1829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76746A" w14:textId="2A68E51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57B8B" w:rsidRPr="00E570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Hviezdoslavova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5EEBF5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576746A" w14:textId="2A68E51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57B8B" w:rsidRPr="00E57026">
                              <w:rPr>
                                <w:rFonts w:ascii="Arial" w:hAnsi="Arial" w:cs="Arial"/>
                                <w:noProof/>
                              </w:rPr>
                              <w:t>Hviezdoslavova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0C6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9F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88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EA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0D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24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56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17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8E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3E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D5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FE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F1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33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D6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5A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00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09E7DA4" wp14:editId="5B46BE8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36CF90" w14:textId="24304502" w:rsidR="000B647F" w:rsidRDefault="000B647F" w:rsidP="00944C3D">
                                  <w:fldSimple w:instr=" MERGEFIELD  aSUB_ULICA_CISLO  \* MERGEFORMAT ">
                                    <w:r w:rsidR="00957B8B" w:rsidRPr="00957B8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142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9E7DA4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436CF90" w14:textId="24304502" w:rsidR="000B647F" w:rsidRDefault="000B647F" w:rsidP="00944C3D">
                            <w:fldSimple w:instr=" MERGEFIELD  aSUB_ULICA_CISLO  \* MERGEFORMAT ">
                              <w:r w:rsidR="00957B8B" w:rsidRPr="00957B8B">
                                <w:rPr>
                                  <w:rFonts w:ascii="Arial" w:hAnsi="Arial" w:cs="Arial"/>
                                  <w:noProof/>
                                </w:rPr>
                                <w:t>142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FF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F6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9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85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70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C5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26BA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E03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A68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C45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FD0F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A495E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407A1CD" wp14:editId="73D6FE3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F83B89" w14:textId="73EB937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57B8B" w:rsidRPr="00E570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07A1CD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7F83B89" w14:textId="73EB937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57B8B" w:rsidRPr="00E57026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9E3DF39" wp14:editId="55F753C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62B8EB" w14:textId="655A812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57B8B" w:rsidRPr="00E570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E3DF39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062B8EB" w14:textId="655A812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57B8B" w:rsidRPr="00E57026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C1C1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389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72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97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D0A8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AE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8D22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C5559AD" wp14:editId="415E02A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42F929" w14:textId="7030028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57B8B" w:rsidRPr="00E570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5559AD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742F929" w14:textId="7030028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57B8B" w:rsidRPr="00E57026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0C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C38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1C2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911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950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3F6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9C4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C8B75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D19EB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E98EBCE" wp14:editId="5B9B1294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DBC4CD" w14:textId="677B61A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98EBCE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6DBC4CD" w14:textId="677B61A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6760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9B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1D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DB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C1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7D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89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C9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B9C8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BD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F8E6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AD2A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D3167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724A250" wp14:editId="0373BC2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7B3805" w14:textId="1DBC4584" w:rsidR="000B647F" w:rsidRPr="00391121" w:rsidRDefault="00957B8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j.hromníkovapbtn.sk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24A250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D7B3805" w14:textId="1DBC4584" w:rsidR="000B647F" w:rsidRPr="00391121" w:rsidRDefault="00957B8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j.hromníkovapbtn.sk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B6E55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CE64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FBC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5F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F4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B8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7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DA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77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1B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50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7F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B1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1A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69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BD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E6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83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00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94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75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13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2F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C9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9C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1D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E4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AD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2A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D35B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403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312B23A" w14:textId="4F3A61E2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957B8B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F4C2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7AB1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9886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1B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56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2CA4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722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8EC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D68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FC3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CA8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856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AA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1FB6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B77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814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EB9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FB5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624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0CF5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32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0B36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970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0E6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DB8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70A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476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4BB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9E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7985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245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352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4B0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19E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827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F7E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AE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2366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0C2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870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7BB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353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DB6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A147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B9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50B3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219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4F5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3A8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67C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991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7D9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BE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95DF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000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75D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F97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9C0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2FA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6A91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BB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9813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7C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B3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3A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2B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598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7683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8DF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41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87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27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28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30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72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DA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E3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5E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E6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3A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CC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E5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E6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3A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73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20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0D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48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BC8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85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00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9434A0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57CD051" w14:textId="77777777" w:rsidR="00944C3D" w:rsidRDefault="00944C3D" w:rsidP="00944C3D">
      <w:pPr>
        <w:rPr>
          <w:rFonts w:ascii="Arial" w:hAnsi="Arial"/>
        </w:rPr>
      </w:pPr>
    </w:p>
    <w:p w14:paraId="105091B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DF1D3BE" w14:textId="7555EBE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15512D0" w14:textId="7C488663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7BF99E3" w14:textId="0558731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C7FA1F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776189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73297DA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89A1C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B4D6E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48A92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2D72D7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9C6D0E8" w14:textId="788F1AA5" w:rsidR="00944C3D" w:rsidRPr="008D0433" w:rsidRDefault="00957B8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Mário Bezák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B49085A" w14:textId="1FAE8740" w:rsidR="00944C3D" w:rsidRPr="008D0433" w:rsidRDefault="00957B8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BD26E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F41A2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3F833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3E640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35153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C58354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C9C9B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F09E3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97C75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4C131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B864B6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A087328" w14:textId="2D43D4D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136A83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E001E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4B6A09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D3A8863" w14:textId="07F120BB" w:rsidR="00944C3D" w:rsidRDefault="00957B8B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198EE9C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AAC1AE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30FCE3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7915A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E5346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BB613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2EDAFB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067BC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6B35E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A39B5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96CAA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37B61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F56E5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3AE4B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56A86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3E856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33C3E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946B9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B4EBF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C87A7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B3A4D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6B869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CCEB4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6AAB2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D35D9E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5F4623B" w14:textId="09E9641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B69550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EF3D4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F0F1A9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17D1E5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8014AD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4A006A6" w14:textId="48816014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7A2BD62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EC3C42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9A35C02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748DD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15F3B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D7983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3C2679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B0DA9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620AF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EF478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5AB13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40BAF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F60E6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37219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22363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14E0D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A6AFA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52421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86FF5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AFDEC1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A571F7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B602F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40F8A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332E3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253C1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22A8B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52AE5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9A65A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DEE46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9266C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22E3E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31722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989B4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2DFC9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E537B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3C2DE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5CC23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37A125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D1E08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447EDB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2914C0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6776B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E7668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F97D5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EF11A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7AD5FD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B1D97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93AD1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07E75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E665A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91ED7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1429B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3642D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534A0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F0937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DFB40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C502F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B3CD9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87528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18CDB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45C4A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80B33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0BD31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5154B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D0D46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88990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C9629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7C82C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55D46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578B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E63DCB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17284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B7116CB" w14:textId="59B202E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C842BE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5954C0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B92A63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3FEBD7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EB6FD8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D2A18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F8513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B514EC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1C7215F" w14:textId="77777777" w:rsidTr="00503750">
        <w:tc>
          <w:tcPr>
            <w:tcW w:w="2302" w:type="dxa"/>
            <w:vAlign w:val="center"/>
          </w:tcPr>
          <w:p w14:paraId="294701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40E9F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FFD16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B42E9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103CC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9C858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5F38F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BCD65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E16D5F5" w14:textId="77777777" w:rsidTr="00503750">
        <w:tc>
          <w:tcPr>
            <w:tcW w:w="15593" w:type="dxa"/>
            <w:gridSpan w:val="8"/>
            <w:vAlign w:val="center"/>
          </w:tcPr>
          <w:p w14:paraId="0F5800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2525B69" w14:textId="77777777" w:rsidTr="00503750">
        <w:tc>
          <w:tcPr>
            <w:tcW w:w="2302" w:type="dxa"/>
            <w:vAlign w:val="center"/>
          </w:tcPr>
          <w:p w14:paraId="0D1AF4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E12F942" w14:textId="349B07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F15031" w14:textId="48965B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9E1AE6" w14:textId="19A827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7AE51C" w14:textId="32E92D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B4513D" w14:textId="09B473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9D8AD9" w14:textId="691B98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E459B4" w14:textId="088E12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D255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C8978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0F0F544" w14:textId="169374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FE0207" w14:textId="55A2D6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A09597" w14:textId="74C69C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97B3E6" w14:textId="189F39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DD43B6" w14:textId="3F97F7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7B900F" w14:textId="5F38F2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525B81" w14:textId="199C61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B60F4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7DEBE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72F74BD" w14:textId="36133D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9E3E37" w14:textId="492222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C5AFBA" w14:textId="58E3D1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F3540E" w14:textId="73C34F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C5CB4" w14:textId="506616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AD2108" w14:textId="5864B1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D9203A" w14:textId="434CC1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2D694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7744E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3E2A1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8505F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6110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C8AA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4247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B405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4B2D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8784BBF" w14:textId="77777777" w:rsidTr="00503750">
        <w:tc>
          <w:tcPr>
            <w:tcW w:w="2302" w:type="dxa"/>
            <w:vAlign w:val="center"/>
          </w:tcPr>
          <w:p w14:paraId="0F2DEC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FE3D895" w14:textId="335745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F8BC3A" w14:textId="1DC199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59A65A" w14:textId="4CCF92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4FCE1E" w14:textId="132F5E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A345D1" w14:textId="20C5FB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BA3280" w14:textId="233107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302E98" w14:textId="05CFD3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3F8529" w14:textId="77777777" w:rsidTr="00503750">
        <w:tc>
          <w:tcPr>
            <w:tcW w:w="15593" w:type="dxa"/>
            <w:gridSpan w:val="8"/>
            <w:vAlign w:val="center"/>
          </w:tcPr>
          <w:p w14:paraId="79FE9F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4852AAA" w14:textId="77777777" w:rsidTr="00503750">
        <w:tc>
          <w:tcPr>
            <w:tcW w:w="2302" w:type="dxa"/>
            <w:vAlign w:val="center"/>
          </w:tcPr>
          <w:p w14:paraId="77E458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2121F8" w14:textId="44330B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20EEF4" w14:textId="1B7EF3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7BC18A" w14:textId="470EF4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BC75C5" w14:textId="02931E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FEC7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3C52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C9CB9" w14:textId="2519ED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B7561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3C2A4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D22672F" w14:textId="774FA9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DD5F6D" w14:textId="552D5B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A29AE9" w14:textId="4C2C2B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1DACF8" w14:textId="47E511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8175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77D8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AAE246" w14:textId="152BC5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FDAAC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F6DC4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11F46BE" w14:textId="6EB44E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E9A058" w14:textId="727E8B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B92815" w14:textId="73EE4C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439ED9" w14:textId="0A8412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31AF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368F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3E6036" w14:textId="0C5E5C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3EADA5" w14:textId="77777777" w:rsidTr="00503750">
        <w:tc>
          <w:tcPr>
            <w:tcW w:w="2302" w:type="dxa"/>
            <w:vAlign w:val="center"/>
          </w:tcPr>
          <w:p w14:paraId="758E09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51EF327" w14:textId="133442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631255" w14:textId="05D26A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C327B0" w14:textId="266CD6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D6587D" w14:textId="4D71EE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0D8D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EDC2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3A4A3D" w14:textId="3A74B6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C8D6C" w14:textId="77777777" w:rsidTr="00503750">
        <w:tc>
          <w:tcPr>
            <w:tcW w:w="15593" w:type="dxa"/>
            <w:gridSpan w:val="8"/>
            <w:vAlign w:val="center"/>
          </w:tcPr>
          <w:p w14:paraId="759888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D72534C" w14:textId="77777777" w:rsidTr="00503750">
        <w:tc>
          <w:tcPr>
            <w:tcW w:w="2302" w:type="dxa"/>
            <w:vAlign w:val="center"/>
          </w:tcPr>
          <w:p w14:paraId="178A6B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44E1D01" w14:textId="7E572D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BB7C17" w14:textId="435754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945832" w14:textId="4886E6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0847D5" w14:textId="55A38A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B8B622" w14:textId="2614FC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300493" w14:textId="7E3D11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2C6D84" w14:textId="118F56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8EDD0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5F24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A589741" w14:textId="5A474A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AF3FA8" w14:textId="617308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29B57E" w14:textId="3B9761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249C15" w14:textId="592895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84AE78" w14:textId="52AD43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25E718" w14:textId="372698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1F51B9" w14:textId="430691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89587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C33A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0A5475B" w14:textId="13CFA0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AF4D25" w14:textId="0353F0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2F4B2D" w14:textId="2FAB0F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3C2CF" w14:textId="471999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354148" w14:textId="4118FD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166F4C" w14:textId="4A837B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8B876" w14:textId="1232CD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A0505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8139F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3E09C03" w14:textId="31449A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CE10D4" w14:textId="1B656A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688AE0" w14:textId="09E0D1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A4A8F1" w14:textId="2FBFB5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F1D8E0" w14:textId="330A2F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19F379" w14:textId="6D7F0C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9E4A97" w14:textId="45F95A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987EA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9369F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ADD260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84069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A20CA22" w14:textId="3F3DD8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F75E62" w14:textId="7BCB13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EC9BE2" w14:textId="22DCE6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251579" w14:textId="6DDF96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C423" w14:textId="1E111C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322BE3" w14:textId="2D40DB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CA6DA6" w14:textId="53414C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06BB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10911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4033ABF" w14:textId="5D77F8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F1A18F" w14:textId="2EDBAA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CFA6AB" w14:textId="7C30C4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39BF0B" w14:textId="6C8F78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62E96E" w14:textId="6CD65A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A1F208" w14:textId="726B13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CF0B46" w14:textId="27BB56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6081C0" w14:textId="77777777" w:rsidR="00944C3D" w:rsidRDefault="00944C3D" w:rsidP="00944C3D">
      <w:pPr>
        <w:rPr>
          <w:rFonts w:ascii="Arial" w:hAnsi="Arial"/>
          <w:b/>
        </w:rPr>
      </w:pPr>
    </w:p>
    <w:p w14:paraId="415E86C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5EEC2CF" w14:textId="77777777" w:rsidTr="00503750">
        <w:tc>
          <w:tcPr>
            <w:tcW w:w="1944" w:type="dxa"/>
            <w:vAlign w:val="center"/>
          </w:tcPr>
          <w:p w14:paraId="62656D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813FB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1A1A8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1B781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7EA93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273A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50B9C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97F48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31958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E72CF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57F26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9EE4C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3B280E4" w14:textId="77777777" w:rsidTr="00503750">
        <w:tc>
          <w:tcPr>
            <w:tcW w:w="15685" w:type="dxa"/>
            <w:gridSpan w:val="12"/>
            <w:vAlign w:val="center"/>
          </w:tcPr>
          <w:p w14:paraId="03B437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594D1A1" w14:textId="77777777" w:rsidTr="00503750">
        <w:tc>
          <w:tcPr>
            <w:tcW w:w="1944" w:type="dxa"/>
            <w:vAlign w:val="center"/>
          </w:tcPr>
          <w:p w14:paraId="620777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376DCF1" w14:textId="3791E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206EBB6" w14:textId="2F92F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8D56A5" w14:textId="63B1E1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41D440" w14:textId="6B98B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789310" w14:textId="706B5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AE915E" w14:textId="07446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0BCB11" w14:textId="3F278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A3833" w14:textId="16303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CABB18" w14:textId="5B289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7854E5" w14:textId="7D33AE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5DB279" w14:textId="1036C5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EE5AD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93AE9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40E5015" w14:textId="6DC97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231F33" w14:textId="7C0EB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270E52F" w14:textId="027FBD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150701" w14:textId="1385D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BA7D6B" w14:textId="307A6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6A335B" w14:textId="1C7DB8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4120D2" w14:textId="2E759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94EE4E" w14:textId="2F0E6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871441" w14:textId="13CDC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20ED5D" w14:textId="40D71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3EC3E7" w14:textId="72F8DF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2AEF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81F05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91C35AA" w14:textId="37908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A43A5E7" w14:textId="3B75F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0408562" w14:textId="49595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49BAD3" w14:textId="34F1A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90E94D" w14:textId="5E1A6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52EEBD" w14:textId="0C4DE6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9D923D" w14:textId="4D668A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00163C" w14:textId="327A7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1E11A" w14:textId="5779E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056C19" w14:textId="7ABE7E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10EA21" w14:textId="59976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15CE9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E2EC4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3474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A3C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0408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7D08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5870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76E7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42DF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32EC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4DDCE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C493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F435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E1D0C6E" w14:textId="77777777" w:rsidTr="00503750">
        <w:tc>
          <w:tcPr>
            <w:tcW w:w="1944" w:type="dxa"/>
            <w:vAlign w:val="center"/>
          </w:tcPr>
          <w:p w14:paraId="00A356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52A8507" w14:textId="062D9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B3E1AC3" w14:textId="5768B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895792E" w14:textId="0E2AF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569CBC" w14:textId="130A6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C7B14F" w14:textId="1C3F7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EA1BD0" w14:textId="6F22BA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39B4A1" w14:textId="66A82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D37BED" w14:textId="0101E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45FB40" w14:textId="0478B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C4C361" w14:textId="50816C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88471D" w14:textId="76C59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908159" w14:textId="77777777" w:rsidTr="00503750">
        <w:tc>
          <w:tcPr>
            <w:tcW w:w="15685" w:type="dxa"/>
            <w:gridSpan w:val="12"/>
            <w:vAlign w:val="center"/>
          </w:tcPr>
          <w:p w14:paraId="3B72E3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62B90E4" w14:textId="77777777" w:rsidTr="00503750">
        <w:tc>
          <w:tcPr>
            <w:tcW w:w="1944" w:type="dxa"/>
            <w:vAlign w:val="center"/>
          </w:tcPr>
          <w:p w14:paraId="5FBF07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E804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1BD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517D09" w14:textId="3FC45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369EBB" w14:textId="07283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744B52" w14:textId="2E729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7A451B" w14:textId="0DE6A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B9FF1E" w14:textId="65643C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7CE15C" w14:textId="05C2E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DE8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1022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2846A9" w14:textId="582257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35033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06270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B7BA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9EE7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2F15C3" w14:textId="15931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62AA77" w14:textId="2D749C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325BCB" w14:textId="1D3FF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F835F0" w14:textId="0F110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3A2510" w14:textId="5F7A2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AC8772" w14:textId="4C141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D4C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D280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43FD758" w14:textId="4E65E3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DE6816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CCA24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1F2F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1095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6DBF63" w14:textId="6833F4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53F68F" w14:textId="1A404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268B44" w14:textId="515CC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B975D7" w14:textId="2B52C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EA6D2E" w14:textId="7CC08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6B60C3" w14:textId="08F64E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6C1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4C74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B908229" w14:textId="243DF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FCCFFD" w14:textId="77777777" w:rsidTr="00503750">
        <w:tc>
          <w:tcPr>
            <w:tcW w:w="1944" w:type="dxa"/>
            <w:vAlign w:val="center"/>
          </w:tcPr>
          <w:p w14:paraId="7C4C04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B4E2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7A8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BD8F5A" w14:textId="1BD52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314962" w14:textId="089CD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D91EB3" w14:textId="1A9D8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7B9AA8" w14:textId="6E9F8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E912DF" w14:textId="2C020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85C7CE" w14:textId="30E12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4F1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06606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50D22CD" w14:textId="0FB63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98CD05" w14:textId="77777777" w:rsidTr="00503750">
        <w:tc>
          <w:tcPr>
            <w:tcW w:w="15685" w:type="dxa"/>
            <w:gridSpan w:val="12"/>
            <w:vAlign w:val="center"/>
          </w:tcPr>
          <w:p w14:paraId="24C3FB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41BF0F0" w14:textId="77777777" w:rsidTr="00503750">
        <w:tc>
          <w:tcPr>
            <w:tcW w:w="1944" w:type="dxa"/>
            <w:vAlign w:val="center"/>
          </w:tcPr>
          <w:p w14:paraId="39FDEC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D676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36EB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7361AD" w14:textId="2772B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76EB08" w14:textId="2EE70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239329" w14:textId="0ED5E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D14C1C" w14:textId="7D4D7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619B34" w14:textId="62F1D3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8BC2E1" w14:textId="51B5A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BFF2ED" w14:textId="1A69C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D7547E" w14:textId="7E4EB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D10E3C" w14:textId="4F959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26DC0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EF6D2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DEAAC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D70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42EA02" w14:textId="1334D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1828CA" w14:textId="5DBF5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E1B3F5" w14:textId="14958F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C1B164" w14:textId="3D085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BF3F0B" w14:textId="1025C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E24A41" w14:textId="40686A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47A7D4" w14:textId="2C4B4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FE78E9" w14:textId="647BC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715716" w14:textId="39280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754C1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9D3EE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2625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5D0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053C6D" w14:textId="02FE04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EC1570" w14:textId="6E38B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FF3C7C" w14:textId="3FE43D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C02FDE" w14:textId="32AC9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F95B27" w14:textId="630D5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2A9240" w14:textId="308A74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398C19" w14:textId="66B5B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C08136" w14:textId="57526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29BE46" w14:textId="74E3E7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21445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1F5AF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9550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F13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CEB8F87" w14:textId="1794C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EE2075" w14:textId="3D8F2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60106F" w14:textId="3919B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632367" w14:textId="14F66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51FF48" w14:textId="24A8E9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BB5755" w14:textId="01B816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121A1F" w14:textId="5A420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80BA42" w14:textId="17927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7622C8" w14:textId="75F63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F2C8D3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546EC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B58172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90EF2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D7C42B9" w14:textId="5933D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1886D4" w14:textId="7CC11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F941C4" w14:textId="158FC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5CD25F" w14:textId="6CFE7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FF5C02" w14:textId="41488C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7975DE" w14:textId="15520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ABA7E2" w14:textId="769BC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544198" w14:textId="5B7A7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6562C6" w14:textId="46BB8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8B17D4" w14:textId="28470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91DE7F2" w14:textId="46B25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C3934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D7C8D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E3B344A" w14:textId="3560B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051C032" w14:textId="014FE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B46F250" w14:textId="5E527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CAD116" w14:textId="6A6D7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C4220B" w14:textId="25AB61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5ACCCD" w14:textId="23EE6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6F8EEC" w14:textId="548FD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CA9AEC" w14:textId="2090E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A62980" w14:textId="6971F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92DE34" w14:textId="68D89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634E67" w14:textId="5FA93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F58D5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3C233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1EC78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9F16D4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7D926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0A375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A8F4BF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DF93F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E00AA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3AB18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660FA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16394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53D8B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AB8E8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2ADDF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295AC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2AE6F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8F66F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8CA28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4479F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843900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E0735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5A5AB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FACEE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8BA23E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2F870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FFDB4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313C6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0419F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7FF55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98730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2682F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FE031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26555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47E92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6CCB9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C960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796C2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4E5892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63663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F9863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424EA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740CB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BBD91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28F0C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FAFCD5D" w14:textId="77777777" w:rsidTr="00503750">
        <w:trPr>
          <w:trHeight w:val="1073"/>
        </w:trPr>
        <w:tc>
          <w:tcPr>
            <w:tcW w:w="3614" w:type="dxa"/>
            <w:vMerge/>
          </w:tcPr>
          <w:p w14:paraId="74CBB4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5DC2F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B0779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8CFA5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105CE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6D56E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50E46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8592E71" w14:textId="77777777" w:rsidTr="00503750">
        <w:trPr>
          <w:trHeight w:val="283"/>
        </w:trPr>
        <w:tc>
          <w:tcPr>
            <w:tcW w:w="3614" w:type="dxa"/>
          </w:tcPr>
          <w:p w14:paraId="66662A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8792F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C1DCB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E1CA7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530E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5B65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249E8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A02266B" w14:textId="77777777" w:rsidTr="00503750">
        <w:trPr>
          <w:trHeight w:val="283"/>
        </w:trPr>
        <w:tc>
          <w:tcPr>
            <w:tcW w:w="3614" w:type="dxa"/>
          </w:tcPr>
          <w:p w14:paraId="505783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85B1A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A18BD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21FF2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EA3F4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2E1CF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BDD75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8F2D47D" w14:textId="77777777" w:rsidTr="00503750">
        <w:trPr>
          <w:trHeight w:val="283"/>
        </w:trPr>
        <w:tc>
          <w:tcPr>
            <w:tcW w:w="3614" w:type="dxa"/>
          </w:tcPr>
          <w:p w14:paraId="4F88B3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A5A63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894F7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5F076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04ED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28E1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4DEF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6CEAD6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1DF3B2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E40CB5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BEC64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6E080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DAA91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3919B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402E5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E2A62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B06E3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25541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BAEDC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51E564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6C596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C458B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E16C4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E051693" w14:textId="72D42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3FD341" w14:textId="655A9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9833E3" w14:textId="47AEA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0B6C0C" w14:textId="53E7A8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3CE75E" w14:textId="70A9F4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84E747" w14:textId="438488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95860" w14:textId="27626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B01C97" w14:textId="1783E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EA6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10DA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8A559E2" w14:textId="270151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761448" w14:textId="7EC0D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F4FE8C" w14:textId="0563D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D62C62" w14:textId="7CCCDF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717842" w14:textId="09588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1F287C" w14:textId="459BE0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60F2D6" w14:textId="0E67A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50FB1F" w14:textId="20C4B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2E250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F37B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2C5C519" w14:textId="42FD9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271C36" w14:textId="033ED7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720C13" w14:textId="097D5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46012D" w14:textId="700331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A8181B" w14:textId="718C9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B187EB" w14:textId="070867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B8207C" w14:textId="34273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C2EDEB" w14:textId="75E18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615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4FD4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A8D0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F018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7ACD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88F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B81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2ECF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849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3A2F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EBB30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F6081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1A1E8FF" w14:textId="42F22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745BC5" w14:textId="200523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F18C4D" w14:textId="6F485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A04A02" w14:textId="2453E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43CEA5" w14:textId="3AC73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5B7851" w14:textId="3E2919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23AD3E" w14:textId="39C4D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B9FA11" w14:textId="442A9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490D7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E32F0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FC39D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978E6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53E5037" w14:textId="67E7E7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984FAE" w14:textId="3C3FC8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35B03C" w14:textId="33BC25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B6C88A" w14:textId="10AB37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380855" w14:textId="5D287C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A4998B" w14:textId="3CD53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A33C38" w14:textId="5DA13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49F834" w14:textId="3C454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9F82C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88F9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7C5F5EE" w14:textId="45BA08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787F62" w14:textId="33584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BB96DC" w14:textId="57D79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9761F8" w14:textId="417B6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963E16" w14:textId="70B927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D8A769" w14:textId="6EDEB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B43AE" w14:textId="09A27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805091" w14:textId="680B5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AC643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069A7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05809B8" w14:textId="4E2D8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996EF" w14:textId="73FDA2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A0266A" w14:textId="260BAC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EEA5B1" w14:textId="7AD88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577ACC" w14:textId="1F9731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0EDBEB" w14:textId="64957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7B14B" w14:textId="64468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F96BE2" w14:textId="43C3F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01959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98D64C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05FF51E" w14:textId="3549D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4B5D09" w14:textId="02845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3CF3A5" w14:textId="6A030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5BBE75" w14:textId="6A289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A66D37" w14:textId="3EE41A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B8A13D" w14:textId="4C507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0E54DC" w14:textId="260F9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DA6280" w14:textId="452DA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1DECC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2D50B4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1C52BF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111CD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88BD3FF" w14:textId="489A6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50B574" w14:textId="6B88D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DF87C" w14:textId="28028C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42829F" w14:textId="1EE78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9AB83" w14:textId="394DEF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557857" w14:textId="46BFD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F668D7" w14:textId="1852F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20FE36" w14:textId="612AF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BF6CB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43588F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4D42F77" w14:textId="352C9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2DC9DC" w14:textId="0F1C10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A5F0C3" w14:textId="363C8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23BC9" w14:textId="43217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8C6AC8" w14:textId="12425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E94F8E" w14:textId="43021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9DA659" w14:textId="590E1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035ACF" w14:textId="072EB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B9DD0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6132C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7E4EE73" w14:textId="47ED68E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49CB7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47D1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4807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4361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F8B0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8E42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9D95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8369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7376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91D6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D2AC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338C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8E94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E3A4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23FC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9736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104E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B033E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8C34CE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7691D3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693B4A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D48554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B856D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D673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611AA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EB6DD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591A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2EB5AD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AFD9E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B95660" w14:textId="56221AD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7338D13" w14:textId="399083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FB7D078" w14:textId="70DBFE0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C558C5" w14:textId="3B93A95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56030A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A093C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62FC80" w14:textId="1A9C382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37DB0F6" w14:textId="3DE6ED4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7FAADF3" w14:textId="13E6BC0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F02249" w14:textId="4C24358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BDF88D7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63719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EBBB20" w14:textId="570F4CB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0767C6A" w14:textId="0E5993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C8FB46B" w14:textId="454011C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093268" w14:textId="2A1DD8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2ED165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99157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D2E635" w14:textId="23C01B2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0D64649" w14:textId="4F227D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7533FD9" w14:textId="57B113F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C56629" w14:textId="011D56D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60FA3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C7E49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D34A7D" w14:textId="2D1400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BDD7539" w14:textId="246FB1D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9E7076A" w14:textId="2A381FD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144327" w14:textId="3066175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AB0AB0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E6D1CE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F99CFD" w14:textId="54C7749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50840B2" w14:textId="72FB97D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8A6BBA3" w14:textId="469BE51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79474A" w14:textId="3E1D10C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69D76B8" w14:textId="77777777" w:rsidR="00944C3D" w:rsidRDefault="00944C3D" w:rsidP="00944C3D">
      <w:pPr>
        <w:rPr>
          <w:rFonts w:ascii="Arial" w:hAnsi="Arial"/>
          <w:b/>
        </w:rPr>
      </w:pPr>
    </w:p>
    <w:p w14:paraId="71E0488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D9A963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44A90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BA964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C8233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19EBB4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28258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0BA302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E81FA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B8333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35BAF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F6AD6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833D7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1D6B7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54A16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649EE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D487A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E95230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5DA4F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31D6E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B2B0B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D55F0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A21418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602EA7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8EA51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0537B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DBC87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E9824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136F7E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67BAD9F" w14:textId="77777777" w:rsidTr="00503750">
        <w:tc>
          <w:tcPr>
            <w:tcW w:w="2835" w:type="dxa"/>
            <w:vAlign w:val="center"/>
          </w:tcPr>
          <w:p w14:paraId="04D0BE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727D6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E6AAA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D2A8E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4B120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A34CB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395BA3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1C09C6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53D0DFC" w14:textId="490DE0F8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4E4BF8" w14:textId="4AD74A1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C5579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BEF8C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BB75A" w14:textId="645695E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891B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2164E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CD49272" w14:textId="5B85A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02EC38" w14:textId="2F130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2CD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D24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AB5E97" w14:textId="6E6860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2E08E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EDAB8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7D9687F" w14:textId="5FDA5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8AC699" w14:textId="2907E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F1B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C996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9B8AF0" w14:textId="770ED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15839A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F187F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9DE5072" w14:textId="66163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C0EDF2" w14:textId="41D79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753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C56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13A108" w14:textId="526097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B10762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66680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562CBCE" w14:textId="3029B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3173B4" w14:textId="45AC1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30A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855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6E1F3B" w14:textId="7C695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F6575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87509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CEBF840" w14:textId="7065B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9F912E" w14:textId="3CA29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917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2AD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8BB6F3" w14:textId="39673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9C36F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080FD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F7E2C2C" w14:textId="10F4CF4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78FE" w14:textId="5E7FCA6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3B560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6130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84E6EE" w14:textId="735163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CF4866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BD508D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6C1F268" w14:textId="6AAFFE66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97D5DBE" w14:textId="77777777" w:rsidR="00944C3D" w:rsidRDefault="00944C3D" w:rsidP="00944C3D">
      <w:pPr>
        <w:rPr>
          <w:rFonts w:ascii="Arial" w:hAnsi="Arial"/>
          <w:b/>
        </w:rPr>
      </w:pPr>
    </w:p>
    <w:p w14:paraId="7982135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EBAA84D" w14:textId="77777777" w:rsidTr="00503750">
        <w:tc>
          <w:tcPr>
            <w:tcW w:w="2835" w:type="dxa"/>
            <w:vAlign w:val="center"/>
          </w:tcPr>
          <w:p w14:paraId="0E2C0D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B166E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36A7B7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B4311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6F241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6BEBF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04E12F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9D76D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88F1964" w14:textId="16A8B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CDDCC8" w14:textId="1910A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BB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668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214482" w14:textId="54105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CD14C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E3A11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4CBB1A9" w14:textId="31D76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6B7597" w14:textId="287C0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8AE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2C2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BE1233" w14:textId="21C2E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81175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A3FA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8C82E88" w14:textId="647B4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ADD719" w14:textId="60A93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219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851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EFD312" w14:textId="1823F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9E897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69D2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FB4CDED" w14:textId="73BD9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4CD8BC" w14:textId="7EC31B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238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826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907328" w14:textId="6A0CE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099D6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10D76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C990963" w14:textId="2136AFD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0A153F" w14:textId="666E1B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DDFC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2CF35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807B5D" w14:textId="3EA468B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CE8C47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8C53AA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526732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1671D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BF445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C97E0BE" w14:textId="77777777" w:rsidTr="00503750">
        <w:trPr>
          <w:trHeight w:val="699"/>
        </w:trPr>
        <w:tc>
          <w:tcPr>
            <w:tcW w:w="3502" w:type="dxa"/>
            <w:vMerge/>
          </w:tcPr>
          <w:p w14:paraId="1F1BB8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590DE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1C779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8E433A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995D9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4BB57D1" w14:textId="57E65E3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224CD4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358A55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59D4D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EA97F13" w14:textId="3994A06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77CA1D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1363FE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ACAFE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89EBBCA" w14:textId="6D9D205F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C973E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93DDC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43EFE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7E8542A" w14:textId="77777777" w:rsidTr="00503750">
        <w:trPr>
          <w:trHeight w:val="593"/>
        </w:trPr>
        <w:tc>
          <w:tcPr>
            <w:tcW w:w="3497" w:type="dxa"/>
          </w:tcPr>
          <w:p w14:paraId="5A5879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F32FB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1F7BB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F6CC4D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F181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9F1FAD1" w14:textId="09F8F0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2FE4E4" w14:textId="5A318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BF0E8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C72C11" w14:textId="1E59898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5F24D1C" w14:textId="37E82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850935" w14:textId="3774D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86F8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9CDD1C" w14:textId="5044D72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9DB3804" w14:textId="40FE8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00B7D0" w14:textId="35C77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8149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FBFE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0535758" w14:textId="5369E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4AB7FC" w14:textId="2F6CC8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0C151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F7AA90" w14:textId="58B4E3D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571F4B" w14:textId="3C010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5856F0" w14:textId="47893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7C896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9226BD" w14:textId="258A402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FE50583" w14:textId="299696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115F29" w14:textId="3F743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C2ACD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AF0D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7B06654" w14:textId="45D2B8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5298F4" w14:textId="7CCB5F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C1452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6CC895" w14:textId="611B9E0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57E34F" w14:textId="57010F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B805BF" w14:textId="7AE1D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8608F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85ED8A" w14:textId="6E7DC3D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F685DA" w14:textId="04677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79B0F2" w14:textId="40165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B858A7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C127F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CA15D69" w14:textId="760BF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893B65" w14:textId="7A6E9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D3CFB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2DB2AB" w14:textId="2EDF608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2C2635" w14:textId="66E4A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C2A229" w14:textId="44860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96EFE6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CD5857D" w14:textId="458A684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6EE19A" w14:textId="082F14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D1BEF1" w14:textId="6ED5BE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7E4E47" w14:textId="77777777" w:rsidR="00944C3D" w:rsidRDefault="00944C3D" w:rsidP="00944C3D">
      <w:pPr>
        <w:rPr>
          <w:rFonts w:ascii="Arial" w:hAnsi="Arial"/>
          <w:b/>
        </w:rPr>
      </w:pPr>
    </w:p>
    <w:p w14:paraId="2C8DE039" w14:textId="77777777" w:rsidR="00944C3D" w:rsidRDefault="00944C3D" w:rsidP="00944C3D">
      <w:pPr>
        <w:rPr>
          <w:rFonts w:ascii="Arial" w:hAnsi="Arial"/>
          <w:b/>
        </w:rPr>
      </w:pPr>
    </w:p>
    <w:p w14:paraId="59DFA9DF" w14:textId="77777777" w:rsidR="00944C3D" w:rsidRDefault="00944C3D" w:rsidP="00944C3D">
      <w:pPr>
        <w:rPr>
          <w:rFonts w:ascii="Arial" w:hAnsi="Arial"/>
          <w:b/>
        </w:rPr>
      </w:pPr>
    </w:p>
    <w:p w14:paraId="7484AE91" w14:textId="77777777" w:rsidR="00944C3D" w:rsidRDefault="00944C3D" w:rsidP="00944C3D">
      <w:pPr>
        <w:rPr>
          <w:rFonts w:ascii="Arial" w:hAnsi="Arial"/>
          <w:b/>
        </w:rPr>
      </w:pPr>
    </w:p>
    <w:p w14:paraId="2129F9B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8"/>
        <w:gridCol w:w="1585"/>
        <w:gridCol w:w="1193"/>
        <w:gridCol w:w="1194"/>
        <w:gridCol w:w="1162"/>
        <w:gridCol w:w="1532"/>
      </w:tblGrid>
      <w:tr w:rsidR="00944C3D" w:rsidRPr="00050529" w14:paraId="46E1E736" w14:textId="77777777" w:rsidTr="00503750">
        <w:tc>
          <w:tcPr>
            <w:tcW w:w="2622" w:type="dxa"/>
            <w:vAlign w:val="center"/>
          </w:tcPr>
          <w:p w14:paraId="625DEA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7EF79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91519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98C13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DC6DF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17E33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184D3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FC3B3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1B990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7AB232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36FEB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DD0EEC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71A2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162E713" w14:textId="44427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47A4A3" w14:textId="628E2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83C7CC" w14:textId="40677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94B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D692F8" w14:textId="226F03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D8C045" w14:textId="77777777" w:rsidTr="00503750">
        <w:tc>
          <w:tcPr>
            <w:tcW w:w="2622" w:type="dxa"/>
            <w:vAlign w:val="center"/>
          </w:tcPr>
          <w:p w14:paraId="636491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426DE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21FE4EC" w14:textId="02C595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9DDE52" w14:textId="33CEA9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66A630" w14:textId="11453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026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DC8B4D" w14:textId="3CD230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7E92E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54F2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5F58298" w14:textId="7B360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9FBC31" w14:textId="4BC39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035567" w14:textId="2FEDB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F03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FC275A" w14:textId="57423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C9C5D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2D718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0D15D13" w14:textId="05ACE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EC85D1" w14:textId="269CF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D69844" w14:textId="053A52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9C2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8704A4" w14:textId="3553B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071C8F" w14:textId="77777777" w:rsidTr="00503750">
        <w:tc>
          <w:tcPr>
            <w:tcW w:w="2622" w:type="dxa"/>
            <w:vAlign w:val="center"/>
          </w:tcPr>
          <w:p w14:paraId="14B7C7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95F511F" w14:textId="0603C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108279.00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B7F013" w14:textId="179C8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50592.00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81CC44" w14:textId="48FA4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55051.00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860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73C2DB" w14:textId="48820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103819.00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D703D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DF5A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0B268DD" w14:textId="5217A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6DAEAB" w14:textId="47D583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D29B6E" w14:textId="51E61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A1A5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55FCFB" w14:textId="580FD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F497D4" w14:textId="77777777" w:rsidTr="00503750">
        <w:tc>
          <w:tcPr>
            <w:tcW w:w="2622" w:type="dxa"/>
            <w:vAlign w:val="center"/>
          </w:tcPr>
          <w:p w14:paraId="77BB6D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C61E774" w14:textId="097F9D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F94CE6" w14:textId="7FCCF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07BB7E" w14:textId="7A9D4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B0A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7D1DFE" w14:textId="3BE32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29061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F7171D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D28FA2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6DAA6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D332F2F" w14:textId="52790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A5E315" w14:textId="3B0CDE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0581A2" w14:textId="6F3F3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4AF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18CACD" w14:textId="1A17A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77980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811A8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87FB329" w14:textId="062D8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08F0FB" w14:textId="5F233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1192CB" w14:textId="1BD2CE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394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36701C" w14:textId="089A5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84231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F10CE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2DBD6B6" w14:textId="5DA14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C8DE69" w14:textId="7E4B1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0910E6" w14:textId="44058D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DA2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39DA9A" w14:textId="552D97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685FE2" w14:textId="77777777" w:rsidTr="00503750">
        <w:tc>
          <w:tcPr>
            <w:tcW w:w="2622" w:type="dxa"/>
            <w:vAlign w:val="center"/>
          </w:tcPr>
          <w:p w14:paraId="6C42AE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51A19E1" w14:textId="6F465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5FAB85" w14:textId="51C58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4404E7" w14:textId="4C1A1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7CE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D7C9E0" w14:textId="4BCC45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364CC2" w14:textId="77777777" w:rsidTr="00503750">
        <w:tc>
          <w:tcPr>
            <w:tcW w:w="2622" w:type="dxa"/>
            <w:vAlign w:val="center"/>
          </w:tcPr>
          <w:p w14:paraId="6C331B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FC01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3B1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298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0A8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ACC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C4DE07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2B658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4E3991B" w14:textId="7A7F3B9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108279.00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757434" w14:textId="241077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50592.00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F7CF19" w14:textId="772717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55051.00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D0D4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795F67" w14:textId="3989C6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103819.00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2A9EEC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3B350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CB9EE5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66EC98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336146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3E494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FA470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38441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6EE9D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3287D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E29A4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0E3B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A1B8E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8D6E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A8A6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6F679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2DFE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E0EB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3BDCB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044C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8C3B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CE3A3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51F3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F2E7C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8B27C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0182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FA67E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71F6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2EE4E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FCC1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78B32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5363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0F59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3ECC5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E3DD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1FB7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2BE2D7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8A4D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C832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F3573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A154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BF806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1ADCD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67B43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F2264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40401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7A13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449F33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FEC9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B8D1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53AA5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65AA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73F8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E0C4F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4618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431C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5A71E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BC0B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344F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CD3B4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B977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0EA5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202DB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3A4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3A22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14C4D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19EC64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2A66C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B6460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7A92A9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2B36C5B" w14:textId="77777777" w:rsidTr="00503750">
        <w:tc>
          <w:tcPr>
            <w:tcW w:w="2835" w:type="dxa"/>
            <w:vAlign w:val="center"/>
          </w:tcPr>
          <w:p w14:paraId="0FD30D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EB758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AD7A0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D3030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CCD35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79B0F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5C5A98E" w14:textId="77777777" w:rsidTr="00503750">
        <w:tc>
          <w:tcPr>
            <w:tcW w:w="2835" w:type="dxa"/>
            <w:vAlign w:val="center"/>
          </w:tcPr>
          <w:p w14:paraId="0850A3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88AC6FE" w14:textId="142B3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00BF63" w14:textId="769D8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BB0CE2" w14:textId="3CDA6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EA2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8FB954" w14:textId="1E9A5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1BA690" w14:textId="77777777" w:rsidTr="00503750">
        <w:tc>
          <w:tcPr>
            <w:tcW w:w="2835" w:type="dxa"/>
            <w:vAlign w:val="center"/>
          </w:tcPr>
          <w:p w14:paraId="0B065E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E63BA34" w14:textId="5A7B24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EB19BC" w14:textId="1DDCA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4707A8" w14:textId="3E463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FD8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4B26C9" w14:textId="699D1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978280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8D1CF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40BD4CF" w14:textId="18126DF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EFD661" w14:textId="5167FA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FFFE2A" w14:textId="5DC1C39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C64A3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198887" w14:textId="1FEB06A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D0BA6F6" w14:textId="77777777" w:rsidTr="00503750">
        <w:tc>
          <w:tcPr>
            <w:tcW w:w="2835" w:type="dxa"/>
            <w:vAlign w:val="center"/>
          </w:tcPr>
          <w:p w14:paraId="497652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B377A1E" w14:textId="5C3259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54BB38" w14:textId="5D2EC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9F49E2" w14:textId="6F9E60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E22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99E5A4" w14:textId="53F55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42326B" w14:textId="77777777" w:rsidTr="00503750">
        <w:tc>
          <w:tcPr>
            <w:tcW w:w="2835" w:type="dxa"/>
            <w:vAlign w:val="center"/>
          </w:tcPr>
          <w:p w14:paraId="1310F1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C19156D" w14:textId="531A03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57A2CE" w14:textId="28D55D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0D991E" w14:textId="7A026B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B7F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81024E" w14:textId="7A2A9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669152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19502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C94451E" w14:textId="28BE41B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2C786C" w14:textId="5A10A16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14AFFC" w14:textId="2E849A5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B02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DB5C09" w14:textId="6EA1DE4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FD1AA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0E1DE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4270A21" w14:textId="6DF25B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BC5194" w14:textId="08FE83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928071" w14:textId="0C43B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565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02E44C" w14:textId="1E1A3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F4CA8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D0B07B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9"/>
        <w:gridCol w:w="1730"/>
        <w:gridCol w:w="1610"/>
        <w:gridCol w:w="1553"/>
        <w:gridCol w:w="1832"/>
      </w:tblGrid>
      <w:tr w:rsidR="00944C3D" w:rsidRPr="008D0433" w14:paraId="49892EE2" w14:textId="77777777" w:rsidTr="00503750">
        <w:tc>
          <w:tcPr>
            <w:tcW w:w="2552" w:type="dxa"/>
            <w:shd w:val="clear" w:color="auto" w:fill="auto"/>
            <w:vAlign w:val="center"/>
          </w:tcPr>
          <w:p w14:paraId="1B33F3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31C4C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FC1B5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56E7F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B1D2E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E91282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ED860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DF35FC3" w14:textId="0E5BA69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459.00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CAD83FF" w14:textId="7AC4353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88.00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7ADA467" w14:textId="0D074D2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542.00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B88EA4C" w14:textId="442F755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4.00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0193A71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1BDF8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FF9A12C" w14:textId="514F510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6A8E1CA" w14:textId="4FB192C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7EABCD3" w14:textId="75D0163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35ADE91" w14:textId="1AFC056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2E3CBC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80C88A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D01CE4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3E22F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75759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BFE7AA8" w14:textId="77777777" w:rsidTr="00503750">
        <w:tc>
          <w:tcPr>
            <w:tcW w:w="4395" w:type="dxa"/>
            <w:vMerge/>
          </w:tcPr>
          <w:p w14:paraId="09543EF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00109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2CF0B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10FACB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CB44B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BCE0B2F" w14:textId="7B96FC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  <w:lang w:eastAsia="sk-SK"/>
              </w:rPr>
              <w:t>1122.07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8FFDF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12E76B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16313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0ECEFC6" w14:textId="5B667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CB75B1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DB2A0F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E8C4F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DDF02" w14:textId="2DE3961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1122.07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F10D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6FA288F" w14:textId="77777777" w:rsidTr="00503750">
        <w:tc>
          <w:tcPr>
            <w:tcW w:w="4395" w:type="dxa"/>
            <w:vAlign w:val="center"/>
          </w:tcPr>
          <w:p w14:paraId="48D504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F2C08E4" w14:textId="055AB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5DDD2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2373D5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5F2FE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624991F" w14:textId="05EBF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12EDB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D61514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C38BF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80E884B" w14:textId="62139AB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8F88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5522E8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977CC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3E20F07" w14:textId="493997FC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56209.00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6770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CCF5B0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9E372D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DF36CC9" w14:textId="77777777" w:rsidTr="00503750">
        <w:tc>
          <w:tcPr>
            <w:tcW w:w="4395" w:type="dxa"/>
            <w:vAlign w:val="center"/>
          </w:tcPr>
          <w:p w14:paraId="75BA238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0F3034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5D1D56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F4AA96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EA1471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C317022" w14:textId="2B67270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A7B154" w14:textId="5B48F04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C48BAD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E5280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E0A6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F47B0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4ECDC9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3491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4B0C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DB71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DBF512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DD71B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042AE4F" w14:textId="4609ADD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25E497" w14:textId="6268770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C28EF3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F99B01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6046706" w14:textId="3C688EA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F12BC6" w14:textId="6DB9E9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6D27B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9933B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6252C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BDD34D2" w14:textId="77777777" w:rsidTr="00503750">
        <w:tc>
          <w:tcPr>
            <w:tcW w:w="1843" w:type="dxa"/>
            <w:vAlign w:val="center"/>
          </w:tcPr>
          <w:p w14:paraId="5A0E0E2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840FB8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FFE475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90340D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CDABA4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E29886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A633B0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2D5F02F" w14:textId="77777777" w:rsidTr="00503750">
        <w:tc>
          <w:tcPr>
            <w:tcW w:w="1843" w:type="dxa"/>
            <w:vAlign w:val="center"/>
          </w:tcPr>
          <w:p w14:paraId="604020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73066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E3B3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85D28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D653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574B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F4B5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80D7DA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46C07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5D1E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6208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F11F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E4193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B955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1BD6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0DF1D9B" w14:textId="77777777" w:rsidTr="00503750">
        <w:tc>
          <w:tcPr>
            <w:tcW w:w="1843" w:type="dxa"/>
            <w:vAlign w:val="center"/>
          </w:tcPr>
          <w:p w14:paraId="389B16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0BE4F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0D5C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A9B6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8BC38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DACD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023C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E280530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A7F8B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A248A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DC71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E97E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5A1F8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C24A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9DB4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21C175F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5C0E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698CB6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C046A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6411E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1051B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1ACDA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50CED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B98EB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A528A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A50DA8B" w14:textId="77777777" w:rsidTr="00503750">
        <w:trPr>
          <w:trHeight w:val="664"/>
        </w:trPr>
        <w:tc>
          <w:tcPr>
            <w:tcW w:w="3372" w:type="dxa"/>
          </w:tcPr>
          <w:p w14:paraId="3A1623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E6391E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CE1B7B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5FBF8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ADCC6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2C2E103" w14:textId="26F5BB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3F21AE" w14:textId="0979B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67C7A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E6B2E15" w14:textId="256DFE6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0D3AD87" w14:textId="0FD5B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B4DBFA" w14:textId="1FA2A6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3E848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4645173" w14:textId="45B1916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79590B3" w14:textId="21529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DD20C2" w14:textId="081097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24D55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66EDE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65C80D8" w14:textId="3B4855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C7AC2B" w14:textId="5B5EED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97434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818939E" w14:textId="00BA53F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E3CC4C" w14:textId="1B248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21466C" w14:textId="64C9A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9FD64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FD9EF0" w14:textId="73A98DE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3C73F57" w14:textId="2CC1C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D5EADC" w14:textId="058F2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ED6D1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77FD843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AA94F64" w14:textId="77777777" w:rsidTr="00503750">
        <w:tc>
          <w:tcPr>
            <w:tcW w:w="2835" w:type="dxa"/>
            <w:vAlign w:val="center"/>
          </w:tcPr>
          <w:p w14:paraId="6E985D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640407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9F5176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A908B6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6411A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634860C" w14:textId="77777777" w:rsidTr="00503750">
        <w:tc>
          <w:tcPr>
            <w:tcW w:w="2835" w:type="dxa"/>
          </w:tcPr>
          <w:p w14:paraId="0C5782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43913AD" w14:textId="0CE433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B49841" w14:textId="17ED5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41EF98" w14:textId="33893F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918F54" w14:textId="7AEAFD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7933A5" w14:textId="77777777" w:rsidTr="00503750">
        <w:tc>
          <w:tcPr>
            <w:tcW w:w="2835" w:type="dxa"/>
          </w:tcPr>
          <w:p w14:paraId="38074F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B8F41B4" w14:textId="2F9A8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D85243" w14:textId="203AB3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D88CD6" w14:textId="057C7E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9FC5EF" w14:textId="11F9E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101535" w14:textId="77777777" w:rsidTr="00503750">
        <w:tc>
          <w:tcPr>
            <w:tcW w:w="2835" w:type="dxa"/>
          </w:tcPr>
          <w:p w14:paraId="18BF284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878A50C" w14:textId="04BB2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60B039" w14:textId="3D451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556614" w14:textId="749FB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39F244" w14:textId="07697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E2CBE7" w14:textId="77777777" w:rsidTr="00503750">
        <w:tc>
          <w:tcPr>
            <w:tcW w:w="2835" w:type="dxa"/>
            <w:vAlign w:val="center"/>
          </w:tcPr>
          <w:p w14:paraId="340A91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487857E" w14:textId="04B5E3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18F277" w14:textId="2E443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1A81D8" w14:textId="678306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9F4014E" w14:textId="2E4363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AFF392" w14:textId="77777777" w:rsidTr="00503750">
        <w:tc>
          <w:tcPr>
            <w:tcW w:w="2835" w:type="dxa"/>
            <w:vAlign w:val="center"/>
          </w:tcPr>
          <w:p w14:paraId="67B52A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C1CB802" w14:textId="68A69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CBDDAC" w14:textId="3316D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03EB1E" w14:textId="68273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5FE3B9" w14:textId="6C04D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189515" w14:textId="77777777" w:rsidTr="00503750">
        <w:tc>
          <w:tcPr>
            <w:tcW w:w="2835" w:type="dxa"/>
          </w:tcPr>
          <w:p w14:paraId="531FE6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9E7351A" w14:textId="61CFE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ECD102" w14:textId="3D1941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1AF3CB" w14:textId="7AB24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A07AA2E" w14:textId="2A303B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5ABE7E" w14:textId="77777777" w:rsidTr="00503750">
        <w:tc>
          <w:tcPr>
            <w:tcW w:w="2835" w:type="dxa"/>
          </w:tcPr>
          <w:p w14:paraId="011C0F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C89EAA0" w14:textId="7F38C5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FABDEA" w14:textId="6197A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548B6B" w14:textId="487EE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755C18" w14:textId="0BDB6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A4EEBA" w14:textId="77777777" w:rsidTr="00503750">
        <w:tc>
          <w:tcPr>
            <w:tcW w:w="2835" w:type="dxa"/>
          </w:tcPr>
          <w:p w14:paraId="6E4A9C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F74D4F3" w14:textId="25C0C5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1A4C9E" w14:textId="467F8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F9F0D0" w14:textId="3BBF9B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9823E0" w14:textId="26418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674686" w14:textId="77777777" w:rsidR="00944C3D" w:rsidRDefault="00944C3D" w:rsidP="00944C3D">
      <w:pPr>
        <w:rPr>
          <w:rFonts w:ascii="Arial" w:hAnsi="Arial"/>
          <w:b/>
        </w:rPr>
      </w:pPr>
    </w:p>
    <w:p w14:paraId="040968F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BC30B1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80C56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C600C2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BBEF3E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7A0E1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1F4147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A59D35D" w14:textId="77777777" w:rsidTr="00503750">
        <w:trPr>
          <w:trHeight w:val="443"/>
        </w:trPr>
        <w:tc>
          <w:tcPr>
            <w:tcW w:w="2560" w:type="dxa"/>
          </w:tcPr>
          <w:p w14:paraId="548CC7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7DE8869" w14:textId="5B52A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F23E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046F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E1EA1" w14:textId="22EFF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82157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30E7E9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E1A23BF" w14:textId="734A6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BDA0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6C4B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34B1C1B" w14:textId="590FE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3DE95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07E786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EDD0EA2" w14:textId="3EA43D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1873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C696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2EF87EA" w14:textId="5D1BD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74D80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42D4D1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8F3B596" w14:textId="3F33E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88A1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CE3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45895BB" w14:textId="43519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8FC3F4" w14:textId="77777777" w:rsidR="00944C3D" w:rsidRDefault="00944C3D" w:rsidP="00944C3D">
      <w:pPr>
        <w:rPr>
          <w:rFonts w:ascii="Arial" w:hAnsi="Arial"/>
          <w:b/>
        </w:rPr>
      </w:pPr>
    </w:p>
    <w:p w14:paraId="6C5D51D0" w14:textId="77777777" w:rsidR="00944C3D" w:rsidRDefault="00944C3D" w:rsidP="00944C3D">
      <w:pPr>
        <w:rPr>
          <w:rFonts w:ascii="Arial" w:hAnsi="Arial"/>
          <w:b/>
        </w:rPr>
      </w:pPr>
    </w:p>
    <w:p w14:paraId="5318813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E22D18E" w14:textId="77777777" w:rsidR="00944C3D" w:rsidRDefault="00944C3D" w:rsidP="00944C3D">
      <w:pPr>
        <w:rPr>
          <w:rFonts w:ascii="Arial" w:hAnsi="Arial"/>
          <w:b/>
        </w:rPr>
      </w:pPr>
    </w:p>
    <w:p w14:paraId="48CE30F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41FC5C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93961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96409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DBC19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025F8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1F3D7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2AA08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00565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F0664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81722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AA094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D788E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19472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59125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C654D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5560C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1CAB93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930795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41F3D7B" w14:textId="77777777" w:rsidTr="00503750">
        <w:trPr>
          <w:trHeight w:val="677"/>
        </w:trPr>
        <w:tc>
          <w:tcPr>
            <w:tcW w:w="3358" w:type="dxa"/>
          </w:tcPr>
          <w:p w14:paraId="53AB59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F879A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04AE4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E0D272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D8649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3C1D848" w14:textId="68197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93255C" w14:textId="6E40A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AEDF5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9A37F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05F08CD" w14:textId="2B28C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E1560C" w14:textId="184EA5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F6725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ABA72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DCB7D07" w14:textId="633D3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882B6B" w14:textId="02C2BB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B7F7A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58DAF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78AF72F" w14:textId="07AEF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39BA97" w14:textId="6F713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65E35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AA41EAD" w14:textId="167B32E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539B35A" w14:textId="24F99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A28219" w14:textId="2D632D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75CBE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9CEFD3D" w14:textId="6439797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4D5B9F8" w14:textId="2E757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4C4167" w14:textId="0377C7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1B712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7D1772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3DA990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9D603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251B6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720C365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42DEE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11CC0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56577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EF4C7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FA92D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476A5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3675E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F8F29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C698B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5DE797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2E72FF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A27C6C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56503F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300EA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53F6A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CE62D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A695D0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F570E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9CF5052" w14:textId="4043F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490C4A" w14:textId="12E39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0E1762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723CA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3266B2B" w14:textId="0AB28F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E9F94F" w14:textId="3FE3B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F1D1C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1A3A9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EA0BAE5" w14:textId="50A987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2EA80C" w14:textId="0AE4E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09A7B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F0A0EC4" w14:textId="25204B2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FE573FB" w14:textId="63ABC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9F4AE9" w14:textId="52159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BE93D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F72B2A7" w14:textId="58EFE25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3C6E7B" w14:textId="227D0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675F44" w14:textId="2E71C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3A544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DC10CD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478B7A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215E8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D7F75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DBF06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EDC14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62AD6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469C810" w14:textId="5991D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2CE8DA" w14:textId="5DFCA7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F33D1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E1C58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0723D1B" w14:textId="548D16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9F14F1" w14:textId="34288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09AAA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C7C5A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99685F2" w14:textId="6501F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9D992A" w14:textId="23225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57FE3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0E4FD65" w14:textId="56B9608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BD9EA06" w14:textId="3D41C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F3DC51" w14:textId="4A80CE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ABFAB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1C1833D" w14:textId="11AA59B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7D49886" w14:textId="5C076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EC0C99" w14:textId="4E490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BEDE2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45C950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4B14067" w14:textId="77777777" w:rsidTr="00503750">
        <w:tc>
          <w:tcPr>
            <w:tcW w:w="3686" w:type="dxa"/>
            <w:vAlign w:val="center"/>
          </w:tcPr>
          <w:p w14:paraId="4ECEA6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8E8B8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306BD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ED1368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F00B3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8F971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48509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16C05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2666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B3C43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1F72A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987557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DDCEF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FD5D4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958AA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EE7B4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7E6099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F0A1C5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4FBBF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01100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07D48B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8D16C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54064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2660F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9E2FDF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15B83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EE2CC15" w14:textId="2ADC0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BC3FA9" w14:textId="5C555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6F6DA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4353F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9BFAAA9" w14:textId="417D0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02FB4B" w14:textId="1306A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9A000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7CE47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F98184B" w14:textId="2DDC1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E8B5F9" w14:textId="46BCF0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3B712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8FF607D" w14:textId="11CBF03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8255662" w14:textId="5BE908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6F9F34" w14:textId="7B175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E68C1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7717262" w14:textId="5DEFF60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63E0BCC" w14:textId="3CD6E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573DB2" w14:textId="6AEDC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9816B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ABEFE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51E413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FA0F2C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B8907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78B8C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024D1C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8EE1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068662E" w14:textId="6B162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C8508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9145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33134ED" w14:textId="59957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17F09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C6EC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676EABC" w14:textId="18E46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3F5C9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07660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873E5B0" w14:textId="3F652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83932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D0DE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5F120C8" w14:textId="188D2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DD083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B18B6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E3E8E11" w14:textId="1F392DF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A91820B" w14:textId="77777777" w:rsidR="00944C3D" w:rsidRDefault="00944C3D" w:rsidP="00944C3D">
      <w:pPr>
        <w:rPr>
          <w:sz w:val="22"/>
          <w:szCs w:val="22"/>
        </w:rPr>
      </w:pPr>
    </w:p>
    <w:p w14:paraId="1B36CC32" w14:textId="77777777" w:rsidR="00944C3D" w:rsidRDefault="00944C3D" w:rsidP="00944C3D">
      <w:pPr>
        <w:rPr>
          <w:sz w:val="22"/>
          <w:szCs w:val="22"/>
        </w:rPr>
      </w:pPr>
    </w:p>
    <w:p w14:paraId="204458B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90CCB1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AD8CE74" w14:textId="0540FF00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A753D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D4102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87C3D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59AE3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01A84E0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87D480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941ED1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13096E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4ADDAD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4682E2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BBEC75D" w14:textId="151B3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FBAD" w14:textId="76D07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46854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B220E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8A54F34" w14:textId="1D1AC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8DC5F73" w14:textId="37D52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056C7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74187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DDA4F24" w14:textId="211862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1AD260" w14:textId="1879D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8477F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E1FD9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6E4A7D4" w14:textId="4DBE1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072E34" w14:textId="74552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180879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FFA973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B8909ED" w14:textId="2C05F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4EB239" w14:textId="75F18A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B4C7F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E0A0D02" w14:textId="7EFB02E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2A1D3B9" w14:textId="73C5B5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54463C8" w14:textId="2ED4D8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5AE8C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1696166" w14:textId="448CBB1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2CA3EEE" w14:textId="557AA3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DCDEC4" w14:textId="42B21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A129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D2713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1336EAE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24F32F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361EBB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E9DA79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B79A8C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29B1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3895103" w14:textId="14C57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F5A2F7" w14:textId="31FB6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157B4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54C773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186572B" w14:textId="6A190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CACC88" w14:textId="453B7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6F8AB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7277F5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14D85BF" w14:textId="343D0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610D95C" w14:textId="3B5CF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27672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528943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0CA3195" w14:textId="63C000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7DCFECB" w14:textId="1878BF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2DC0D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6ADCA04" w14:textId="71276F6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42BDCC8" w14:textId="63A9F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C1E2FD" w14:textId="788A9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22673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44B5259" w14:textId="364904E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8A2D5D1" w14:textId="368993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F1BE68" w14:textId="386E3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87C7A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4DF3F44" w14:textId="22E7E8D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38ADEB5" w14:textId="1A603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8E98C6" w14:textId="5922E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57B8B" w:rsidRPr="00E570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036F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CC971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BCE334A" w14:textId="61B4854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0926C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4A39E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69D0513" w14:textId="656A228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0D88A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51158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17B424C7" w14:textId="33BC5DAE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4F3B1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E863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3E052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759B430" w14:textId="77777777" w:rsidR="00944C3D" w:rsidRPr="003607F0" w:rsidRDefault="00944C3D" w:rsidP="00944C3D"/>
    <w:p w14:paraId="476286A7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0695FA" w14:textId="77777777" w:rsidR="00957B8B" w:rsidRDefault="00957B8B">
      <w:r>
        <w:separator/>
      </w:r>
    </w:p>
  </w:endnote>
  <w:endnote w:type="continuationSeparator" w:id="0">
    <w:p w14:paraId="76CD935F" w14:textId="77777777" w:rsidR="00957B8B" w:rsidRDefault="00957B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04581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4EB73F5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A963BF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A64891A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2D01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6096C00D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E008D9" w14:textId="77777777" w:rsidR="00957B8B" w:rsidRDefault="00957B8B">
      <w:r>
        <w:separator/>
      </w:r>
    </w:p>
  </w:footnote>
  <w:footnote w:type="continuationSeparator" w:id="0">
    <w:p w14:paraId="1892DDA4" w14:textId="77777777" w:rsidR="00957B8B" w:rsidRDefault="00957B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30469081">
    <w:abstractNumId w:val="13"/>
  </w:num>
  <w:num w:numId="2" w16cid:durableId="1085885527">
    <w:abstractNumId w:val="17"/>
  </w:num>
  <w:num w:numId="3" w16cid:durableId="1631009484">
    <w:abstractNumId w:val="8"/>
  </w:num>
  <w:num w:numId="4" w16cid:durableId="1839037758">
    <w:abstractNumId w:val="7"/>
  </w:num>
  <w:num w:numId="5" w16cid:durableId="183972904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8523338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79309932">
    <w:abstractNumId w:val="20"/>
  </w:num>
  <w:num w:numId="8" w16cid:durableId="432474920">
    <w:abstractNumId w:val="10"/>
  </w:num>
  <w:num w:numId="9" w16cid:durableId="4216240">
    <w:abstractNumId w:val="0"/>
  </w:num>
  <w:num w:numId="10" w16cid:durableId="1347513285">
    <w:abstractNumId w:val="19"/>
  </w:num>
  <w:num w:numId="11" w16cid:durableId="811872536">
    <w:abstractNumId w:val="6"/>
  </w:num>
  <w:num w:numId="12" w16cid:durableId="71245959">
    <w:abstractNumId w:val="9"/>
  </w:num>
  <w:num w:numId="13" w16cid:durableId="1990010485">
    <w:abstractNumId w:val="12"/>
  </w:num>
  <w:num w:numId="14" w16cid:durableId="1659648901">
    <w:abstractNumId w:val="15"/>
  </w:num>
  <w:num w:numId="15" w16cid:durableId="1931428558">
    <w:abstractNumId w:val="14"/>
  </w:num>
  <w:num w:numId="16" w16cid:durableId="203635848">
    <w:abstractNumId w:val="2"/>
  </w:num>
  <w:num w:numId="17" w16cid:durableId="1371952847">
    <w:abstractNumId w:val="4"/>
  </w:num>
  <w:num w:numId="18" w16cid:durableId="2086493024">
    <w:abstractNumId w:val="11"/>
  </w:num>
  <w:num w:numId="19" w16cid:durableId="1275400384">
    <w:abstractNumId w:val="5"/>
  </w:num>
  <w:num w:numId="20" w16cid:durableId="1236814418">
    <w:abstractNumId w:val="18"/>
  </w:num>
  <w:num w:numId="21" w16cid:durableId="8599781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4142"/>
    <w:docVar w:name="arg2" w:val="Driver=asa17;DBF=D:\anasoft\data\tebys.db;DBN=tebys;ENG=SQL17;commlinks=TCPIP{ip=192.168.1.241};uid=hromnikova;con=finus(10.15);pwd=488300282956Vaveto1"/>
    <w:docVar w:name="arg3" w:val="721576"/>
    <w:docVar w:name="arg4" w:val="C:\Users\HROMNI~1.TEB\AppData\Local\Temp\139000.doc"/>
    <w:docVar w:name="arg5" w:val="1"/>
  </w:docVars>
  <w:rsids>
    <w:rsidRoot w:val="00957B8B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57B8B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7732D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57EFB97"/>
  <w15:docId w15:val="{26960A80-B17F-4119-AC15-DCAAD1139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5340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2025-03-12T05:52:00Z</dcterms:created>
  <dcterms:modified xsi:type="dcterms:W3CDTF">2025-03-12T05:54:00Z</dcterms:modified>
</cp:coreProperties>
</file>