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715E152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8D1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83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0E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F02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564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41C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75E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1FD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0A9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A3F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34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4AB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38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84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5E6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1A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2D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96C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61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6AB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697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1637F4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ED8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2BF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8E2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6E63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BF5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71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C0A0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6A1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0BB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C15A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BC8E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74B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D49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831F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24D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199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0F3F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0C82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EE06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8D84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FFA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8A3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DAA7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6A8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5EAA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CD73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24A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9EC5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8D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DC1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ABE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7E2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4A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5320EC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A837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580F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4967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2355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2F1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0E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7A6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3B2F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FB9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A557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ECE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B0C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294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B9A4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2A7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1F30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A07F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5170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DA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03A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4B1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425A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C4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7CF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62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609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A31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56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F7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BDC2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E4B3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FD8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D082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4027F9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D99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9ECA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CBA5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8BD7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E0FA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136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C389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A75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EB54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04E0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16FE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22A4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0B92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FEB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C10B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D4EE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BFDB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23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E61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570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C84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B89F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D363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FFE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F472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039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AB0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1BB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FA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BD46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B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88E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CE0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D2167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677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3AF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1F7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1F1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2E9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7FA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1DF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CE4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519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FD4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73F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3F8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FD4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2D7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3D6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584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806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E4C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B75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EAC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86B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D43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D11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B00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41A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A20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62E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F0A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F88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1A3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901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440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940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3F756C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5E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62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DBC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70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0E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17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94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0BF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AE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163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2B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9A6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687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70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0E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C9D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163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AD5A3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EEB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C8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BF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B55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FB7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08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B48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6CC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648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D7D8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9D5E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3CEE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9153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398C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D5D4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50E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ED8D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5AFB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D7C1663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39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942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B9D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8D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3F0A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9A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482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FEF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20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228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CA0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A68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78A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4E3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081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A89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BB04C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730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78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C44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C2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A7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FAD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1EE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D9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204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AA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02D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D6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82F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A25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2A1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E4956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73D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43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99C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8E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F7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893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C8C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5E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907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97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1A6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7261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CEA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A74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71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E5C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99C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8B4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73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B1A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BC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199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094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AB9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22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69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1F3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EACDA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56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88E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CBD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2F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DC1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22B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E40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4BC3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6464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1FA2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35F856" w14:textId="5344477F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lang w:eastAsia="sk-SK"/>
              </w:rPr>
              <w:t>31. 12. 2024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5037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2A86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3258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26E2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9838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86B7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FE41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E05B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F3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6BA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655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7B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E39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9D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6CF0C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060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A95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863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708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DC3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038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2DB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EC3B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C098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ECC9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9D4A031" wp14:editId="5D124460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DC5130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D4A03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4FDC5130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B9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A220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C9A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61E6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030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16F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91B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DBC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832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46C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63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304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75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0200BA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65E2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C31071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2A86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0D60925" wp14:editId="4E2983FE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8A4DC8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D60925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388A4DC8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9B97FEA" wp14:editId="4C6D0947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63CEAA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B97FEA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4563CEAA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E09B765" wp14:editId="25CD65E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A67AD1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09B765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05A67AD1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3CBEC78" wp14:editId="513B9A59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777263" w14:textId="52C76C3B" w:rsidR="000B647F" w:rsidRDefault="000B647F" w:rsidP="00944C3D">
                                  <w:fldSimple w:instr=" MERGEFIELD  aDMOD  \* MERGEFORMAT ">
                                    <w:r w:rsidR="00957B8B" w:rsidRPr="00957B8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CBEC78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61777263" w14:textId="52C76C3B" w:rsidR="000B647F" w:rsidRDefault="000B647F" w:rsidP="00944C3D">
                            <w:fldSimple w:instr=" MERGEFIELD  aDMOD  \* MERGEFORMAT ">
                              <w:r w:rsidR="00957B8B" w:rsidRPr="00957B8B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769D319A" wp14:editId="0784E905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81E7D1" w14:textId="06ADC5E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57B8B" w:rsidRPr="00E5702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9D319A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5981E7D1" w14:textId="06ADC5E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57B8B" w:rsidRPr="00E57026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10EC12E7" wp14:editId="4B9DD03B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6E1D59" w14:textId="6EA6E659" w:rsidR="000B647F" w:rsidRDefault="000B647F" w:rsidP="00944C3D">
                                  <w:fldSimple w:instr=" MERGEFIELD  aDRDO  \* MERGEFORMAT ">
                                    <w:r w:rsidR="00957B8B" w:rsidRPr="00957B8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EC12E7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146E1D59" w14:textId="6EA6E659" w:rsidR="000B647F" w:rsidRDefault="000B647F" w:rsidP="00944C3D">
                            <w:fldSimple w:instr=" MERGEFIELD  aDRDO  \* MERGEFORMAT ">
                              <w:r w:rsidR="00957B8B" w:rsidRPr="00957B8B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004A36A3" wp14:editId="3A1EBE77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F1CB16" w14:textId="44D32AA8" w:rsidR="000B647F" w:rsidRDefault="000B647F" w:rsidP="00944C3D">
                                  <w:fldSimple w:instr=" MERGEFIELD  aDMDO  \* MERGEFORMAT ">
                                    <w:r w:rsidR="00957B8B" w:rsidRPr="00957B8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4A36A3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48F1CB16" w14:textId="44D32AA8" w:rsidR="000B647F" w:rsidRDefault="000B647F" w:rsidP="00944C3D">
                            <w:fldSimple w:instr=" MERGEFIELD  aDMDO  \* MERGEFORMAT ">
                              <w:r w:rsidR="00957B8B" w:rsidRPr="00957B8B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163402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7A1C02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354C4A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87DBE5D" wp14:editId="1AFCC39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FA11A1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7DBE5D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5FA11A1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DE7339E" wp14:editId="59B4191A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221CE6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E7339E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D221CE6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D33D914" wp14:editId="791BBDE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C80CBD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33D914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AC80CBD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38519858" wp14:editId="2D4E35D2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567EFE" w14:textId="25617136" w:rsidR="000B647F" w:rsidRDefault="000B647F" w:rsidP="00944C3D">
                                  <w:fldSimple w:instr=" MERGEFIELD  aDRDOo  \* MERGEFORMAT ">
                                    <w:r w:rsidR="00957B8B" w:rsidRPr="00957B8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519858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2567EFE" w14:textId="25617136" w:rsidR="000B647F" w:rsidRDefault="000B647F" w:rsidP="00944C3D">
                            <w:fldSimple w:instr=" MERGEFIELD  aDRDOo  \* MERGEFORMAT ">
                              <w:r w:rsidR="00957B8B" w:rsidRPr="00957B8B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2C738891" wp14:editId="674ADCE5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8F2480" w14:textId="07123C38" w:rsidR="000B647F" w:rsidRDefault="000B647F" w:rsidP="00944C3D">
                                  <w:fldSimple w:instr=" MERGEFIELD  aDMDO  \* MERGEFORMAT ">
                                    <w:r w:rsidR="00957B8B" w:rsidRPr="00957B8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738891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3A8F2480" w14:textId="07123C38" w:rsidR="000B647F" w:rsidRDefault="000B647F" w:rsidP="00944C3D">
                            <w:fldSimple w:instr=" MERGEFIELD  aDMDO  \* MERGEFORMAT ">
                              <w:r w:rsidR="00957B8B" w:rsidRPr="00957B8B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3E091C33" wp14:editId="7E8BB6A7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405A29" w14:textId="72110E25" w:rsidR="000B647F" w:rsidRDefault="000B647F" w:rsidP="00944C3D">
                                  <w:fldSimple w:instr=" MERGEFIELD  aDRODo  \* MERGEFORMAT ">
                                    <w:r w:rsidR="00957B8B" w:rsidRPr="00957B8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091C33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9405A29" w14:textId="72110E25" w:rsidR="000B647F" w:rsidRDefault="000B647F" w:rsidP="00944C3D">
                            <w:fldSimple w:instr=" MERGEFIELD  aDRODo  \* MERGEFORMAT ">
                              <w:r w:rsidR="00957B8B" w:rsidRPr="00957B8B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50EB149C" wp14:editId="65828CE5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D903B2" w14:textId="5BB72587" w:rsidR="000B647F" w:rsidRDefault="000B647F" w:rsidP="00944C3D">
                                  <w:fldSimple w:instr=" MERGEFIELD  aDMOD  \* MERGEFORMAT ">
                                    <w:r w:rsidR="00957B8B" w:rsidRPr="00957B8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EB149C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5CD903B2" w14:textId="5BB72587" w:rsidR="000B647F" w:rsidRDefault="000B647F" w:rsidP="00944C3D">
                            <w:fldSimple w:instr=" MERGEFIELD  aDMOD  \* MERGEFORMAT ">
                              <w:r w:rsidR="00957B8B" w:rsidRPr="00957B8B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607F3A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A1B6374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3B28C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A74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6333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5E5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02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F0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CE9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7B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9BA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A07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80D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D2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699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55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68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1F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3A9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9B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4CB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C2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39D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AE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57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D3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6C2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B81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73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0D7ED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910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1AB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1F1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F14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12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424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A1D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ECB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2F9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B7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C33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DA1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F53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4E4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D9E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36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E6A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6C0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D170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A72B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FAF4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3CD4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6BCC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55A7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B585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92A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1AE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85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189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DA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141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33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D9D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90424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7D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D9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EE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86F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467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5F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F33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B69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BC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0CD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920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A82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8C1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50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1B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31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1AD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A90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B2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5F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8FED1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4BD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2C8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248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2B3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341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21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5CC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B47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E9193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AEE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BC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6A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404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D06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9D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169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21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5D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9E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02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A45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B4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737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284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048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697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660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96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BB9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77E7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75A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8C7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73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897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9E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F9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76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D5A6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97F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057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65D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17A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6F6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1E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7B2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DD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00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138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643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5AA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30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C2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C0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B68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FB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B37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D17C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9DF9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89A2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32E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B3F9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8017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1A4B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C2D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83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788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0D7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A7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8B7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D8F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F51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F4AE0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FC4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E2C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8E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46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EC4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69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9B1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EBD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45A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D28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6D7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EE8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30D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C1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712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CE1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0B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8F2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65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E16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8777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F4E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34C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FEAC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1C4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6D3B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D68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DDF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21FC8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61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44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C64206E" wp14:editId="083D03B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33ACF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64206E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3133ACF3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C7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F25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4DD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FA7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04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D2F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3A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F39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D36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7C53317" wp14:editId="5345D37E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B15B2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C5331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66B15B2C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64F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484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606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6F3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35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71B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9E1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017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BC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391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4C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10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8E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1F5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618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53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E09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270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82C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C66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A0F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C8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0B2BD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2786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A30DBD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F6E55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0F7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8CF7652" wp14:editId="09FAF0B3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06BB8F" w14:textId="6372CB1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57B8B" w:rsidRPr="00E5702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36118460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CF7652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4F06BB8F" w14:textId="6372CB1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57B8B" w:rsidRPr="00E57026">
                              <w:rPr>
                                <w:rFonts w:ascii="Arial" w:hAnsi="Arial" w:cs="Arial"/>
                                <w:noProof/>
                              </w:rPr>
                              <w:t>36118460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71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78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C1A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2C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745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33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0BB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A46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EA3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AF0AC62" wp14:editId="7E1235FE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6C6A74" w14:textId="6A9EBEF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57B8B" w:rsidRPr="00E5702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2021547638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F0AC62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176C6A74" w14:textId="6A9EBEF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57B8B" w:rsidRPr="00E57026">
                              <w:rPr>
                                <w:rFonts w:ascii="Arial" w:hAnsi="Arial" w:cs="Arial"/>
                                <w:noProof/>
                              </w:rPr>
                              <w:t>2021547638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42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63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3C9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698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886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67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F65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051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1C5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563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AC0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BE1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AC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AD6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208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98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62A6F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E40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27120E5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ABC0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BC4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BAB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A32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317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DE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98A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297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75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192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F1E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07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7F5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3F1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A18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B1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0BE72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B3CD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A4A2D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9B4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BAE3DFF" wp14:editId="068D28B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99CE2B" w14:textId="47FA58A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57B8B" w:rsidRPr="00E5702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Pod Brezinou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AE3DFF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7199CE2B" w14:textId="47FA58A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57B8B" w:rsidRPr="00E57026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Pod Brezinou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BF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34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ED7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47D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BB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653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3F2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F5A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A28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D8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F1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90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89C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4A6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1BE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09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46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55F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16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F3C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1CE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A0C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2C7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9FC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48B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21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540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C2A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B4F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7E9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468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7EFA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09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96E3B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6AB8CA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7E3F7E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943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7D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CB2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E9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510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EF1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C1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547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BF7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0ED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EB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0E9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70A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7DE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F2F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3C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658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2D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E21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3D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B3D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8D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69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01AFB1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C6D5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05EEBF5" wp14:editId="048F1829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76746A" w14:textId="2A68E51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57B8B" w:rsidRPr="00E5702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Hviezdoslavova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5EEBF5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576746A" w14:textId="2A68E51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57B8B" w:rsidRPr="00E57026">
                              <w:rPr>
                                <w:rFonts w:ascii="Arial" w:hAnsi="Arial" w:cs="Arial"/>
                                <w:noProof/>
                              </w:rPr>
                              <w:t>Hviezdoslavova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70C67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9FE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884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EA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0D6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24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56B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17B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8EF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3E3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D5E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FE1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F19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333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D64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5A5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007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09E7DA4" wp14:editId="5B46BE8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36CF90" w14:textId="24304502" w:rsidR="000B647F" w:rsidRDefault="000B647F" w:rsidP="00944C3D">
                                  <w:fldSimple w:instr=" MERGEFIELD  aSUB_ULICA_CISLO  \* MERGEFORMAT ">
                                    <w:r w:rsidR="00957B8B" w:rsidRPr="00957B8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142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9E7DA4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4436CF90" w14:textId="24304502" w:rsidR="000B647F" w:rsidRDefault="000B647F" w:rsidP="00944C3D">
                            <w:fldSimple w:instr=" MERGEFIELD  aSUB_ULICA_CISLO  \* MERGEFORMAT ">
                              <w:r w:rsidR="00957B8B" w:rsidRPr="00957B8B">
                                <w:rPr>
                                  <w:rFonts w:ascii="Arial" w:hAnsi="Arial" w:cs="Arial"/>
                                  <w:noProof/>
                                </w:rPr>
                                <w:t>142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FF4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F6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89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85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701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C51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26BA6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E03D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EA680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C45C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FFD0F8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6A495EA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407A1CD" wp14:editId="73D6FE3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F83B89" w14:textId="73EB937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57B8B" w:rsidRPr="00E5702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07A1CD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7F83B89" w14:textId="73EB937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57B8B" w:rsidRPr="00E57026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9E3DF39" wp14:editId="55F753C4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62B8EB" w14:textId="655A812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57B8B" w:rsidRPr="00E5702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E3DF39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7062B8EB" w14:textId="655A812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57B8B" w:rsidRPr="00E57026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C1C1E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33897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723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977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D0A8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AEC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8D22D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C5559AD" wp14:editId="415E02A9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42F929" w14:textId="7030028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57B8B" w:rsidRPr="00E5702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5559AD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0742F929" w14:textId="7030028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57B8B" w:rsidRPr="00E57026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0C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C380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1C23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9119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9507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3F61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9C4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C8B752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0D19EBC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E98EBCE" wp14:editId="5B9B1294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DBC4CD" w14:textId="677B61A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98EBCE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26DBC4CD" w14:textId="677B61A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67600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9B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1D9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DB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C19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7D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898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C9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B9C82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BD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F8E66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BAD2A0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7D3167F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724A250" wp14:editId="0373BC2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7B3805" w14:textId="1DBC4584" w:rsidR="000B647F" w:rsidRPr="00391121" w:rsidRDefault="00957B8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j.hromníkovapbtn.sk</w: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24A250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6D7B3805" w14:textId="1DBC4584" w:rsidR="000B647F" w:rsidRPr="00391121" w:rsidRDefault="00957B8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j.hromníkovapbtn.sk</w: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B6E556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2CE64C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2FBCC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5FC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F49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B84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372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DA2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777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1BE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506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7F5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B11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1AA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695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BD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E6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83B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005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941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751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138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2F9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C9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9C4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1D9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E45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ADB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2AD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D35BB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4033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312B23A" w14:textId="4F3A61E2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957B8B">
              <w:rPr>
                <w:rFonts w:ascii="Arial" w:hAnsi="Arial"/>
                <w:lang w:eastAsia="sk-SK"/>
              </w:rPr>
              <w:t>11.3.2025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F4C2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7AB16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9886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1B9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56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2CA4B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7228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EC9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68D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FC3D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A8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A8565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AA1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1FB6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B771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14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B96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FB5E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24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0CF5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32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0B36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9707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E6F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B8B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0AA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760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44BB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9EA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7985B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245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52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B05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9E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27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3F7E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AEB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23668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0C2F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70F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BB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53F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B67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A147B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B96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50B36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219B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F59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A80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7CF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91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C7D92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BEC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95DFC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0002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75D1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972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C0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FA3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6A91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BB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9813F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7CD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B3A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3A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2B6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5987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776830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88DFB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410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870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27E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280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302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72E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DA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E36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5E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E6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3A1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CC5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E5A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E67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3A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73E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200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0D4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486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CBC81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850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00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49434A0E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357CD051" w14:textId="77777777" w:rsidR="00944C3D" w:rsidRDefault="00944C3D" w:rsidP="00944C3D">
      <w:pPr>
        <w:rPr>
          <w:rFonts w:ascii="Arial" w:hAnsi="Arial"/>
        </w:rPr>
      </w:pPr>
    </w:p>
    <w:p w14:paraId="105091B0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DF1D3BE" w14:textId="7555EBEB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415512D0" w14:textId="7C488663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77BF99E3" w14:textId="0558731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0C7FA1FD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17761897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14:paraId="73297DAA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89A1CB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B4D6E3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48A92A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12D72D79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9C6D0E8" w14:textId="788F1AA5" w:rsidR="00944C3D" w:rsidRPr="008D0433" w:rsidRDefault="00957B8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Mário Bezák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B49085A" w14:textId="1FAE8740" w:rsidR="00944C3D" w:rsidRPr="008D0433" w:rsidRDefault="00957B8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BD26E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F41A2B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3F833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3E640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35153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6C58354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5C9C9B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F09E3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97C75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24C131F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0B864B6E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3A087328" w14:textId="2D43D4DB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7136A83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8E001E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24B6A09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D3A8863" w14:textId="07F120BB" w:rsidR="00944C3D" w:rsidRDefault="00957B8B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198EE9CD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AAC1AEB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730FCE3C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57915AB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7E53461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5BB6135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62EDAFBA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067BC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6B35E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A39B5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096CAA1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37B61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F56E5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3AE4B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56A86A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3E856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33C3E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946B9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BB4EBF4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7C87A7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B3A4D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6B869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6CCEB4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E6AAB2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D35D9E0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45F4623B" w14:textId="09E9641B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4B69550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2EF3D4B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F0F1A9F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117D1E55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8014AD2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34A006A6" w14:textId="48816014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7A2BD628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7EC3C426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79A35C02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3748DD5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015F3B7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D79830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13C26790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B0DA9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620AF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EF478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B5AB13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40BAF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F60E6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37219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622363A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14E0D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A6AFA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52421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986FF5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AFDEC1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A571F7F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0B602F9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040F8A2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332E3A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253C14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22A8B3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452AE52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19A65A9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1DEE46F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59266CF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322E3E4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3317224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1989B48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52DFC9F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6E537BD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13C2DE0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35CC237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737A125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2D1E08E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447EDB7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12914C02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06776BF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E76689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0F97D5C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4EF11A7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17AD5FD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B1D97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93AD1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07E75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E665A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F91ED79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1429B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3642D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534A0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F0937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DFB40D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C502F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B3CD9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87528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18CDB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145C4A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80B33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0BD31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5154B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D0D46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788990A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2C9629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7C82C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55D46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6578B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E63DCB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8172848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1B7116CB" w14:textId="59B202E0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5C842BE8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5954C0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B92A63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23FEBD75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EB6FD8D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D2A18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F8513C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6B514EC0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41C7215F" w14:textId="77777777" w:rsidTr="00503750">
        <w:tc>
          <w:tcPr>
            <w:tcW w:w="2302" w:type="dxa"/>
            <w:vAlign w:val="center"/>
          </w:tcPr>
          <w:p w14:paraId="2947016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40E9F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5FFD16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0B42E9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103CC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29C858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05F38F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6BCD65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E16D5F5" w14:textId="77777777" w:rsidTr="00503750">
        <w:tc>
          <w:tcPr>
            <w:tcW w:w="15593" w:type="dxa"/>
            <w:gridSpan w:val="8"/>
            <w:vAlign w:val="center"/>
          </w:tcPr>
          <w:p w14:paraId="0F5800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2525B69" w14:textId="77777777" w:rsidTr="00503750">
        <w:tc>
          <w:tcPr>
            <w:tcW w:w="2302" w:type="dxa"/>
            <w:vAlign w:val="center"/>
          </w:tcPr>
          <w:p w14:paraId="0D1AF4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E12F942" w14:textId="349B07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F15031" w14:textId="48965B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9E1AE6" w14:textId="19A827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7AE51C" w14:textId="32E92D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B4513D" w14:textId="09B473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9D8AD9" w14:textId="691B98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E459B4" w14:textId="088E12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8D255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C8978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0F0F544" w14:textId="169374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6FE0207" w14:textId="55A2D6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A09597" w14:textId="74C69C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97B3E6" w14:textId="189F39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DD43B6" w14:textId="3F97F7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7B900F" w14:textId="5F38F2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525B81" w14:textId="199C61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B60F4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7DEBE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72F74BD" w14:textId="36133D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29E3E37" w14:textId="492222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C5AFBA" w14:textId="58E3D1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F3540E" w14:textId="73C34F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EC5CB4" w14:textId="5066167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AD2108" w14:textId="5864B1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D9203A" w14:textId="434CC1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2D694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7744E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3E2A1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78505F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E6110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CC8AA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94247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EB405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4B2D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8784BBF" w14:textId="77777777" w:rsidTr="00503750">
        <w:tc>
          <w:tcPr>
            <w:tcW w:w="2302" w:type="dxa"/>
            <w:vAlign w:val="center"/>
          </w:tcPr>
          <w:p w14:paraId="0F2DEC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FE3D895" w14:textId="335745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2F8BC3A" w14:textId="1DC199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59A65A" w14:textId="4CCF92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4FCE1E" w14:textId="132F5E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A345D1" w14:textId="20C5FB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BA3280" w14:textId="233107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302E98" w14:textId="05CFD3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3F8529" w14:textId="77777777" w:rsidTr="00503750">
        <w:tc>
          <w:tcPr>
            <w:tcW w:w="15593" w:type="dxa"/>
            <w:gridSpan w:val="8"/>
            <w:vAlign w:val="center"/>
          </w:tcPr>
          <w:p w14:paraId="79FE9F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4852AAA" w14:textId="77777777" w:rsidTr="00503750">
        <w:tc>
          <w:tcPr>
            <w:tcW w:w="2302" w:type="dxa"/>
            <w:vAlign w:val="center"/>
          </w:tcPr>
          <w:p w14:paraId="77E4586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2121F8" w14:textId="44330B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820EEF4" w14:textId="1B7EF3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7BC18A" w14:textId="470EF4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BC75C5" w14:textId="02931E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FEC7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13C52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C9CB9" w14:textId="2519ED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B7561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3C2A4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D22672F" w14:textId="774FA9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BDD5F6D" w14:textId="552D5B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A29AE9" w14:textId="4C2C2B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1DACF8" w14:textId="47E511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8175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977D8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5AAE246" w14:textId="152BC5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FDAAC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F6DC4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11F46BE" w14:textId="6EB44E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7E9A058" w14:textId="727E8B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B92815" w14:textId="73EE4C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439ED9" w14:textId="0A8412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31AF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8368F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3E6036" w14:textId="0C5E5C0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3EADA5" w14:textId="77777777" w:rsidTr="00503750">
        <w:tc>
          <w:tcPr>
            <w:tcW w:w="2302" w:type="dxa"/>
            <w:vAlign w:val="center"/>
          </w:tcPr>
          <w:p w14:paraId="758E09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51EF327" w14:textId="133442D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F631255" w14:textId="05D26A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C327B0" w14:textId="266CD6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D6587D" w14:textId="4D71EE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0D8D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EDC2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33A4A3D" w14:textId="3A74B6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BC8D6C" w14:textId="77777777" w:rsidTr="00503750">
        <w:tc>
          <w:tcPr>
            <w:tcW w:w="15593" w:type="dxa"/>
            <w:gridSpan w:val="8"/>
            <w:vAlign w:val="center"/>
          </w:tcPr>
          <w:p w14:paraId="759888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D72534C" w14:textId="77777777" w:rsidTr="00503750">
        <w:tc>
          <w:tcPr>
            <w:tcW w:w="2302" w:type="dxa"/>
            <w:vAlign w:val="center"/>
          </w:tcPr>
          <w:p w14:paraId="178A6B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44E1D01" w14:textId="7E572D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3BB7C17" w14:textId="4357544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945832" w14:textId="4886E6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0847D5" w14:textId="55A38A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B8B622" w14:textId="2614FC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300493" w14:textId="7E3D11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2C6D84" w14:textId="118F56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8EDD0F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15F245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A589741" w14:textId="5A474A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AF3FA8" w14:textId="617308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29B57E" w14:textId="3B9761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249C15" w14:textId="592895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84AE78" w14:textId="52AD43B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25E718" w14:textId="372698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1F51B9" w14:textId="430691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89587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C33A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0A5475B" w14:textId="13CFA0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FAF4D25" w14:textId="0353F02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2F4B2D" w14:textId="2FAB0F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3C2CF" w14:textId="471999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354148" w14:textId="4118FD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166F4C" w14:textId="4A837B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8B876" w14:textId="1232CD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A0505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8139F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3E09C03" w14:textId="31449A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CE10D4" w14:textId="1B656A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688AE0" w14:textId="09E0D1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A4A8F1" w14:textId="2FBFB5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F1D8E0" w14:textId="330A2F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19F379" w14:textId="6D7F0C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9E4A97" w14:textId="45F95A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987EAC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19369FA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ADD260A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84069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A20CA22" w14:textId="3F3DD8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6F75E62" w14:textId="7BCB13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EC9BE2" w14:textId="22DCE6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251579" w14:textId="6DDF96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C423" w14:textId="1E111C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322BE3" w14:textId="2D40DB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CA6DA6" w14:textId="53414C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F06BB3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10911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4033ABF" w14:textId="5D77F8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AF1A18F" w14:textId="2EDBAA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CFA6AB" w14:textId="7C30C4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39BF0B" w14:textId="6C8F78E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62E96E" w14:textId="6CD65A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A1F208" w14:textId="726B13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CF0B46" w14:textId="27BB56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06081C0" w14:textId="77777777" w:rsidR="00944C3D" w:rsidRDefault="00944C3D" w:rsidP="00944C3D">
      <w:pPr>
        <w:rPr>
          <w:rFonts w:ascii="Arial" w:hAnsi="Arial"/>
          <w:b/>
        </w:rPr>
      </w:pPr>
    </w:p>
    <w:p w14:paraId="415E86C8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15EEC2CF" w14:textId="77777777" w:rsidTr="00503750">
        <w:tc>
          <w:tcPr>
            <w:tcW w:w="1944" w:type="dxa"/>
            <w:vAlign w:val="center"/>
          </w:tcPr>
          <w:p w14:paraId="62656D0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813FB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1A1A8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11B781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7EA93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D273A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50B9C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97F48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31958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E72CF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57F26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9EE4C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3B280E4" w14:textId="77777777" w:rsidTr="00503750">
        <w:tc>
          <w:tcPr>
            <w:tcW w:w="15685" w:type="dxa"/>
            <w:gridSpan w:val="12"/>
            <w:vAlign w:val="center"/>
          </w:tcPr>
          <w:p w14:paraId="03B437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594D1A1" w14:textId="77777777" w:rsidTr="00503750">
        <w:tc>
          <w:tcPr>
            <w:tcW w:w="1944" w:type="dxa"/>
            <w:vAlign w:val="center"/>
          </w:tcPr>
          <w:p w14:paraId="620777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376DCF1" w14:textId="3791E4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206EBB6" w14:textId="2F92FD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E8D56A5" w14:textId="63B1E1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F41D440" w14:textId="6B98B5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789310" w14:textId="706B5F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AE915E" w14:textId="074465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30BCB11" w14:textId="3F2780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A3833" w14:textId="163031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9CABB18" w14:textId="5B2897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17854E5" w14:textId="7D33AE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05DB279" w14:textId="1036C5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EE5AD1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493AE9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40E5015" w14:textId="6DC973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4231F33" w14:textId="7C0EBF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270E52F" w14:textId="027FBD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0150701" w14:textId="1385D9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BA7D6B" w14:textId="307A69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A6A335B" w14:textId="1C7DB8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74120D2" w14:textId="2E7599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894EE4E" w14:textId="2F0E6D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4871441" w14:textId="13CDCC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D20ED5D" w14:textId="40D71B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33EC3E7" w14:textId="72F8DF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F2AEF5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81F05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691C35AA" w14:textId="379085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A43A5E7" w14:textId="3B75F7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0408562" w14:textId="495954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649BAD3" w14:textId="34F1A9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590E94D" w14:textId="5E1A60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52EEBD" w14:textId="0C4DE6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F9D923D" w14:textId="4D668A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B00163C" w14:textId="327A73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1E11A" w14:textId="5779E9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F056C19" w14:textId="7ABE7E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E10EA21" w14:textId="59976A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15CE9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E2EC4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34741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A3CD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A0408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7D084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658702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076E79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42DFC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632EC8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14DDCE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C4933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F4354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E1D0C6E" w14:textId="77777777" w:rsidTr="00503750">
        <w:tc>
          <w:tcPr>
            <w:tcW w:w="1944" w:type="dxa"/>
            <w:vAlign w:val="center"/>
          </w:tcPr>
          <w:p w14:paraId="00A356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52A8507" w14:textId="062D93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B3E1AC3" w14:textId="5768BB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895792E" w14:textId="0E2AFF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9569CBC" w14:textId="130A61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AC7B14F" w14:textId="1C3F76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EA1BD0" w14:textId="6F22BA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539B4A1" w14:textId="66A827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1D37BED" w14:textId="0101E1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945FB40" w14:textId="0478B3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CC4C361" w14:textId="50816C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388471D" w14:textId="76C595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908159" w14:textId="77777777" w:rsidTr="00503750">
        <w:tc>
          <w:tcPr>
            <w:tcW w:w="15685" w:type="dxa"/>
            <w:gridSpan w:val="12"/>
            <w:vAlign w:val="center"/>
          </w:tcPr>
          <w:p w14:paraId="3B72E3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62B90E4" w14:textId="77777777" w:rsidTr="00503750">
        <w:tc>
          <w:tcPr>
            <w:tcW w:w="1944" w:type="dxa"/>
            <w:vAlign w:val="center"/>
          </w:tcPr>
          <w:p w14:paraId="5FBF071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E804D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B1BDF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7517D09" w14:textId="3FC457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C369EBB" w14:textId="07283B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6744B52" w14:textId="2E729D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67A451B" w14:textId="0DE6A0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BB9FF1E" w14:textId="65643C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7CE15C" w14:textId="05C2E8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6DE80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10223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2846A9" w14:textId="582257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35033E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306270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B7BA6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19EE7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2F15C3" w14:textId="159316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162AA77" w14:textId="2D749C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325BCB" w14:textId="1D3FF4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3F835F0" w14:textId="0F1102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3A2510" w14:textId="5F7A24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5AC8772" w14:textId="4C141C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D4CF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D280B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43FD758" w14:textId="4E65E3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DE6816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2CCA24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1F2F7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10950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D6DBF63" w14:textId="6833F4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653F68F" w14:textId="1A4043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E268B44" w14:textId="515CCE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7B975D7" w14:textId="2B52CF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EA6D2E" w14:textId="7CC08D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6B60C3" w14:textId="08F64E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E6C1D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4C744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B908229" w14:textId="243DF0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FCCFFD" w14:textId="77777777" w:rsidTr="00503750">
        <w:tc>
          <w:tcPr>
            <w:tcW w:w="1944" w:type="dxa"/>
            <w:vAlign w:val="center"/>
          </w:tcPr>
          <w:p w14:paraId="7C4C04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B4E2F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17A81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3BD8F5A" w14:textId="1BD521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A314962" w14:textId="089CD8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FD91EB3" w14:textId="1A9D87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77B9AA8" w14:textId="6E9F8D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BE912DF" w14:textId="2C020F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785C7CE" w14:textId="30E12E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4F1F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06606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50D22CD" w14:textId="0FB63D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98CD05" w14:textId="77777777" w:rsidTr="00503750">
        <w:tc>
          <w:tcPr>
            <w:tcW w:w="15685" w:type="dxa"/>
            <w:gridSpan w:val="12"/>
            <w:vAlign w:val="center"/>
          </w:tcPr>
          <w:p w14:paraId="24C3FB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41BF0F0" w14:textId="77777777" w:rsidTr="00503750">
        <w:tc>
          <w:tcPr>
            <w:tcW w:w="1944" w:type="dxa"/>
            <w:vAlign w:val="center"/>
          </w:tcPr>
          <w:p w14:paraId="39FDEC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D676A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36EB0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7361AD" w14:textId="2772BE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76EB08" w14:textId="2EE70B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6239329" w14:textId="0ED5E4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DD14C1C" w14:textId="7D4D75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1619B34" w14:textId="62F1D3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88BC2E1" w14:textId="51B5AE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4BFF2ED" w14:textId="1A69CB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2D7547E" w14:textId="7E4EBE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9D10E3C" w14:textId="4F9594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26DC07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0EF6D2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DEAAC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ED700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942EA02" w14:textId="1334D3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1828CA" w14:textId="5DBF56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4E1B3F5" w14:textId="14958F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1C1B164" w14:textId="3D0858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EBF3F0B" w14:textId="1025CF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E24A41" w14:textId="40686A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947A7D4" w14:textId="2C4B43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CFE78E9" w14:textId="647BC8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9715716" w14:textId="39280F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754C1C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9D3EE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2625B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25D01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5053C6D" w14:textId="02FE04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EC1570" w14:textId="6E38BC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FFF3C7C" w14:textId="3FE43D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DC02FDE" w14:textId="32AC9F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0F95B27" w14:textId="630D55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2A9240" w14:textId="308A74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1398C19" w14:textId="66B5B2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7C08136" w14:textId="57526F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F29BE46" w14:textId="74E3E7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214453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1F5AF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95500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CF137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CEB8F87" w14:textId="1794CC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3EE2075" w14:textId="3D8F26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160106F" w14:textId="3919BB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D632367" w14:textId="14F662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F51FF48" w14:textId="24A8E9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7BB5755" w14:textId="01B816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9121A1F" w14:textId="5A420C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680BA42" w14:textId="17927D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37622C8" w14:textId="75F638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F2C8D3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0546ECB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B58172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90EF2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D7C42B9" w14:textId="5933D8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31886D4" w14:textId="7CC114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EF941C4" w14:textId="158FC7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5CD25F" w14:textId="6CFE78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FF5C02" w14:textId="41488C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97975DE" w14:textId="155203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3ABA7E2" w14:textId="769BCC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B544198" w14:textId="5B7A72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A6562C6" w14:textId="46BB81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E8B17D4" w14:textId="284701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91DE7F2" w14:textId="46B254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C3934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D7C8D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E3B344A" w14:textId="3560B8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051C032" w14:textId="014FE6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B46F250" w14:textId="5E5274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BCAD116" w14:textId="6A6D7B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EC4220B" w14:textId="25AB61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5ACCCD" w14:textId="23EE68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76F8EEC" w14:textId="548FD5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DCA9AEC" w14:textId="2090EE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A62980" w14:textId="6971F6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192DE34" w14:textId="68D89D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A634E67" w14:textId="5FA932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F58D5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A3C233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01EC786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79F16D4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7D9266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0A375F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1A8F4BF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DF93F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E00AA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43AB183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660FA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16394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353D8BC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AB8E8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2ADDF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1295AC9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12AE6F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8F66F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8CA28B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04479F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8439002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E0735B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5A5AB6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FACEE6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68BA23E1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32F870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FFDB4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313C6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20419F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7FF55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98730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2682F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6FE0317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26555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47E92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6CCB9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9C9601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796C2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04E5892A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663663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4F9863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2424EA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740CB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4BBD91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428F0C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0FAFCD5D" w14:textId="77777777" w:rsidTr="00503750">
        <w:trPr>
          <w:trHeight w:val="1073"/>
        </w:trPr>
        <w:tc>
          <w:tcPr>
            <w:tcW w:w="3614" w:type="dxa"/>
            <w:vMerge/>
          </w:tcPr>
          <w:p w14:paraId="74CBB4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5DC2F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B0779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58CFA5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3105CE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6D56E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50E46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8592E71" w14:textId="77777777" w:rsidTr="00503750">
        <w:trPr>
          <w:trHeight w:val="283"/>
        </w:trPr>
        <w:tc>
          <w:tcPr>
            <w:tcW w:w="3614" w:type="dxa"/>
          </w:tcPr>
          <w:p w14:paraId="66662A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8792F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C1DCB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E1CA7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C530E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95B65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249E8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A02266B" w14:textId="77777777" w:rsidTr="00503750">
        <w:trPr>
          <w:trHeight w:val="283"/>
        </w:trPr>
        <w:tc>
          <w:tcPr>
            <w:tcW w:w="3614" w:type="dxa"/>
          </w:tcPr>
          <w:p w14:paraId="505783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85B1A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A18BD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21FF2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EA3F4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2E1CF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BDD75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8F2D47D" w14:textId="77777777" w:rsidTr="00503750">
        <w:trPr>
          <w:trHeight w:val="283"/>
        </w:trPr>
        <w:tc>
          <w:tcPr>
            <w:tcW w:w="3614" w:type="dxa"/>
          </w:tcPr>
          <w:p w14:paraId="4F88B3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A5A63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894F7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5F076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504ED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928E1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04DEF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6CEAD6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1DF3B2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4E40CB57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BEC64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66E080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DAA91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23919B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2402E5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E2A62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B06E3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325541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BAEDC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051E564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6C5962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C458BC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7E16C4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1E051693" w14:textId="72D42E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3FD341" w14:textId="655A9E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9833E3" w14:textId="47AEA0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0B6C0C" w14:textId="53E7A8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3CE75E" w14:textId="70A9F4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84E747" w14:textId="438488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A95860" w14:textId="276260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1B01C97" w14:textId="1783EC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BEA60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10DA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8A559E2" w14:textId="270151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761448" w14:textId="7EC0D0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F4FE8C" w14:textId="0563DB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D62C62" w14:textId="7CCCDF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717842" w14:textId="09588E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1F287C" w14:textId="459BE0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60F2D6" w14:textId="0E67A2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250FB1F" w14:textId="20C4B9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2E250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7F37B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2C5C519" w14:textId="42FD9A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271C36" w14:textId="033ED7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720C13" w14:textId="097D5C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46012D" w14:textId="700331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A8181B" w14:textId="718C90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B187EB" w14:textId="070867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B8207C" w14:textId="342736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3C2EDEB" w14:textId="75E18C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86159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4FD4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1A8D04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F0180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7ACDC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D88F8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AB814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2ECF5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8490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3A2FB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EBB302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8F6081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1A1E8FF" w14:textId="42F22D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745BC5" w14:textId="200523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F18C4D" w14:textId="6F485D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A04A02" w14:textId="2453E5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43CEA5" w14:textId="3AC734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5B7851" w14:textId="3E2919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23AD3E" w14:textId="39C4D3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9B9FA11" w14:textId="442A96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490D7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E32F0B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FC39DC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4978E6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53E5037" w14:textId="67E7E7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984FAE" w14:textId="3C3FC8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35B03C" w14:textId="33BC25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B6C88A" w14:textId="10AB37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380855" w14:textId="5D287C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A4998B" w14:textId="3CD53E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A33C38" w14:textId="5DA135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B49F834" w14:textId="3C454F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9F82C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E88F9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7C5F5EE" w14:textId="45BA08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787F62" w14:textId="335846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BB96DC" w14:textId="57D79B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9761F8" w14:textId="417B61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963E16" w14:textId="70B927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D8A769" w14:textId="6EDEBA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9B43AE" w14:textId="09A279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5805091" w14:textId="680B53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AC643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069A7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05809B8" w14:textId="4E2D89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7996EF" w14:textId="73FDA2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A0266A" w14:textId="260BAC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EEA5B1" w14:textId="7AD884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577ACC" w14:textId="1F9731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0EDBEB" w14:textId="649578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7B14B" w14:textId="64468B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AF96BE2" w14:textId="43C3FC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01959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98D64C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05FF51E" w14:textId="3549D8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4B5D09" w14:textId="028450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3CF3A5" w14:textId="6A030C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5BBE75" w14:textId="6A289D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A66D37" w14:textId="3EE41A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B8A13D" w14:textId="4C5076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0E54DC" w14:textId="260F9F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ADA6280" w14:textId="452DA9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1DECC5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2D50B4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1C52BF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1111CD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88BD3FF" w14:textId="489A61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50B574" w14:textId="6B88D5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DF87C" w14:textId="28028C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42829F" w14:textId="1EE78D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9AB83" w14:textId="394DEF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557857" w14:textId="46BFD4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F668D7" w14:textId="1852FD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920FE36" w14:textId="612AF3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BF6CB3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43588F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4D42F77" w14:textId="352C99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2DC9DC" w14:textId="0F1C10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A5F0C3" w14:textId="363C8F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123BC9" w14:textId="43217E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8C6AC8" w14:textId="124252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E94F8E" w14:textId="430215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9DA659" w14:textId="590E1F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A035ACF" w14:textId="072EBF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3B9DD0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C6132C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77E4EE73" w14:textId="47ED68E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249CB7E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47D1C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48070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43614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F8B03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8E429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9D95A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83698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73766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91D63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D2AC9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338C0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8E947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E3A45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23FC6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9736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104EE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B033E1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48C34CE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7691D3F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6693B4A1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7D48554E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4B856DE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8D6734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611AA1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EB6DD6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8591A0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2EB5ADB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5AFD9E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EB95660" w14:textId="56221AD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7338D13" w14:textId="3990830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FB7D078" w14:textId="70DBFE0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9C558C5" w14:textId="3B93A95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56030A5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A093C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F62FC80" w14:textId="1A9C382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37DB0F6" w14:textId="3DE6ED4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7FAADF3" w14:textId="13E6BC0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6F02249" w14:textId="4C24358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BDF88D7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063719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AEBBB20" w14:textId="570F4CB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0767C6A" w14:textId="0E59930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C8FB46B" w14:textId="454011C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0093268" w14:textId="2A1DD83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2ED1653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99157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7D2E635" w14:textId="23C01B2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0D64649" w14:textId="4F227DD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7533FD9" w14:textId="57B113F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FC56629" w14:textId="011D56D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760FA3E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C7E49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3D34A7D" w14:textId="2D14000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BDD7539" w14:textId="246FB1D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9E7076A" w14:textId="2A381FD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F144327" w14:textId="3066175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AB0AB0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E6D1CE1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AF99CFD" w14:textId="54C7749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50840B2" w14:textId="72FB97D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8A6BBA3" w14:textId="469BE515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F79474A" w14:textId="3E1D10CD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569D76B8" w14:textId="77777777" w:rsidR="00944C3D" w:rsidRDefault="00944C3D" w:rsidP="00944C3D">
      <w:pPr>
        <w:rPr>
          <w:rFonts w:ascii="Arial" w:hAnsi="Arial"/>
          <w:b/>
        </w:rPr>
      </w:pPr>
    </w:p>
    <w:p w14:paraId="71E04882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5D9A9639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444A90F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7BA9648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2C82330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19EBB4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028258F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50BA302B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0E81FA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B8333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35BAF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F6AD6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833D79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1D6B7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54A16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649EE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D487A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4E95230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75DA4F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531D6E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B2B0B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D55F0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4A21418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1602EA7C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08EA51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0537B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DBC87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8E98242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136F7E5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67BAD9F" w14:textId="77777777" w:rsidTr="00503750">
        <w:tc>
          <w:tcPr>
            <w:tcW w:w="2835" w:type="dxa"/>
            <w:vAlign w:val="center"/>
          </w:tcPr>
          <w:p w14:paraId="04D0BE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727D6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E6AAA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D2A8E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74B120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A34CB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0395BA3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1C09C68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53D0DFC" w14:textId="490DE0F8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4E4BF8" w14:textId="4AD74A1B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C5579D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BEF8CD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BB75A" w14:textId="645695EF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5891B5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22164E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CD49272" w14:textId="5B85A4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02EC38" w14:textId="2F1304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2CDA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D244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1AB5E97" w14:textId="6E6860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2E08E8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6EDAB8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7D9687F" w14:textId="5FDA50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8AC699" w14:textId="2907EA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F1BC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C996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C9B8AF0" w14:textId="770EDE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15839A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3F187F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29DE5072" w14:textId="661638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C0EDF2" w14:textId="41D794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7530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C567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613A108" w14:textId="526097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B10762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66680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2562CBCE" w14:textId="3029BA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3173B4" w14:textId="45AC10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30A0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8550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F6E1F3B" w14:textId="7C6950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F65754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787509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CEBF840" w14:textId="7065B3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9F912E" w14:textId="3CA294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917B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2AD7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18BB6F3" w14:textId="396734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9C36F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080FD3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F7E2C2C" w14:textId="10F4CF4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78FE" w14:textId="5E7FCA6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3B560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61304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884E6EE" w14:textId="7351631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CF4866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BD508DD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46C1F268" w14:textId="6AAFFE66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197D5DBE" w14:textId="77777777" w:rsidR="00944C3D" w:rsidRDefault="00944C3D" w:rsidP="00944C3D">
      <w:pPr>
        <w:rPr>
          <w:rFonts w:ascii="Arial" w:hAnsi="Arial"/>
          <w:b/>
        </w:rPr>
      </w:pPr>
    </w:p>
    <w:p w14:paraId="79821351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EBAA84D" w14:textId="77777777" w:rsidTr="00503750">
        <w:tc>
          <w:tcPr>
            <w:tcW w:w="2835" w:type="dxa"/>
            <w:vAlign w:val="center"/>
          </w:tcPr>
          <w:p w14:paraId="0E2C0D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4B166E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36A7B7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5B4311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36F241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06BEBF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304E12F5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39D76D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188F1964" w14:textId="16A8BE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CDDCC8" w14:textId="1910A8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9BBB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6685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214482" w14:textId="54105A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CD14C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E3A11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54CBB1A9" w14:textId="31D76A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6B7597" w14:textId="287C07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8AE9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2C2C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BBE1233" w14:textId="21C2E7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81175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7A3FA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28C82E88" w14:textId="647B4E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ADD719" w14:textId="60A93B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219C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851E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EFD312" w14:textId="1823FD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9E897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D69D2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5FB4CDED" w14:textId="73BD96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4CD8BC" w14:textId="7EC31B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2383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826C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4907328" w14:textId="6A0CE6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099D6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10D76F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C990963" w14:textId="2136AFD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0A153F" w14:textId="666E1B0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DDFC8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2CF35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807B5D" w14:textId="3EA468B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CE8C473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8C53AA1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35267322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1671D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0BF445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7C97E0BE" w14:textId="77777777" w:rsidTr="00503750">
        <w:trPr>
          <w:trHeight w:val="699"/>
        </w:trPr>
        <w:tc>
          <w:tcPr>
            <w:tcW w:w="3502" w:type="dxa"/>
            <w:vMerge/>
          </w:tcPr>
          <w:p w14:paraId="1F1BB8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0590DE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21C779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8E433A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995D9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34BB57D1" w14:textId="57E65E3D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224CD4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358A55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59D4D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0EA97F13" w14:textId="3994A060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77CA1D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1363FE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ACAFED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789EBBCA" w14:textId="6D9D205F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C973E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93DDC9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43EFEF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07E8542A" w14:textId="77777777" w:rsidTr="00503750">
        <w:trPr>
          <w:trHeight w:val="593"/>
        </w:trPr>
        <w:tc>
          <w:tcPr>
            <w:tcW w:w="3497" w:type="dxa"/>
          </w:tcPr>
          <w:p w14:paraId="5A5879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0F32FB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1F7BB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F6CC4D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6F181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29F1FAD1" w14:textId="09F8F0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2FE4E4" w14:textId="5A318B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BF0E8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AC72C11" w14:textId="1E59898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5F24D1C" w14:textId="37E82E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B850935" w14:textId="3774DA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986F8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19CDD1C" w14:textId="5044D72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9DB3804" w14:textId="40FE8F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A00B7D0" w14:textId="35C778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8149C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AFBFE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60535758" w14:textId="5369E0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4AB7FC" w14:textId="2F6CC8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0C151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BF7AA90" w14:textId="58B4E3D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7571F4B" w14:textId="3C0102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5856F0" w14:textId="47893C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7C896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9226BD" w14:textId="258A402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FE50583" w14:textId="299696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0115F29" w14:textId="3F743A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C2ACD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AF0D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67B06654" w14:textId="45D2B8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55298F4" w14:textId="7CCB5F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C1452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36CC895" w14:textId="611B9E0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57E34F" w14:textId="57010F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9B805BF" w14:textId="7AE1D1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8608F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885ED8A" w14:textId="6E7DC3D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F685DA" w14:textId="046773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79B0F2" w14:textId="401651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B858A7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1C127F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0CA15D69" w14:textId="760BF1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5893B65" w14:textId="7A6E9C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D3CFB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72DB2AB" w14:textId="2EDF608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F2C2635" w14:textId="66E4AE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C2A229" w14:textId="44860B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96EFE6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3CD5857D" w14:textId="458A684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66EE19A" w14:textId="082F14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6D1BEF1" w14:textId="6ED5BE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47E4E47" w14:textId="77777777" w:rsidR="00944C3D" w:rsidRDefault="00944C3D" w:rsidP="00944C3D">
      <w:pPr>
        <w:rPr>
          <w:rFonts w:ascii="Arial" w:hAnsi="Arial"/>
          <w:b/>
        </w:rPr>
      </w:pPr>
    </w:p>
    <w:p w14:paraId="2C8DE039" w14:textId="77777777" w:rsidR="00944C3D" w:rsidRDefault="00944C3D" w:rsidP="00944C3D">
      <w:pPr>
        <w:rPr>
          <w:rFonts w:ascii="Arial" w:hAnsi="Arial"/>
          <w:b/>
        </w:rPr>
      </w:pPr>
    </w:p>
    <w:p w14:paraId="59DFA9DF" w14:textId="77777777" w:rsidR="00944C3D" w:rsidRDefault="00944C3D" w:rsidP="00944C3D">
      <w:pPr>
        <w:rPr>
          <w:rFonts w:ascii="Arial" w:hAnsi="Arial"/>
          <w:b/>
        </w:rPr>
      </w:pPr>
    </w:p>
    <w:p w14:paraId="7484AE91" w14:textId="77777777" w:rsidR="00944C3D" w:rsidRDefault="00944C3D" w:rsidP="00944C3D">
      <w:pPr>
        <w:rPr>
          <w:rFonts w:ascii="Arial" w:hAnsi="Arial"/>
          <w:b/>
        </w:rPr>
      </w:pPr>
    </w:p>
    <w:p w14:paraId="2129F9B9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8"/>
        <w:gridCol w:w="1585"/>
        <w:gridCol w:w="1193"/>
        <w:gridCol w:w="1194"/>
        <w:gridCol w:w="1162"/>
        <w:gridCol w:w="1532"/>
      </w:tblGrid>
      <w:tr w:rsidR="00944C3D" w:rsidRPr="00050529" w14:paraId="46E1E736" w14:textId="77777777" w:rsidTr="00503750">
        <w:tc>
          <w:tcPr>
            <w:tcW w:w="2622" w:type="dxa"/>
            <w:vAlign w:val="center"/>
          </w:tcPr>
          <w:p w14:paraId="625DEA3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47EF79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491519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498C13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1DC6DF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717E33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184D3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FC3B3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01B990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7AB232F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36FEB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4DD0EEC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B71A2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3162E713" w14:textId="44427B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A47A4A3" w14:textId="628E26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83C7CC" w14:textId="40677B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F94BA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D692F8" w14:textId="226F03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D8C045" w14:textId="77777777" w:rsidTr="00503750">
        <w:tc>
          <w:tcPr>
            <w:tcW w:w="2622" w:type="dxa"/>
            <w:vAlign w:val="center"/>
          </w:tcPr>
          <w:p w14:paraId="636491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426DE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021FE4EC" w14:textId="02C595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C9DDE52" w14:textId="33CEA9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66A630" w14:textId="114532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026B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DC8B4D" w14:textId="3CD230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7E92E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054F2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15F58298" w14:textId="7B360B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69FBC31" w14:textId="4BC39D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035567" w14:textId="2FEDB5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F033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FC275A" w14:textId="574233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C9C5D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2D718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60D15D13" w14:textId="05ACEE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AEC85D1" w14:textId="269CF2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D69844" w14:textId="053A52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99C2D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8704A4" w14:textId="3553BA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071C8F" w14:textId="77777777" w:rsidTr="00503750">
        <w:tc>
          <w:tcPr>
            <w:tcW w:w="2622" w:type="dxa"/>
            <w:vAlign w:val="center"/>
          </w:tcPr>
          <w:p w14:paraId="14B7C7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695F511F" w14:textId="0603C0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108279.00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8B7F013" w14:textId="179C8E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50592.00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81CC44" w14:textId="48FA4D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55051.00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860B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73C2DB" w14:textId="488208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103819.00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D703D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1DF5A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40B268DD" w14:textId="5217A7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76DAEAB" w14:textId="47D583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D29B6E" w14:textId="51E61F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A1A5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55FCFB" w14:textId="580FD1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F497D4" w14:textId="77777777" w:rsidTr="00503750">
        <w:tc>
          <w:tcPr>
            <w:tcW w:w="2622" w:type="dxa"/>
            <w:vAlign w:val="center"/>
          </w:tcPr>
          <w:p w14:paraId="77BB6D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6C61E774" w14:textId="097F9D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2F94CE6" w14:textId="7FCCFD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07BB7E" w14:textId="7A9D4F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B0A3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7D1DFE" w14:textId="3BE320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290612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F7171D7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3D28FA2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6DAA6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3D332F2F" w14:textId="52790D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FA5E315" w14:textId="3B0CDE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A0581A2" w14:textId="6F3F3B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4AF7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18CACD" w14:textId="1A17A3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77980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811A8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87FB329" w14:textId="062D8D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608F0FB" w14:textId="5F2335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1192CB" w14:textId="1BD2CE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D3945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936701C" w14:textId="089A53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84231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F10CE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42DBD6B6" w14:textId="5DA145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6C8DE69" w14:textId="7E4B13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0910E6" w14:textId="44058D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DA2E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39DA9A" w14:textId="552D97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685FE2" w14:textId="77777777" w:rsidTr="00503750">
        <w:tc>
          <w:tcPr>
            <w:tcW w:w="2622" w:type="dxa"/>
            <w:vAlign w:val="center"/>
          </w:tcPr>
          <w:p w14:paraId="6C42AE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551A19E1" w14:textId="6F4656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55FAB85" w14:textId="51C583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4404E7" w14:textId="4C1A12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7CE7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D7C9E0" w14:textId="4BCC45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364CC2" w14:textId="77777777" w:rsidTr="00503750">
        <w:tc>
          <w:tcPr>
            <w:tcW w:w="2622" w:type="dxa"/>
            <w:vAlign w:val="center"/>
          </w:tcPr>
          <w:p w14:paraId="6C331B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7FC016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73B18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12986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10A8C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ACC6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C4DE07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D2B658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44E3991B" w14:textId="7A7F3B9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b/>
                <w:noProof/>
                <w:sz w:val="18"/>
                <w:szCs w:val="18"/>
              </w:rPr>
              <w:t>108279.00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A757434" w14:textId="241077D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b/>
                <w:noProof/>
                <w:sz w:val="18"/>
                <w:szCs w:val="18"/>
              </w:rPr>
              <w:t>50592.00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F7CF19" w14:textId="7727178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b/>
                <w:noProof/>
                <w:sz w:val="18"/>
                <w:szCs w:val="18"/>
              </w:rPr>
              <w:t>55051.00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D0D49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795F67" w14:textId="3989C67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b/>
                <w:noProof/>
                <w:sz w:val="18"/>
                <w:szCs w:val="18"/>
              </w:rPr>
              <w:t>103819.00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2A9EEC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C3B350C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1CB9EE5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66EC986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336146A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13E494A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3FA470B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538441F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36EE9DB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3287DC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7E29A4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0E3BD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2A1B8E2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88D6EC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EA8A60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46F6790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32DFE9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E0EBA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23BDCB5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4044C6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8C3BE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5CE3A38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251F39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F2E7C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28B27C2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801829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FA67E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71F64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22EE4E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FCC12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478B32F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53639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0F599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13ECC52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4E3DDF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1FB70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2BE2D7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08A4D2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C8321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F35730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A1540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4BF8068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11ADCD1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567B43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F22641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3404017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7A137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5449F33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5FEC90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B8D11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53AA5F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965AA4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73F86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E0C4FF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74618D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C431C7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5A71E6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0BC0B6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7344F5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2CD3B46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2B977E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90EA5F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202DBD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73A4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03A228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14C4D3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119EC64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32A66C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CB6460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57A92A9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12B36C5B" w14:textId="77777777" w:rsidTr="00503750">
        <w:tc>
          <w:tcPr>
            <w:tcW w:w="2835" w:type="dxa"/>
            <w:vAlign w:val="center"/>
          </w:tcPr>
          <w:p w14:paraId="0FD30D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EB758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AD7A0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4D3030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4CCD35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779B0F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5C5A98E" w14:textId="77777777" w:rsidTr="00503750">
        <w:tc>
          <w:tcPr>
            <w:tcW w:w="2835" w:type="dxa"/>
            <w:vAlign w:val="center"/>
          </w:tcPr>
          <w:p w14:paraId="0850A3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88AC6FE" w14:textId="142B3B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00BF63" w14:textId="769D82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BB0CE2" w14:textId="3CDA6C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EA24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8FB954" w14:textId="1E9A5A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1BA690" w14:textId="77777777" w:rsidTr="00503750">
        <w:tc>
          <w:tcPr>
            <w:tcW w:w="2835" w:type="dxa"/>
            <w:vAlign w:val="center"/>
          </w:tcPr>
          <w:p w14:paraId="0B065E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0E63BA34" w14:textId="5A7B24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EB19BC" w14:textId="1DDCA4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4707A8" w14:textId="3E4632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FD81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4B26C9" w14:textId="699D1C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978280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8D1CF5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140BD4CF" w14:textId="18126DF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EFD661" w14:textId="5167FA6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FFFE2A" w14:textId="5DC1C39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C64A3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198887" w14:textId="1FEB06A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0D0BA6F6" w14:textId="77777777" w:rsidTr="00503750">
        <w:tc>
          <w:tcPr>
            <w:tcW w:w="2835" w:type="dxa"/>
            <w:vAlign w:val="center"/>
          </w:tcPr>
          <w:p w14:paraId="497652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5B377A1E" w14:textId="5C3259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54BB38" w14:textId="5D2EC0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9F49E2" w14:textId="6F9E60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E224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99E5A4" w14:textId="53F556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42326B" w14:textId="77777777" w:rsidTr="00503750">
        <w:tc>
          <w:tcPr>
            <w:tcW w:w="2835" w:type="dxa"/>
            <w:vAlign w:val="center"/>
          </w:tcPr>
          <w:p w14:paraId="1310F1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0C19156D" w14:textId="531A03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57A2CE" w14:textId="28D55D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0D991E" w14:textId="7A026B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B7FD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81024E" w14:textId="7A2A9C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669152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19502A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C94451E" w14:textId="28BE41B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2C786C" w14:textId="5A10A16B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14AFFC" w14:textId="2E849A5C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B02D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DB5C09" w14:textId="6EA1DE42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FD1AAB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40E1DEA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34270A21" w14:textId="6DF25B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BC5194" w14:textId="08FE83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928071" w14:textId="0C43BA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565B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02E44C" w14:textId="1E1A35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FF4CA8B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D0B07B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9"/>
        <w:gridCol w:w="1730"/>
        <w:gridCol w:w="1610"/>
        <w:gridCol w:w="1553"/>
        <w:gridCol w:w="1832"/>
      </w:tblGrid>
      <w:tr w:rsidR="00944C3D" w:rsidRPr="008D0433" w14:paraId="49892EE2" w14:textId="77777777" w:rsidTr="00503750">
        <w:tc>
          <w:tcPr>
            <w:tcW w:w="2552" w:type="dxa"/>
            <w:shd w:val="clear" w:color="auto" w:fill="auto"/>
            <w:vAlign w:val="center"/>
          </w:tcPr>
          <w:p w14:paraId="1B33F3C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331C4CF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FC1B5F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56E7F7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B1D2E6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E912826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2ED860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DF35FC3" w14:textId="0E5BA69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 w:cs="Arial"/>
                <w:noProof/>
                <w:sz w:val="18"/>
                <w:szCs w:val="18"/>
              </w:rPr>
              <w:t>459.00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CAD83FF" w14:textId="7AC4353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 w:cs="Arial"/>
                <w:noProof/>
                <w:sz w:val="18"/>
                <w:szCs w:val="18"/>
              </w:rPr>
              <w:t>88.00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7ADA467" w14:textId="0D074D2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 w:cs="Arial"/>
                <w:noProof/>
                <w:sz w:val="18"/>
                <w:szCs w:val="18"/>
              </w:rPr>
              <w:t>542.00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B88EA4C" w14:textId="442F755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 w:cs="Arial"/>
                <w:noProof/>
                <w:sz w:val="18"/>
                <w:szCs w:val="18"/>
              </w:rPr>
              <w:t>4.00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0193A71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41BDF8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FF9A12C" w14:textId="514F510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6A8E1CA" w14:textId="4FB192C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7EABCD3" w14:textId="75D0163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35ADE91" w14:textId="1AFC056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2E3CBC2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80C88A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3D01CE4D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33E22F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075759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BFE7AA8" w14:textId="77777777" w:rsidTr="00503750">
        <w:tc>
          <w:tcPr>
            <w:tcW w:w="4395" w:type="dxa"/>
            <w:vMerge/>
          </w:tcPr>
          <w:p w14:paraId="09543EF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00109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2CF0B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710FACBF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CB44B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7BCE0B2F" w14:textId="7B96FC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  <w:lang w:eastAsia="sk-SK"/>
              </w:rPr>
              <w:t>1122.07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A8FFDF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12E76B2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16313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50ECEFC6" w14:textId="5B6676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CB75B1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DB2A0F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3E8C4F6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DDF02" w14:textId="2DE3961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b/>
                <w:noProof/>
                <w:sz w:val="18"/>
                <w:szCs w:val="18"/>
              </w:rPr>
              <w:t>1122.07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FF10D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6FA288F" w14:textId="77777777" w:rsidTr="00503750">
        <w:tc>
          <w:tcPr>
            <w:tcW w:w="4395" w:type="dxa"/>
            <w:vAlign w:val="center"/>
          </w:tcPr>
          <w:p w14:paraId="48D504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2F2C08E4" w14:textId="055AB2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75DDD2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2373D56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5F2FE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0624991F" w14:textId="05EBF2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512EDB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D615146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C38BF4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480E884B" w14:textId="62139AB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08F88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5522E85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977CC3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73E20F07" w14:textId="493997FC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b/>
                <w:noProof/>
                <w:sz w:val="18"/>
                <w:szCs w:val="18"/>
              </w:rPr>
              <w:t>56209.00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26770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CCF5B04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09E372D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5DF36CC9" w14:textId="77777777" w:rsidTr="00503750">
        <w:tc>
          <w:tcPr>
            <w:tcW w:w="4395" w:type="dxa"/>
            <w:vAlign w:val="center"/>
          </w:tcPr>
          <w:p w14:paraId="75BA238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00F3034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05D1D56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F4AA96D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EA1471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6C317022" w14:textId="2B67270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FA7B154" w14:textId="5B48F04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3C48BAD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0E52802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E0A61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F47B0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4ECDC95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34912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74B0CD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DB71D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DBF512B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7DD71B6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4042AE4F" w14:textId="4609ADD9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925E497" w14:textId="6268770B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1C28EF3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4F99B01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56046706" w14:textId="3C688EA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1F12BC6" w14:textId="6DB9E9B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96D27B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B9933B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F6252C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2BDD34D2" w14:textId="77777777" w:rsidTr="00503750">
        <w:tc>
          <w:tcPr>
            <w:tcW w:w="1843" w:type="dxa"/>
            <w:vAlign w:val="center"/>
          </w:tcPr>
          <w:p w14:paraId="5A0E0E2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840FB8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1FFE475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90340D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0CDABA4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3E29886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5A633B0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42D5F02F" w14:textId="77777777" w:rsidTr="00503750">
        <w:tc>
          <w:tcPr>
            <w:tcW w:w="1843" w:type="dxa"/>
            <w:vAlign w:val="center"/>
          </w:tcPr>
          <w:p w14:paraId="6040209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73066C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6E3B32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85D280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8D653B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1574B6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CF4B52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80D7DAC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46C073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5D1E5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262089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5F11F1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E41933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4B955C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51BD6D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0DF1D9B" w14:textId="77777777" w:rsidTr="00503750">
        <w:tc>
          <w:tcPr>
            <w:tcW w:w="1843" w:type="dxa"/>
            <w:vAlign w:val="center"/>
          </w:tcPr>
          <w:p w14:paraId="389B169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30BE4FE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00D5CB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BA9B61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8BC38C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7DACD4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0023CB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E280530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7A7F8BD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0A248A5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6DC71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1E97E6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5A1F86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1C24A0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59DB4A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21C175F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5C0E2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4698CB6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EC046A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16411E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71051B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1ACDA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750CED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AB98EB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BA528A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0A50DA8B" w14:textId="77777777" w:rsidTr="00503750">
        <w:trPr>
          <w:trHeight w:val="664"/>
        </w:trPr>
        <w:tc>
          <w:tcPr>
            <w:tcW w:w="3372" w:type="dxa"/>
          </w:tcPr>
          <w:p w14:paraId="3A1623A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7E6391E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CE1B7B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35FBF8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ADCC6C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62C2E103" w14:textId="26F5BB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93F21AE" w14:textId="0979B3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C67C7A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E6B2E15" w14:textId="256DFE6C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0D3AD87" w14:textId="0FD5B5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B4DBFA" w14:textId="1FA2A6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13E848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4645173" w14:textId="45B19165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79590B3" w14:textId="215295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DD20C2" w14:textId="081097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824D553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66EDE8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65C80D8" w14:textId="3B4855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5C7AC2B" w14:textId="5B5EED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697434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818939E" w14:textId="00BA53FD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E3CC4C" w14:textId="1B2485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B21466C" w14:textId="64C9A7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29FD64F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FD9EF0" w14:textId="73A98DE5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3C73F57" w14:textId="2CC1C1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DD5EADC" w14:textId="058F2E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8ED6D1D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77FD843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3AA94F64" w14:textId="77777777" w:rsidTr="00503750">
        <w:tc>
          <w:tcPr>
            <w:tcW w:w="2835" w:type="dxa"/>
            <w:vAlign w:val="center"/>
          </w:tcPr>
          <w:p w14:paraId="6E985D4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6640407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49F5176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5A908B6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76411AA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634860C" w14:textId="77777777" w:rsidTr="00503750">
        <w:tc>
          <w:tcPr>
            <w:tcW w:w="2835" w:type="dxa"/>
          </w:tcPr>
          <w:p w14:paraId="0C57829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143913AD" w14:textId="0CE433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CB49841" w14:textId="17ED5B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741EF98" w14:textId="33893F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7918F54" w14:textId="7AEAFD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47933A5" w14:textId="77777777" w:rsidTr="00503750">
        <w:tc>
          <w:tcPr>
            <w:tcW w:w="2835" w:type="dxa"/>
          </w:tcPr>
          <w:p w14:paraId="38074FD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B8F41B4" w14:textId="2F9A8E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D85243" w14:textId="203AB3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D88CD6" w14:textId="057C7E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89FC5EF" w14:textId="11F9E2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0101535" w14:textId="77777777" w:rsidTr="00503750">
        <w:tc>
          <w:tcPr>
            <w:tcW w:w="2835" w:type="dxa"/>
          </w:tcPr>
          <w:p w14:paraId="18BF284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7878A50C" w14:textId="04BB23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60B039" w14:textId="3D451B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3556614" w14:textId="749FB2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E39F244" w14:textId="076976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0E2CBE7" w14:textId="77777777" w:rsidTr="00503750">
        <w:tc>
          <w:tcPr>
            <w:tcW w:w="2835" w:type="dxa"/>
            <w:vAlign w:val="center"/>
          </w:tcPr>
          <w:p w14:paraId="340A91C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1487857E" w14:textId="04B5E3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18F277" w14:textId="2E443F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E1A81D8" w14:textId="678306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9F4014E" w14:textId="2E4363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2AFF392" w14:textId="77777777" w:rsidTr="00503750">
        <w:tc>
          <w:tcPr>
            <w:tcW w:w="2835" w:type="dxa"/>
            <w:vAlign w:val="center"/>
          </w:tcPr>
          <w:p w14:paraId="67B52A1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2C1CB802" w14:textId="68A697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4CBDDAC" w14:textId="3316D3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C03EB1E" w14:textId="682731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D5FE3B9" w14:textId="6C04D0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3189515" w14:textId="77777777" w:rsidTr="00503750">
        <w:tc>
          <w:tcPr>
            <w:tcW w:w="2835" w:type="dxa"/>
          </w:tcPr>
          <w:p w14:paraId="531FE6D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9E7351A" w14:textId="61CFE2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ECD102" w14:textId="3D1941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1AF3CB" w14:textId="7AB243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A07AA2E" w14:textId="2A303B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25ABE7E" w14:textId="77777777" w:rsidTr="00503750">
        <w:tc>
          <w:tcPr>
            <w:tcW w:w="2835" w:type="dxa"/>
          </w:tcPr>
          <w:p w14:paraId="011C0F7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C89EAA0" w14:textId="7F38C5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1FABDEA" w14:textId="6197A6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B548B6B" w14:textId="487EE0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5755C18" w14:textId="0BDB6B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DA4EEBA" w14:textId="77777777" w:rsidTr="00503750">
        <w:tc>
          <w:tcPr>
            <w:tcW w:w="2835" w:type="dxa"/>
          </w:tcPr>
          <w:p w14:paraId="6E4A9CF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3F74D4F3" w14:textId="25C0C5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01A4C9E" w14:textId="467F87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BF9F0D0" w14:textId="3BBF9B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E9823E0" w14:textId="26418D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B674686" w14:textId="77777777" w:rsidR="00944C3D" w:rsidRDefault="00944C3D" w:rsidP="00944C3D">
      <w:pPr>
        <w:rPr>
          <w:rFonts w:ascii="Arial" w:hAnsi="Arial"/>
          <w:b/>
        </w:rPr>
      </w:pPr>
    </w:p>
    <w:p w14:paraId="040968F6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0BC30B14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80C568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0C600C2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5BBEF3E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47A0E16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01F4147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A59D35D" w14:textId="77777777" w:rsidTr="00503750">
        <w:trPr>
          <w:trHeight w:val="443"/>
        </w:trPr>
        <w:tc>
          <w:tcPr>
            <w:tcW w:w="2560" w:type="dxa"/>
          </w:tcPr>
          <w:p w14:paraId="548CC7E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7DE8869" w14:textId="5B52A0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F23EC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046FB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E1EA1" w14:textId="22EFF8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3821578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30E7E9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1E1A23BF" w14:textId="734A68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BDA0A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6C4B4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34B1C1B" w14:textId="590FE8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A3DE955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407E786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4EDD0EA2" w14:textId="3EA43D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1873E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C6969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2EF87EA" w14:textId="5D1BD0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574D803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342D4D1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48F3B596" w14:textId="3F33E5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88A1E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5CE3F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45895BB" w14:textId="43519E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E8FC3F4" w14:textId="77777777" w:rsidR="00944C3D" w:rsidRDefault="00944C3D" w:rsidP="00944C3D">
      <w:pPr>
        <w:rPr>
          <w:rFonts w:ascii="Arial" w:hAnsi="Arial"/>
          <w:b/>
        </w:rPr>
      </w:pPr>
    </w:p>
    <w:p w14:paraId="6C5D51D0" w14:textId="77777777" w:rsidR="00944C3D" w:rsidRDefault="00944C3D" w:rsidP="00944C3D">
      <w:pPr>
        <w:rPr>
          <w:rFonts w:ascii="Arial" w:hAnsi="Arial"/>
          <w:b/>
        </w:rPr>
      </w:pPr>
    </w:p>
    <w:p w14:paraId="5318813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E22D18E" w14:textId="77777777" w:rsidR="00944C3D" w:rsidRDefault="00944C3D" w:rsidP="00944C3D">
      <w:pPr>
        <w:rPr>
          <w:rFonts w:ascii="Arial" w:hAnsi="Arial"/>
          <w:b/>
        </w:rPr>
      </w:pPr>
    </w:p>
    <w:p w14:paraId="48CE30F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241FC5CC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293961A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1964090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2DBC193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A025F84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1F3D7C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2AA08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00565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4F0664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81722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AA094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D788E1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1194721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59125D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C654D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5560C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1CAB939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930795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141F3D7B" w14:textId="77777777" w:rsidTr="00503750">
        <w:trPr>
          <w:trHeight w:val="677"/>
        </w:trPr>
        <w:tc>
          <w:tcPr>
            <w:tcW w:w="3358" w:type="dxa"/>
          </w:tcPr>
          <w:p w14:paraId="53AB59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6F879AC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04AE42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E0D272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D86499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73C1D848" w14:textId="681974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E93255C" w14:textId="6E40AB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AEDF5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9A37F7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05F08CD" w14:textId="2B28C7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8E1560C" w14:textId="184EA5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F6725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ABA729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1DCB7D07" w14:textId="633D30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2882B6B" w14:textId="02C2BB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6B7F7A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58DAF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578AF72F" w14:textId="07AEF5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939BA97" w14:textId="6F713F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265E35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AA41EAD" w14:textId="167B32E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539B35A" w14:textId="24F99C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A28219" w14:textId="2D632D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75CBE2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9CEFD3D" w14:textId="6439797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4D5B9F8" w14:textId="2E757C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64C4167" w14:textId="0377C7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01B712B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7D1772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13DA990B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9D6038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251B6B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3720C365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442DEE5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11CC0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856577E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EF4C7F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FA92DF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2476A51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53675E0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F8F29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8C698B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5DE797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2E72FF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A27C6C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56503F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300EAE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253F6A8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CE62D5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A695D0F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F570E6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09CF5052" w14:textId="4043FE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1490C4A" w14:textId="12E394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20E1762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5723CAC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13266B2B" w14:textId="0AB28F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3E9F94F" w14:textId="3FE3B9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3F1D1CB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1A3A9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EA0BAE5" w14:textId="50A987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72EA80C" w14:textId="0AE4EE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09A7B0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F0A0EC4" w14:textId="25204B2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FE573FB" w14:textId="63ABC7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09F4AE9" w14:textId="52159D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BBE93D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F72B2A7" w14:textId="58EFE25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E3C6E7B" w14:textId="227D0E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F675F44" w14:textId="2E71C2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3A544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DC10CD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1478B7AB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215E85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4D7F752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DBF06E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AEDC14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62AD6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6469C810" w14:textId="5991D1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92CE8DA" w14:textId="5DFCA7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6F33D1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E1C58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50723D1B" w14:textId="548D16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99F14F1" w14:textId="34288A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09AAA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C7C5A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799685F2" w14:textId="6501F6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E9D992A" w14:textId="232250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57FE3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0E4FD65" w14:textId="56B9608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BD9EA06" w14:textId="3D41C7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F3DC51" w14:textId="4A80CE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ABFABC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51C1833D" w14:textId="11AA59B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7D49886" w14:textId="5C076D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1EC0C99" w14:textId="4E490C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BBEDE21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45C950B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74B14067" w14:textId="77777777" w:rsidTr="00503750">
        <w:tc>
          <w:tcPr>
            <w:tcW w:w="3686" w:type="dxa"/>
            <w:vAlign w:val="center"/>
          </w:tcPr>
          <w:p w14:paraId="4ECEA6F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68E8B8C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4306BDE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3ED1368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F00B3A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8F971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48509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216C05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2666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B3C43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1F72A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987557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DDCEF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FD5D4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958AA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1EE7B4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07E6099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1F0A1C5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4FBBFF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901100C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607D48B7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8D16C9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754064C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2660FE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9E2FDF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15B83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6EE2CC15" w14:textId="2ADC07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DBC3FA9" w14:textId="5C5552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26F6DA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4353F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69BFAAA9" w14:textId="417D01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902FB4B" w14:textId="1306AA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9A000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7CE47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F98184B" w14:textId="2DDC1F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8E8B5F9" w14:textId="46BCF0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43B712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8FF607D" w14:textId="11CBF03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8255662" w14:textId="5BE908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6F9F34" w14:textId="7B1754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E68C10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67717262" w14:textId="5DEFF60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63E0BCC" w14:textId="3CD6EB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5573DB2" w14:textId="6AEDC2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D9816B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EABEFE0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51E4136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5FA0F2C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4B8907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78B8CB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5024D1C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C8EE1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068662E" w14:textId="6B162B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C8508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F9145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733134ED" w14:textId="599571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17F09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CC6ECC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676EABC" w14:textId="18E464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13F5C9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07660F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4873E5B0" w14:textId="3F652F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83932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6D0DE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65F120C8" w14:textId="188D2F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DD083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8B18B6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5E3E8E11" w14:textId="1F392DF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A91820B" w14:textId="77777777" w:rsidR="00944C3D" w:rsidRDefault="00944C3D" w:rsidP="00944C3D">
      <w:pPr>
        <w:rPr>
          <w:sz w:val="22"/>
          <w:szCs w:val="22"/>
        </w:rPr>
      </w:pPr>
    </w:p>
    <w:p w14:paraId="1B36CC32" w14:textId="77777777" w:rsidR="00944C3D" w:rsidRDefault="00944C3D" w:rsidP="00944C3D">
      <w:pPr>
        <w:rPr>
          <w:sz w:val="22"/>
          <w:szCs w:val="22"/>
        </w:rPr>
      </w:pPr>
    </w:p>
    <w:p w14:paraId="204458B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90CCB1B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AD8CE74" w14:textId="0540FF00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6A753DE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D4102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87C3DC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59AE3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101A84E0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187D480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941ED1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113096E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4ADDADC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64682E2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0BBEC75D" w14:textId="151B35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FBAD" w14:textId="76D077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946854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CB220E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8A54F34" w14:textId="1D1ACD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8DC5F73" w14:textId="37D523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F056C7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174187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2DDA4F24" w14:textId="211862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B1AD260" w14:textId="1879DA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78477F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E1FD96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36E4A7D4" w14:textId="4DBE10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D072E34" w14:textId="745527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D180879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FFA973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B8909ED" w14:textId="2C05FF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4EB239" w14:textId="75F18A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BB4C7F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E0A0D02" w14:textId="7EFB02E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2A1D3B9" w14:textId="73C5B5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54463C8" w14:textId="2ED4D8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B5AE8C8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11696166" w14:textId="448CBB1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2CA3EEE" w14:textId="557AA3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DCDEC4" w14:textId="42B217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A129E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D2713E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01336EAE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324F32F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2361EBB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7E9DA79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B79A8C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D29B17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3895103" w14:textId="14C57E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5F5A2F7" w14:textId="31FB66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4157B4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54C773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1186572B" w14:textId="6A190E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9CACC88" w14:textId="453B7E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F6F8AB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7277F5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714D85BF" w14:textId="343D01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610D95C" w14:textId="3B5CFB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427672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528943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40CA3195" w14:textId="63C000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7DCFECB" w14:textId="1878BF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62DC0D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6ADCA04" w14:textId="71276F6A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42BDCC8" w14:textId="63A9F6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1C1E2FD" w14:textId="788A91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A22673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44B5259" w14:textId="364904E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8A2D5D1" w14:textId="368993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9F1BE68" w14:textId="386E31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687C7A9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44DF3F44" w14:textId="22E7E8D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38ADEB5" w14:textId="1A603C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18E98C6" w14:textId="5922E8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57B8B" w:rsidRPr="00E5702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036F2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CC971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2BCE334A" w14:textId="61B48549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20926C1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4A39E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369D0513" w14:textId="656A228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40D88AC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51158A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17B424C7" w14:textId="33BC5DAE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74F3B15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E8638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3E052F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7759B430" w14:textId="77777777" w:rsidR="00944C3D" w:rsidRPr="003607F0" w:rsidRDefault="00944C3D" w:rsidP="00944C3D"/>
    <w:p w14:paraId="476286A7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695FA" w14:textId="77777777" w:rsidR="00957B8B" w:rsidRDefault="00957B8B">
      <w:r>
        <w:separator/>
      </w:r>
    </w:p>
  </w:endnote>
  <w:endnote w:type="continuationSeparator" w:id="0">
    <w:p w14:paraId="76CD935F" w14:textId="77777777" w:rsidR="00957B8B" w:rsidRDefault="00957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04581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4EB73F54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963BF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A64891A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2D01C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6096C00D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008D9" w14:textId="77777777" w:rsidR="00957B8B" w:rsidRDefault="00957B8B">
      <w:r>
        <w:separator/>
      </w:r>
    </w:p>
  </w:footnote>
  <w:footnote w:type="continuationSeparator" w:id="0">
    <w:p w14:paraId="1892DDA4" w14:textId="77777777" w:rsidR="00957B8B" w:rsidRDefault="00957B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469081">
    <w:abstractNumId w:val="13"/>
  </w:num>
  <w:num w:numId="2" w16cid:durableId="1085885527">
    <w:abstractNumId w:val="17"/>
  </w:num>
  <w:num w:numId="3" w16cid:durableId="1631009484">
    <w:abstractNumId w:val="8"/>
  </w:num>
  <w:num w:numId="4" w16cid:durableId="1839037758">
    <w:abstractNumId w:val="7"/>
  </w:num>
  <w:num w:numId="5" w16cid:durableId="183972904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8523338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79309932">
    <w:abstractNumId w:val="20"/>
  </w:num>
  <w:num w:numId="8" w16cid:durableId="432474920">
    <w:abstractNumId w:val="10"/>
  </w:num>
  <w:num w:numId="9" w16cid:durableId="4216240">
    <w:abstractNumId w:val="0"/>
  </w:num>
  <w:num w:numId="10" w16cid:durableId="1347513285">
    <w:abstractNumId w:val="19"/>
  </w:num>
  <w:num w:numId="11" w16cid:durableId="811872536">
    <w:abstractNumId w:val="6"/>
  </w:num>
  <w:num w:numId="12" w16cid:durableId="71245959">
    <w:abstractNumId w:val="9"/>
  </w:num>
  <w:num w:numId="13" w16cid:durableId="1990010485">
    <w:abstractNumId w:val="12"/>
  </w:num>
  <w:num w:numId="14" w16cid:durableId="1659648901">
    <w:abstractNumId w:val="15"/>
  </w:num>
  <w:num w:numId="15" w16cid:durableId="1931428558">
    <w:abstractNumId w:val="14"/>
  </w:num>
  <w:num w:numId="16" w16cid:durableId="203635848">
    <w:abstractNumId w:val="2"/>
  </w:num>
  <w:num w:numId="17" w16cid:durableId="1371952847">
    <w:abstractNumId w:val="4"/>
  </w:num>
  <w:num w:numId="18" w16cid:durableId="2086493024">
    <w:abstractNumId w:val="11"/>
  </w:num>
  <w:num w:numId="19" w16cid:durableId="1275400384">
    <w:abstractNumId w:val="5"/>
  </w:num>
  <w:num w:numId="20" w16cid:durableId="1236814418">
    <w:abstractNumId w:val="18"/>
  </w:num>
  <w:num w:numId="21" w16cid:durableId="859978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4142"/>
    <w:docVar w:name="arg2" w:val="Driver=asa17;DBF=D:\anasoft\data\tebys.db;DBN=tebys;ENG=SQL17;commlinks=TCPIP{ip=192.168.1.241};uid=hromnikova;con=finus(10.15);pwd=488300282956Vaveto1"/>
    <w:docVar w:name="arg3" w:val="721576"/>
    <w:docVar w:name="arg4" w:val="C:\Users\HROMNI~1.TEB\AppData\Local\Temp\139000.doc"/>
    <w:docVar w:name="arg5" w:val="1"/>
  </w:docVars>
  <w:rsids>
    <w:rsidRoot w:val="00957B8B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57B8B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7732D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7EFB97"/>
  <w15:docId w15:val="{26960A80-B17F-4119-AC15-DCAAD1139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5340</Words>
  <Characters>30438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2025-03-12T05:52:00Z</dcterms:created>
  <dcterms:modified xsi:type="dcterms:W3CDTF">2025-03-12T05:54:00Z</dcterms:modified>
</cp:coreProperties>
</file>