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0EE68C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C90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C7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8A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EC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4BA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0FB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69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FD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D16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38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EB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B97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8B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62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A45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BC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057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A1A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D66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B3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8DD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6D73A1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366E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037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9CAF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2FD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FAAB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D4B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62CB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2A49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4E1E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11B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C6B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D87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5681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ADAE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62C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1B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2C1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DA5E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61A2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9D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E8CB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804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26F5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B511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7CF3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A20F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85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B889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86D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08AE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AA2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B31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B17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96BB88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F891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79B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3A8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01B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5BE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4CBD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8B1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86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90B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AAA9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EA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6A3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B2E6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42E6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D75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D7F9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9A20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0AC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44F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ABB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5E9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6C4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A0D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0D25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5D1D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004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2BF2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0DE7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68BC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AB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0065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0FC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1D70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64DD51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932E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B3B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FD41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BAFC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56C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C104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F20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DDC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DA5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C5D4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8121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D55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DD7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4D0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3EDA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54B8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3546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C7F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45BA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B68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1E6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D35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3095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13E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26B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591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3FCA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4330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AB22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E3A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1EC3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FD2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217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C090F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3B6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B72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C59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601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278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261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ED5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174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7EC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D5C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4E1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D2F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018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219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E56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6DD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8D4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CCD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DC4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69A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3F6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EDD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079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7AA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1F5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903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B47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C89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E3D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AEE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C9F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3E7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581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4E6FD6B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4B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00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96D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E50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19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BE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EC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94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CDD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A5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48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15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66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64C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E1E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066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72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AD4E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D18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3A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F29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0F7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4F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BB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7B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5F3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DC0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61C9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6BC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9CAC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A082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AA6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944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DAC5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E87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3B93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08EDBF9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9A1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A1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D7B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B48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43D87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10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19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E5E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0A5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239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472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18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B7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DD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AF8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0D3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79BE8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4C7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831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FE6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31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D3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60D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AA9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EFC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6B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73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099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376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409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E5F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3BD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1474C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4E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5AD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8B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75C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157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75F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00B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70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F0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0C1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C8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7DDC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36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6F3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929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95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4F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A2B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582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E10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A9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F6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175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6D3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5E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14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D9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EC586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0F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0C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11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7C9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4A9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56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99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2DD9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BFEA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58F8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312596" w14:textId="0C54778E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BADA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1C86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2882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E7E3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BC37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77A4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A2CE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8E46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FC2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761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EBA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57D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09F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70E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79FA8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90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210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0CE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7CC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67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9F4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42C5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F9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CD50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8971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59E1992" wp14:editId="0D47BF66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545842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9E199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06545842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88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5357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4111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477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94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781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0A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21D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39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48B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AA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96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6A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B30ADC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98C7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FCFADE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4649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48658DD" wp14:editId="010BE198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56C3F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8658DD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31756C3F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FDA2663" wp14:editId="2EFF7736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4B805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DA2663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584B8059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98D305B" wp14:editId="5884CF73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4D04C9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8D305B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A4D04C9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A17580C" wp14:editId="6C99CC6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55A86D" w14:textId="204EB293" w:rsidR="000B647F" w:rsidRDefault="000B647F" w:rsidP="00944C3D">
                                  <w:fldSimple w:instr=" MERGEFIELD  aDMOD  \* MERGEFORMAT ">
                                    <w:r w:rsidR="003C3C62" w:rsidRPr="003C3C6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17580C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2E55A86D" w14:textId="204EB293" w:rsidR="000B647F" w:rsidRDefault="000B647F" w:rsidP="00944C3D">
                            <w:fldSimple w:instr=" MERGEFIELD  aDMOD  \* MERGEFORMAT ">
                              <w:r w:rsidR="003C3C62" w:rsidRPr="003C3C62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63446C67" wp14:editId="52FFA088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406BCE" w14:textId="1A3E0EB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C3C62" w:rsidRPr="00C1617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446C67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3B406BCE" w14:textId="1A3E0EB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C3C62" w:rsidRPr="00C1617C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BE5793" wp14:editId="283277E6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24EB6C" w14:textId="55C81E90" w:rsidR="000B647F" w:rsidRDefault="000B647F" w:rsidP="00944C3D">
                                  <w:fldSimple w:instr=" MERGEFIELD  aDRDO  \* MERGEFORMAT ">
                                    <w:r w:rsidR="003C3C62" w:rsidRPr="003C3C6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E5793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224EB6C" w14:textId="55C81E90" w:rsidR="000B647F" w:rsidRDefault="000B647F" w:rsidP="00944C3D">
                            <w:fldSimple w:instr=" MERGEFIELD  aDRDO  \* MERGEFORMAT ">
                              <w:r w:rsidR="003C3C62" w:rsidRPr="003C3C62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332E6FB3" wp14:editId="177FE1E6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088014" w14:textId="7645AC1F" w:rsidR="000B647F" w:rsidRDefault="000B647F" w:rsidP="00944C3D">
                                  <w:fldSimple w:instr=" MERGEFIELD  aDMDO  \* MERGEFORMAT ">
                                    <w:r w:rsidR="003C3C62" w:rsidRPr="003C3C6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2E6FB3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6B088014" w14:textId="7645AC1F" w:rsidR="000B647F" w:rsidRDefault="000B647F" w:rsidP="00944C3D">
                            <w:fldSimple w:instr=" MERGEFIELD  aDMDO  \* MERGEFORMAT ">
                              <w:r w:rsidR="003C3C62" w:rsidRPr="003C3C62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B852BA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EE7DA1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FA58D7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009ED0E" wp14:editId="37D7E3EA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CFE8F8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09ED0E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DCFE8F8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04F59D4" wp14:editId="2F360158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7BA237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4F59D4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647BA237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5DE5307" wp14:editId="7D240702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E02BF8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DE5307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1DE02BF8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6A2DE544" wp14:editId="7DC1402F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BF85CE" w14:textId="6387FA32" w:rsidR="000B647F" w:rsidRDefault="000B647F" w:rsidP="00944C3D">
                                  <w:fldSimple w:instr=" MERGEFIELD  aDRDOo  \* MERGEFORMAT ">
                                    <w:r w:rsidR="003C3C62" w:rsidRPr="003C3C6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2DE544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71BF85CE" w14:textId="6387FA32" w:rsidR="000B647F" w:rsidRDefault="000B647F" w:rsidP="00944C3D">
                            <w:fldSimple w:instr=" MERGEFIELD  aDRDOo  \* MERGEFORMAT ">
                              <w:r w:rsidR="003C3C62" w:rsidRPr="003C3C62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79C84D26" wp14:editId="1444913C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1093BE" w14:textId="5A72B17D" w:rsidR="000B647F" w:rsidRDefault="000B647F" w:rsidP="00944C3D">
                                  <w:fldSimple w:instr=" MERGEFIELD  aDMDO  \* MERGEFORMAT ">
                                    <w:r w:rsidR="003C3C62" w:rsidRPr="003C3C6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C84D26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6B1093BE" w14:textId="5A72B17D" w:rsidR="000B647F" w:rsidRDefault="000B647F" w:rsidP="00944C3D">
                            <w:fldSimple w:instr=" MERGEFIELD  aDMDO  \* MERGEFORMAT ">
                              <w:r w:rsidR="003C3C62" w:rsidRPr="003C3C62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258469F7" wp14:editId="63E1E0ED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56E8E5" w14:textId="5E3730B7" w:rsidR="000B647F" w:rsidRDefault="000B647F" w:rsidP="00944C3D">
                                  <w:fldSimple w:instr=" MERGEFIELD  aDRODo  \* MERGEFORMAT ">
                                    <w:r w:rsidR="003C3C62" w:rsidRPr="003C3C6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8469F7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1756E8E5" w14:textId="5E3730B7" w:rsidR="000B647F" w:rsidRDefault="000B647F" w:rsidP="00944C3D">
                            <w:fldSimple w:instr=" MERGEFIELD  aDRODo  \* MERGEFORMAT ">
                              <w:r w:rsidR="003C3C62" w:rsidRPr="003C3C62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B7EC6C7" wp14:editId="799CA29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3F60CA" w14:textId="179B008D" w:rsidR="000B647F" w:rsidRDefault="000B647F" w:rsidP="00944C3D">
                                  <w:fldSimple w:instr=" MERGEFIELD  aDMOD  \* MERGEFORMAT ">
                                    <w:r w:rsidR="003C3C62" w:rsidRPr="003C3C6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7EC6C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E3F60CA" w14:textId="179B008D" w:rsidR="000B647F" w:rsidRDefault="000B647F" w:rsidP="00944C3D">
                            <w:fldSimple w:instr=" MERGEFIELD  aDMOD  \* MERGEFORMAT ">
                              <w:r w:rsidR="003C3C62" w:rsidRPr="003C3C62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D30558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24D492C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EFDBC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107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8F375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4D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62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B87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21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A0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78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E4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B9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19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32E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F9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82E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A8D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D0B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233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44A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2C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42A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01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95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FC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40D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69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80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CC01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05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F56B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2D6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3E2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4EB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4D5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BFE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DE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6BE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D40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65D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54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A32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4F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2C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3E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89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BFD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776E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977C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4CA6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6E68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7B47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2519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1793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3AE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E2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33B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BDB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4B9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0D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34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037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10CA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227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4D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BB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99A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42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4EB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D5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EF1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62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504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3CD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F73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42E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1C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27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585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14D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6EF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B1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E45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62665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8A1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6A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E3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917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419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DA1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B9E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2A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304DD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C6E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A00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A6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16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576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00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A1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D6D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6D9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1E8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32A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D38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900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248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5B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CB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01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C4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41B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82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EF2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862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DF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95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3A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19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DB5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469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AA87D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69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A1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0A1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EC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61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E6D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6D0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B48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EA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69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3FE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8B9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0BC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F63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ED5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84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B03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50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5DA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878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573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8CE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5BA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65D6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EA47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49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0A3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B01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2BD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EF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30E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09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C3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B4A6B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9A8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38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9A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DE2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0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322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E7A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EE2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1C4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3A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553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288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53D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71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4F2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EE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11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A9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2A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558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39F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484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AD0A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75A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509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3DA2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8FB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7F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01199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C54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D4D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916AD6A" wp14:editId="4607694A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BD193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16AD6A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77BD193E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4C7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885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CFA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BD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DA1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697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ED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CB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3AF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55F150D" wp14:editId="4BB74D0B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23173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5F150D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0423173D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ECB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FAC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EA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EEC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75C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2F8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511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BB8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0F0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E76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B32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88A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A1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4BE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9D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76A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03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444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D6A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82B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C6D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8D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9C2FA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030B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399BB6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BB7B0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43D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213771C" wp14:editId="4FCD5E63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863D61" w14:textId="745ED78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C3C62" w:rsidRPr="00C1617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36116548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13771C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01863D61" w14:textId="745ED78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C3C62" w:rsidRPr="00C1617C">
                              <w:rPr>
                                <w:rFonts w:ascii="Arial" w:hAnsi="Arial" w:cs="Arial"/>
                                <w:noProof/>
                              </w:rPr>
                              <w:t>36116548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F92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2AA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493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BC3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0F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0B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E91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210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3C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4AAE76A" wp14:editId="7B7C931D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D972D5" w14:textId="3C4D7EE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C3C62" w:rsidRPr="00C1617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2021549046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AAE76A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51D972D5" w14:textId="3C4D7EE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C3C62" w:rsidRPr="00C1617C">
                              <w:rPr>
                                <w:rFonts w:ascii="Arial" w:hAnsi="Arial" w:cs="Arial"/>
                                <w:noProof/>
                              </w:rPr>
                              <w:t>2021549046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C9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36D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9C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0CA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F5E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F6D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027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C59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35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379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BE3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3A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CC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64E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611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F1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549A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C71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009B3A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F3D2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B8E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0F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E7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CB8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F50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33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38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DE5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8B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70B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D0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D4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6F0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D0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EB6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390E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C327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4194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162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524B5EB" wp14:editId="1C63F847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1E08B0" w14:textId="38D8BDE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C3C62" w:rsidRPr="00C1617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 č.657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24B5EB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791E08B0" w14:textId="38D8BDE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C3C62" w:rsidRPr="00C1617C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 č.657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A7F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74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5F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EA4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334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CF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E2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53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0B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E42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DC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DF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54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C31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BC8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26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3D4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FF5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71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591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E7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4B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9A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E3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E15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F05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7F4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D9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3D9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22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4E8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57CF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12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7A643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063C35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E4991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23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4BD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3C2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318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027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78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4E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689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CA4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AA5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97B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73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E5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E97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846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16B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7B4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2E8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91D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8F6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21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B7F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8A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8E9825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8CFC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23871AB" wp14:editId="0A6D779A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D1A231" w14:textId="726D476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C3C62" w:rsidRPr="00C1617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Žilinská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3871A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0CD1A231" w14:textId="726D476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C3C62" w:rsidRPr="00C1617C">
                              <w:rPr>
                                <w:rFonts w:ascii="Arial" w:hAnsi="Arial" w:cs="Arial"/>
                                <w:noProof/>
                              </w:rPr>
                              <w:t>Žilinská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0071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4E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8C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47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6F4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D38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DD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82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0E1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F55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99E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C3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BE5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B8B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06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914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84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492178E" wp14:editId="139E567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FD08ED" w14:textId="33B6F059" w:rsidR="000B647F" w:rsidRDefault="000B647F" w:rsidP="00944C3D">
                                  <w:fldSimple w:instr=" MERGEFIELD  aSUB_ULICA_CISLO  \* MERGEFORMAT ">
                                    <w:r w:rsidR="003C3C62" w:rsidRPr="003C3C6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7/657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92178E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1DFD08ED" w14:textId="33B6F059" w:rsidR="000B647F" w:rsidRDefault="000B647F" w:rsidP="00944C3D">
                            <w:fldSimple w:instr=" MERGEFIELD  aSUB_ULICA_CISLO  \* MERGEFORMAT ">
                              <w:r w:rsidR="003C3C62" w:rsidRPr="003C3C62">
                                <w:rPr>
                                  <w:rFonts w:ascii="Arial" w:hAnsi="Arial" w:cs="Arial"/>
                                  <w:noProof/>
                                </w:rPr>
                                <w:t>7/657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FB4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9FB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E2D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93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D0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165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21026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FA5B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E367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1F00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A42F4E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45BABF2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C66D4D7" wp14:editId="500000E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8F3A22" w14:textId="0F1E600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C3C62" w:rsidRPr="00C1617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66D4D7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768F3A22" w14:textId="0F1E600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C3C62" w:rsidRPr="00C1617C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B2EFAEE" wp14:editId="445D369B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F66483" w14:textId="106AFD0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C3C62" w:rsidRPr="00C1617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2EFAEE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36F66483" w14:textId="106AFD0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C3C62" w:rsidRPr="00C1617C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844F91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914B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CA0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ADD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22999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6D8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39DDB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704B059" wp14:editId="19EE3095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FEF8F" w14:textId="74C41CF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C3C62" w:rsidRPr="00C1617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04B059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74EFEF8F" w14:textId="74C41CF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C3C62" w:rsidRPr="00C1617C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685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4A5E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EBD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953C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3202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931F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3ADB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FF9D7E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2EDD895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1CA8D55" wp14:editId="329CE17A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A49396" w14:textId="498C8F6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A8D55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56A49396" w14:textId="498C8F6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3EAE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407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18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D78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216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3B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F9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64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28608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A7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BA208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37EE4F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362380B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782D8DD" wp14:editId="01C6846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27AF61" w14:textId="0CFE0B9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C3C62" w:rsidRPr="00C1617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82D8DD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6E27AF61" w14:textId="0CFE0B9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C3C62" w:rsidRPr="00C1617C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B0EFA2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89E763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22904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F2C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E3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66A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380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FA0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33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40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1BD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75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FD6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79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02A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B0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EA9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DE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55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24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E71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13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53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FE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A6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B80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14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921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563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3748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0BBA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9F958C8" w14:textId="71D9686A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3C3C62">
              <w:rPr>
                <w:rFonts w:ascii="Arial" w:hAnsi="Arial"/>
                <w:lang w:eastAsia="sk-SK"/>
              </w:rPr>
              <w:t>11.3.2025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DCF9F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12EE5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F2D1E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584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719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5F276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F5C6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0C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BE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68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588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17CAF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49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2312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7803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BE2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86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31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950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1F2C3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841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C443D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79D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58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8F3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9B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68B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E6CA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AE1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B6A24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6A8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014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E3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42B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4F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21F6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78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61857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7D62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94A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97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78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0D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F8C4F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23C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ED9C5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4AC2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4D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D47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44A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CBD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4BF7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7A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C627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9365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DA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40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566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8CC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9801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B5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1DA9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7E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E9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23F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CB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D92B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D61795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F793E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F6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00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B39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CB6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1C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9F1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97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A2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4BA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301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A7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4BE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735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BA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6B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4D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590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14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16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CF61A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9F4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F31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7EF6585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4BA773AB" w14:textId="77777777" w:rsidR="00944C3D" w:rsidRDefault="00944C3D" w:rsidP="00944C3D">
      <w:pPr>
        <w:rPr>
          <w:rFonts w:ascii="Arial" w:hAnsi="Arial"/>
        </w:rPr>
      </w:pPr>
    </w:p>
    <w:p w14:paraId="720D4959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02C3E08F" w14:textId="56FDBCA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F8A7FED" w14:textId="5F3B3A71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6F5A86DB" w14:textId="7E3DF0D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7EF475A4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03521EFA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25E4B72D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07AFCD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941A6E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6ACFFF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4A0C2E4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253FC7C" w14:textId="58C05C21" w:rsidR="00944C3D" w:rsidRPr="008D0433" w:rsidRDefault="003C3C6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Jozef Kotlaba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B09F14B" w14:textId="418CEE5C" w:rsidR="00944C3D" w:rsidRPr="008D0433" w:rsidRDefault="003C3C6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77AB8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759362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0571F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96C9B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69919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FB5F5C1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5BA3DE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8A2AF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42EBA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2A1AF80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FD698CB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6B06EAC" w14:textId="294D689C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4992AEE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B4C956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640C872D" w14:textId="19322B11" w:rsidR="00944C3D" w:rsidRDefault="003C3C62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14:paraId="4FAAC5BA" w14:textId="19B2EFEE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65705E7D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2E5CD2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4461FF23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64FC590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3FEFAD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8F2C44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4E7E116E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E85C5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D05B6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F33BA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DD70D1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56F88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2D15A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4879E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FD4CC2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73DAB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3F232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D92C0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944E9B3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6D764E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EB8C0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0BACC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3C65AA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B8FD43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7CC1F63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7CDCECA8" w14:textId="00AB4D5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426FE51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9B55B95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D873900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7A26E9E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5D7A9763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6FB9AC8E" w14:textId="34AAEA6B" w:rsidR="00944C3D" w:rsidRPr="00664EC5" w:rsidRDefault="00944C3D" w:rsidP="003C3C62">
      <w:pPr>
        <w:ind w:firstLine="426"/>
        <w:rPr>
          <w:rFonts w:ascii="Arial" w:hAnsi="Arial"/>
          <w:b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09810494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411DB4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2B99E8D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4A85C91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6E1FBFE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59947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44E75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0F9E6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95EFCDF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31186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25A87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61C5E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E6B8FC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C17D4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93567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0BF17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753624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4EE299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FBF547C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A18FAD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3B5B726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3E41B08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791D878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7CE51C2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7C75395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3824A0B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0370AB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AA2CDB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22BAF16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78CAA81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119E9D3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l) krátkodobý finančný majetok</w:t>
      </w:r>
    </w:p>
    <w:p w14:paraId="0D024FB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CB9590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5D984B4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368E0EA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02D43D2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33A2AD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98ABD73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6DDFA698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2A929D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55B0FE3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0216094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226DEB1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AECCFA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80707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0BCB9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32FDE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E7DCB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6FD56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9E6A6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0994F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48DA8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98996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2CE155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35B43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F2A6F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A10C5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07B3C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83BBE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71535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3AB63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11AE7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042CB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E1D9427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41CBED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76CA3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DB66F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AEAD5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FC978B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F2877BE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3E869282" w14:textId="46C2A7D8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4BAF60F0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226BD9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345157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4C563400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215CACE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3911FC6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0CE4C5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43B11BE1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246583CA" w14:textId="77777777" w:rsidTr="00503750">
        <w:tc>
          <w:tcPr>
            <w:tcW w:w="2302" w:type="dxa"/>
            <w:vAlign w:val="center"/>
          </w:tcPr>
          <w:p w14:paraId="7C87570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6F23E6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4F5C95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DDCB0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067EBD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473B2D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44C9E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A61C8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E9CEA3B" w14:textId="77777777" w:rsidTr="00503750">
        <w:tc>
          <w:tcPr>
            <w:tcW w:w="15593" w:type="dxa"/>
            <w:gridSpan w:val="8"/>
            <w:vAlign w:val="center"/>
          </w:tcPr>
          <w:p w14:paraId="657D9A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65952B9" w14:textId="77777777" w:rsidTr="00503750">
        <w:tc>
          <w:tcPr>
            <w:tcW w:w="2302" w:type="dxa"/>
            <w:vAlign w:val="center"/>
          </w:tcPr>
          <w:p w14:paraId="04D2A9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0AD67B1" w14:textId="749E77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76FBBB5" w14:textId="11A4F1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80D064" w14:textId="3AD681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C76AA9" w14:textId="6EFE6B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53C989" w14:textId="2A2718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675539" w14:textId="12B956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3D5E59" w14:textId="35C5F6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39F1D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BC76D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CC4AA74" w14:textId="6C509C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FCBE121" w14:textId="246218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88A9A5" w14:textId="33399B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E1061E" w14:textId="256A93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B48B63" w14:textId="494F82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540A51" w14:textId="498D77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1C857E" w14:textId="2CACAD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5F8C2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0082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CA9B22E" w14:textId="38BF5D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5254A48" w14:textId="296987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9F6F25" w14:textId="7D9E3C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77A0C1" w14:textId="4982C5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5EDC70" w14:textId="05AE54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3B9ABD" w14:textId="331422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AC2DA3" w14:textId="4055B6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302C6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C8F6D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55B86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7354F5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D6BD3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CAFE4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2EE40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295C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2DDC7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AA123E2" w14:textId="77777777" w:rsidTr="00503750">
        <w:tc>
          <w:tcPr>
            <w:tcW w:w="2302" w:type="dxa"/>
            <w:vAlign w:val="center"/>
          </w:tcPr>
          <w:p w14:paraId="202501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6C4E123" w14:textId="779C0A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9FDC67F" w14:textId="75A250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B4B440" w14:textId="20C70CB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73EB58" w14:textId="25E96D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185E9D" w14:textId="7F4304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F2B075" w14:textId="1BD549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68696B" w14:textId="44FE25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2A7FAA" w14:textId="77777777" w:rsidTr="00503750">
        <w:tc>
          <w:tcPr>
            <w:tcW w:w="15593" w:type="dxa"/>
            <w:gridSpan w:val="8"/>
            <w:vAlign w:val="center"/>
          </w:tcPr>
          <w:p w14:paraId="72EA72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A2E67BF" w14:textId="77777777" w:rsidTr="00503750">
        <w:tc>
          <w:tcPr>
            <w:tcW w:w="2302" w:type="dxa"/>
            <w:vAlign w:val="center"/>
          </w:tcPr>
          <w:p w14:paraId="24705E7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E506E7" w14:textId="64C474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466F36" w14:textId="276410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25334D" w14:textId="3C0B99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2DCBCB" w14:textId="723908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EFF4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48E3B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F8B9DB7" w14:textId="497AE2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1D088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14EE4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A9C167D" w14:textId="19A4BC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1176432" w14:textId="76EDA0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6BA124" w14:textId="0B9349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11A6C9" w14:textId="40BD45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385C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641F2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AF62603" w14:textId="3DDE7A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D54E0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4DBCD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F78A6A3" w14:textId="1BAFF1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29DA05E" w14:textId="1B4A39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1E183B" w14:textId="5C4F4B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94605C" w14:textId="01A897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4163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B92A9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48AB1D6" w14:textId="29E1DC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E5C332" w14:textId="77777777" w:rsidTr="00503750">
        <w:tc>
          <w:tcPr>
            <w:tcW w:w="2302" w:type="dxa"/>
            <w:vAlign w:val="center"/>
          </w:tcPr>
          <w:p w14:paraId="1D1E98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9DC2777" w14:textId="36D1AE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DE2C264" w14:textId="09A7E6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485F15" w14:textId="724B5C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74598E" w14:textId="52673C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9C8D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8FBBC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86793B" w14:textId="0F94F3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4E5180" w14:textId="77777777" w:rsidTr="00503750">
        <w:tc>
          <w:tcPr>
            <w:tcW w:w="15593" w:type="dxa"/>
            <w:gridSpan w:val="8"/>
            <w:vAlign w:val="center"/>
          </w:tcPr>
          <w:p w14:paraId="027E2B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DB0A083" w14:textId="77777777" w:rsidTr="00503750">
        <w:tc>
          <w:tcPr>
            <w:tcW w:w="2302" w:type="dxa"/>
            <w:vAlign w:val="center"/>
          </w:tcPr>
          <w:p w14:paraId="009983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C485B7D" w14:textId="12FE01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EEA7D5D" w14:textId="203F3E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D82B8C" w14:textId="20134A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0B5205" w14:textId="1140BB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655D6" w14:textId="64F35A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79D91" w14:textId="4F7FAD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D482F3" w14:textId="69B42C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0F578A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4C0A7B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925943E" w14:textId="6CD33C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B4EF42" w14:textId="5F3F32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4B7D8F" w14:textId="208DD6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1CB4D5" w14:textId="6021E84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524013" w14:textId="19E5EB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70D392" w14:textId="51C02B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716A7F" w14:textId="4CE142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BBBE92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E9E14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96F450" w14:textId="0DFCA7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7277DD4" w14:textId="55D24A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12DC8D" w14:textId="75585C3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A3B8FC" w14:textId="62F62E3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FC5204" w14:textId="3BEB26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E365AD" w14:textId="3034D0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C0925D" w14:textId="1470F1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183836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D8AB7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DA09A39" w14:textId="604DFC0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54954C0" w14:textId="60B5C2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450DA2" w14:textId="20D2AD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28EF6C" w14:textId="54EE251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75C778" w14:textId="61B1184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721A24" w14:textId="7C1C1B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619EDC" w14:textId="470F96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26C752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133144B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F69937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EB98B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F2E561C" w14:textId="70BDD3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FAA59F8" w14:textId="6741BD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4A6B38" w14:textId="7A2B00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FFFAF1" w14:textId="4BDBC0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4AC0DA" w14:textId="40168B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D521BE" w14:textId="170059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7C58DB" w14:textId="0BD0C0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04DC6C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04A0D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3EC0B40" w14:textId="77863E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1786167" w14:textId="000B70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3D8D5F" w14:textId="13E06B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65775D" w14:textId="4F7DCC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A0FC62" w14:textId="35EAB2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FF0E06" w14:textId="7CAC2B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C9CE87" w14:textId="4A9EA8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C88EABB" w14:textId="77777777" w:rsidR="00944C3D" w:rsidRDefault="00944C3D" w:rsidP="00944C3D">
      <w:pPr>
        <w:rPr>
          <w:rFonts w:ascii="Arial" w:hAnsi="Arial"/>
          <w:b/>
        </w:rPr>
      </w:pPr>
    </w:p>
    <w:p w14:paraId="0BA1FD6D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C1D2C75" w14:textId="77777777" w:rsidTr="00503750">
        <w:tc>
          <w:tcPr>
            <w:tcW w:w="1944" w:type="dxa"/>
            <w:vAlign w:val="center"/>
          </w:tcPr>
          <w:p w14:paraId="6083EAE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FD6A0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27EAEF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AEABA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1A01D1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2D9ED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D7EED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595C77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B572D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A8BF9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6F67F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9974A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5BD428A" w14:textId="77777777" w:rsidTr="00503750">
        <w:tc>
          <w:tcPr>
            <w:tcW w:w="15685" w:type="dxa"/>
            <w:gridSpan w:val="12"/>
            <w:vAlign w:val="center"/>
          </w:tcPr>
          <w:p w14:paraId="563F4E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9E9ED82" w14:textId="77777777" w:rsidTr="00503750">
        <w:tc>
          <w:tcPr>
            <w:tcW w:w="1944" w:type="dxa"/>
            <w:vAlign w:val="center"/>
          </w:tcPr>
          <w:p w14:paraId="58AE8E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BA5A925" w14:textId="21CDDD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D56BFCA" w14:textId="32788F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4088FEF" w14:textId="3EE133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7869EB7" w14:textId="095C3B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283929F" w14:textId="23F988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C9CA3D2" w14:textId="6D5956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4582C3" w14:textId="18326E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5B633A6" w14:textId="4332A0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9E86C13" w14:textId="1E6391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4871003" w14:textId="3CC4EF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C7E0747" w14:textId="76FAC5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CFD9BE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0E496F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24131A6" w14:textId="75BE6A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A1A8D5E" w14:textId="791948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7ADFD61" w14:textId="39239F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8DE4EDA" w14:textId="730A8A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383C826" w14:textId="707DA8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A25A89" w14:textId="7701EC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C77EFA4" w14:textId="1AA408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031576B" w14:textId="2CB42F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F392FE" w14:textId="709606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E5ADC10" w14:textId="37E74A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EB917B8" w14:textId="7D7B4F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C2949D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9E117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6B3F37EC" w14:textId="3BB619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3515AE2" w14:textId="6BE557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3187D93" w14:textId="701B3B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D96326A" w14:textId="4DEAEA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618E751" w14:textId="43A3A2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46F1453" w14:textId="7FE34A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46B7E69" w14:textId="57CFD4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ADD35D8" w14:textId="339D9A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367860C" w14:textId="2D3F9D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58E4762" w14:textId="12C60E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E557050" w14:textId="777E5C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BC7611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9CC25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37D7B5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950AB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6C556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BA050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004641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223B24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51EBC8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5D7F94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027E6B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6FD53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F84E1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8FC1E7E" w14:textId="77777777" w:rsidTr="00503750">
        <w:tc>
          <w:tcPr>
            <w:tcW w:w="1944" w:type="dxa"/>
            <w:vAlign w:val="center"/>
          </w:tcPr>
          <w:p w14:paraId="040A38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736B245" w14:textId="674164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861B033" w14:textId="117C82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6B151AB" w14:textId="6439EF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B96EF5B" w14:textId="4ABA63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8692E8F" w14:textId="2AEC7E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62BD5C7" w14:textId="44FE60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AB5051E" w14:textId="146679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D9210DD" w14:textId="56CE20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9DB444" w14:textId="5D4B06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8198791" w14:textId="30F5E7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672B0F9" w14:textId="2A127A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4A786D" w14:textId="77777777" w:rsidTr="00503750">
        <w:tc>
          <w:tcPr>
            <w:tcW w:w="15685" w:type="dxa"/>
            <w:gridSpan w:val="12"/>
            <w:vAlign w:val="center"/>
          </w:tcPr>
          <w:p w14:paraId="5B2AA0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F9E53C4" w14:textId="77777777" w:rsidTr="00503750">
        <w:tc>
          <w:tcPr>
            <w:tcW w:w="1944" w:type="dxa"/>
            <w:vAlign w:val="center"/>
          </w:tcPr>
          <w:p w14:paraId="7CFAAA7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76977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416C0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7D84230" w14:textId="31D174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70073A" w14:textId="408226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AD2031A" w14:textId="22E69B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5CDDDC6" w14:textId="049F78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5C1F341" w14:textId="33B261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9E0E68" w14:textId="0BE5D7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69B87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79B73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1B81F88" w14:textId="090929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05AE36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480031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A86BE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E40C0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518B359" w14:textId="1DA688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FA517A1" w14:textId="663A59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883B1B" w14:textId="2584C0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4503673" w14:textId="29A1F5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445CA19" w14:textId="455B72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466DF46" w14:textId="4D786D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99051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0852A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FBCE764" w14:textId="18F949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376C97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4DF921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97450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E3956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A7772" w14:textId="33AC7C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EB53E7B" w14:textId="3B7724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A2AEE5E" w14:textId="696316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C076564" w14:textId="106BCF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2C96D9D" w14:textId="3A022A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47F1A64" w14:textId="76E8DE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B245F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D80A2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ADF150E" w14:textId="73CE90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6626F7" w14:textId="77777777" w:rsidTr="00503750">
        <w:tc>
          <w:tcPr>
            <w:tcW w:w="1944" w:type="dxa"/>
            <w:vAlign w:val="center"/>
          </w:tcPr>
          <w:p w14:paraId="084DA0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51982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EAACC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97EC176" w14:textId="036061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ED0BD88" w14:textId="1E5C23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03F94D" w14:textId="06E487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87FD239" w14:textId="5FD3F6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AB0809E" w14:textId="1C7239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042F1CF" w14:textId="06BD9C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34365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BA5F8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9296DCC" w14:textId="4061DF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C2A107" w14:textId="77777777" w:rsidTr="00503750">
        <w:tc>
          <w:tcPr>
            <w:tcW w:w="15685" w:type="dxa"/>
            <w:gridSpan w:val="12"/>
            <w:vAlign w:val="center"/>
          </w:tcPr>
          <w:p w14:paraId="6AF1B5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10C3704" w14:textId="77777777" w:rsidTr="00503750">
        <w:tc>
          <w:tcPr>
            <w:tcW w:w="1944" w:type="dxa"/>
            <w:vAlign w:val="center"/>
          </w:tcPr>
          <w:p w14:paraId="26A868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5BCEF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C3C0F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7270A4E" w14:textId="3AA8E7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FC314CB" w14:textId="3F3E92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01B45E" w14:textId="59E0F6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E716778" w14:textId="5B20D6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F9B4108" w14:textId="4BE895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1AB2F7" w14:textId="208864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5506627" w14:textId="159085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6BB765" w14:textId="0E8F2D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7674D45" w14:textId="1BA4DC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09C20E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5CA784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191DE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416F4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FAAB716" w14:textId="4ED832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33E8C27" w14:textId="237274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9380BE" w14:textId="67B03B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2BEEB4B" w14:textId="59F91A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554FCD" w14:textId="77D2CE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0E31DC1" w14:textId="79E320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3F92404" w14:textId="71AFC7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7E7A26B" w14:textId="052C44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C4EAB2D" w14:textId="405855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EEFB3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E664B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565CB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44C8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2CBD57A" w14:textId="00AB3E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C9650B" w14:textId="633F5C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936018E" w14:textId="51F939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7E68505" w14:textId="6CE111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189ED5B" w14:textId="73AC53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3637C0C" w14:textId="59E5DD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A9AB6D8" w14:textId="62EE0C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C65582D" w14:textId="0D2305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F4C323" w14:textId="7F8798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6954FA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92958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22500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089B9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E8B4130" w14:textId="5C6C54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F50C8DF" w14:textId="05F6EA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36E55C" w14:textId="0F8B39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A09C5CC" w14:textId="572960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3F618F9" w14:textId="20553D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28D794" w14:textId="76F181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0E341C7" w14:textId="5027AC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95F302F" w14:textId="07D5E1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3C83A16" w14:textId="1FAB33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938B94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5AEDE5B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EF4CE99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E5E99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E38D936" w14:textId="39216C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5F19BBF" w14:textId="6C406F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0F0D1E5" w14:textId="7CD0A9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1B0FA10" w14:textId="5D51E4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75F04E" w14:textId="0E56E0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090DEE5" w14:textId="6AE4D0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C3B9A7" w14:textId="5A9500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FB619EE" w14:textId="2F478B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80D8644" w14:textId="010F3E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9E4D17E" w14:textId="66C8C2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45B31B" w14:textId="6F308A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20F40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0A6C1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8670B20" w14:textId="1ABFAC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422C967" w14:textId="3F1411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5955B25" w14:textId="5AC4E8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DD67567" w14:textId="2462F5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762DDE4" w14:textId="2502F6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6E735C3" w14:textId="3FF550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F06740D" w14:textId="1129E6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59ED417" w14:textId="5A4718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93B4721" w14:textId="656A28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2248F7D" w14:textId="1C8297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FA1615C" w14:textId="2B275F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43F30D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742C3F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76586D2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4B03EB6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CF1EBD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7F0C6B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04AB7BE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06B1D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84FB3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27A6DF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1BD71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BBC50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2DA662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DD987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D4172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8AA9476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4F8D4B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A9607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30E607C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9986B4A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2A018447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7589B4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D49986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B68AEA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0AF6786A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173C6D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43F2C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6A535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88AA00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C7625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B817D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1ADB8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EB85BFF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5EEA6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F7B46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73F33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1AE2F5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5BC19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B76AD29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51E06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BEB93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379871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E4819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EF85B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78EA9C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26D652CC" w14:textId="77777777" w:rsidTr="00503750">
        <w:trPr>
          <w:trHeight w:val="1073"/>
        </w:trPr>
        <w:tc>
          <w:tcPr>
            <w:tcW w:w="3614" w:type="dxa"/>
            <w:vMerge/>
          </w:tcPr>
          <w:p w14:paraId="72DDE1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53107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4F4FC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591AD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0BD51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9DEE9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77B99D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2D16E51A" w14:textId="77777777" w:rsidTr="00503750">
        <w:trPr>
          <w:trHeight w:val="283"/>
        </w:trPr>
        <w:tc>
          <w:tcPr>
            <w:tcW w:w="3614" w:type="dxa"/>
          </w:tcPr>
          <w:p w14:paraId="073332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22542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A8448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FE5B8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AD16C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F3315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BA09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935AC51" w14:textId="77777777" w:rsidTr="00503750">
        <w:trPr>
          <w:trHeight w:val="283"/>
        </w:trPr>
        <w:tc>
          <w:tcPr>
            <w:tcW w:w="3614" w:type="dxa"/>
          </w:tcPr>
          <w:p w14:paraId="625FD1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105C6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59F95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63612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38020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5792B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48B90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F799F12" w14:textId="77777777" w:rsidTr="00503750">
        <w:trPr>
          <w:trHeight w:val="283"/>
        </w:trPr>
        <w:tc>
          <w:tcPr>
            <w:tcW w:w="3614" w:type="dxa"/>
          </w:tcPr>
          <w:p w14:paraId="1B208E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B0C32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DFADA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B8E03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2316F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D8AA5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AF40B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7D83CA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D9B6E3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152B18C7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7EE114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1BD73D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2B6DB1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2A42A0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925AC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54BE8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C1639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1B9F03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E4C6E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21CE75E5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16243C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F9E793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88D94C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3A9268AB" w14:textId="43FF80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C64D0D" w14:textId="79C62D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86B8E6" w14:textId="2D1CF6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702CD7" w14:textId="21A4F7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75136B" w14:textId="0F15B4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76A525" w14:textId="544360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AA5BE7" w14:textId="535CFE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E947022" w14:textId="43DA90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09259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9CAA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E3AD027" w14:textId="13318E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504FA4" w14:textId="11BDFE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0C40DD" w14:textId="40C740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21228C" w14:textId="27E0A3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371A8C" w14:textId="55D377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021D7E" w14:textId="2FC298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3219D5" w14:textId="5D4BF4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615B68D" w14:textId="7A2CEF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A6C04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BF356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1591E2D" w14:textId="62A169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E78AC7" w14:textId="4F0315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C3B376" w14:textId="0F6610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C86E10" w14:textId="18AF71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3557D" w14:textId="2C9FF6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36683" w14:textId="0021DD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60A215" w14:textId="15B5C4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F36C816" w14:textId="104651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FE1E4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2AED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CE48B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D7F4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5BAC6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969A1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45D15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21B5B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E9AD6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153E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775E88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1DD82C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9EE1FF2" w14:textId="5BD65A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4C6E16" w14:textId="09A7B4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2846C3" w14:textId="615F1B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2FA1F3" w14:textId="454878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64AB76" w14:textId="03D619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12B2F2" w14:textId="432627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67C908" w14:textId="6C4E59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D97E696" w14:textId="4C5EBB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BB578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1673DD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52B883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E1A101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8E81CB9" w14:textId="11AB5D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A2A66F" w14:textId="0E1143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D7BB8D" w14:textId="64E764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2F827" w14:textId="12BFF9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36A12B" w14:textId="7C063C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D1E6E2" w14:textId="43AF53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933409" w14:textId="2B0CBF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F3FFF22" w14:textId="1F8587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85D8E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21600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12B4E43" w14:textId="63499C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663A7A" w14:textId="08FBEF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DE47DD" w14:textId="3993B1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77D88D" w14:textId="22D6F4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BB8F50" w14:textId="0305D0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75ADBB" w14:textId="3FAA22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96A537" w14:textId="0D3627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4D175B" w14:textId="34AE6D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ECF90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1DDC2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37D3F0B" w14:textId="23EFCE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E835BA" w14:textId="35CEF8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620B45" w14:textId="57AB05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5722B7" w14:textId="7DAE54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DBBFB6" w14:textId="21BB3A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56A545" w14:textId="4BCC54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0F4785" w14:textId="7746FD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B37921C" w14:textId="5B62AF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95BB4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719D4D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505F89D" w14:textId="1DEFDA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1FA310" w14:textId="79C36A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BF5263" w14:textId="78AA52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C874F0" w14:textId="27C9B1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AD961" w14:textId="25FF1A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B22EEF" w14:textId="7688DA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BF78B7" w14:textId="217EA6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E86E1EA" w14:textId="21F05E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64AD02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63D800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43B589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14E0F3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AAAF451" w14:textId="5B5634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6BB5F1" w14:textId="3A5EA2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2FDBAF" w14:textId="138EDF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0B893D" w14:textId="29287C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9CB9A2" w14:textId="7A5927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8A58D6" w14:textId="1BF529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7EF38A" w14:textId="017C23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451E141" w14:textId="4E470B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5193A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53C1D0B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D703FF0" w14:textId="716A72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51BD04" w14:textId="3992E4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CD32B2" w14:textId="1A4C03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1EB440" w14:textId="7956C4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F5D011" w14:textId="7D2B65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3C0DB1" w14:textId="6B3589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E62056" w14:textId="10429C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733F55" w14:textId="3D61AD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599ECC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D1D148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6FA8C259" w14:textId="40A39CD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3834CB9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73320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54008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A512C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CE776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C7376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A46E5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29BAE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F2F0D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0EADF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35B82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E7541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91C39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09F59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51E708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CEBA8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D60F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1E8316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5497C32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D257E30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0266CFEF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0CD8D3BA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3D43A4C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715D69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BD63D5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4FC0E5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4BE1FD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C24496D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53F3E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657C7E3" w14:textId="5FAA391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09C0B7C" w14:textId="0A604D9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D715A7B" w14:textId="157660C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0A8F0A2" w14:textId="6E84752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206EA8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72194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E4B7574" w14:textId="7FB56DD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FE5B364" w14:textId="7355749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A1FCB69" w14:textId="78C6018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0CB4AF2" w14:textId="30DE4DD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03C06CB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6E60E5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64CC95B" w14:textId="3F2F49F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AD55924" w14:textId="6E76B33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5C96C95" w14:textId="4E635C1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B5753F1" w14:textId="2A64872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5CC5C96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9DD3C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76FF1D5" w14:textId="4DE2544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C9D520C" w14:textId="023E04D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A618853" w14:textId="0C5635A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AB7BCA1" w14:textId="52CF7A0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AA11452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C088F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F80A25B" w14:textId="216C672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4E14776" w14:textId="14A4E2B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17F61DF" w14:textId="3F05CDC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EDA5FFB" w14:textId="5E25A36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5E2A06A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0957C7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1D47948" w14:textId="6AA9985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F3DA4C2" w14:textId="04EBCD0E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AE68C01" w14:textId="46C81F7C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995E0EC" w14:textId="34519D4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4230E4D0" w14:textId="77777777" w:rsidR="00944C3D" w:rsidRDefault="00944C3D" w:rsidP="00944C3D">
      <w:pPr>
        <w:rPr>
          <w:rFonts w:ascii="Arial" w:hAnsi="Arial"/>
          <w:b/>
        </w:rPr>
      </w:pPr>
    </w:p>
    <w:p w14:paraId="68C6E563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6B5D0C04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315B016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0B5178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F7F130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590AD7D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1006AE6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2523B0E5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BA2DF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626705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55870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CD1BB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8B1476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545F8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854EF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D732A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63CF4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69DBA5F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119CB9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44890E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8FA6D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A55BF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9D013D3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4C03BF6E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46D3AE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1DB93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FC453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E956782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4B0C89B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6302F0A" w14:textId="77777777" w:rsidTr="00503750">
        <w:tc>
          <w:tcPr>
            <w:tcW w:w="2835" w:type="dxa"/>
            <w:vAlign w:val="center"/>
          </w:tcPr>
          <w:p w14:paraId="1D0CCF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0F720E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5ACFB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827DB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C220C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1362B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65277336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1893C13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08D2432D" w14:textId="00D295CE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67D784" w14:textId="33735F26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C38A79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A45043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5A7E5CC" w14:textId="3210DFE2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03CC2B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357BCF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69E6C991" w14:textId="5585CA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CFA368" w14:textId="6D84DC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BC9D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F523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E4FB5F2" w14:textId="07A691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BCDA7E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73BC83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21B5AAD" w14:textId="1CC3EC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726AE7" w14:textId="0D0F16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7BE1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8323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6E971BA" w14:textId="52F65D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30B9C8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7C16D9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1395B504" w14:textId="108ED2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4E1A11" w14:textId="12C510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4AE0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8735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10A3219" w14:textId="4D7827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37368E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B53F9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6F8B5D82" w14:textId="4198A7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8F3179" w14:textId="1985C8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9C2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5796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F3B123A" w14:textId="0D02B6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E715FE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934A6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3DAB5BA" w14:textId="6D3DFA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7A5731" w14:textId="3287E4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6FDC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6EC5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A3685A" w14:textId="70C419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D6F46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9438E2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0FB283E8" w14:textId="1A9BA15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7B2529" w14:textId="6874549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4D737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540A8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E23C205" w14:textId="6B1646E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D6B3BA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5DB875F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1E53953" w14:textId="2CAC0736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1D521FC" w14:textId="77777777" w:rsidR="00944C3D" w:rsidRDefault="00944C3D" w:rsidP="00944C3D">
      <w:pPr>
        <w:rPr>
          <w:rFonts w:ascii="Arial" w:hAnsi="Arial"/>
          <w:b/>
        </w:rPr>
      </w:pPr>
    </w:p>
    <w:p w14:paraId="58858B8D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5EAA5C1" w14:textId="77777777" w:rsidTr="00503750">
        <w:tc>
          <w:tcPr>
            <w:tcW w:w="2835" w:type="dxa"/>
            <w:vAlign w:val="center"/>
          </w:tcPr>
          <w:p w14:paraId="164773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4E1CF5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47F98F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4BFE9B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019ED7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45B1ED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3A1ED8A8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25E5B4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783E2518" w14:textId="4850C5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220880" w14:textId="5A4ECA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ACD6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BBB7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C71F05B" w14:textId="2B0A24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A6918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C6A79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2BCE8B7B" w14:textId="0C0288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C9AC66" w14:textId="09C274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E7A0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F866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08767D0" w14:textId="7EF2BD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38CF3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22978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BED8C49" w14:textId="2A4072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2BC920" w14:textId="117DB7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CFAD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32E4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66B235F" w14:textId="468A24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CBFF1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972A4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6E0F91CD" w14:textId="3A269F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59636D" w14:textId="1E1A5D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4833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EB91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24763CA" w14:textId="2AE547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004D4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805395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B75BCB5" w14:textId="54961D2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5607E" w14:textId="350085B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E39B7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CFE7F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2D05D" w14:textId="27BC7ED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4A0D622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943CB8B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1E574E92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08E44A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39020A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76B64D5B" w14:textId="77777777" w:rsidTr="00503750">
        <w:trPr>
          <w:trHeight w:val="699"/>
        </w:trPr>
        <w:tc>
          <w:tcPr>
            <w:tcW w:w="3502" w:type="dxa"/>
            <w:vMerge/>
          </w:tcPr>
          <w:p w14:paraId="166DEF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28573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24A205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14E0E3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AC28F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2505FE21" w14:textId="3C1F4DB0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-29.60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1F2F92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6737A4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A84FA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5A8601E6" w14:textId="1C3C5D14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203CA4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115CDB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725EA8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64A21700" w14:textId="311B82F5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b/>
                <w:noProof/>
                <w:sz w:val="18"/>
                <w:szCs w:val="18"/>
              </w:rPr>
              <w:t>-29.60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95947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C81599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55EE15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1588AABD" w14:textId="77777777" w:rsidTr="00503750">
        <w:trPr>
          <w:trHeight w:val="593"/>
        </w:trPr>
        <w:tc>
          <w:tcPr>
            <w:tcW w:w="3497" w:type="dxa"/>
          </w:tcPr>
          <w:p w14:paraId="709B96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1BF294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447E7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69BC52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70ABF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2650722" w14:textId="188EEB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CF5FD1" w14:textId="4CBADB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60CDE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0E7E035" w14:textId="4BCF10E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A912625" w14:textId="00C111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D7151ED" w14:textId="1F06B2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22336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FC925B0" w14:textId="73B0985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B79EF1" w14:textId="61FD37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593A66" w14:textId="6C36E0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9CFB8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E1AA0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E8A5829" w14:textId="5964D3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C64E473" w14:textId="424864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35B62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26A2550" w14:textId="0D28FB5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D263B9D" w14:textId="755293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EC9CFCD" w14:textId="71DF16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B3A49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A9AB9DD" w14:textId="6AFDE48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D8FAC5" w14:textId="2069C0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194D34" w14:textId="1F2C96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A88B1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ABF54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92181CB" w14:textId="20BE26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7CFAA5" w14:textId="21CE57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A5D4B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AECFAED" w14:textId="03595B6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0631C75" w14:textId="5F2E10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477D7C" w14:textId="226361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156E6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EDF3691" w14:textId="1B86A28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43D45B2" w14:textId="3B3319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DA7A298" w14:textId="58748F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92A195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838F5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C415722" w14:textId="41B0D8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B868A1" w14:textId="6F8A43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451D0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64DBAB5" w14:textId="0A58658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F00629C" w14:textId="1168EB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CD3BEA3" w14:textId="009166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ED9599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207756A8" w14:textId="15BAA5C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443EF4" w14:textId="3D1742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E2FDAE6" w14:textId="2E0586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1910BEF" w14:textId="77777777" w:rsidR="00944C3D" w:rsidRDefault="00944C3D" w:rsidP="00944C3D">
      <w:pPr>
        <w:rPr>
          <w:rFonts w:ascii="Arial" w:hAnsi="Arial"/>
          <w:b/>
        </w:rPr>
      </w:pPr>
    </w:p>
    <w:p w14:paraId="6483CBAE" w14:textId="77777777" w:rsidR="00944C3D" w:rsidRDefault="00944C3D" w:rsidP="00944C3D">
      <w:pPr>
        <w:rPr>
          <w:rFonts w:ascii="Arial" w:hAnsi="Arial"/>
          <w:b/>
        </w:rPr>
      </w:pPr>
    </w:p>
    <w:p w14:paraId="2F29B5CB" w14:textId="77777777" w:rsidR="00944C3D" w:rsidRDefault="00944C3D" w:rsidP="00944C3D">
      <w:pPr>
        <w:rPr>
          <w:rFonts w:ascii="Arial" w:hAnsi="Arial"/>
          <w:b/>
        </w:rPr>
      </w:pPr>
    </w:p>
    <w:p w14:paraId="6E2FEF94" w14:textId="77777777" w:rsidR="00944C3D" w:rsidRDefault="00944C3D" w:rsidP="00944C3D">
      <w:pPr>
        <w:rPr>
          <w:rFonts w:ascii="Arial" w:hAnsi="Arial"/>
          <w:b/>
        </w:rPr>
      </w:pPr>
    </w:p>
    <w:p w14:paraId="400701D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7"/>
        <w:gridCol w:w="1615"/>
        <w:gridCol w:w="1231"/>
        <w:gridCol w:w="1232"/>
        <w:gridCol w:w="1186"/>
        <w:gridCol w:w="1559"/>
      </w:tblGrid>
      <w:tr w:rsidR="00944C3D" w:rsidRPr="00050529" w14:paraId="1AF2111B" w14:textId="77777777" w:rsidTr="00503750">
        <w:tc>
          <w:tcPr>
            <w:tcW w:w="2622" w:type="dxa"/>
            <w:vAlign w:val="center"/>
          </w:tcPr>
          <w:p w14:paraId="67DF7A4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03633E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11542C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54649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489F4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4B82E5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77A0A4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68E612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5D6F89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E4B0E56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38708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484E5A7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07202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50DFCC20" w14:textId="099C3E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4A6BBB2" w14:textId="5FF418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7B6DDB" w14:textId="50350F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3274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B4DB50" w14:textId="77D97E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E866AE" w14:textId="77777777" w:rsidTr="00503750">
        <w:tc>
          <w:tcPr>
            <w:tcW w:w="2622" w:type="dxa"/>
            <w:vAlign w:val="center"/>
          </w:tcPr>
          <w:p w14:paraId="00F054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1EE1D0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581AC217" w14:textId="1D20B3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594C556" w14:textId="1D91DB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7632F4A" w14:textId="0FD21C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319E2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115B4D" w14:textId="0EA30D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69AA3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DB7D3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502DB832" w14:textId="02AE82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5003541" w14:textId="6E9734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4079EFB" w14:textId="17831F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6AEF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5FE1E4" w14:textId="5D0BE5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B9485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DB3D7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3756635C" w14:textId="1FF28E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82E8C7A" w14:textId="0F435B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CCFE5CE" w14:textId="523D00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B006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1F9F1AD" w14:textId="71A00D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0BC5EF" w14:textId="77777777" w:rsidTr="00503750">
        <w:tc>
          <w:tcPr>
            <w:tcW w:w="2622" w:type="dxa"/>
            <w:vAlign w:val="center"/>
          </w:tcPr>
          <w:p w14:paraId="6B1A4C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6AE7BCA5" w14:textId="76BD35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32553.00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73CEF5D" w14:textId="6CAA92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273945.00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B7B281" w14:textId="50AF79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295672.00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47D2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516E94" w14:textId="1A226F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10826.00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2FEE4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0B535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12C1C5D0" w14:textId="52D04E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ECE80F9" w14:textId="400974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36A414" w14:textId="223D20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4162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5A099F" w14:textId="75799A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2F6C81" w14:textId="77777777" w:rsidTr="00503750">
        <w:tc>
          <w:tcPr>
            <w:tcW w:w="2622" w:type="dxa"/>
            <w:vAlign w:val="center"/>
          </w:tcPr>
          <w:p w14:paraId="67D417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E87BC21" w14:textId="72C8BC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8491CD9" w14:textId="7412A6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E48906" w14:textId="037DB6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5697D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ED5053" w14:textId="5B3316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E4E64D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F623700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3F285F2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963CF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6521C534" w14:textId="67666C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B975B0B" w14:textId="1A63C4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88C9833" w14:textId="6511A3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B7C9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B0653B" w14:textId="2141B3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01786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AD62E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55C4046D" w14:textId="4ECB3D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BEAAE73" w14:textId="5C6A3C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5335E59" w14:textId="5F1D49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EB75D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93FA98" w14:textId="76D374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69342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E73EE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20A254E4" w14:textId="33018F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E9F714B" w14:textId="4C24C7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CA0225" w14:textId="63F386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C10C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FFBFAD" w14:textId="24F237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2F39B4" w14:textId="77777777" w:rsidTr="00503750">
        <w:tc>
          <w:tcPr>
            <w:tcW w:w="2622" w:type="dxa"/>
            <w:vAlign w:val="center"/>
          </w:tcPr>
          <w:p w14:paraId="22039B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7F71990C" w14:textId="7D2234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40964DC" w14:textId="70CCE1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6F1D5F" w14:textId="4C5828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C689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A8D63A" w14:textId="11846F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65D000" w14:textId="77777777" w:rsidTr="00503750">
        <w:tc>
          <w:tcPr>
            <w:tcW w:w="2622" w:type="dxa"/>
            <w:vAlign w:val="center"/>
          </w:tcPr>
          <w:p w14:paraId="15C55E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4FC9D9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D9716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859CC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7F482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4717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9376A2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0E967E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5437223" w14:textId="051CB2B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b/>
                <w:noProof/>
                <w:sz w:val="18"/>
                <w:szCs w:val="18"/>
              </w:rPr>
              <w:t>32553.00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77EA086" w14:textId="7551540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b/>
                <w:noProof/>
                <w:sz w:val="18"/>
                <w:szCs w:val="18"/>
              </w:rPr>
              <w:t>273945.00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FE11F86" w14:textId="2B68E5F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b/>
                <w:noProof/>
                <w:sz w:val="18"/>
                <w:szCs w:val="18"/>
              </w:rPr>
              <w:t>295672.00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8358A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EC098F" w14:textId="73B74A7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b/>
                <w:noProof/>
                <w:sz w:val="18"/>
                <w:szCs w:val="18"/>
              </w:rPr>
              <w:t>10826.00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DF0EEC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F061FF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32334F21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39060DF1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3851B902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11BE4B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6F70D0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4F47D4D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7AB3DAB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C709FB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362BF31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F697FF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2D5F257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C7C6D7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F194BB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187A723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1089D8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7F4A2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7A4C027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842BB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90F4C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1E0B45D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DFB26E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68EE68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232F707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63793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7104E4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798A67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AADA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D26496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00DA885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BA218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854CB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EDC912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A88F50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A4D1A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F0C6B9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B95806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2CA73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318DAF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8866AD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6C22F3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2C857FD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0556C6B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7BCC81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16C2F2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2D146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44734FA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042FA6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FEBC92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391825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986C4C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48D52B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7CAAA4F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2BE79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2382A0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FB08A8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51CFA8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0522B3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3B4FF2A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2D921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C43C0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A3EAAD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CAB91F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4B345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246E6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2D0AE3C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5D1349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5DB62E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1C6D9D1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131BC70E" w14:textId="77777777" w:rsidTr="00503750">
        <w:tc>
          <w:tcPr>
            <w:tcW w:w="2835" w:type="dxa"/>
            <w:vAlign w:val="center"/>
          </w:tcPr>
          <w:p w14:paraId="34307A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42D8B0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DF558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1857FA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233F0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D95B3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E46CC5A" w14:textId="77777777" w:rsidTr="00503750">
        <w:tc>
          <w:tcPr>
            <w:tcW w:w="2835" w:type="dxa"/>
            <w:vAlign w:val="center"/>
          </w:tcPr>
          <w:p w14:paraId="2BB013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CDE087D" w14:textId="0B2A80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F85F48" w14:textId="0F4B7A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6C05A7" w14:textId="33C73C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21AF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645CBE" w14:textId="095FE3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2F5E6F" w14:textId="77777777" w:rsidTr="00503750">
        <w:tc>
          <w:tcPr>
            <w:tcW w:w="2835" w:type="dxa"/>
            <w:vAlign w:val="center"/>
          </w:tcPr>
          <w:p w14:paraId="1D1A5E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7AF05B7" w14:textId="0FF7E4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7B026A" w14:textId="0E9214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187A8A" w14:textId="460FB8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21FE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3757C7" w14:textId="4FD5B1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F91497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4546ACF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4365E44F" w14:textId="218FC2D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F4721B" w14:textId="6F27725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CA539E" w14:textId="2886F3D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F6BE2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E89069" w14:textId="4A41FAE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0D0B8930" w14:textId="77777777" w:rsidTr="00503750">
        <w:tc>
          <w:tcPr>
            <w:tcW w:w="2835" w:type="dxa"/>
            <w:vAlign w:val="center"/>
          </w:tcPr>
          <w:p w14:paraId="5C97B5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43285399" w14:textId="7660E5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1BE188" w14:textId="0E9A77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A80D27" w14:textId="1750BF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0D56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C12092" w14:textId="70B9A2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564380" w14:textId="77777777" w:rsidTr="00503750">
        <w:tc>
          <w:tcPr>
            <w:tcW w:w="2835" w:type="dxa"/>
            <w:vAlign w:val="center"/>
          </w:tcPr>
          <w:p w14:paraId="0E9AAB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5EB484D5" w14:textId="6E2A73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58D132" w14:textId="10A8DD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5E41A2" w14:textId="2E3DBB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08AE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28DA95" w14:textId="0C25D0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5EE5F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29682FE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1D02D025" w14:textId="17CC6AD6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F7CE65" w14:textId="64A01EE2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B5BFF3" w14:textId="183E590D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919D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46ACC5" w14:textId="71D806FC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9D8209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75A9443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9AAEC1C" w14:textId="549C7D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30F15F" w14:textId="0C24F4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A8A573" w14:textId="5BC500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E001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AFD57A" w14:textId="395BF0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E926F81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2CC98B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3794623E" w14:textId="77777777" w:rsidTr="00503750">
        <w:tc>
          <w:tcPr>
            <w:tcW w:w="2552" w:type="dxa"/>
            <w:shd w:val="clear" w:color="auto" w:fill="auto"/>
            <w:vAlign w:val="center"/>
          </w:tcPr>
          <w:p w14:paraId="6E0B205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3BE543A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560925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4DBE4E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2EA74E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54D375A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5289BC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913CA91" w14:textId="6C6352C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74EBF84" w14:textId="7417816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316168E" w14:textId="34DD129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16BF2C6" w14:textId="65C3BD8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3F0CAB0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1E5142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E7586AC" w14:textId="19EF887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DBC3974" w14:textId="4F68148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8F50BD7" w14:textId="3D2CF30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BD42088" w14:textId="6FA58D1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79C8E24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C05CA8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57E37001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5367F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6B3B9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7A1C455E" w14:textId="77777777" w:rsidTr="00503750">
        <w:tc>
          <w:tcPr>
            <w:tcW w:w="4395" w:type="dxa"/>
            <w:vMerge/>
          </w:tcPr>
          <w:p w14:paraId="4B4CBF4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A5252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23366D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0EE97338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99E2E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3463CD57" w14:textId="00D932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3C95C5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10C4FE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CF5E2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7001A97E" w14:textId="7048C5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  <w:lang w:eastAsia="sk-SK"/>
              </w:rPr>
              <w:t>-638.87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AD0384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11BC254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0062A67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6398F0C8" w14:textId="4393520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b/>
                <w:noProof/>
                <w:sz w:val="18"/>
                <w:szCs w:val="18"/>
              </w:rPr>
              <w:t>-638.87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D5A02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A1858E9" w14:textId="77777777" w:rsidTr="00503750">
        <w:tc>
          <w:tcPr>
            <w:tcW w:w="4395" w:type="dxa"/>
            <w:vAlign w:val="center"/>
          </w:tcPr>
          <w:p w14:paraId="20FAC2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4F157AC2" w14:textId="37F484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613365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FC3CF24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0317AA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3DE39289" w14:textId="68CDC0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E79552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9DF02ED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5EE977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6D353540" w14:textId="1C4441B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D48B8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71623E6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B80182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C2BC378" w14:textId="78C1D858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b/>
                <w:noProof/>
                <w:sz w:val="18"/>
                <w:szCs w:val="18"/>
              </w:rPr>
              <w:t>51861.00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5F6C5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76BEFBD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32D926E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40C3EA4A" w14:textId="77777777" w:rsidTr="00503750">
        <w:tc>
          <w:tcPr>
            <w:tcW w:w="4395" w:type="dxa"/>
            <w:vAlign w:val="center"/>
          </w:tcPr>
          <w:p w14:paraId="4FB69F2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C043AD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95303C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62779D95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36FFF74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14BECCFE" w14:textId="1F5A143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6CAF075" w14:textId="4360263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3C5EB22B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1E5385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1AE57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85D3F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F6F37BC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17E5FBA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6CF516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178B9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DA1CAB4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48BA01A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22DE8C7C" w14:textId="3D5BB48B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EC02D97" w14:textId="6254368F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7179E3D0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02EA34D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DFA8AC0" w14:textId="18C476B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FA9D5BF" w14:textId="17B6A59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C25A43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B18A89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C07A88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40FE800B" w14:textId="77777777" w:rsidTr="00503750">
        <w:tc>
          <w:tcPr>
            <w:tcW w:w="1843" w:type="dxa"/>
            <w:vAlign w:val="center"/>
          </w:tcPr>
          <w:p w14:paraId="4CD8310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1CDCF2F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361D46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B1D879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76E7C3C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344FC42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7323D71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522E5398" w14:textId="77777777" w:rsidTr="00503750">
        <w:tc>
          <w:tcPr>
            <w:tcW w:w="1843" w:type="dxa"/>
            <w:vAlign w:val="center"/>
          </w:tcPr>
          <w:p w14:paraId="7E82E9F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F562C2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7E9A1F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8F7AF6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110525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A32AFB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58CB5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28E3995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5649E04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6B2D2F5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F7E4E5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B900D6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05E682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0CD99D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A92F35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635D926" w14:textId="77777777" w:rsidTr="00503750">
        <w:tc>
          <w:tcPr>
            <w:tcW w:w="1843" w:type="dxa"/>
            <w:vAlign w:val="center"/>
          </w:tcPr>
          <w:p w14:paraId="1543CEF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6567984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24A68C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BA2C44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E51C3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1CB6C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411494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9EED3A4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AD8804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2EBD751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542AD2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9F9A6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96CEE5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2FFBBA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CE8C7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02159D7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5A3A3FC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07AE73D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9DD25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39A72E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35C21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46471A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C68160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A80648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A9E27B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4F889E09" w14:textId="77777777" w:rsidTr="00503750">
        <w:trPr>
          <w:trHeight w:val="664"/>
        </w:trPr>
        <w:tc>
          <w:tcPr>
            <w:tcW w:w="3372" w:type="dxa"/>
          </w:tcPr>
          <w:p w14:paraId="7066CE6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30847D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FB8CC7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45CB9A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723B0F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3F47AFB8" w14:textId="7AA823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2CF917" w14:textId="285C6D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3942E5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4A19E7" w14:textId="3A457599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9D0602C" w14:textId="2CBFA5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A066D19" w14:textId="292D6B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E4B767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6C2029E" w14:textId="08A72E1C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BEB2092" w14:textId="25FBFF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64D4B37" w14:textId="5458A1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F7411B2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000B917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56D82F7C" w14:textId="3447D8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A29D29" w14:textId="43FAE1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281912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2D7D7C5" w14:textId="3504DDE5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D7D6F04" w14:textId="1F4ABB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018CD1C" w14:textId="7F273A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43E64ED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FAA40D0" w14:textId="25D4367D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853585" w14:textId="69D14C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E62ED81" w14:textId="485638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8B2A3A0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83C0E90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7E628BDF" w14:textId="77777777" w:rsidTr="00503750">
        <w:tc>
          <w:tcPr>
            <w:tcW w:w="2835" w:type="dxa"/>
            <w:vAlign w:val="center"/>
          </w:tcPr>
          <w:p w14:paraId="7307713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7F8E5E8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3CE743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24DE50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315754F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5C005AD" w14:textId="77777777" w:rsidTr="00503750">
        <w:tc>
          <w:tcPr>
            <w:tcW w:w="2835" w:type="dxa"/>
          </w:tcPr>
          <w:p w14:paraId="259CE08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0E5F427D" w14:textId="07E6C6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78670E6" w14:textId="657A5A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A6304C" w14:textId="5F320E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197C07B" w14:textId="12B775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30A3776" w14:textId="77777777" w:rsidTr="00503750">
        <w:tc>
          <w:tcPr>
            <w:tcW w:w="2835" w:type="dxa"/>
          </w:tcPr>
          <w:p w14:paraId="52A6934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5B6C743D" w14:textId="2F47D2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AB42E83" w14:textId="2C37AF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D693614" w14:textId="50F133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84C529D" w14:textId="386367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6A55212" w14:textId="77777777" w:rsidTr="00503750">
        <w:tc>
          <w:tcPr>
            <w:tcW w:w="2835" w:type="dxa"/>
          </w:tcPr>
          <w:p w14:paraId="49FE8F5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45CD1461" w14:textId="62D5E7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793B40A" w14:textId="30E9B1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86EC591" w14:textId="1D1921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C9E0EAA" w14:textId="75CF05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8CFF7B1" w14:textId="77777777" w:rsidTr="00503750">
        <w:tc>
          <w:tcPr>
            <w:tcW w:w="2835" w:type="dxa"/>
            <w:vAlign w:val="center"/>
          </w:tcPr>
          <w:p w14:paraId="5F4A4CD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40738956" w14:textId="40C0B9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6873EC" w14:textId="505527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33E9BE" w14:textId="771585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F9B0307" w14:textId="6333F1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B0FAB48" w14:textId="77777777" w:rsidTr="00503750">
        <w:tc>
          <w:tcPr>
            <w:tcW w:w="2835" w:type="dxa"/>
            <w:vAlign w:val="center"/>
          </w:tcPr>
          <w:p w14:paraId="7D5DF41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186A6922" w14:textId="7C05F7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4FEF2E" w14:textId="55F4AB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978989" w14:textId="37B901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E840DBC" w14:textId="31A176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45D39BC" w14:textId="77777777" w:rsidTr="00503750">
        <w:tc>
          <w:tcPr>
            <w:tcW w:w="2835" w:type="dxa"/>
          </w:tcPr>
          <w:p w14:paraId="332AB5A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887D955" w14:textId="72BB0E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A9498D" w14:textId="766936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77E7E" w14:textId="0147C9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63C5A33" w14:textId="497305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230F4BD" w14:textId="77777777" w:rsidTr="00503750">
        <w:tc>
          <w:tcPr>
            <w:tcW w:w="2835" w:type="dxa"/>
          </w:tcPr>
          <w:p w14:paraId="577CA7A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438A102" w14:textId="6FA6DA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B85C6C8" w14:textId="1197D9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27C691" w14:textId="2D0A8B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EF96F55" w14:textId="712186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B12B3F4" w14:textId="77777777" w:rsidTr="00503750">
        <w:tc>
          <w:tcPr>
            <w:tcW w:w="2835" w:type="dxa"/>
          </w:tcPr>
          <w:p w14:paraId="2B29968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757FB445" w14:textId="4CBE1E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F33B101" w14:textId="1B7DC3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1A499B" w14:textId="393842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4869BC5" w14:textId="4BEB8C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78E53E3" w14:textId="77777777" w:rsidR="00944C3D" w:rsidRDefault="00944C3D" w:rsidP="00944C3D">
      <w:pPr>
        <w:rPr>
          <w:rFonts w:ascii="Arial" w:hAnsi="Arial"/>
          <w:b/>
        </w:rPr>
      </w:pPr>
    </w:p>
    <w:p w14:paraId="7A34E070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76C32389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599312A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A3ECB0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5600E21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7AEEEFC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3B70F06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7407DBB" w14:textId="77777777" w:rsidTr="00503750">
        <w:trPr>
          <w:trHeight w:val="443"/>
        </w:trPr>
        <w:tc>
          <w:tcPr>
            <w:tcW w:w="2560" w:type="dxa"/>
          </w:tcPr>
          <w:p w14:paraId="37373E9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D6948ED" w14:textId="423E64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B1F81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2BE41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7D9528C" w14:textId="1D38D9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D6B93A3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024439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A424E86" w14:textId="36D4E5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CCB53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F5DB9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9A155F6" w14:textId="1B1D81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2972C1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430BA2D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071F428" w14:textId="17F70E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EB080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43593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66D8C7" w14:textId="3D2B65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E32BFF0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2C82B05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CB2DDFB" w14:textId="203A9C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4FAB5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11BA9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D451491" w14:textId="326E68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BFA478B" w14:textId="77777777" w:rsidR="00944C3D" w:rsidRDefault="00944C3D" w:rsidP="00944C3D">
      <w:pPr>
        <w:rPr>
          <w:rFonts w:ascii="Arial" w:hAnsi="Arial"/>
          <w:b/>
        </w:rPr>
      </w:pPr>
    </w:p>
    <w:p w14:paraId="4B979090" w14:textId="77777777" w:rsidR="00944C3D" w:rsidRDefault="00944C3D" w:rsidP="00944C3D">
      <w:pPr>
        <w:rPr>
          <w:rFonts w:ascii="Arial" w:hAnsi="Arial"/>
          <w:b/>
        </w:rPr>
      </w:pPr>
    </w:p>
    <w:p w14:paraId="1091C1E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42C86960" w14:textId="77777777" w:rsidR="00944C3D" w:rsidRDefault="00944C3D" w:rsidP="00944C3D">
      <w:pPr>
        <w:rPr>
          <w:rFonts w:ascii="Arial" w:hAnsi="Arial"/>
          <w:b/>
        </w:rPr>
      </w:pPr>
    </w:p>
    <w:p w14:paraId="1D7F530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1CDED1C8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38A1148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169C4DF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0568B47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018B02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B2295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8D824D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70A45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ED6894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E2A25D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1FAEE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2A995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2F88FA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5E68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BD06E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6388F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4AB38EF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7B3DEB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5409105E" w14:textId="77777777" w:rsidTr="00503750">
        <w:trPr>
          <w:trHeight w:val="677"/>
        </w:trPr>
        <w:tc>
          <w:tcPr>
            <w:tcW w:w="3358" w:type="dxa"/>
          </w:tcPr>
          <w:p w14:paraId="2A7343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22F19AD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9CDB79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D6DE24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AC5D1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1FB20B6" w14:textId="570533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A22A056" w14:textId="3968B9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9734C4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B8D97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51F52DD1" w14:textId="6F161A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5EB9300" w14:textId="344F21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49E09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74315F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43AF7A07" w14:textId="6EFA6B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DE946B2" w14:textId="318CD3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950AD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2392CE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467DBC3E" w14:textId="6003F3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0AB742F" w14:textId="07C122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2F7B3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CCE8751" w14:textId="7BE8767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A2A0FC2" w14:textId="72E657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AAB5D84" w14:textId="761928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7A693C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57964318" w14:textId="6C7DDD8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A98DB51" w14:textId="5ADE50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2285F9" w14:textId="2938C2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B242373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470C7E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7AB1CDC7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5B1833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603CBE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23B5D130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123057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393447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093402A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126D70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A1346E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2A9E847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5C1172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47409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B40B29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C108A6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19942D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FA6144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5CAFCF3A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164263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A1B81B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C4D4DD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4F61B2F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FADBE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7782406" w14:textId="35DCE4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70AD0B9" w14:textId="4AF7A6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E869C1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07D829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1A087EC7" w14:textId="1D992E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2F4658B" w14:textId="231771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7AAE46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32DC5F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E0F6432" w14:textId="1EE56D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83D476" w14:textId="757EF9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496F23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07C937E" w14:textId="4CF4F06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632F701" w14:textId="2BAB65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C3ABDFA" w14:textId="7CA4D6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75D72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DD806DF" w14:textId="72E34C1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38C6464" w14:textId="543595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BF41FD4" w14:textId="28E92D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CB52B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1316A7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44E6BAD7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0FCDF00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6A7E418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8A534C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BED30C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29AB04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636A973F" w14:textId="4907F7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B392FD8" w14:textId="7ECF54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51C29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575552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4150939B" w14:textId="00089D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B3B845D" w14:textId="4D627A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4D5E48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CA22C4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2488DC49" w14:textId="058302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1779D2F" w14:textId="400DDD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6B879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CADABD9" w14:textId="544B992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DA66745" w14:textId="0083A5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3D487D4" w14:textId="33FD06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509FDB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473E6355" w14:textId="21C0506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F7590CA" w14:textId="35DBED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C407837" w14:textId="53A8DA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119881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E14881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0105CA3A" w14:textId="77777777" w:rsidTr="00503750">
        <w:tc>
          <w:tcPr>
            <w:tcW w:w="3686" w:type="dxa"/>
            <w:vAlign w:val="center"/>
          </w:tcPr>
          <w:p w14:paraId="14B6DF6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6A48F7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21F978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03AB61A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62BC9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8EE14B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09D755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6AC0D3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0CEDF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B6F466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6EDAA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7B7114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182DE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4AFFB6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E4D54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A1C6A5F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51D7CE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374D435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F29803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628F003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94BF074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B8C6CB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534A41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F87015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6C9F79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154574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6BA5F18C" w14:textId="3FD5E0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8307A20" w14:textId="7247BE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69E69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D2D21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67708816" w14:textId="755437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321A954" w14:textId="5E0AB1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F4B0DE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2BFF7F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999632E" w14:textId="35BB4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C7E8D05" w14:textId="4FE829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A0362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F31E307" w14:textId="2A6CFFD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7DF6E18" w14:textId="7E3789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18F4D96" w14:textId="2B5131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4CAF27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3A4B4F83" w14:textId="264D21F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6363565" w14:textId="2D3758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8AB579C" w14:textId="411911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8E8167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AB31FB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4D465B5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3C57B04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34EC5F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400C8BB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794E89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B13AA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0C83CE7A" w14:textId="7183DB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BFF23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6AB29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4F62A0CF" w14:textId="0613F9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71744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FBC6A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7A4B726B" w14:textId="33E9EA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FFC01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A866F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62736BE9" w14:textId="4AB8A4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F8061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79AC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CD47778" w14:textId="48E484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3609D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F0E95D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D97521D" w14:textId="7914804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1252957" w14:textId="77777777" w:rsidR="00944C3D" w:rsidRDefault="00944C3D" w:rsidP="00944C3D">
      <w:pPr>
        <w:rPr>
          <w:sz w:val="22"/>
          <w:szCs w:val="22"/>
        </w:rPr>
      </w:pPr>
    </w:p>
    <w:p w14:paraId="39AFE871" w14:textId="77777777" w:rsidR="00944C3D" w:rsidRDefault="00944C3D" w:rsidP="00944C3D">
      <w:pPr>
        <w:rPr>
          <w:sz w:val="22"/>
          <w:szCs w:val="22"/>
        </w:rPr>
      </w:pPr>
    </w:p>
    <w:p w14:paraId="2C74F80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1E5B7770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3601D031" w14:textId="4DC6F2DA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7E9CACB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9B865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787D433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889B1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21BD8385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2BB313A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006CEF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703E513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152934B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E6B3A2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72A25316" w14:textId="167A78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85A754B" w14:textId="643137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5805AE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7E95DF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4EC5BB25" w14:textId="5A8CA1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2A95721" w14:textId="163A2C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E21CA1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82C994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520008B6" w14:textId="0234EC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65B0D80" w14:textId="2E2631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48FA18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153492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7329FA63" w14:textId="3DB0EC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C77A207" w14:textId="490B44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27D30A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1533F68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58688DF" w14:textId="18C426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53D79FA" w14:textId="00E8B6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DE2712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7C15A47" w14:textId="0173DB79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FB13254" w14:textId="760B72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BE4A6DF" w14:textId="1790BF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0EC3493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31B0110" w14:textId="2A2BEAE9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E04A93D" w14:textId="1697AB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DD6EB0" w14:textId="3C3118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0A9AEB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9F742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75486C90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836AF7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34F638C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64ED0E3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ADDE8B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679BCC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74D2BA3" w14:textId="632817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68FEF59" w14:textId="7124F7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8D90A4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E35CE4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61388317" w14:textId="62DC38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009F3C1" w14:textId="637B9B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79FC49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96B42F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12F4F864" w14:textId="277905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AE9D511" w14:textId="1B6DCF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13D792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746BA4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F648683" w14:textId="29B7E6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E893831" w14:textId="52DBAE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A39946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E5DC6B4" w14:textId="2499E0A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E9CB2B2" w14:textId="15E62C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C801F32" w14:textId="3A0CE2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49C0CD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DFF526B" w14:textId="2C7846B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709976F" w14:textId="3724B0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6033884" w14:textId="190FCC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FA19A4D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11A4D193" w14:textId="26E7C8E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B089C7C" w14:textId="7FE65B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4684812" w14:textId="49479E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3C62" w:rsidRPr="00C161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5A96BE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9DD83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657D42BF" w14:textId="7C493316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1176883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54258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630A8CD" w14:textId="1F39E04F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03C8848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90465E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3FE86781" w14:textId="0A5F005B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51D7942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5BA9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87834C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0AC4AD1D" w14:textId="77777777" w:rsidR="00944C3D" w:rsidRPr="003607F0" w:rsidRDefault="00944C3D" w:rsidP="00944C3D"/>
    <w:p w14:paraId="3631F559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9937B" w14:textId="77777777" w:rsidR="003C3C62" w:rsidRDefault="003C3C62">
      <w:r>
        <w:separator/>
      </w:r>
    </w:p>
  </w:endnote>
  <w:endnote w:type="continuationSeparator" w:id="0">
    <w:p w14:paraId="728EA7E8" w14:textId="77777777" w:rsidR="003C3C62" w:rsidRDefault="003C3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9904B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57518821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024EE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0E59899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6A1E5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7A4D9DE9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44E5F" w14:textId="77777777" w:rsidR="003C3C62" w:rsidRDefault="003C3C62">
      <w:r>
        <w:separator/>
      </w:r>
    </w:p>
  </w:footnote>
  <w:footnote w:type="continuationSeparator" w:id="0">
    <w:p w14:paraId="06292E1F" w14:textId="77777777" w:rsidR="003C3C62" w:rsidRDefault="003C3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1235457">
    <w:abstractNumId w:val="13"/>
  </w:num>
  <w:num w:numId="2" w16cid:durableId="722674587">
    <w:abstractNumId w:val="17"/>
  </w:num>
  <w:num w:numId="3" w16cid:durableId="1469742666">
    <w:abstractNumId w:val="8"/>
  </w:num>
  <w:num w:numId="4" w16cid:durableId="355277724">
    <w:abstractNumId w:val="7"/>
  </w:num>
  <w:num w:numId="5" w16cid:durableId="205692653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891243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21764530">
    <w:abstractNumId w:val="20"/>
  </w:num>
  <w:num w:numId="8" w16cid:durableId="355733151">
    <w:abstractNumId w:val="10"/>
  </w:num>
  <w:num w:numId="9" w16cid:durableId="798037985">
    <w:abstractNumId w:val="0"/>
  </w:num>
  <w:num w:numId="10" w16cid:durableId="513105688">
    <w:abstractNumId w:val="19"/>
  </w:num>
  <w:num w:numId="11" w16cid:durableId="680282130">
    <w:abstractNumId w:val="6"/>
  </w:num>
  <w:num w:numId="12" w16cid:durableId="2058233735">
    <w:abstractNumId w:val="9"/>
  </w:num>
  <w:num w:numId="13" w16cid:durableId="817039839">
    <w:abstractNumId w:val="12"/>
  </w:num>
  <w:num w:numId="14" w16cid:durableId="1767115659">
    <w:abstractNumId w:val="15"/>
  </w:num>
  <w:num w:numId="15" w16cid:durableId="2083258767">
    <w:abstractNumId w:val="14"/>
  </w:num>
  <w:num w:numId="16" w16cid:durableId="735011606">
    <w:abstractNumId w:val="2"/>
  </w:num>
  <w:num w:numId="17" w16cid:durableId="146212341">
    <w:abstractNumId w:val="4"/>
  </w:num>
  <w:num w:numId="18" w16cid:durableId="1682272144">
    <w:abstractNumId w:val="11"/>
  </w:num>
  <w:num w:numId="19" w16cid:durableId="334041249">
    <w:abstractNumId w:val="5"/>
  </w:num>
  <w:num w:numId="20" w16cid:durableId="1268854560">
    <w:abstractNumId w:val="18"/>
  </w:num>
  <w:num w:numId="21" w16cid:durableId="398211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9"/>
    <w:docVar w:name="arg2" w:val="Driver=asa17;DBF=D:\anasoft\data\tebys.db;DBN=tebys;ENG=SQL17;commlinks=TCPIP{ip=192.168.1.241};uid=hromnikova;con=finus(10.15);pwd=488300282956Vaveto1"/>
    <w:docVar w:name="arg3" w:val="721576"/>
    <w:docVar w:name="arg4" w:val="C:\Users\HROMNI~1.TEB\AppData\Local\Temp\15506875.doc"/>
    <w:docVar w:name="arg5" w:val="9"/>
  </w:docVars>
  <w:rsids>
    <w:rsidRoot w:val="003C3C62"/>
    <w:rsid w:val="00011EDC"/>
    <w:rsid w:val="00014782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3C62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9A82A0"/>
  <w15:docId w15:val="{2585E47D-934A-461D-87D2-50021E669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5339</Words>
  <Characters>30438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2025-03-12T10:08:00Z</dcterms:created>
  <dcterms:modified xsi:type="dcterms:W3CDTF">2025-03-12T10:09:00Z</dcterms:modified>
</cp:coreProperties>
</file>