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D9217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5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8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6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E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CE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0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F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F6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A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C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DD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5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8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7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B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2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7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7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3B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B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8D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858F8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CC8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58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A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FEC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B27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9F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67A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EA9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FF6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62A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B1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8A8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4AB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A7B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E59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F4B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10F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D2A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23C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649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7A6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980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521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3C4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600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74B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486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9E3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00E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6CB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766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021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AAD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B99FE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EED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95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108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EBE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41A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9DA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7AA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215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507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4BA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5C7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AEB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C83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CEA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56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53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EA7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51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664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B23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AD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D90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FCB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B95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28B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E53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480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453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42A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C76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921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054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87B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35425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B2E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DCB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366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F04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FB1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861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57F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63E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27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AB2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411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65D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C38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E2B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CCC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5A5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139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CA3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2E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1F0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659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986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8D8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7F9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372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368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EDE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B5E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343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680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44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05B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E91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89028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68B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1A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29F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B7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EC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08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E9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461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65A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1E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92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F2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85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79E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9F7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E9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7C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E5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EE0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89C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0EC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6F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653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C87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A08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6E8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06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B2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0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94E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DA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B8C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1B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113D9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1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1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3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1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7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C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6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B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9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6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4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D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A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1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E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0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AE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9385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E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5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F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D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0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A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E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567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4C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89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BA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A6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A0F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822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A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CA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EA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D97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3DD69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7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6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ED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3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9A4B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B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07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1C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8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E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1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1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7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6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6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5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F970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2A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9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A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7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3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1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9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B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C1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9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9E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C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A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7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C8C5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6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9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2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B2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F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A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FB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4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C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3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D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BD31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F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8F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6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2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4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3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F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1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9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5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C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C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A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D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C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B5FA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1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3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36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DA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9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0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7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FB9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68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89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60F09" w14:textId="773A2569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E16E70">
              <w:rPr>
                <w:rFonts w:ascii="Arial" w:hAnsi="Arial"/>
                <w:lang w:eastAsia="sk-SK"/>
              </w:rPr>
              <w:t>2</w:t>
            </w:r>
            <w:r w:rsidR="00B85375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BB4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F99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D23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907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305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923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280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FB62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B1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7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9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8E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4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1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1A19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B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8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8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6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4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3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67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6A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018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AB1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243249E" wp14:editId="14E0A5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5DA8D1" w14:textId="77777777" w:rsidR="00F820D9" w:rsidRDefault="00F820D9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F820D9" w:rsidRDefault="00F820D9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86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41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A6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59F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E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9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A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6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A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C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A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0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DC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77CE5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2543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CF94C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3A2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928D40B" wp14:editId="7E5B682F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B28628" w14:textId="77777777" w:rsidR="00F820D9" w:rsidRDefault="00F820D9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F820D9" w:rsidRDefault="00F820D9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3B8CA23" wp14:editId="332F6C5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AC4A35" w14:textId="77777777" w:rsidR="00F820D9" w:rsidRDefault="00F820D9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F820D9" w:rsidRDefault="00F820D9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5B43D5" wp14:editId="7146052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FB9FA4" w14:textId="77777777" w:rsidR="00F820D9" w:rsidRDefault="00F820D9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F820D9" w:rsidRDefault="00F820D9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64009DA" wp14:editId="01C6A6AC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1B72F3" w14:textId="77777777" w:rsidR="00F820D9" w:rsidRDefault="00F820D9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F820D9" w:rsidRDefault="00F820D9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CF4C9FC" wp14:editId="15F5968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9A6883" w14:textId="5C08F0E9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E16E7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B85375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F4C9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79A6883" w14:textId="5C08F0E9"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E16E7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B85375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99D6D14" wp14:editId="776E412C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26A9D" w14:textId="7FEE1D65" w:rsidR="00F820D9" w:rsidRDefault="00F820D9" w:rsidP="00944C3D">
                                  <w:r>
                                    <w:t>20</w:t>
                                  </w:r>
                                  <w:r w:rsidR="00E16E70">
                                    <w:t>2</w:t>
                                  </w:r>
                                  <w:r w:rsidR="00B85375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D6D1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4E26A9D" w14:textId="7FEE1D65" w:rsidR="00F820D9" w:rsidRDefault="00F820D9" w:rsidP="00944C3D">
                            <w:r>
                              <w:t>20</w:t>
                            </w:r>
                            <w:r w:rsidR="00E16E70">
                              <w:t>2</w:t>
                            </w:r>
                            <w:r w:rsidR="00B85375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BC73BEE" wp14:editId="0552F88D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C78C73" w14:textId="77777777" w:rsidR="00F820D9" w:rsidRDefault="00F820D9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F820D9" w:rsidRDefault="00F820D9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E8C3E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DB0EB0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7366C6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B15D997" wp14:editId="704961AD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A84D8E" w14:textId="77777777" w:rsidR="00F820D9" w:rsidRDefault="00F820D9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F820D9" w:rsidRDefault="00F820D9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A35124C" wp14:editId="710BCF8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C6FB7" w14:textId="77777777" w:rsidR="00F820D9" w:rsidRDefault="00F820D9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F820D9" w:rsidRDefault="00F820D9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25CA7B" wp14:editId="5DD5B98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AE025E" w14:textId="77777777" w:rsidR="00F820D9" w:rsidRDefault="00F820D9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F820D9" w:rsidRDefault="00F820D9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B3A8E8F" wp14:editId="407BF81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6A704E" w14:textId="24D54EB6" w:rsidR="00F820D9" w:rsidRDefault="00F820D9" w:rsidP="00944C3D">
                                  <w:r>
                                    <w:t>20</w:t>
                                  </w:r>
                                  <w:r w:rsidR="00E16E70">
                                    <w:t>2</w:t>
                                  </w:r>
                                  <w:r w:rsidR="00B85375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A8E8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F6A704E" w14:textId="24D54EB6" w:rsidR="00F820D9" w:rsidRDefault="00F820D9" w:rsidP="00944C3D">
                            <w:r>
                              <w:t>20</w:t>
                            </w:r>
                            <w:r w:rsidR="00E16E70">
                              <w:t>2</w:t>
                            </w:r>
                            <w:r w:rsidR="00B85375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EE952CF" wp14:editId="081AC1D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969AB8" w14:textId="77777777" w:rsidR="00F820D9" w:rsidRDefault="00F820D9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F820D9" w:rsidRDefault="00F820D9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58B2BA7" wp14:editId="4716514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B7BB36" w14:textId="526328EA" w:rsidR="00F820D9" w:rsidRDefault="00F820D9" w:rsidP="00944C3D">
                                  <w:r>
                                    <w:t>20</w:t>
                                  </w:r>
                                  <w:r w:rsidR="00E16E70">
                                    <w:t>2</w:t>
                                  </w:r>
                                  <w:r w:rsidR="00B85375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B2BA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BB7BB36" w14:textId="526328EA" w:rsidR="00F820D9" w:rsidRDefault="00F820D9" w:rsidP="00944C3D">
                            <w:r>
                              <w:t>20</w:t>
                            </w:r>
                            <w:r w:rsidR="00E16E70">
                              <w:t>2</w:t>
                            </w:r>
                            <w:r w:rsidR="00B85375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E38DFB1" wp14:editId="26EA6D6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513AE1" w14:textId="77777777" w:rsidR="00F820D9" w:rsidRDefault="00F820D9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F820D9" w:rsidRDefault="00F820D9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E8751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9E1DC5D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9C0F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C8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E81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F8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7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22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0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9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D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2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6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5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4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B9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9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7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5A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2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B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4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B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CA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7F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9C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F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4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8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A72A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5D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4A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B35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A2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6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D5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6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E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3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D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D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A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7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E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0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D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3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7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AD44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D8DD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5A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F6D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DFF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2C76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3E2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A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6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DB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4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6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B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9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4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3E07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4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A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01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93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D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5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1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3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C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5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5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3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B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7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E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D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5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C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E0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1B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BBE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13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20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68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9D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2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2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05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D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F5A2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D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11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0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AD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B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5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44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14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6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9D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A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4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9C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3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6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1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16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A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7F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C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E3C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8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5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5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EF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8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21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1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C6D5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C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B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1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E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F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5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B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6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E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2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2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8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5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6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DC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9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E4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3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EB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5A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F7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DC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FB6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97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D6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5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4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4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6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5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0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99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8C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D361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8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E9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4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D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9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57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B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9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8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30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8F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0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8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42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7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4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4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2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6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3A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B5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D2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CF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7C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FBF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24A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6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1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CC0C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92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3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A73FC09" wp14:editId="1E98A32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3CF322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BF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D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6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1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D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95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03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39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04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E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8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5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2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2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E8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F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9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C0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5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A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42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85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1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6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5A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6C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1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51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8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17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1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0C8E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07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5863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E74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F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B83715" wp14:editId="1625FCA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594D9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34056181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34056181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8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B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54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F6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34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5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A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9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8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59FB84" wp14:editId="7912CBEB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156E7A" w14:textId="77777777" w:rsidR="00F820D9" w:rsidRPr="00391121" w:rsidRDefault="00C027F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2021438881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F820D9" w:rsidRPr="00391121" w:rsidRDefault="00C027F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2021438881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35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F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5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3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4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C3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A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9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4F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4F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1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28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21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7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3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21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159A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3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B72AF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B65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5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9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D9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C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01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4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C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FA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E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51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F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C7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6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1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6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C072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F1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185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02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25F5D3" wp14:editId="0854787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6BACB4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C027F1">
                                    <w:rPr>
                                      <w:rFonts w:ascii="Arial" w:hAnsi="Arial" w:cs="Arial"/>
                                    </w:rPr>
                                    <w:t xml:space="preserve">Dlhé Hony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C027F1">
                              <w:rPr>
                                <w:rFonts w:ascii="Arial" w:hAnsi="Arial" w:cs="Arial"/>
                              </w:rPr>
                              <w:t xml:space="preserve">Dlhé Hony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2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C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6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9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30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34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0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8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31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4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CD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B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D6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D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C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E1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13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2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6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D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D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2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F1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8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25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B5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A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E0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5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8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74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6036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BE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55B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E56A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3334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0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0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B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7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B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10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4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5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8A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2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3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3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2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9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8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1C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80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3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5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50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1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F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8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0C501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9C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B9D6A42" wp14:editId="51022C5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FAD562" w14:textId="77777777" w:rsidR="00F820D9" w:rsidRPr="00391121" w:rsidRDefault="00C027F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Dlhé Hony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F820D9" w:rsidRPr="00391121" w:rsidRDefault="00C027F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Dlhé Hony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588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DF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41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D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6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6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7E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D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0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3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C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0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E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4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6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1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CB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B6BA839" wp14:editId="4C21696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372A4B" w14:textId="77777777" w:rsidR="00F820D9" w:rsidRDefault="00C027F1" w:rsidP="00944C3D">
                                  <w:r>
                                    <w:t>1143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F820D9" w:rsidRDefault="00C027F1" w:rsidP="00944C3D">
                            <w:r>
                              <w:t>1143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A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5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A0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02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C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3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43C8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9DB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0DE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A60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1230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9D057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8D54DF7" wp14:editId="6A1CC36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7D39C2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C8091D1" wp14:editId="1B66EB8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A0253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AAE9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BA5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4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5D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AE76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D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DC0B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665489E" wp14:editId="069FBB4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1DFF18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9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2A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3B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CB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73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66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C45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00824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35B63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8E15403" wp14:editId="3760C52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BD53E5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0AF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A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AD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2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EE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B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0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3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2F20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7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44A2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11F6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9259B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678C071" wp14:editId="317B5CE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2C969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C70E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96DA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4C0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E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76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9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9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D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F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E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53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5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8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C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E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4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D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0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E9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1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9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3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5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3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E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0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E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A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4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984E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067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DB6C0A" w14:textId="7FDD49D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16E70">
              <w:rPr>
                <w:rFonts w:ascii="Arial" w:hAnsi="Arial"/>
                <w:lang w:eastAsia="sk-SK"/>
              </w:rPr>
              <w:t>18.3.202</w:t>
            </w:r>
            <w:r w:rsidR="00B85375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CCB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C7E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85A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9E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A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CFE4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FD6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38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50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76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CF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8FA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A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2AE2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752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75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16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E8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1A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5C2C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B1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D542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48B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1E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96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3D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A1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C95E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2C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25EA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5AF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1B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0C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97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AA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9B8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EA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6C2E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B1F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E9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98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D7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DA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43CE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3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671E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319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F7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84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4B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12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E7C8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6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0170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0E8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30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B2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6B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B6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E1F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5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9EA4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E3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72A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8252A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FA938B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9F0B35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21D22A4" w14:textId="0E55A5BE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6C42A2A" w14:textId="77777777" w:rsidR="00E16E70" w:rsidRDefault="00E16E70" w:rsidP="00503750">
            <w:pPr>
              <w:rPr>
                <w:rFonts w:ascii="Arial" w:hAnsi="Arial"/>
                <w:lang w:eastAsia="sk-SK"/>
              </w:rPr>
            </w:pPr>
          </w:p>
          <w:p w14:paraId="72C6C81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EF7046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56FD7F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EBD6A62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72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99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2DE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D485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1DF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9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2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3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E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6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0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B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9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2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E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2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1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8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3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6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CE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0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7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1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3A38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63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9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F1C91B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60EEC0D" w14:textId="77777777" w:rsidR="00944C3D" w:rsidRDefault="00944C3D" w:rsidP="00944C3D">
      <w:pPr>
        <w:rPr>
          <w:rFonts w:ascii="Arial" w:hAnsi="Arial"/>
        </w:rPr>
      </w:pPr>
    </w:p>
    <w:p w14:paraId="75828F2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CBAC29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3C87C78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D5BB80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2AE988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F1DC27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53CE26B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3BB1A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F9C8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84A5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9ECB17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6B141E8" w14:textId="77777777" w:rsidR="00944C3D" w:rsidRPr="008D0433" w:rsidRDefault="00C027F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Dubina  Peter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3A36EC" w14:textId="77777777" w:rsidR="00944C3D" w:rsidRPr="008D0433" w:rsidRDefault="0074376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59ED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5EA45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861CF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B65C3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9FB72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8D2AAD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FD44A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E2A56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473A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AAF4E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F823BC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23B1BE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0AB318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2971CF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A3F40A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79FB8A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57BF725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FC538C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B4C5B8B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C2031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A1F0F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49E63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211B38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B60DC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E03A7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D416D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A5CAB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C20B2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7694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920F6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9B309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35D6D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234E3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1FFE9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2E00E5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9A31D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19FE3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DDC44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E554C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F1BB8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1B4A34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9E7D3B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DB140D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111E2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FBF3BF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66BBB6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E02695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D90FF08" w14:textId="2E92535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E16E70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4E94C57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C689E8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4BCB7B2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49781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341BD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C019B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7842EC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6E00E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CA06C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179C4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0DFE7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50480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8D414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B3519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E575E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6E78A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BCB3C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ED68C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E93DD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F644E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BE766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5D082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B251D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9E1B0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23701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3453E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27B67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34DD3C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BC218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02017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A2190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4BE3B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0F515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5428E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557D6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5CB42F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1D4A5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5ED037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0AA5A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271CB0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0655FB8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28645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41B78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CDF26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7C58A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FFFDEF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C15E6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F260E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21794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DA437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0F41E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619BE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49E44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6BEB1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C9D8B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96D57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B5FCC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53EC4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40292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1B220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19F26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A887B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0F75A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C619C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7B2DE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AAFF5B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2753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70DE7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B7E87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0338C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1337F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F5642B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B4A2D5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7BB1C5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3AB0A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6981DA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4B797B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243485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A3A8E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8C5CE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C3433A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AD4BDF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A783E4D" w14:textId="77777777" w:rsidTr="00503750">
        <w:tc>
          <w:tcPr>
            <w:tcW w:w="2302" w:type="dxa"/>
            <w:vAlign w:val="center"/>
          </w:tcPr>
          <w:p w14:paraId="6E899C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03F21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0ED58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C602B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083F8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1E6F4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42D5C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B4613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DCF7170" w14:textId="77777777" w:rsidTr="00503750">
        <w:tc>
          <w:tcPr>
            <w:tcW w:w="15593" w:type="dxa"/>
            <w:gridSpan w:val="8"/>
            <w:vAlign w:val="center"/>
          </w:tcPr>
          <w:p w14:paraId="11FACE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E70681F" w14:textId="77777777" w:rsidTr="00503750">
        <w:tc>
          <w:tcPr>
            <w:tcW w:w="2302" w:type="dxa"/>
            <w:vAlign w:val="center"/>
          </w:tcPr>
          <w:p w14:paraId="7A3FB7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95FF2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ECCF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F0A5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102F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898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2F3D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5C9F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96CB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9572E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08C8D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1B00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FEFB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F6FC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3D32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F0F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D30F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E9C69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59D95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98CB9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C0C3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0A20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9FF0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E614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BBFA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7B01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9052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8753A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4579B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0072C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3A2F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32AD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47E9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DDF2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A4CE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E5F95BA" w14:textId="77777777" w:rsidTr="00503750">
        <w:tc>
          <w:tcPr>
            <w:tcW w:w="2302" w:type="dxa"/>
            <w:vAlign w:val="center"/>
          </w:tcPr>
          <w:p w14:paraId="56AA07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3DDA7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8156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D571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49B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02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A1E7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3E05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79CD37" w14:textId="77777777" w:rsidTr="00503750">
        <w:tc>
          <w:tcPr>
            <w:tcW w:w="15593" w:type="dxa"/>
            <w:gridSpan w:val="8"/>
            <w:vAlign w:val="center"/>
          </w:tcPr>
          <w:p w14:paraId="03FFC0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AD681BF" w14:textId="77777777" w:rsidTr="00503750">
        <w:tc>
          <w:tcPr>
            <w:tcW w:w="2302" w:type="dxa"/>
            <w:vAlign w:val="center"/>
          </w:tcPr>
          <w:p w14:paraId="2CC25E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7B790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2E92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C688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5E36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567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5DA5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9FF7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C6494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3C61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16E2D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D84A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AA58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160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ADAF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2959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5BA4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6EA8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3F66F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014F7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5993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81CE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DEB6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0338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A9D1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E92D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415E39" w14:textId="77777777" w:rsidTr="00503750">
        <w:tc>
          <w:tcPr>
            <w:tcW w:w="2302" w:type="dxa"/>
            <w:vAlign w:val="center"/>
          </w:tcPr>
          <w:p w14:paraId="270FBB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A34B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827A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9BF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DE6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717C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BE2E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0B79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285CF" w14:textId="77777777" w:rsidTr="00503750">
        <w:tc>
          <w:tcPr>
            <w:tcW w:w="15593" w:type="dxa"/>
            <w:gridSpan w:val="8"/>
            <w:vAlign w:val="center"/>
          </w:tcPr>
          <w:p w14:paraId="02C87D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D91E9B4" w14:textId="77777777" w:rsidTr="00503750">
        <w:tc>
          <w:tcPr>
            <w:tcW w:w="2302" w:type="dxa"/>
            <w:vAlign w:val="center"/>
          </w:tcPr>
          <w:p w14:paraId="24843C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01102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A6C8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74F9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A370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C97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1BF7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E8C9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A00D3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1BF75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90706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7ECA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25C5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053B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D5A9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0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EB94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BC73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F27B7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B465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B252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202A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1D16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E3E6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0098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E32B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64389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D177F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7C58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6BC0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C8CB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37D6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2205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D59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C4E3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84AD8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2DBE2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B48E22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5014D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E13DD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1586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DEA9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A85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292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907C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0D0A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3E567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617FA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0F7E3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EB61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13DB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C56D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08F5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F74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0245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89169D" w14:textId="77777777" w:rsidR="00944C3D" w:rsidRDefault="00944C3D" w:rsidP="00944C3D">
      <w:pPr>
        <w:rPr>
          <w:rFonts w:ascii="Arial" w:hAnsi="Arial"/>
          <w:b/>
        </w:rPr>
      </w:pPr>
    </w:p>
    <w:p w14:paraId="68353BA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A1650B9" w14:textId="77777777" w:rsidTr="00503750">
        <w:tc>
          <w:tcPr>
            <w:tcW w:w="1944" w:type="dxa"/>
            <w:vAlign w:val="center"/>
          </w:tcPr>
          <w:p w14:paraId="5D3E85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2A102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5DBD6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DC77C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8F274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86683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FD09B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0FD6A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4DFAA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39CBC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EE635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0B1A5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07E1434" w14:textId="77777777" w:rsidTr="00503750">
        <w:tc>
          <w:tcPr>
            <w:tcW w:w="15685" w:type="dxa"/>
            <w:gridSpan w:val="12"/>
            <w:vAlign w:val="center"/>
          </w:tcPr>
          <w:p w14:paraId="152390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442D471" w14:textId="77777777" w:rsidTr="00503750">
        <w:tc>
          <w:tcPr>
            <w:tcW w:w="1944" w:type="dxa"/>
            <w:vAlign w:val="center"/>
          </w:tcPr>
          <w:p w14:paraId="4FD9BD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F4D4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31B7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0F9B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808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F86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C93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9F3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1F7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588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61E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0AC7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A3BE7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2DCBC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92C1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3B8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5017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6BB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20C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3CE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9FB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1FD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EAA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553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518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643C0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FCFB7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EBF6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E5A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7A76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25F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AA36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0C2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F65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A7D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1E2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0C35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F655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4E81E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95EAF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07FCA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78D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3FD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0BFB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66F1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EF7B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14744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60D4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60BF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683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B3E8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D946E8A" w14:textId="77777777" w:rsidTr="00503750">
        <w:tc>
          <w:tcPr>
            <w:tcW w:w="1944" w:type="dxa"/>
            <w:vAlign w:val="center"/>
          </w:tcPr>
          <w:p w14:paraId="53DA41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7070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11A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536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E4E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E89C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B8A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6BC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D29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2DA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A8F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D3C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C61B29" w14:textId="77777777" w:rsidTr="00503750">
        <w:tc>
          <w:tcPr>
            <w:tcW w:w="15685" w:type="dxa"/>
            <w:gridSpan w:val="12"/>
            <w:vAlign w:val="center"/>
          </w:tcPr>
          <w:p w14:paraId="526174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D6221BD" w14:textId="77777777" w:rsidTr="00503750">
        <w:tc>
          <w:tcPr>
            <w:tcW w:w="1944" w:type="dxa"/>
            <w:vAlign w:val="center"/>
          </w:tcPr>
          <w:p w14:paraId="6E0CFF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3C360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55E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1F5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954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A4B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40C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421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9CF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EBD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E185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60EB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8EEC1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8B531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A369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D7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3C4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86D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EAD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E07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B14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36B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86C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C22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03D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55F46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20306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91AF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2AF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8B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DD1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F53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046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28B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02A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7F5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24A4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7E2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99A009" w14:textId="77777777" w:rsidTr="00503750">
        <w:tc>
          <w:tcPr>
            <w:tcW w:w="1944" w:type="dxa"/>
            <w:vAlign w:val="center"/>
          </w:tcPr>
          <w:p w14:paraId="298D15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46C0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DDC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644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AC9C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02C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D37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AF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5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5E1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CDD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773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D18515" w14:textId="77777777" w:rsidTr="00503750">
        <w:tc>
          <w:tcPr>
            <w:tcW w:w="15685" w:type="dxa"/>
            <w:gridSpan w:val="12"/>
            <w:vAlign w:val="center"/>
          </w:tcPr>
          <w:p w14:paraId="519D68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C0F684D" w14:textId="77777777" w:rsidTr="00503750">
        <w:tc>
          <w:tcPr>
            <w:tcW w:w="1944" w:type="dxa"/>
            <w:vAlign w:val="center"/>
          </w:tcPr>
          <w:p w14:paraId="66EB41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A4D3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2B1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B6C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EE13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5EE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CDC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31C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3F7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62E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E2A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3D2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6D476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2118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EAF3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E4F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FC2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B1E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08B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F27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E32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3BB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202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846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0B3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903AA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F591F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90BC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DA2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5D9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8E6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7C1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067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602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B85A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7C19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F31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472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0DA4B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526FC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3A7E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359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92A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EC4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6CC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242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02C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955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338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339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609A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8B707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775DC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917FDE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65D3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4607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409B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2B65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10F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9FD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6713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625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5F0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A49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5D8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C106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1DA15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873D7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F105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1BE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552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5BE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38C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FA8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6ED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A17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079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6C7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8BB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C3B24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9AB9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D920FC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607C64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3D34B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BFD78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F971A5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34E0C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38BC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E62E4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2D9F3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5FD1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A410B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58A7D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095F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6F2E9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02160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B7BD3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5B78E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C3AF1A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19AB39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C55F1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81442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49AD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262C5F7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6E8FE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37943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2DE9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AFD02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25143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29C92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BB924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0D835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BD0AD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F9718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A633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74E4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65027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8A170A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B1CE7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EFD0E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D1408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4A210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85D77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4BD2E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4687295" w14:textId="77777777" w:rsidTr="00503750">
        <w:trPr>
          <w:trHeight w:val="1073"/>
        </w:trPr>
        <w:tc>
          <w:tcPr>
            <w:tcW w:w="3614" w:type="dxa"/>
            <w:vMerge/>
          </w:tcPr>
          <w:p w14:paraId="046B9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F8D86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35FC9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CC9C1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31DA7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3BA34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98EBF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C398E94" w14:textId="77777777" w:rsidTr="00503750">
        <w:trPr>
          <w:trHeight w:val="283"/>
        </w:trPr>
        <w:tc>
          <w:tcPr>
            <w:tcW w:w="3614" w:type="dxa"/>
          </w:tcPr>
          <w:p w14:paraId="360062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7D152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4690A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C692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FD5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9426D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6831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CCF2F7F" w14:textId="77777777" w:rsidTr="00503750">
        <w:trPr>
          <w:trHeight w:val="283"/>
        </w:trPr>
        <w:tc>
          <w:tcPr>
            <w:tcW w:w="3614" w:type="dxa"/>
          </w:tcPr>
          <w:p w14:paraId="671F91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11F49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5F22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4AEF6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45E4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689D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B7183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100E23E" w14:textId="77777777" w:rsidTr="00503750">
        <w:trPr>
          <w:trHeight w:val="283"/>
        </w:trPr>
        <w:tc>
          <w:tcPr>
            <w:tcW w:w="3614" w:type="dxa"/>
          </w:tcPr>
          <w:p w14:paraId="335E25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D298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3B60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7E5C1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475C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A58B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D9BB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9F41F9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56BDC9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6214D31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5FB2B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FCD58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3B8DE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64E92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F592F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B903E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7BAEF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99208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26EF7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A74BF1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69B2F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90658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D42AC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578E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3F1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F835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352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FB2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1C5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BD1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D91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1FF27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8FD5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FF59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445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FB3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6C0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FED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EF6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AC7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4DF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7038F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2A458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5EAC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95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29A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CF2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3A5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0E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345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373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71960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46BD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2EEA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8C1C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FD1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1947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8D87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23F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4900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59D87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4C826E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9570A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F104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68D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2E2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F8A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80B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2E8F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C2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D3A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21195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D8930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2E3CF0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D6BAC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3C96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BC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AED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004C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94A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14D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483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C44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421F8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89B4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5CB6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F84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98E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E830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87B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9CA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7B7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8B0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8ED98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BF64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3912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A06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6DE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82A6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1F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AD4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B95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914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53DAA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3C2AC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641A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5B3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7EA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B39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663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A295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3BB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E1C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1141E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2F708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449732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1910F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3AD4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C40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4B0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F49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AF8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057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30D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4B5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01F69F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0D38C1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EB31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D68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820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206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391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86A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CAC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F71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5F01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B796D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423083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EFE99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411E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3AD0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65BE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4122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E796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82C9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8BA2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D602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1D7C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2C7E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0659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92F3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8533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0BA2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6C6F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FCC6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60A4A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C3433A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698DD9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17A355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85DFF8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BCE7804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92048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9C3D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2F782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C6386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300F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FF5ED3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ADEE9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BF079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934E8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13851A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A07D5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DA3A4F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89B2D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2F65B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95F1D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E9DB9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9999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E6B52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9FB5D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377C8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AB16FA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41467D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E0F36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EB80AA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2BF46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EE0CE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D71C0A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FF88C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24901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1BF3FD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57EB7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41B2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86358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64E7B2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D692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0F8A6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10036C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4241D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E3BA6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71F1C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5557A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D3CDC12" w14:textId="77777777" w:rsidR="00944C3D" w:rsidRDefault="00944C3D" w:rsidP="00944C3D">
      <w:pPr>
        <w:rPr>
          <w:rFonts w:ascii="Arial" w:hAnsi="Arial"/>
          <w:b/>
        </w:rPr>
      </w:pPr>
    </w:p>
    <w:p w14:paraId="42D36BC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5125FA5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3DB08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4E730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438BB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F7B46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75BBA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F6258B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CEBEB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1AF93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7B42F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68DF7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96D6E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AF36F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7FB13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62590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A1F65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87967C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2BFE5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6DB75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C3733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CBE74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3430BE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9A4D9E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44952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BFC7B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024F0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3EB7B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E1A1D3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D672A2D" w14:textId="77777777" w:rsidTr="00503750">
        <w:tc>
          <w:tcPr>
            <w:tcW w:w="2835" w:type="dxa"/>
            <w:vAlign w:val="center"/>
          </w:tcPr>
          <w:p w14:paraId="7AE013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16003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B7AF6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74496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D4B3E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A9CD3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0DB668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9C9E1AE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0E3A82E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B7A9A2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F352D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BCE0C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085616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61A41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BF92F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19C1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BEE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175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9153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2B2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86FC5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DE0B9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1265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5D2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06D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C77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418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E3E45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48BB8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F3A7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A7A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BE4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043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124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7E34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8BBDE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A5B9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D57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530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DCC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A97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C5269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E085B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1A9B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B9C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EB8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BAC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9EE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EA0D3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66662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0D0FA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21AD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083C0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F34F7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3CD5F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00A140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DAF45F5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81B93AE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4FD7339" w14:textId="77777777" w:rsidR="00944C3D" w:rsidRDefault="00944C3D" w:rsidP="00944C3D">
      <w:pPr>
        <w:rPr>
          <w:rFonts w:ascii="Arial" w:hAnsi="Arial"/>
          <w:b/>
        </w:rPr>
      </w:pPr>
    </w:p>
    <w:p w14:paraId="0A3A1299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2C2047F" w14:textId="77777777" w:rsidTr="00503750">
        <w:tc>
          <w:tcPr>
            <w:tcW w:w="2835" w:type="dxa"/>
            <w:vAlign w:val="center"/>
          </w:tcPr>
          <w:p w14:paraId="70E836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7835C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57521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99F0A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5540D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4A115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1F99B7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8335C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457BB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2A4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87B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41A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4BE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B2504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FCDAC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0671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DD1D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CB0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A85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118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E199E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5BE00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521E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66A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2801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D04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E96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B8D82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0DA81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9AC7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471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55C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DB2E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9BF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BBD81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048D7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57ACF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65C5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450D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36785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B30B0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E5D2F6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7EFC4A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284ACEB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45907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678ED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7409D63" w14:textId="77777777" w:rsidTr="00503750">
        <w:trPr>
          <w:trHeight w:val="699"/>
        </w:trPr>
        <w:tc>
          <w:tcPr>
            <w:tcW w:w="3502" w:type="dxa"/>
            <w:vMerge/>
          </w:tcPr>
          <w:p w14:paraId="58E84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1631E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29132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D49960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4E288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1ABBB26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4376C7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073265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0E7C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5BB528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E58D1B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FE7C4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C919F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98FCDAE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CD24D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F341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24E03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A6D040D" w14:textId="77777777" w:rsidTr="00503750">
        <w:trPr>
          <w:trHeight w:val="593"/>
        </w:trPr>
        <w:tc>
          <w:tcPr>
            <w:tcW w:w="3497" w:type="dxa"/>
          </w:tcPr>
          <w:p w14:paraId="5BBB26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5C5B7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D13C4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4F95B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4153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C2B0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7DA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B9E1F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34457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9592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4AC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658D5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1FC10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3D6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DD4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CA8D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6EB7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34F6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CE9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A3B9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96EBB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5DD82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DDA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D0AF0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09378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3A36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290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251C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D6E8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E989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F6F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C348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57440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D9E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AC0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6A9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C4E40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6CE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FC65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B78F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0705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1313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601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4F297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4C061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B91F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502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2D48B1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EF7079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EBC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4FE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4A9254" w14:textId="77777777" w:rsidR="00944C3D" w:rsidRDefault="00944C3D" w:rsidP="00944C3D">
      <w:pPr>
        <w:rPr>
          <w:rFonts w:ascii="Arial" w:hAnsi="Arial"/>
          <w:b/>
        </w:rPr>
      </w:pPr>
    </w:p>
    <w:p w14:paraId="48DC8D29" w14:textId="77777777" w:rsidR="00944C3D" w:rsidRDefault="00944C3D" w:rsidP="00944C3D">
      <w:pPr>
        <w:rPr>
          <w:rFonts w:ascii="Arial" w:hAnsi="Arial"/>
          <w:b/>
        </w:rPr>
      </w:pPr>
    </w:p>
    <w:p w14:paraId="5020466B" w14:textId="77777777" w:rsidR="00944C3D" w:rsidRDefault="00944C3D" w:rsidP="00944C3D">
      <w:pPr>
        <w:rPr>
          <w:rFonts w:ascii="Arial" w:hAnsi="Arial"/>
          <w:b/>
        </w:rPr>
      </w:pPr>
    </w:p>
    <w:p w14:paraId="013A5FA0" w14:textId="77777777" w:rsidR="00944C3D" w:rsidRDefault="00944C3D" w:rsidP="00944C3D">
      <w:pPr>
        <w:rPr>
          <w:rFonts w:ascii="Arial" w:hAnsi="Arial"/>
          <w:b/>
        </w:rPr>
      </w:pPr>
    </w:p>
    <w:p w14:paraId="37732E0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3E27ECDC" w14:textId="77777777" w:rsidTr="00503750">
        <w:tc>
          <w:tcPr>
            <w:tcW w:w="2622" w:type="dxa"/>
            <w:vAlign w:val="center"/>
          </w:tcPr>
          <w:p w14:paraId="58BA9A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9B362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1E8A3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E5A1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86417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2F119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66BB5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D1897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383B0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2AE406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CB68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2F6FF3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E9BF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F5ED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5BB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98A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1653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A13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CB3A18F" w14:textId="77777777" w:rsidTr="00503750">
        <w:tc>
          <w:tcPr>
            <w:tcW w:w="2622" w:type="dxa"/>
            <w:vAlign w:val="center"/>
          </w:tcPr>
          <w:p w14:paraId="48A980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9ABE0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1E23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B74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9F4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720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CA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144BF9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49CC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42EB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408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A93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D23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B00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2B086F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7822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CD956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D44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D8F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E62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F8D2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B4BF78F" w14:textId="77777777" w:rsidTr="00503750">
        <w:tc>
          <w:tcPr>
            <w:tcW w:w="2622" w:type="dxa"/>
            <w:vAlign w:val="center"/>
          </w:tcPr>
          <w:p w14:paraId="39358A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60ECD6D" w14:textId="0CD9C5EF" w:rsidR="00944C3D" w:rsidRPr="008C56AB" w:rsidRDefault="00B85375" w:rsidP="00C466F8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12462</w:t>
            </w:r>
          </w:p>
        </w:tc>
        <w:tc>
          <w:tcPr>
            <w:tcW w:w="1275" w:type="dxa"/>
            <w:vAlign w:val="center"/>
          </w:tcPr>
          <w:p w14:paraId="10EBBDA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ED71DC3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D9D8B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0BAF2D" w14:textId="27D978E9" w:rsidR="00944C3D" w:rsidRPr="008C56AB" w:rsidRDefault="00C466F8" w:rsidP="00047B9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  <w:r w:rsidR="0033737F">
              <w:rPr>
                <w:rFonts w:ascii="Arial" w:hAnsi="Arial"/>
                <w:sz w:val="18"/>
                <w:szCs w:val="18"/>
              </w:rPr>
              <w:t>167</w:t>
            </w:r>
          </w:p>
        </w:tc>
      </w:tr>
      <w:tr w:rsidR="0099716A" w:rsidRPr="00050529" w14:paraId="1406B14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651B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DD1F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A9EE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0F8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3E2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CA3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CFAC6E6" w14:textId="77777777" w:rsidTr="00503750">
        <w:tc>
          <w:tcPr>
            <w:tcW w:w="2622" w:type="dxa"/>
            <w:vAlign w:val="center"/>
          </w:tcPr>
          <w:p w14:paraId="5FCC8F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5978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1386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4DE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38E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EC8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9CA06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BAD3A2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F3305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C2EF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F777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6BC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FD8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0CB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ED43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55BAC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5757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8CCD3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E76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B68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234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68D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35CA1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EA8D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04160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321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6B4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21F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FAE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87CD051" w14:textId="77777777" w:rsidTr="00503750">
        <w:tc>
          <w:tcPr>
            <w:tcW w:w="2622" w:type="dxa"/>
            <w:vAlign w:val="center"/>
          </w:tcPr>
          <w:p w14:paraId="239E9B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6D08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14F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7DB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200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78E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0035634" w14:textId="77777777" w:rsidTr="00503750">
        <w:tc>
          <w:tcPr>
            <w:tcW w:w="2622" w:type="dxa"/>
            <w:vAlign w:val="center"/>
          </w:tcPr>
          <w:p w14:paraId="27508E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8735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3AD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A1D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DA9D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E29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2AD1AA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0EE1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4FA7328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20AA02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26FED2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20A8D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F40D40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35E460A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5D5E7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2ECF993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9FD7C4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C959E7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8B3BA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2F34A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60494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8097C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20DBF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3CD4A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4BDE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DAC3D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988D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B9AC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F13C5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DD34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6A4F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86D44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C998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2E88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32D455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1281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DE2A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010EA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3275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0E97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BD4B5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85E9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E147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9912D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FF4D8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57089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AF1D8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82A2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4F09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62077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3B1B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A4D9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B293D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C694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8E5D2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6983F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ED015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230C4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1E2C8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5820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DF1D7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F68D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2023B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005CF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8C32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9ADC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A105B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EE9B5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7693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90708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75A8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C956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807FC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27C1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CA67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8F79B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A1CC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240E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04DBE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72105D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EB3C3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71DBB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2074EE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BB54955" w14:textId="77777777" w:rsidTr="00503750">
        <w:tc>
          <w:tcPr>
            <w:tcW w:w="2835" w:type="dxa"/>
            <w:vAlign w:val="center"/>
          </w:tcPr>
          <w:p w14:paraId="2D6BCA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6E8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A5DEF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0B1DC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265D7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7F8B7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69141BF" w14:textId="77777777" w:rsidTr="00503750">
        <w:tc>
          <w:tcPr>
            <w:tcW w:w="2835" w:type="dxa"/>
            <w:vAlign w:val="center"/>
          </w:tcPr>
          <w:p w14:paraId="44CAF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AA08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26E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AFE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691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051F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258104" w14:textId="77777777" w:rsidTr="00503750">
        <w:tc>
          <w:tcPr>
            <w:tcW w:w="2835" w:type="dxa"/>
            <w:vAlign w:val="center"/>
          </w:tcPr>
          <w:p w14:paraId="1D942C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86CD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199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487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E17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D77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9FBEC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ED323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50DCB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2D9E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7DDC4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78E2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92ED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3D6AF41" w14:textId="77777777" w:rsidTr="00503750">
        <w:tc>
          <w:tcPr>
            <w:tcW w:w="2835" w:type="dxa"/>
            <w:vAlign w:val="center"/>
          </w:tcPr>
          <w:p w14:paraId="67662C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5C19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5F2C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440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99B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5632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83A9AF" w14:textId="77777777" w:rsidTr="00503750">
        <w:tc>
          <w:tcPr>
            <w:tcW w:w="2835" w:type="dxa"/>
            <w:vAlign w:val="center"/>
          </w:tcPr>
          <w:p w14:paraId="2E0E18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DDBF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345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2D1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D9A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2BD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9354C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41166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A9EEAB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9EBC0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A1358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908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5539B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838113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F2749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14CE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52C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D44D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A8D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E29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FB8A6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DFA26E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495A499" w14:textId="77777777" w:rsidTr="00503750">
        <w:tc>
          <w:tcPr>
            <w:tcW w:w="2552" w:type="dxa"/>
            <w:shd w:val="clear" w:color="auto" w:fill="auto"/>
            <w:vAlign w:val="center"/>
          </w:tcPr>
          <w:p w14:paraId="50B250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3D33BE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9AE5F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19701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92326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CF20C8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BD87F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B8D727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C6D8AB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170350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8AF022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93C372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5CD83F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EFBDBB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F29C55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0837E6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F9433C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6BDB7F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74675F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AA6A14A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52931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8680C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8F4D7EC" w14:textId="77777777" w:rsidTr="00503750">
        <w:tc>
          <w:tcPr>
            <w:tcW w:w="4395" w:type="dxa"/>
            <w:vMerge/>
          </w:tcPr>
          <w:p w14:paraId="558650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CB9D7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07D7B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B13C7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40C2B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1F1E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81DD22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9171C1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0C765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C9A7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57384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7C3B4D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69C7F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CE5B44C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634276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2187924" w14:textId="77777777" w:rsidTr="00503750">
        <w:tc>
          <w:tcPr>
            <w:tcW w:w="4395" w:type="dxa"/>
            <w:vAlign w:val="center"/>
          </w:tcPr>
          <w:p w14:paraId="79FC60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1FD1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4BA57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7DFC78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FEC0D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DD0D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F1F1E7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08A5AF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EF6E7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12D47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2CD8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6BBFB2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6D11E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F7BEFBB" w14:textId="4AFAE69A" w:rsidR="00944C3D" w:rsidRPr="008C56AB" w:rsidRDefault="0033737F" w:rsidP="00C466F8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19719</w:t>
            </w:r>
          </w:p>
        </w:tc>
        <w:tc>
          <w:tcPr>
            <w:tcW w:w="2835" w:type="dxa"/>
            <w:vAlign w:val="center"/>
          </w:tcPr>
          <w:p w14:paraId="50A8CC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4A0429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327994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558BE18" w14:textId="77777777" w:rsidTr="00503750">
        <w:tc>
          <w:tcPr>
            <w:tcW w:w="4395" w:type="dxa"/>
            <w:vAlign w:val="center"/>
          </w:tcPr>
          <w:p w14:paraId="112F633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1FE714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94C760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895B5E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881403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18938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857BA6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F7DA5DB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2709E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58F0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C56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F8F1EC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25086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464B2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CECB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C0E981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09D0E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4453DC91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41816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6E4021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6ECDF3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83BA0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8D6EE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30D6F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B48F4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EABD0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43F91AE" w14:textId="77777777" w:rsidTr="00503750">
        <w:tc>
          <w:tcPr>
            <w:tcW w:w="1843" w:type="dxa"/>
            <w:vAlign w:val="center"/>
          </w:tcPr>
          <w:p w14:paraId="0D620AD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546790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B9EC23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48E61D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54B900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EE135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0BF417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B68B5EE" w14:textId="77777777" w:rsidTr="00503750">
        <w:tc>
          <w:tcPr>
            <w:tcW w:w="1843" w:type="dxa"/>
            <w:vAlign w:val="center"/>
          </w:tcPr>
          <w:p w14:paraId="65C488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FA4D5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9CD4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8A35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2765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7765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7D7E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B0AE7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B182F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9D492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155F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0502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2DD8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D14C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832F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4E9BFC7" w14:textId="77777777" w:rsidTr="00503750">
        <w:tc>
          <w:tcPr>
            <w:tcW w:w="1843" w:type="dxa"/>
            <w:vAlign w:val="center"/>
          </w:tcPr>
          <w:p w14:paraId="32229D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50876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B8E4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26B8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8865D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BCA2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A0D3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EC53C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66F15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E98B2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F2B1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87B8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BDD9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5A26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84EF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F8E1A9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658057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9D5805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A95D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78A82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D887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E2CD0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1DFBE2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99EBD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C9EC7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8A3D835" w14:textId="77777777" w:rsidTr="00503750">
        <w:trPr>
          <w:trHeight w:val="664"/>
        </w:trPr>
        <w:tc>
          <w:tcPr>
            <w:tcW w:w="3372" w:type="dxa"/>
          </w:tcPr>
          <w:p w14:paraId="128126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F9DFA5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8F2B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E3365B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0AA23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A229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27C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D4B5C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4D18EF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665A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4F1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2FD33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C4D4DA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CA81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F73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1CAD3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6C812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47F2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CD3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D80B2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C2D1A4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956C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E56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B9B5A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031CEB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1D3DE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033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7ADB5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C3DE60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21C03B5" w14:textId="77777777" w:rsidTr="00503750">
        <w:tc>
          <w:tcPr>
            <w:tcW w:w="2835" w:type="dxa"/>
            <w:vAlign w:val="center"/>
          </w:tcPr>
          <w:p w14:paraId="5DAFA9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707CF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1B6F0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23CB6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E23E52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83EE690" w14:textId="77777777" w:rsidTr="00503750">
        <w:tc>
          <w:tcPr>
            <w:tcW w:w="2835" w:type="dxa"/>
          </w:tcPr>
          <w:p w14:paraId="57C7031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8CF0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465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A6E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6E94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57D436" w14:textId="77777777" w:rsidTr="00503750">
        <w:tc>
          <w:tcPr>
            <w:tcW w:w="2835" w:type="dxa"/>
          </w:tcPr>
          <w:p w14:paraId="30200B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85DD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C2E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27E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2EC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016413" w14:textId="77777777" w:rsidTr="00503750">
        <w:tc>
          <w:tcPr>
            <w:tcW w:w="2835" w:type="dxa"/>
          </w:tcPr>
          <w:p w14:paraId="0E74F74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83E5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C59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CFF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C6F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CFA910" w14:textId="77777777" w:rsidTr="00503750">
        <w:tc>
          <w:tcPr>
            <w:tcW w:w="2835" w:type="dxa"/>
            <w:vAlign w:val="center"/>
          </w:tcPr>
          <w:p w14:paraId="686914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2456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A61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38D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705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B3151A" w14:textId="77777777" w:rsidTr="00503750">
        <w:tc>
          <w:tcPr>
            <w:tcW w:w="2835" w:type="dxa"/>
            <w:vAlign w:val="center"/>
          </w:tcPr>
          <w:p w14:paraId="5B9570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EFE4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F193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B59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520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4E3A7A" w14:textId="77777777" w:rsidTr="00503750">
        <w:tc>
          <w:tcPr>
            <w:tcW w:w="2835" w:type="dxa"/>
          </w:tcPr>
          <w:p w14:paraId="453D60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EA96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1ED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5CC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C0EF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72BE99" w14:textId="77777777" w:rsidTr="00503750">
        <w:tc>
          <w:tcPr>
            <w:tcW w:w="2835" w:type="dxa"/>
          </w:tcPr>
          <w:p w14:paraId="75261F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2983E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8F7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C97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AE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F94F59" w14:textId="77777777" w:rsidTr="00503750">
        <w:tc>
          <w:tcPr>
            <w:tcW w:w="2835" w:type="dxa"/>
          </w:tcPr>
          <w:p w14:paraId="3006C5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EE406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E735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004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F345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65C880" w14:textId="77777777" w:rsidR="00944C3D" w:rsidRDefault="00944C3D" w:rsidP="00944C3D">
      <w:pPr>
        <w:rPr>
          <w:rFonts w:ascii="Arial" w:hAnsi="Arial"/>
          <w:b/>
        </w:rPr>
      </w:pPr>
    </w:p>
    <w:p w14:paraId="13C98EB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B9FAB2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674255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0C9834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DBDFA4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C368A0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35AC0B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6908A05" w14:textId="77777777" w:rsidTr="00503750">
        <w:trPr>
          <w:trHeight w:val="443"/>
        </w:trPr>
        <w:tc>
          <w:tcPr>
            <w:tcW w:w="2560" w:type="dxa"/>
          </w:tcPr>
          <w:p w14:paraId="077506D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F94A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50A2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1249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BDF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CBE2E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20BC4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87E1E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962B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BA83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EFED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4B341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5CD9C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BEB6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09DB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CB24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E146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0327C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01A70D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1687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EA64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BD27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4D63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18F9CB" w14:textId="77777777" w:rsidR="00944C3D" w:rsidRDefault="00944C3D" w:rsidP="00944C3D">
      <w:pPr>
        <w:rPr>
          <w:rFonts w:ascii="Arial" w:hAnsi="Arial"/>
          <w:b/>
        </w:rPr>
      </w:pPr>
    </w:p>
    <w:p w14:paraId="0E33C30E" w14:textId="77777777" w:rsidR="00944C3D" w:rsidRDefault="00944C3D" w:rsidP="00944C3D">
      <w:pPr>
        <w:rPr>
          <w:rFonts w:ascii="Arial" w:hAnsi="Arial"/>
          <w:b/>
        </w:rPr>
      </w:pPr>
    </w:p>
    <w:p w14:paraId="72CEAF8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E31884A" w14:textId="77777777" w:rsidR="00944C3D" w:rsidRDefault="00944C3D" w:rsidP="00944C3D">
      <w:pPr>
        <w:rPr>
          <w:rFonts w:ascii="Arial" w:hAnsi="Arial"/>
          <w:b/>
        </w:rPr>
      </w:pPr>
    </w:p>
    <w:p w14:paraId="4D46779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E3C18F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366CD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9ED15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76FFC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04D944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29679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1B084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BE877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4291C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B3EC8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2AD2C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8814B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156FA2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BDEAD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8C5E6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B24E4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0C742A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755833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0AB93CF" w14:textId="77777777" w:rsidTr="00503750">
        <w:trPr>
          <w:trHeight w:val="677"/>
        </w:trPr>
        <w:tc>
          <w:tcPr>
            <w:tcW w:w="3358" w:type="dxa"/>
          </w:tcPr>
          <w:p w14:paraId="5698DB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12F98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A0298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92D60E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15248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CBA5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396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71A68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CEAF4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CBD4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CC4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FCC2A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20EAB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7DB6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D86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406C9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FC57A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608E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7DA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A8A51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9929C1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87B2A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109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9D4C4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6D26C0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1870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4B08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85302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94ACD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B14788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8B6C2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656CD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44BE8B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B601B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10127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3BFBA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F2C8B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AF947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A7B2C9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0311F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7873E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6A6D4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7EE2CA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7330A6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C233A8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37801F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E894B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42E9E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B70DA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62FEE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DF0BC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76DC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2F8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FD346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6D9DC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6EF797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800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5619D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4D072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BCDB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E94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5127C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2AAEB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27D7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A42C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41489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76FF0D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C76F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343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8ACF6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B446B2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DA832CE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ACEA5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4AA82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C4EFF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0CFFA3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8B211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25F0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AAE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841C7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5BE9C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C94D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8D5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E1517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D44B1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F4E3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4D9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5C5EC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9FF890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B383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364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8F2F2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EACB1E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2322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C0C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10A9A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5497E9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8214AE0" w14:textId="77777777" w:rsidTr="00503750">
        <w:tc>
          <w:tcPr>
            <w:tcW w:w="3686" w:type="dxa"/>
            <w:vAlign w:val="center"/>
          </w:tcPr>
          <w:p w14:paraId="6F8ABB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8424A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235E1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8E1700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04256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C0EB7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BAF8D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42EC5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B93D7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1C78E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FB2AA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D8C66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6711C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C5E0C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F04DE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3022C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F3FC7C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CDF711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56DB22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59248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894558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2DAB0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AAB28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32AB5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B2ECCD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DA29C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269F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3C73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43695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D759D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42B6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267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212C9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12D03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6E38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379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8B002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CB7C08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0627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719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DA9FD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891A9F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7333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B48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31D5B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E1922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AB0712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D5E5C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F1CB9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01C6B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D8AE16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82092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4A4B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96E70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F516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C610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B6D7D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2921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CEC7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5253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8455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BDCD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F1C45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616F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B068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54B39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06EFD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72BCC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A7B8A6B" w14:textId="77777777" w:rsidR="00944C3D" w:rsidRDefault="00944C3D" w:rsidP="00944C3D">
      <w:pPr>
        <w:rPr>
          <w:sz w:val="22"/>
          <w:szCs w:val="22"/>
        </w:rPr>
      </w:pPr>
    </w:p>
    <w:p w14:paraId="4079F26E" w14:textId="77777777" w:rsidR="00944C3D" w:rsidRDefault="00944C3D" w:rsidP="00944C3D">
      <w:pPr>
        <w:rPr>
          <w:sz w:val="22"/>
          <w:szCs w:val="22"/>
        </w:rPr>
      </w:pPr>
    </w:p>
    <w:p w14:paraId="21562B5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1C9B07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18311AE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C4A1B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044B5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9CAB0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E6E58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CF86570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800727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43413F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CEF220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7B1CA9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0587B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D7CA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5BE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4AC21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AB602C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394A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165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115AF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104797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3B4C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8D8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CA2C4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CDAC1A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F448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34C6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FCC9B1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B1068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F94E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060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05659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7D282C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1F13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795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A812E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117833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E1186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596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EA38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73638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303A502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4BDA13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9DD670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DC596E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A14C29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82242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56F9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6D3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F5363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97A5A6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5E9D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4A6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D81ED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02E51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C05B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4B8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483F8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524CB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F9BA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0E12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33674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BA349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97FC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431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E2052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0D0D3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3C1D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02A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81996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DEC007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1DB5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995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E78C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076ED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333E660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919DA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E124D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B50187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AC843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E3F208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16C909A1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9832E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9D68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B1A251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EACEAE5" w14:textId="77777777" w:rsidR="00944C3D" w:rsidRPr="003607F0" w:rsidRDefault="00944C3D" w:rsidP="00944C3D"/>
    <w:p w14:paraId="0ABC3B7F" w14:textId="77777777" w:rsidR="00F47675" w:rsidRPr="00944C3D" w:rsidRDefault="00F47675" w:rsidP="00944C3D"/>
    <w:sectPr w:rsidR="00F47675" w:rsidRPr="00944C3D" w:rsidSect="00C3433A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692EF" w14:textId="77777777" w:rsidR="00C3433A" w:rsidRDefault="00C3433A">
      <w:r>
        <w:separator/>
      </w:r>
    </w:p>
  </w:endnote>
  <w:endnote w:type="continuationSeparator" w:id="0">
    <w:p w14:paraId="5A51A61E" w14:textId="77777777" w:rsidR="00C3433A" w:rsidRDefault="00C3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7C0E2" w14:textId="77777777" w:rsidR="00F820D9" w:rsidRDefault="00F820D9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2F0F70E6" w14:textId="77777777" w:rsidR="00F820D9" w:rsidRDefault="00F820D9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AC45F" w14:textId="77777777" w:rsidR="00F820D9" w:rsidRDefault="00F820D9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8CC6852" w14:textId="77777777" w:rsidR="00F820D9" w:rsidRDefault="00F820D9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AD3CD" w14:textId="77777777" w:rsidR="00F820D9" w:rsidRPr="00010D38" w:rsidRDefault="00F820D9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03AC5078" w14:textId="77777777" w:rsidR="00F820D9" w:rsidRDefault="00F820D9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D9332" w14:textId="77777777" w:rsidR="00C3433A" w:rsidRDefault="00C3433A">
      <w:r>
        <w:separator/>
      </w:r>
    </w:p>
  </w:footnote>
  <w:footnote w:type="continuationSeparator" w:id="0">
    <w:p w14:paraId="79F9A288" w14:textId="77777777" w:rsidR="00C3433A" w:rsidRDefault="00C34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187571">
    <w:abstractNumId w:val="13"/>
  </w:num>
  <w:num w:numId="2" w16cid:durableId="1113015025">
    <w:abstractNumId w:val="17"/>
  </w:num>
  <w:num w:numId="3" w16cid:durableId="433480976">
    <w:abstractNumId w:val="8"/>
  </w:num>
  <w:num w:numId="4" w16cid:durableId="2100055000">
    <w:abstractNumId w:val="7"/>
  </w:num>
  <w:num w:numId="5" w16cid:durableId="64293331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53712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9226584">
    <w:abstractNumId w:val="20"/>
  </w:num>
  <w:num w:numId="8" w16cid:durableId="961807955">
    <w:abstractNumId w:val="10"/>
  </w:num>
  <w:num w:numId="9" w16cid:durableId="402340345">
    <w:abstractNumId w:val="0"/>
  </w:num>
  <w:num w:numId="10" w16cid:durableId="1762751298">
    <w:abstractNumId w:val="19"/>
  </w:num>
  <w:num w:numId="11" w16cid:durableId="1327518454">
    <w:abstractNumId w:val="6"/>
  </w:num>
  <w:num w:numId="12" w16cid:durableId="1035930374">
    <w:abstractNumId w:val="9"/>
  </w:num>
  <w:num w:numId="13" w16cid:durableId="1084959346">
    <w:abstractNumId w:val="12"/>
  </w:num>
  <w:num w:numId="14" w16cid:durableId="1055202264">
    <w:abstractNumId w:val="15"/>
  </w:num>
  <w:num w:numId="15" w16cid:durableId="1811290005">
    <w:abstractNumId w:val="14"/>
  </w:num>
  <w:num w:numId="16" w16cid:durableId="1519125768">
    <w:abstractNumId w:val="2"/>
  </w:num>
  <w:num w:numId="17" w16cid:durableId="524514960">
    <w:abstractNumId w:val="4"/>
  </w:num>
  <w:num w:numId="18" w16cid:durableId="942569702">
    <w:abstractNumId w:val="11"/>
  </w:num>
  <w:num w:numId="19" w16cid:durableId="188109204">
    <w:abstractNumId w:val="5"/>
  </w:num>
  <w:num w:numId="20" w16cid:durableId="1801067289">
    <w:abstractNumId w:val="18"/>
  </w:num>
  <w:num w:numId="21" w16cid:durableId="371002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47B97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4D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37F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5751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3760"/>
    <w:rsid w:val="007450CC"/>
    <w:rsid w:val="00752C7A"/>
    <w:rsid w:val="00755C3C"/>
    <w:rsid w:val="0076308E"/>
    <w:rsid w:val="007719DD"/>
    <w:rsid w:val="007772AA"/>
    <w:rsid w:val="007822F9"/>
    <w:rsid w:val="00790961"/>
    <w:rsid w:val="007936DE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375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27F1"/>
    <w:rsid w:val="00C05815"/>
    <w:rsid w:val="00C11151"/>
    <w:rsid w:val="00C155C9"/>
    <w:rsid w:val="00C165AD"/>
    <w:rsid w:val="00C213A6"/>
    <w:rsid w:val="00C26D27"/>
    <w:rsid w:val="00C32EEF"/>
    <w:rsid w:val="00C3433A"/>
    <w:rsid w:val="00C3539E"/>
    <w:rsid w:val="00C41449"/>
    <w:rsid w:val="00C419BE"/>
    <w:rsid w:val="00C42982"/>
    <w:rsid w:val="00C43B24"/>
    <w:rsid w:val="00C466F8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6E70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B5119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820D9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83AAC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3A1BA-4E2F-45D4-8803-FAFB2F25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2732</Words>
  <Characters>32621</Characters>
  <Application>Microsoft Office Word</Application>
  <DocSecurity>0</DocSecurity>
  <Lines>271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2025-03-12T08:49:00Z</dcterms:created>
  <dcterms:modified xsi:type="dcterms:W3CDTF">2025-03-12T08:49:00Z</dcterms:modified>
</cp:coreProperties>
</file>