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F91FF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F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0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3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8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A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5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E6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28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1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1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8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2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3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E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0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D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F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7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F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2C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3784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A0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64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65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A1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B7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57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80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7C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4B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16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BE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FC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95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E6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92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3D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F8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7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58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0E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96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0A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2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A1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50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9E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67F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1B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26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23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7A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5B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A5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BF88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7D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14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05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C0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F2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470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F1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42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DE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48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A3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47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2A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40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88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5F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91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04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3A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6D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FB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A0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F1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7F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F5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B3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941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C5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C9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FD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AA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AD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E9B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B1C5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CB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45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C0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1D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76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62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5A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15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4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7A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1F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DD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87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64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9D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77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4D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0B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08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E4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01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0C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A5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94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6C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D1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2E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41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39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AF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5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D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72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2B19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7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1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A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6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1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E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2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BC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32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0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5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D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5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6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2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7A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F8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E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C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EC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A8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1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E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3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5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A0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2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F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B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CC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34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B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88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69ED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4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CF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7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5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8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1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3F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4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1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C5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F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8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8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42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10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7F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F9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3A79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0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F5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7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1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7D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C3B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7B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14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17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86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F6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B79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FB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23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89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BFD9A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0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3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8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B3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A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F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E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6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1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B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4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4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5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3669F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F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6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F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C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D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C7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4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FF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BA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58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2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2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0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4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8CB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9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2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9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4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5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2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74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4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7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4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A8C7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3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A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57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5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A7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26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E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5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07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5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44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C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3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3C1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3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5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6A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FA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C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D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1B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0E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66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B278B" w14:textId="53ACB86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CD3CAD">
              <w:rPr>
                <w:rFonts w:ascii="Arial" w:hAnsi="Arial"/>
                <w:lang w:eastAsia="sk-SK"/>
              </w:rPr>
              <w:t>2</w:t>
            </w:r>
            <w:r w:rsidR="000F543C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D6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1EE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35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B3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FD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3A4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ED8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15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2C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E5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B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1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7F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3405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E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59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41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9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A6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C07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DB4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42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C90D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B482F70" wp14:editId="1B50D99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33CE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F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BC2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A9E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76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9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4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B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3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7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0C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22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8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BD3C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8BC0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3F07D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D7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7B76F83" wp14:editId="233DB44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96A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139F0C5" wp14:editId="76D67B6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8B39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48DCFC" wp14:editId="0F527CC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9875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A8A825C" wp14:editId="5EB804F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B3902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4A3A078" wp14:editId="244FF78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3D09A6" w14:textId="36123593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CD3CA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F543C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A07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3D09A6" w14:textId="36123593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CD3CA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F543C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AD7F160" wp14:editId="3953C8F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3A4D8" w14:textId="14387A56" w:rsidR="000B647F" w:rsidRDefault="0099716A" w:rsidP="00944C3D">
                                  <w:r>
                                    <w:t>20</w:t>
                                  </w:r>
                                  <w:r w:rsidR="00CD3CAD">
                                    <w:t>2</w:t>
                                  </w:r>
                                  <w:r w:rsidR="000F543C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D7F16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EC3A4D8" w14:textId="14387A56" w:rsidR="000B647F" w:rsidRDefault="0099716A" w:rsidP="00944C3D">
                            <w:r>
                              <w:t>20</w:t>
                            </w:r>
                            <w:r w:rsidR="00CD3CAD">
                              <w:t>2</w:t>
                            </w:r>
                            <w:r w:rsidR="000F543C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E518472" wp14:editId="7852E5A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A025BE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36064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9BD6D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8ECCE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F410226" wp14:editId="1BFC34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633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793A1A" wp14:editId="06B6BD5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1ACB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B1198" wp14:editId="112EBD4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06512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9200417" wp14:editId="6C49C22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C2FCC" w14:textId="35B554E0" w:rsidR="000B647F" w:rsidRDefault="0099716A" w:rsidP="00944C3D">
                                  <w:r>
                                    <w:t>20</w:t>
                                  </w:r>
                                  <w:r w:rsidR="00CD3CAD">
                                    <w:t>2</w:t>
                                  </w:r>
                                  <w:r w:rsidR="000F543C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20041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01C2FCC" w14:textId="35B554E0" w:rsidR="000B647F" w:rsidRDefault="0099716A" w:rsidP="00944C3D">
                            <w:r>
                              <w:t>20</w:t>
                            </w:r>
                            <w:r w:rsidR="00CD3CAD">
                              <w:t>2</w:t>
                            </w:r>
                            <w:r w:rsidR="000F543C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4A9CC79" wp14:editId="61161F4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B2215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8BB31DA" wp14:editId="3074351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71BCC3" w14:textId="7BB634F0" w:rsidR="000B647F" w:rsidRDefault="0099716A" w:rsidP="00944C3D">
                                  <w:r>
                                    <w:t>20</w:t>
                                  </w:r>
                                  <w:r w:rsidR="00CD3CAD">
                                    <w:t>2</w:t>
                                  </w:r>
                                  <w:r w:rsidR="000F543C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BB31D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371BCC3" w14:textId="7BB634F0" w:rsidR="000B647F" w:rsidRDefault="0099716A" w:rsidP="00944C3D">
                            <w:r>
                              <w:t>20</w:t>
                            </w:r>
                            <w:r w:rsidR="00CD3CAD">
                              <w:t>2</w:t>
                            </w:r>
                            <w:r w:rsidR="000F543C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52666DC" wp14:editId="5D44F12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295BE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5793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D4EAC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AED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D9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069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E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C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8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E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D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AD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46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9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3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A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9D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7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74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46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5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6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49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26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F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3378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5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90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83D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0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88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D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D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7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9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2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0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A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C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B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1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37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9A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2E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9A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4F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427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87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2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A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9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1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35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B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EC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B9E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7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9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6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D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0B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6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7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05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4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9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4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3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2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5A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6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E7F6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8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0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8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0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04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9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137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8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8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2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6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E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6B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F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5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7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46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E9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F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4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2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BB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7D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5AF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A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E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47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8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F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43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A7F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F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F6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6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2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98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9A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FD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E7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0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6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9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F3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38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E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1E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482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2A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D9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68A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6C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E2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F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F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C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44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0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F1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2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0A95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E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E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5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95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74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6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7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2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8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9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F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4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A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B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7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2A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18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D5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9F3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72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C2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9B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CD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446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9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9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8E3EF95" wp14:editId="1B6B0A7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5B40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5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5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6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3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2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B1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8D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99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F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B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8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A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F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D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9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8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2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B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3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F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1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7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E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F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A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1C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0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A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7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81D3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732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FF3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B33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3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47E0B57" wp14:editId="2285EFB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DED9D7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42025893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42025893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8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A9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E5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E1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6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B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D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DB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7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749CA33" wp14:editId="34DEB90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ABD81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2022719864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2022719864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C6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9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B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E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4C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F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6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0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5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1C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D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B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2A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5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755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73EC0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738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F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7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CE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2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7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0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1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5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81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B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C8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4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D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7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E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1F44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E2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D0F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11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F6D2BB7" wp14:editId="7A32F41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CD67C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743760"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743760"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8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D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B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8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93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0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B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04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F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9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9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98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9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F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B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8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B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7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2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3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A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5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6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C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C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0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9D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9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3A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0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7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56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3B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B2E7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557B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F81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F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6C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27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C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71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6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AF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3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80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7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4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D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0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6E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7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6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48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D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3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6C65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648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FCA92FD" wp14:editId="6975A0C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2B7DBE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AC8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A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6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6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F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2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A3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A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84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B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E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9F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65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8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5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5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0A65E04" wp14:editId="6971AA3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0A7323" w14:textId="77777777" w:rsidR="000B647F" w:rsidRDefault="00743760" w:rsidP="00944C3D">
                                  <w:r>
                                    <w:t>1158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743760" w:rsidP="00944C3D">
                            <w:r>
                              <w:t>1158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15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ED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50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04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E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8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FDC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E3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CD3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C7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D152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5DB5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89C46B1" wp14:editId="2E50C30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2AAF4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047B97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047B97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579FE3" wp14:editId="1B9DC35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2C67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1641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DA4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F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819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97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2A26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5B045F" wp14:editId="54C3735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AA69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7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22A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7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5C5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B6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CE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4D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CD498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2F614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2CF811" wp14:editId="7D35A31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AAD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6D6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7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C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A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2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C6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3D8F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8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86E7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60B7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56766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DBF111D" wp14:editId="760031F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E03C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C845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2FBD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815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AA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9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6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2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3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7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6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2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D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B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1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7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44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B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A4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2A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C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F2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5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5B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5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A3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98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B5E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12CB3E" w14:textId="119F0C0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</w:t>
            </w:r>
            <w:r w:rsidR="00676C60">
              <w:rPr>
                <w:rFonts w:ascii="Arial" w:hAnsi="Arial"/>
                <w:lang w:eastAsia="sk-SK"/>
              </w:rPr>
              <w:t>17</w:t>
            </w:r>
            <w:r w:rsidR="00CD3CAD">
              <w:rPr>
                <w:rFonts w:ascii="Arial" w:hAnsi="Arial"/>
                <w:lang w:eastAsia="sk-SK"/>
              </w:rPr>
              <w:t>.3.202</w:t>
            </w:r>
            <w:r w:rsidR="000F543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0B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32FF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E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8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C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51F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E6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250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85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61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83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0CC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E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31B1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FE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C6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C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85E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D6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830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D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7878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7F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B24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4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C6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88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08F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F17D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C0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C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F1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7C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0F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B53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5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4C8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682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85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C7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23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7C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B2B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2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A0A5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F01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BF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E8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E8C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9C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A8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E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4E2A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EFB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C0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29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28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54D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804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E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3353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E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89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D76D7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C9049D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66CEF5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2654E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936D78" w14:textId="786FD67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83A0D8" w14:textId="77777777" w:rsidR="00CD3CAD" w:rsidRDefault="00CD3CAD" w:rsidP="00503750">
            <w:pPr>
              <w:rPr>
                <w:rFonts w:ascii="Arial" w:hAnsi="Arial"/>
                <w:lang w:eastAsia="sk-SK"/>
              </w:rPr>
            </w:pPr>
          </w:p>
          <w:p w14:paraId="73DB68B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34DF3D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8FC57D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0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0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979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BEA4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9A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2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C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5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9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2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8C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2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2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6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1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A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1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2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1F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AF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1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36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4A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8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9EB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B3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F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61D3D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ADCBA16" w14:textId="77777777" w:rsidR="00944C3D" w:rsidRDefault="00944C3D" w:rsidP="00944C3D">
      <w:pPr>
        <w:rPr>
          <w:rFonts w:ascii="Arial" w:hAnsi="Arial"/>
        </w:rPr>
      </w:pPr>
    </w:p>
    <w:p w14:paraId="20DB987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73CE3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CBBD3E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CBDF5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E8B96F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C2C0F6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0B4E47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1578B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688F6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55FC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53EE60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AE32A1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Ploščica  Ján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3D90C34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B5E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1622B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90BA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69DE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881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05CD1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13E9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89C72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E18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99E7B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A5C053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740FA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2DF93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193F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AAB8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6808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B14A65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3EC61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0C4A6D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D42B3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2ED30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068D5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F76FC0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41F9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51DAED3" w14:textId="55BE63FF" w:rsidR="00944C3D" w:rsidRPr="008D0433" w:rsidRDefault="00CD3CA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EC89131" w14:textId="040F0C46" w:rsidR="00944C3D" w:rsidRPr="008D0433" w:rsidRDefault="00CD3CA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0BDD73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AED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B69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7684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F096B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DF6F6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512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AC4C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95545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DD24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863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31F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D182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90A3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CA7F9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38D5AB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0DDBA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59FD6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5A4AC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F48F2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324047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7CB048B" w14:textId="50569CB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CD3CAD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27A29C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3A0A21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8F1169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477F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8CAF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E14A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165E8A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3FB69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03A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ABA8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1C6A8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9B5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ADFC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66EC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5057E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72F9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765F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F47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4A2E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DE84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98B37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E29A8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3AF9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4782A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10215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81051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516A0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00D24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34645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9F5F0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B1D7E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59DD8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37635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8E6B4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A250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EED29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B4F78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2DC47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7A7EB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F2282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2121A6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7FAF1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FD6E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57FB0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EB3C8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74D4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8CCE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CE2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733E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55C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E3B2E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07C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7B9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D821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9D2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4EFA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53C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B418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0BE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EA4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2BE0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CB4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FE0E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8F2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168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65028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B4F0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194E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872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78C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1EEF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D8CD6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4C2EA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4A66E6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E6F01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95677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3AE1FA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A01667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2C5D0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D7122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E7641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ADFDC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CBFEA87" w14:textId="77777777" w:rsidTr="00503750">
        <w:tc>
          <w:tcPr>
            <w:tcW w:w="2302" w:type="dxa"/>
            <w:vAlign w:val="center"/>
          </w:tcPr>
          <w:p w14:paraId="290E6F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9E41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ED42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B7C8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2C505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B7956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8EF09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558D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DE4D54" w14:textId="77777777" w:rsidTr="00503750">
        <w:tc>
          <w:tcPr>
            <w:tcW w:w="15593" w:type="dxa"/>
            <w:gridSpan w:val="8"/>
            <w:vAlign w:val="center"/>
          </w:tcPr>
          <w:p w14:paraId="59950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030CC5" w14:textId="77777777" w:rsidTr="00503750">
        <w:tc>
          <w:tcPr>
            <w:tcW w:w="2302" w:type="dxa"/>
            <w:vAlign w:val="center"/>
          </w:tcPr>
          <w:p w14:paraId="1F497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80CC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33A5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45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CB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FB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0A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06D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5562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0DC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67D9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061E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B16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8B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4B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028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1CA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B08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96F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3D25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E75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7D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5B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C9B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0E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043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364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4D3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3CAC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614D9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F216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9B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5D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DF7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9E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CE6786" w14:textId="77777777" w:rsidTr="00503750">
        <w:tc>
          <w:tcPr>
            <w:tcW w:w="2302" w:type="dxa"/>
            <w:vAlign w:val="center"/>
          </w:tcPr>
          <w:p w14:paraId="1560C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E0E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5A1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FE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C9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E62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5D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2F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C1E5C" w14:textId="77777777" w:rsidTr="00503750">
        <w:tc>
          <w:tcPr>
            <w:tcW w:w="15593" w:type="dxa"/>
            <w:gridSpan w:val="8"/>
            <w:vAlign w:val="center"/>
          </w:tcPr>
          <w:p w14:paraId="2F666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21676A6" w14:textId="77777777" w:rsidTr="00503750">
        <w:tc>
          <w:tcPr>
            <w:tcW w:w="2302" w:type="dxa"/>
            <w:vAlign w:val="center"/>
          </w:tcPr>
          <w:p w14:paraId="62A56A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E6B6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FB20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83D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BF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C7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8E69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84C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1C8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D26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9200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3458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2EC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FB9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61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5407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BA31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EB2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3BC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DFAB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CD0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3D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F57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28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823F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116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B50B5" w14:textId="77777777" w:rsidTr="00503750">
        <w:tc>
          <w:tcPr>
            <w:tcW w:w="2302" w:type="dxa"/>
            <w:vAlign w:val="center"/>
          </w:tcPr>
          <w:p w14:paraId="53553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705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79AC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C3A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8B2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E0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12A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00F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07651" w14:textId="77777777" w:rsidTr="00503750">
        <w:tc>
          <w:tcPr>
            <w:tcW w:w="15593" w:type="dxa"/>
            <w:gridSpan w:val="8"/>
            <w:vAlign w:val="center"/>
          </w:tcPr>
          <w:p w14:paraId="16E42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E9C5EE" w14:textId="77777777" w:rsidTr="00503750">
        <w:tc>
          <w:tcPr>
            <w:tcW w:w="2302" w:type="dxa"/>
            <w:vAlign w:val="center"/>
          </w:tcPr>
          <w:p w14:paraId="1A87DF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A009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9DBA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07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92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791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FBB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6BAD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89EA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55B1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32F2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891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F4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24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EF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9FC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767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C000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65C1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200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724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29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67D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F02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1C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537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8F5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FB0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683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C6A9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F8A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CB5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DD1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3B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2B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C4FA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86162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1F2D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286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EA6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B9E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AC2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2BE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C6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C72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D1F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52FF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18D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EED6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A8A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3BC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66A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4A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5BB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59C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DD9A06" w14:textId="77777777" w:rsidR="00944C3D" w:rsidRDefault="00944C3D" w:rsidP="00944C3D">
      <w:pPr>
        <w:rPr>
          <w:rFonts w:ascii="Arial" w:hAnsi="Arial"/>
          <w:b/>
        </w:rPr>
      </w:pPr>
    </w:p>
    <w:p w14:paraId="3B6AD81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880525E" w14:textId="77777777" w:rsidTr="00503750">
        <w:tc>
          <w:tcPr>
            <w:tcW w:w="1944" w:type="dxa"/>
            <w:vAlign w:val="center"/>
          </w:tcPr>
          <w:p w14:paraId="0CF079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07D2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4C4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25B0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9313F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1609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53A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504B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37802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FC8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AF01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75D1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8EB65AA" w14:textId="77777777" w:rsidTr="00503750">
        <w:tc>
          <w:tcPr>
            <w:tcW w:w="15685" w:type="dxa"/>
            <w:gridSpan w:val="12"/>
            <w:vAlign w:val="center"/>
          </w:tcPr>
          <w:p w14:paraId="2DE4A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8710F6" w14:textId="77777777" w:rsidTr="00503750">
        <w:tc>
          <w:tcPr>
            <w:tcW w:w="1944" w:type="dxa"/>
            <w:vAlign w:val="center"/>
          </w:tcPr>
          <w:p w14:paraId="39A7F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E27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9BD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8B5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816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9D6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9FE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E72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850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8E2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360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C46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85D4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7A27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63A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587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0C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61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06C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4A9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184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BA0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C17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D72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49E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0F084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2EC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648A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1F0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182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A8B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B2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C40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AE6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EAD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877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64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650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9A34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BE0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AD4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613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82F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F35C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E73C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AA12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3BB9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EA7E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9E29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201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AD3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79A7A5" w14:textId="77777777" w:rsidTr="00503750">
        <w:tc>
          <w:tcPr>
            <w:tcW w:w="1944" w:type="dxa"/>
            <w:vAlign w:val="center"/>
          </w:tcPr>
          <w:p w14:paraId="0A7A1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1C6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E8D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59D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E47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B1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2C5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A77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360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83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C6B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BAE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E821B" w14:textId="77777777" w:rsidTr="00503750">
        <w:tc>
          <w:tcPr>
            <w:tcW w:w="15685" w:type="dxa"/>
            <w:gridSpan w:val="12"/>
            <w:vAlign w:val="center"/>
          </w:tcPr>
          <w:p w14:paraId="662147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FFBB20" w14:textId="77777777" w:rsidTr="00503750">
        <w:tc>
          <w:tcPr>
            <w:tcW w:w="1944" w:type="dxa"/>
            <w:vAlign w:val="center"/>
          </w:tcPr>
          <w:p w14:paraId="32C1FF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822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D79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1EB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E73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C65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5EB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AA9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AE2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49A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D18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CE2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D99F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BAB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619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42C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103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77A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513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E8D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279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8DD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178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370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6A9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0014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1583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822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2C8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515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384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D53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BEA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77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96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6A8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4F1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174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45B22" w14:textId="77777777" w:rsidTr="00503750">
        <w:tc>
          <w:tcPr>
            <w:tcW w:w="1944" w:type="dxa"/>
            <w:vAlign w:val="center"/>
          </w:tcPr>
          <w:p w14:paraId="5ADCBE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7F7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BF7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DA6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F32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E48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500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E2F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D7F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086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862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2B0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4F118" w14:textId="77777777" w:rsidTr="00503750">
        <w:tc>
          <w:tcPr>
            <w:tcW w:w="15685" w:type="dxa"/>
            <w:gridSpan w:val="12"/>
            <w:vAlign w:val="center"/>
          </w:tcPr>
          <w:p w14:paraId="2118D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FA4BBB" w14:textId="77777777" w:rsidTr="00503750">
        <w:tc>
          <w:tcPr>
            <w:tcW w:w="1944" w:type="dxa"/>
            <w:vAlign w:val="center"/>
          </w:tcPr>
          <w:p w14:paraId="1431F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FAC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539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33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BD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86A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6CE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7F0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A91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155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407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8C2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C514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380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6C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98F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6A9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DAB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107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517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815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60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E91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71F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878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2040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1278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4818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E69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AA3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6D5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1C9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AC8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039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56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D33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0D3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612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ABC6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5913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ECC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5AC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095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76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517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000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0E6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59E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318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9CD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BD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1718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0998F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E000D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40CB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160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1E7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1DB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E6D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9E1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085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0D3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AD9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FC8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E9A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B9E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53DA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48CD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42B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BFE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DAF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217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7D7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DFE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24C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F42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2CA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702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70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4B9A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6458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9C4EE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A1FA3C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8CA2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420D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ACFE52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DB4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834C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D5E7E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967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4A7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4CE26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2D4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B66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5A87A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697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A4A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11FFC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8E82C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58C84C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3B23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ADDD4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3C5B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E84F9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ACF46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E0A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EC22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E1D6E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D436B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8CF2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380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8D928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FEA3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E58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757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3B31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F0F53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54C159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5FAE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4DA59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7997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0B60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87D3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5BFA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5DF44C5" w14:textId="77777777" w:rsidTr="00503750">
        <w:trPr>
          <w:trHeight w:val="1073"/>
        </w:trPr>
        <w:tc>
          <w:tcPr>
            <w:tcW w:w="3614" w:type="dxa"/>
            <w:vMerge/>
          </w:tcPr>
          <w:p w14:paraId="62E5E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ACA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F441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280A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D2C5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AD7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E008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6A5D942" w14:textId="77777777" w:rsidTr="00503750">
        <w:trPr>
          <w:trHeight w:val="283"/>
        </w:trPr>
        <w:tc>
          <w:tcPr>
            <w:tcW w:w="3614" w:type="dxa"/>
          </w:tcPr>
          <w:p w14:paraId="415E3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9BC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643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F65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CD3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205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873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6B42A1" w14:textId="77777777" w:rsidTr="00503750">
        <w:trPr>
          <w:trHeight w:val="283"/>
        </w:trPr>
        <w:tc>
          <w:tcPr>
            <w:tcW w:w="3614" w:type="dxa"/>
          </w:tcPr>
          <w:p w14:paraId="638C9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2C0E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AD5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B5F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FE7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7B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49A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522A72" w14:textId="77777777" w:rsidTr="00503750">
        <w:trPr>
          <w:trHeight w:val="283"/>
        </w:trPr>
        <w:tc>
          <w:tcPr>
            <w:tcW w:w="3614" w:type="dxa"/>
          </w:tcPr>
          <w:p w14:paraId="29E7E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A3E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EF10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88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E42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F65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657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331E3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1B3D2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B0417A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9052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5836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CFAF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3A3E7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060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B48B4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F3B75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71B6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09E7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DE2A7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0B0C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AC90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38446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8A61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58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2D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EC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F8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F1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CD1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980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9F8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1E2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224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46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9E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ED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3E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B7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51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5F0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68D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EEB0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073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CE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A6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36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B4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9F3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F1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928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3A2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FC6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7F35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818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3C1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29F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0D1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85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49C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669D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7D1E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047B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039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B7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27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10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45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16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8A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BB1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E8F7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E13CF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2C85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73E7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8A0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65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BB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73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2C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ED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68F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DC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92A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F9C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6A09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D4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80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A1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54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81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E8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8F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947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C66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6A55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FC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A1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AD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35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28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67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4B9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82B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579C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F1BA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80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A4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13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B78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49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79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3E5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A893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53ED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0625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2E7C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F6C7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37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A30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60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9A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91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A6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2D1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64F80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8CA7E8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642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93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B4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616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7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C9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04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772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8BA1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B0084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23AA80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F4C96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76E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5B5B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CED6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693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159D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57FB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5AB0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25D1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F5CB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558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7EFC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078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35B8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EBAD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5B82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E19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16F44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E7641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8A597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B0840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5C4D0A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D11581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A86BD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2E9D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5E20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11D4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085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216F08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6E1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06BC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8BD8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0603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B7AA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828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516A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29F9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4EA8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980F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8E49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034D7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136AD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B9DA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06BF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FF4B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009F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EF0BC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C09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4051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9144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EDA7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3929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30D57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8A4BC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D0D1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10E4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1455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2CEA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54743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7AD11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B407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82DB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23F0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BC8C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DFBE22A" w14:textId="77777777" w:rsidR="00944C3D" w:rsidRDefault="00944C3D" w:rsidP="00944C3D">
      <w:pPr>
        <w:rPr>
          <w:rFonts w:ascii="Arial" w:hAnsi="Arial"/>
          <w:b/>
        </w:rPr>
      </w:pPr>
    </w:p>
    <w:p w14:paraId="632019D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37DEF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18CD4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2AEF8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D8D4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68C2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05B6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199286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6716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816F4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B450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78CD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63153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BAF36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BC04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85C3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B9A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87612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73149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8DF8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8B7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F2AA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E8D3F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1A82B8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B99C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ABE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FACF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18A6B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C16BB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8CA80F" w14:textId="77777777" w:rsidTr="00503750">
        <w:tc>
          <w:tcPr>
            <w:tcW w:w="2835" w:type="dxa"/>
            <w:vAlign w:val="center"/>
          </w:tcPr>
          <w:p w14:paraId="644F0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77EBE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6EE8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CD15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FBEE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8C82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718BEC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F17F8C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5AECB8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C28B2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0345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C51F9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589A0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1DB9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B5C9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B575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FA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3D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31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761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3181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402A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4DD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09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84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45A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3CB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A9E3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4F0E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8622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77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2D8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A71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02B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ABCA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7B342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31D1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74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94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7F7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163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387D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0E44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B3A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55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617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271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FE9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5F5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7EF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8DA77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22DE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B988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A534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E409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C062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9BD72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F99A3D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4307E66" w14:textId="77777777" w:rsidR="00944C3D" w:rsidRDefault="00944C3D" w:rsidP="00944C3D">
      <w:pPr>
        <w:rPr>
          <w:rFonts w:ascii="Arial" w:hAnsi="Arial"/>
          <w:b/>
        </w:rPr>
      </w:pPr>
    </w:p>
    <w:p w14:paraId="636DE77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A291DA6" w14:textId="77777777" w:rsidTr="00503750">
        <w:tc>
          <w:tcPr>
            <w:tcW w:w="2835" w:type="dxa"/>
            <w:vAlign w:val="center"/>
          </w:tcPr>
          <w:p w14:paraId="0A55CD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8B29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75AB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F398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33C5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379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EE0F8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6636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E57D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F19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06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25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9BB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5AD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D64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DD8C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302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CB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8BB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370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F9C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B5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C5AC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DB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855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88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6C9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0BF6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1CD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2B1C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F4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FD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F44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D34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EA0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BBB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86B2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00A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14A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6ED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8868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EE84C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368F51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2AA9C1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C8FB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07D5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BE70572" w14:textId="77777777" w:rsidTr="00503750">
        <w:trPr>
          <w:trHeight w:val="699"/>
        </w:trPr>
        <w:tc>
          <w:tcPr>
            <w:tcW w:w="3502" w:type="dxa"/>
            <w:vMerge/>
          </w:tcPr>
          <w:p w14:paraId="66330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8A6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B21D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26DA9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8C8C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8C38C7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EF96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2D7E7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05E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2632CD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BCF5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1B42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58F3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C85E4B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A2F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C12E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34399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F57D096" w14:textId="77777777" w:rsidTr="00503750">
        <w:trPr>
          <w:trHeight w:val="593"/>
        </w:trPr>
        <w:tc>
          <w:tcPr>
            <w:tcW w:w="3497" w:type="dxa"/>
          </w:tcPr>
          <w:p w14:paraId="5392F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8B8D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5656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F3703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E9F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83F4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AC9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7C9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81BBC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0D8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030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CD7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3DFAE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CE4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623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E12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113F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C38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511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293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EBFF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A27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823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E91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67D1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EF2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03F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532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0FB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F3C2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9D0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15A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A1318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F69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16B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E1F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E3CDD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5D8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058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1106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49BA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313E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D31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612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DE8E7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0D3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7D0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80A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44B6C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82C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50E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DEF560" w14:textId="77777777" w:rsidR="00944C3D" w:rsidRDefault="00944C3D" w:rsidP="00944C3D">
      <w:pPr>
        <w:rPr>
          <w:rFonts w:ascii="Arial" w:hAnsi="Arial"/>
          <w:b/>
        </w:rPr>
      </w:pPr>
    </w:p>
    <w:p w14:paraId="55782476" w14:textId="77777777" w:rsidR="00944C3D" w:rsidRDefault="00944C3D" w:rsidP="00944C3D">
      <w:pPr>
        <w:rPr>
          <w:rFonts w:ascii="Arial" w:hAnsi="Arial"/>
          <w:b/>
        </w:rPr>
      </w:pPr>
    </w:p>
    <w:p w14:paraId="7D1BB2BB" w14:textId="77777777" w:rsidR="00944C3D" w:rsidRDefault="00944C3D" w:rsidP="00944C3D">
      <w:pPr>
        <w:rPr>
          <w:rFonts w:ascii="Arial" w:hAnsi="Arial"/>
          <w:b/>
        </w:rPr>
      </w:pPr>
    </w:p>
    <w:p w14:paraId="2AA4B768" w14:textId="77777777" w:rsidR="00944C3D" w:rsidRDefault="00944C3D" w:rsidP="00944C3D">
      <w:pPr>
        <w:rPr>
          <w:rFonts w:ascii="Arial" w:hAnsi="Arial"/>
          <w:b/>
        </w:rPr>
      </w:pPr>
    </w:p>
    <w:p w14:paraId="0C1CD3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1A2C12F" w14:textId="77777777" w:rsidTr="00503750">
        <w:tc>
          <w:tcPr>
            <w:tcW w:w="2622" w:type="dxa"/>
            <w:vAlign w:val="center"/>
          </w:tcPr>
          <w:p w14:paraId="48F7CE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5C367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477CB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2B613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E107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93DF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89924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6269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19D7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69393A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DA0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DDCE3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944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1853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C34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C9E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72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1B5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D4C5FE" w14:textId="77777777" w:rsidTr="00503750">
        <w:tc>
          <w:tcPr>
            <w:tcW w:w="2622" w:type="dxa"/>
            <w:vAlign w:val="center"/>
          </w:tcPr>
          <w:p w14:paraId="4E1B7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F7687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1378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981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926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93C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11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E8AD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BCA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C8E7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72D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DE0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2D1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54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1A32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509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DF89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FFB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8C8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BA6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60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F53A11" w14:textId="77777777" w:rsidTr="00503750">
        <w:tc>
          <w:tcPr>
            <w:tcW w:w="2622" w:type="dxa"/>
            <w:vAlign w:val="center"/>
          </w:tcPr>
          <w:p w14:paraId="2911F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03D0388" w14:textId="6432CFD0" w:rsidR="00944C3D" w:rsidRPr="008C56AB" w:rsidRDefault="000F543C" w:rsidP="00676C6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11047</w:t>
            </w:r>
          </w:p>
        </w:tc>
        <w:tc>
          <w:tcPr>
            <w:tcW w:w="1275" w:type="dxa"/>
            <w:vAlign w:val="center"/>
          </w:tcPr>
          <w:p w14:paraId="2FBD436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ACFE62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BDB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806AE" w14:textId="1A9ACA81" w:rsidR="00944C3D" w:rsidRPr="008C56AB" w:rsidRDefault="00B72A3E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9304</w:t>
            </w:r>
          </w:p>
        </w:tc>
      </w:tr>
      <w:tr w:rsidR="0099716A" w:rsidRPr="00050529" w14:paraId="1ADEE6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C19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4D1A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399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90C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A02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94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6746D2C" w14:textId="77777777" w:rsidTr="00503750">
        <w:tc>
          <w:tcPr>
            <w:tcW w:w="2622" w:type="dxa"/>
            <w:vAlign w:val="center"/>
          </w:tcPr>
          <w:p w14:paraId="742AA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2B4A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AA5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F3A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D71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ADF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DADA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8CE86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4AB95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BCF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6787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52E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1F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CEF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E2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8AA18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A34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3FA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E2C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335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772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5C7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A7AA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648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C4D0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149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DD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A45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AD1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B33815" w14:textId="77777777" w:rsidTr="00503750">
        <w:tc>
          <w:tcPr>
            <w:tcW w:w="2622" w:type="dxa"/>
            <w:vAlign w:val="center"/>
          </w:tcPr>
          <w:p w14:paraId="723643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6D3C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CAC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7D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3C0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B5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ECF8DD" w14:textId="77777777" w:rsidTr="00503750">
        <w:tc>
          <w:tcPr>
            <w:tcW w:w="2622" w:type="dxa"/>
            <w:vAlign w:val="center"/>
          </w:tcPr>
          <w:p w14:paraId="4C7B61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45B8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F4D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214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4A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9E7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921D8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140E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8A8F7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AFCDDC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7938C7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0840B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BBF139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0284E4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38A5F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F8D59F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B44A0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2C375D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3F504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C0C8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AC934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747EF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9BEEC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F8B06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374A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03F82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2334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64D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C7C35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B6C5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7E9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FE83E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4894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04A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AB6C8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E690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77E9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B52F0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ED2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2F5A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AB71A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53FC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5A49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3AF7C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E694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933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12A1E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19D1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DFD1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62F3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9B45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7FA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B9F2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F983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C3024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33A05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2EB60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638F5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39D00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09B0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B526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1F5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56D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1B2DE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DE5B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16A8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239DC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E140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915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37210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9F9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7103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A1A7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BB1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C72E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5CF5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7EF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E7EF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CB9F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A477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97E4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1C72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867066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34B38C0" w14:textId="77777777" w:rsidTr="00503750">
        <w:tc>
          <w:tcPr>
            <w:tcW w:w="2835" w:type="dxa"/>
            <w:vAlign w:val="center"/>
          </w:tcPr>
          <w:p w14:paraId="736D44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1E80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D9477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3C5B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2F3D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F5462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74ABB5" w14:textId="77777777" w:rsidTr="00503750">
        <w:tc>
          <w:tcPr>
            <w:tcW w:w="2835" w:type="dxa"/>
            <w:vAlign w:val="center"/>
          </w:tcPr>
          <w:p w14:paraId="07CCF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DAD8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3B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18A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75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59B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CE6583" w14:textId="77777777" w:rsidTr="00503750">
        <w:tc>
          <w:tcPr>
            <w:tcW w:w="2835" w:type="dxa"/>
            <w:vAlign w:val="center"/>
          </w:tcPr>
          <w:p w14:paraId="11EC1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8C61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6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CD0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56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8A2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E182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41938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69ED4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D11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21A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AF7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B78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8C4F365" w14:textId="77777777" w:rsidTr="00503750">
        <w:tc>
          <w:tcPr>
            <w:tcW w:w="2835" w:type="dxa"/>
            <w:vAlign w:val="center"/>
          </w:tcPr>
          <w:p w14:paraId="34B1D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6C0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78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49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3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F84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2D453" w14:textId="77777777" w:rsidTr="00503750">
        <w:tc>
          <w:tcPr>
            <w:tcW w:w="2835" w:type="dxa"/>
            <w:vAlign w:val="center"/>
          </w:tcPr>
          <w:p w14:paraId="26BA3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1DA7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C4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1E0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EEB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45B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A636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43852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FC712E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2DF4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A9E2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15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0A51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41F4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40476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A517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D4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C7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C9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8C7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C13DC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6B40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B8B5186" w14:textId="77777777" w:rsidTr="00503750">
        <w:tc>
          <w:tcPr>
            <w:tcW w:w="2552" w:type="dxa"/>
            <w:shd w:val="clear" w:color="auto" w:fill="auto"/>
            <w:vAlign w:val="center"/>
          </w:tcPr>
          <w:p w14:paraId="7D982B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1C8CC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68EF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B3A6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2164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F7E3F5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AC336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E0ECEE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23435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DA290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464F0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FB9BB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9513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C750A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1191AF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2B69D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8832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9924BD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C74816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04938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5F1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F6E64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5A64299" w14:textId="77777777" w:rsidTr="00503750">
        <w:tc>
          <w:tcPr>
            <w:tcW w:w="4395" w:type="dxa"/>
            <w:vMerge/>
          </w:tcPr>
          <w:p w14:paraId="3F9C12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16E9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687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7A00DD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655C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686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51F2A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9CB88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3F4F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1E0E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DCE0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63BD71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76112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21650B1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D2241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4C39A3" w14:textId="77777777" w:rsidTr="00503750">
        <w:tc>
          <w:tcPr>
            <w:tcW w:w="4395" w:type="dxa"/>
            <w:vAlign w:val="center"/>
          </w:tcPr>
          <w:p w14:paraId="60B64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D05D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2C51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89C05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74BF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7C40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1DCE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9919DA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FA521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FC44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E8F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7DE8F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25B41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FDFF63" w14:textId="2DF7EB0A" w:rsidR="00944C3D" w:rsidRPr="008C56AB" w:rsidRDefault="00B72A3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66656</w:t>
            </w:r>
          </w:p>
        </w:tc>
        <w:tc>
          <w:tcPr>
            <w:tcW w:w="2835" w:type="dxa"/>
            <w:vAlign w:val="center"/>
          </w:tcPr>
          <w:p w14:paraId="183B5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2AA31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EC00B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FFB9ED2" w14:textId="77777777" w:rsidTr="00503750">
        <w:tc>
          <w:tcPr>
            <w:tcW w:w="4395" w:type="dxa"/>
            <w:vAlign w:val="center"/>
          </w:tcPr>
          <w:p w14:paraId="187CFC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DE82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3F35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39E44A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30897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BB2D3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69CB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985A85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9BC79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E83B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689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0F29A2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797A0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F5C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EFF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774080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60FFB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35B4F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6D5C2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56513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964A4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4FC00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9C11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7700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47E9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CFE4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7C2B110" w14:textId="77777777" w:rsidTr="00503750">
        <w:tc>
          <w:tcPr>
            <w:tcW w:w="1843" w:type="dxa"/>
            <w:vAlign w:val="center"/>
          </w:tcPr>
          <w:p w14:paraId="096AF1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6AE4E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10CD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7AC9E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4505E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A3B38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CE4FC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7513E3D" w14:textId="77777777" w:rsidTr="00503750">
        <w:tc>
          <w:tcPr>
            <w:tcW w:w="1843" w:type="dxa"/>
            <w:vAlign w:val="center"/>
          </w:tcPr>
          <w:p w14:paraId="330FB1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C1155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FA8B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C7A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3E77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7070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9E20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69B38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2CD9A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4A93F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E2DE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727C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149E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022D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AAA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85357E" w14:textId="77777777" w:rsidTr="00503750">
        <w:tc>
          <w:tcPr>
            <w:tcW w:w="1843" w:type="dxa"/>
            <w:vAlign w:val="center"/>
          </w:tcPr>
          <w:p w14:paraId="5B1855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F96B5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AE66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A80E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391E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52EF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C988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CBE8A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61EA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A75E3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A9F1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99F2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EDA4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D3A7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D5DE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19F77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EA991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A3EFF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E4D5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E982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3552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B6154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5B35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3848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925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3075301" w14:textId="77777777" w:rsidTr="00503750">
        <w:trPr>
          <w:trHeight w:val="664"/>
        </w:trPr>
        <w:tc>
          <w:tcPr>
            <w:tcW w:w="3372" w:type="dxa"/>
          </w:tcPr>
          <w:p w14:paraId="4B4308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59D28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922B1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0F3D3E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080B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A77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A6D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9AF1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161AA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09D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79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0688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7EDFA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569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2E3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3AAF4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5BD90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4614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524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273C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63627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C4D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1DE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1028B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C3CBFE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9AB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B0F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F7258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67DAE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4671485" w14:textId="77777777" w:rsidTr="00503750">
        <w:tc>
          <w:tcPr>
            <w:tcW w:w="2835" w:type="dxa"/>
            <w:vAlign w:val="center"/>
          </w:tcPr>
          <w:p w14:paraId="47468D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8C1FF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568FF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1166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E8661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9520C4" w14:textId="77777777" w:rsidTr="00503750">
        <w:tc>
          <w:tcPr>
            <w:tcW w:w="2835" w:type="dxa"/>
          </w:tcPr>
          <w:p w14:paraId="018AE2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8313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8B2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677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E66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6D729D" w14:textId="77777777" w:rsidTr="00503750">
        <w:tc>
          <w:tcPr>
            <w:tcW w:w="2835" w:type="dxa"/>
          </w:tcPr>
          <w:p w14:paraId="0716D2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8E9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75D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6CD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A33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143C62" w14:textId="77777777" w:rsidTr="00503750">
        <w:tc>
          <w:tcPr>
            <w:tcW w:w="2835" w:type="dxa"/>
          </w:tcPr>
          <w:p w14:paraId="2ED29C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0C79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B4C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97F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827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17AC64" w14:textId="77777777" w:rsidTr="00503750">
        <w:tc>
          <w:tcPr>
            <w:tcW w:w="2835" w:type="dxa"/>
            <w:vAlign w:val="center"/>
          </w:tcPr>
          <w:p w14:paraId="535D7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DF2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AFB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139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9BE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9D3252" w14:textId="77777777" w:rsidTr="00503750">
        <w:tc>
          <w:tcPr>
            <w:tcW w:w="2835" w:type="dxa"/>
            <w:vAlign w:val="center"/>
          </w:tcPr>
          <w:p w14:paraId="693D3B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D139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47D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7E4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772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3B9BA2" w14:textId="77777777" w:rsidTr="00503750">
        <w:tc>
          <w:tcPr>
            <w:tcW w:w="2835" w:type="dxa"/>
          </w:tcPr>
          <w:p w14:paraId="26A02F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A487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47A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854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DC6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A3E322" w14:textId="77777777" w:rsidTr="00503750">
        <w:tc>
          <w:tcPr>
            <w:tcW w:w="2835" w:type="dxa"/>
          </w:tcPr>
          <w:p w14:paraId="7DCE58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02A5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B78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8FF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7A4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601424" w14:textId="77777777" w:rsidTr="00503750">
        <w:tc>
          <w:tcPr>
            <w:tcW w:w="2835" w:type="dxa"/>
          </w:tcPr>
          <w:p w14:paraId="3E4D4F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6F51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094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9AB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3B0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F19340" w14:textId="77777777" w:rsidR="00944C3D" w:rsidRDefault="00944C3D" w:rsidP="00944C3D">
      <w:pPr>
        <w:rPr>
          <w:rFonts w:ascii="Arial" w:hAnsi="Arial"/>
          <w:b/>
        </w:rPr>
      </w:pPr>
    </w:p>
    <w:p w14:paraId="52AAE6D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514FA3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16702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7D9AE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50423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AE5C1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B422F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BF823EB" w14:textId="77777777" w:rsidTr="00503750">
        <w:trPr>
          <w:trHeight w:val="443"/>
        </w:trPr>
        <w:tc>
          <w:tcPr>
            <w:tcW w:w="2560" w:type="dxa"/>
          </w:tcPr>
          <w:p w14:paraId="50CF01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06CA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56D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661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918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35DAC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986DE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605C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58C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15F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08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E623F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E173A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C1E7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EA0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469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B54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93FED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4FFC5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35AE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72F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9B2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176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A3A012" w14:textId="77777777" w:rsidR="00944C3D" w:rsidRDefault="00944C3D" w:rsidP="00944C3D">
      <w:pPr>
        <w:rPr>
          <w:rFonts w:ascii="Arial" w:hAnsi="Arial"/>
          <w:b/>
        </w:rPr>
      </w:pPr>
    </w:p>
    <w:p w14:paraId="1B40ADF4" w14:textId="77777777" w:rsidR="00944C3D" w:rsidRDefault="00944C3D" w:rsidP="00944C3D">
      <w:pPr>
        <w:rPr>
          <w:rFonts w:ascii="Arial" w:hAnsi="Arial"/>
          <w:b/>
        </w:rPr>
      </w:pPr>
    </w:p>
    <w:p w14:paraId="1B5E34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0531BE" w14:textId="77777777" w:rsidR="00944C3D" w:rsidRDefault="00944C3D" w:rsidP="00944C3D">
      <w:pPr>
        <w:rPr>
          <w:rFonts w:ascii="Arial" w:hAnsi="Arial"/>
          <w:b/>
        </w:rPr>
      </w:pPr>
    </w:p>
    <w:p w14:paraId="4A51F5C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D396FB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54DBB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22443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44B70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77CC0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80D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FEDE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985E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07999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DB3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0FBE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FA0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2FE5E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9BA9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C7E1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21EA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93E8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493E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A63CF16" w14:textId="77777777" w:rsidTr="00503750">
        <w:trPr>
          <w:trHeight w:val="677"/>
        </w:trPr>
        <w:tc>
          <w:tcPr>
            <w:tcW w:w="3358" w:type="dxa"/>
          </w:tcPr>
          <w:p w14:paraId="04E4DE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B2F63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4123A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0DD7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0C26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72D0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309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7081B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112F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D5CF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656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75A9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2CA0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A131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023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DDA0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0669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DFA2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333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7E3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69D18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992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09F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248DE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86D367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CFD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BAB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65F05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C18C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68ABFD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3AB6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E8670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1E6785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3EEB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8C53D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A4357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A416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F64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20EA4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BA4F7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2C10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C7757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EF306E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5C216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7B79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79E64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CF551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A3A0C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FF094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6BF1C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84B1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AC7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976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60712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E27F3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DAEB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AE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F2ED1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E139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644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2A7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8564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57F0A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C22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DA6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9D04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7BEA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E0E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2D5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D0DA5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553B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314E1E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C787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49932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32FC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D8528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2A2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2C5D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E70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3EAC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AE33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9548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231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2E67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769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343A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BA9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F5AB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4F26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844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B2E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44DD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BB082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8A0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42E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1BC84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EDF90C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510A617" w14:textId="77777777" w:rsidTr="00503750">
        <w:tc>
          <w:tcPr>
            <w:tcW w:w="3686" w:type="dxa"/>
            <w:vAlign w:val="center"/>
          </w:tcPr>
          <w:p w14:paraId="61C210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D0349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232E1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C98A08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C0BE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54A3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0C51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7257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52A6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BD3A9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1101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CF9B4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861E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51C7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5D7E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CF410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A84B82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09907D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FEE6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D84D7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114DE1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1F78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E5D18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77C0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2AFE4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898B4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53E6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BC4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66D35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069E3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93FF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3E4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9AF2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C639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F5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7C6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54BC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609C3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54F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F24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4198D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93A08F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777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CF4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9074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C5AB8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4532BD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0FF7D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C4EA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E71DB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9A383E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906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2FAC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F3CA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072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9F1A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6A39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A04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6294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A5D0A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1D74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4114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3871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421A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3EDD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DFFB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8374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70B9F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B972B2" w14:textId="77777777" w:rsidR="00944C3D" w:rsidRDefault="00944C3D" w:rsidP="00944C3D">
      <w:pPr>
        <w:rPr>
          <w:sz w:val="22"/>
          <w:szCs w:val="22"/>
        </w:rPr>
      </w:pPr>
    </w:p>
    <w:p w14:paraId="7F7204CE" w14:textId="77777777" w:rsidR="00944C3D" w:rsidRDefault="00944C3D" w:rsidP="00944C3D">
      <w:pPr>
        <w:rPr>
          <w:sz w:val="22"/>
          <w:szCs w:val="22"/>
        </w:rPr>
      </w:pPr>
    </w:p>
    <w:p w14:paraId="542F53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6A2B79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B6A7CF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F47F5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17C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1F996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FF08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2DEBA7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8E4E0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F957D6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4F981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4AB4FB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5A3B2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0B9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AA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26A8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1D3B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B78D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13D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DC1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0A38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C2F9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A9C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380B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E594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F82E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AD5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1670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E1584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8BD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BCD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A6FE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DD6A1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3B0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F16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0688C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37FFD0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1AC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C0D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BAF9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0AA1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27659D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7ECD69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3F01D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AA1F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9BA9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6078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D07F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BE8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199F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D31D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236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1B4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66B7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10D9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B643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220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C73C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9F1F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0757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762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F5FB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6EBB3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102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FF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745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CE671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560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378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73AEE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B61154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7AB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42B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0A97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6149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858553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FCB38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4D79B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1442CE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F7AE9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5D39C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87D81E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EE08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0B2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4653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C2C1938" w14:textId="77777777" w:rsidR="00944C3D" w:rsidRPr="003607F0" w:rsidRDefault="00944C3D" w:rsidP="00944C3D"/>
    <w:p w14:paraId="32D04733" w14:textId="77777777" w:rsidR="00F47675" w:rsidRPr="00944C3D" w:rsidRDefault="00F47675" w:rsidP="00944C3D"/>
    <w:sectPr w:rsidR="00F47675" w:rsidRPr="00944C3D" w:rsidSect="004E7641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2FEEB" w14:textId="77777777" w:rsidR="004E7641" w:rsidRDefault="004E7641">
      <w:r>
        <w:separator/>
      </w:r>
    </w:p>
  </w:endnote>
  <w:endnote w:type="continuationSeparator" w:id="0">
    <w:p w14:paraId="78C40C0C" w14:textId="77777777" w:rsidR="004E7641" w:rsidRDefault="004E7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DDB4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2326ED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A58B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05AC49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C8213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2AE66D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17BEB9" w14:textId="77777777" w:rsidR="004E7641" w:rsidRDefault="004E7641">
      <w:r>
        <w:separator/>
      </w:r>
    </w:p>
  </w:footnote>
  <w:footnote w:type="continuationSeparator" w:id="0">
    <w:p w14:paraId="28DE6F27" w14:textId="77777777" w:rsidR="004E7641" w:rsidRDefault="004E76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561560">
    <w:abstractNumId w:val="13"/>
  </w:num>
  <w:num w:numId="2" w16cid:durableId="359742517">
    <w:abstractNumId w:val="17"/>
  </w:num>
  <w:num w:numId="3" w16cid:durableId="1127041474">
    <w:abstractNumId w:val="8"/>
  </w:num>
  <w:num w:numId="4" w16cid:durableId="1009213271">
    <w:abstractNumId w:val="7"/>
  </w:num>
  <w:num w:numId="5" w16cid:durableId="32579314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820093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47161582">
    <w:abstractNumId w:val="20"/>
  </w:num>
  <w:num w:numId="8" w16cid:durableId="591820344">
    <w:abstractNumId w:val="10"/>
  </w:num>
  <w:num w:numId="9" w16cid:durableId="157312185">
    <w:abstractNumId w:val="0"/>
  </w:num>
  <w:num w:numId="10" w16cid:durableId="1161626596">
    <w:abstractNumId w:val="19"/>
  </w:num>
  <w:num w:numId="11" w16cid:durableId="158813291">
    <w:abstractNumId w:val="6"/>
  </w:num>
  <w:num w:numId="12" w16cid:durableId="841160283">
    <w:abstractNumId w:val="9"/>
  </w:num>
  <w:num w:numId="13" w16cid:durableId="1679967058">
    <w:abstractNumId w:val="12"/>
  </w:num>
  <w:num w:numId="14" w16cid:durableId="856390222">
    <w:abstractNumId w:val="15"/>
  </w:num>
  <w:num w:numId="15" w16cid:durableId="1761025381">
    <w:abstractNumId w:val="14"/>
  </w:num>
  <w:num w:numId="16" w16cid:durableId="57477660">
    <w:abstractNumId w:val="2"/>
  </w:num>
  <w:num w:numId="17" w16cid:durableId="1445882475">
    <w:abstractNumId w:val="4"/>
  </w:num>
  <w:num w:numId="18" w16cid:durableId="1773547238">
    <w:abstractNumId w:val="11"/>
  </w:num>
  <w:num w:numId="19" w16cid:durableId="2025281376">
    <w:abstractNumId w:val="5"/>
  </w:num>
  <w:num w:numId="20" w16cid:durableId="1964842426">
    <w:abstractNumId w:val="18"/>
  </w:num>
  <w:num w:numId="21" w16cid:durableId="20906134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0F543C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394D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E7641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76C60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574E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72A3E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4887"/>
    <w:rsid w:val="00CB5868"/>
    <w:rsid w:val="00CB6966"/>
    <w:rsid w:val="00CC5FBF"/>
    <w:rsid w:val="00CC6D24"/>
    <w:rsid w:val="00CD2022"/>
    <w:rsid w:val="00CD3CAD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11C61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A4F08-E0F5-4D80-B7DC-FE0823E8D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2733</Words>
  <Characters>32619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2025-03-12T08:42:00Z</dcterms:created>
  <dcterms:modified xsi:type="dcterms:W3CDTF">2025-03-12T08:42:00Z</dcterms:modified>
</cp:coreProperties>
</file>