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F91FF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EC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F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C0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33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18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A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C5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E6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28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16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71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98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42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C3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2E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B0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AD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0F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7F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3F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2C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E3784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A06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642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655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A1E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B7E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573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80D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7C5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4BC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169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BE3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FC3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E952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E65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921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3D9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F87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70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585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0E1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96D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0AF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24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A1A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508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9E5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67F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1B8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269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23D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7A0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5BE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A5E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BBF88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7D6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147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05F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C0B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F2F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470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F1C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42A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DE7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481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A3D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478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2A1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408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880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5FA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917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04C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3AE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6DD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FB9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A05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F16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7F4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F5C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B39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941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C57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C90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FDB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AAA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ADA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E9B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DB1C5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CBD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457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C05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1DF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768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62A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5AB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15F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245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7A7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1FF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DDE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87F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643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9D6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775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4D9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0BA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08F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E43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010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0C3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A5A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94F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6C9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D13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2EA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41A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395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AFB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52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D1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721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C2B19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579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21A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CA9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369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A13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E8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D28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BC0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32E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B06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F5E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AD2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95A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56E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F28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7A4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F8D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CE7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4C8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ECD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A85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18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7ED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E32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A54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A0C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23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BFD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FBC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FCC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34C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ABF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883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269ED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4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CF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7C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95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78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E1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3F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4B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91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C5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F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38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18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42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10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7F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F9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3A79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1A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F0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F5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17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A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0A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E1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7DF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C3B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E7B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C14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817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486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F6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B79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6FB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823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589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BFD9A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D0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3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E0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38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7B37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A4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BF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EE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6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AD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C1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EB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84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84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75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F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669FE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CF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66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CF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1C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D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C7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54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FF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BA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58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A2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4F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02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C0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4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58CB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93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2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09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D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4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85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22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74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94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7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4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8C78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3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A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57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75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A7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6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DE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0E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B5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CD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07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65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44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9C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03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E3C1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03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F5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6A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06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FA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AC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FD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D1B4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D0E3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8665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EB278B" w14:textId="53ACB86A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CD3CAD">
              <w:rPr>
                <w:rFonts w:ascii="Arial" w:hAnsi="Arial"/>
                <w:lang w:eastAsia="sk-SK"/>
              </w:rPr>
              <w:t>2</w:t>
            </w:r>
            <w:r w:rsidR="000F543C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D6B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1EE7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5353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B33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1FD0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3A43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ED8A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B156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0D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2C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E5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BC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71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7F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3405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FE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59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41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94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A6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7F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C07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DB4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442E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90D3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B482F70" wp14:editId="1B50D99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33CE2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BF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BC2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A9E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F76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9E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4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BB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BB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A3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57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0C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22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68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1BD3C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8BC0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3F07D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D7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7B76F83" wp14:editId="233DB44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96A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139F0C5" wp14:editId="76D67B6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8B393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D48DCFC" wp14:editId="0F527CC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D9875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A8A825C" wp14:editId="5EB804F9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5B3902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CA4887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4A3A078" wp14:editId="244FF788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3D09A6" w14:textId="36123593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CD3CA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0F543C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A07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A3D09A6" w14:textId="36123593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CD3CA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0F543C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AD7F160" wp14:editId="3953C8F7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C3A4D8" w14:textId="14387A56" w:rsidR="000B647F" w:rsidRDefault="0099716A" w:rsidP="00944C3D">
                                  <w:r>
                                    <w:t>20</w:t>
                                  </w:r>
                                  <w:r w:rsidR="00CD3CAD">
                                    <w:t>2</w:t>
                                  </w:r>
                                  <w:r w:rsidR="000F543C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D7F160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EC3A4D8" w14:textId="14387A56" w:rsidR="000B647F" w:rsidRDefault="0099716A" w:rsidP="00944C3D">
                            <w:r>
                              <w:t>20</w:t>
                            </w:r>
                            <w:r w:rsidR="00CD3CAD">
                              <w:t>2</w:t>
                            </w:r>
                            <w:r w:rsidR="000F543C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E518472" wp14:editId="7852E5A6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A025BE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CA4887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36064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59BD6D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68ECCE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F410226" wp14:editId="1BFC349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633D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5793A1A" wp14:editId="06B6BD5B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01ACB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8B1198" wp14:editId="112EBD47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06512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9200417" wp14:editId="6C49C224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C2FCC" w14:textId="35B554E0" w:rsidR="000B647F" w:rsidRDefault="0099716A" w:rsidP="00944C3D">
                                  <w:r>
                                    <w:t>20</w:t>
                                  </w:r>
                                  <w:r w:rsidR="00CD3CAD">
                                    <w:t>2</w:t>
                                  </w:r>
                                  <w:r w:rsidR="000F543C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00417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01C2FCC" w14:textId="35B554E0" w:rsidR="000B647F" w:rsidRDefault="0099716A" w:rsidP="00944C3D">
                            <w:r>
                              <w:t>20</w:t>
                            </w:r>
                            <w:r w:rsidR="00CD3CAD">
                              <w:t>2</w:t>
                            </w:r>
                            <w:r w:rsidR="000F543C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4A9CC79" wp14:editId="61161F4A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1B2215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CA4887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8BB31DA" wp14:editId="3074351D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71BCC3" w14:textId="7BB634F0" w:rsidR="000B647F" w:rsidRDefault="0099716A" w:rsidP="00944C3D">
                                  <w:r>
                                    <w:t>20</w:t>
                                  </w:r>
                                  <w:r w:rsidR="00CD3CAD">
                                    <w:t>2</w:t>
                                  </w:r>
                                  <w:r w:rsidR="000F543C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BB31DA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371BCC3" w14:textId="7BB634F0" w:rsidR="000B647F" w:rsidRDefault="0099716A" w:rsidP="00944C3D">
                            <w:r>
                              <w:t>20</w:t>
                            </w:r>
                            <w:r w:rsidR="00CD3CAD">
                              <w:t>2</w:t>
                            </w:r>
                            <w:r w:rsidR="000F543C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52666DC" wp14:editId="5D44F125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4295BE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CA4887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5793F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DD4EAC2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2AEDB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D9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698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3E0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C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38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3E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5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ED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AD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46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E9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58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73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A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9D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61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77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04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4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46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15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06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49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26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17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1F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3378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E5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390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83D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20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88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9D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1D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FF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2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7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EF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9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2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90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7A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C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BD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B1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B37E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B9AB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C2E7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9A9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64F1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4275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5876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92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8A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E0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9F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C1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35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3B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EC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6B9E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47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0D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9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60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1D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0B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6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7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D6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56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05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39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74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B9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47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3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8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E2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5A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36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E7F6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48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0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58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0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4C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04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79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3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6137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8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88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F2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F6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4E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6B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83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EF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05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B7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46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E9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CF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3C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4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2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BB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15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7D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F4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5AF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5A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C3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FE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47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98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F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43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5A7F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FE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F6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06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F2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98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15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9A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FD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E7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60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66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D9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F3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38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26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AE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06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92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41E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82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B2A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D98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68A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36C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E21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2F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EF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AC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44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9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50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F1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2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0A95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DE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9C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E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F5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95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74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D6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87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72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8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A9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F7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B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74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0A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2B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B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F7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D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2A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18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D5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9F3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772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9C2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69B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B1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CD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1446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9D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99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8E3EF95" wp14:editId="1B6B0A7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75B40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59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A5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6B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03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52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B1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8D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99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FF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B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98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A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0F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6D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9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C8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42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BD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A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13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7F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1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F7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7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3E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7F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A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1C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B0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9A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27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81D3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7324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7FF3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B33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B3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7E0B57" wp14:editId="2285EFB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DED9D7" w14:textId="77777777" w:rsidR="000B647F" w:rsidRPr="00391121" w:rsidRDefault="0074376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42025893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74376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42025893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48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A9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E5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E1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46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2B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9D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DB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07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49CA33" wp14:editId="34DEB908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CABD81" w14:textId="77777777" w:rsidR="000B647F" w:rsidRPr="00391121" w:rsidRDefault="0074376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2022719864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74376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2022719864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C6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D9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FB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16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E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7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4C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EF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B6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00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05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1C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D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2B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2A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85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0755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85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73EC0B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738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DF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F7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CE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82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B7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0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11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85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81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B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C8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34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ED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57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8E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1F44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5E22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D0F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11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F6D2BB7" wp14:editId="7A32F41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CD67CE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743760">
                                    <w:rPr>
                                      <w:rFonts w:ascii="Arial" w:hAnsi="Arial" w:cs="Arial"/>
                                    </w:rPr>
                                    <w:t xml:space="preserve">Dlhé Hony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743760">
                              <w:rPr>
                                <w:rFonts w:ascii="Arial" w:hAnsi="Arial" w:cs="Arial"/>
                              </w:rPr>
                              <w:t xml:space="preserve">Dlhé Hony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08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0D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BB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38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93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A0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9B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04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6F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9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79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98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59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F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EB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E8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B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7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F2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3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5A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B5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6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7C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C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70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9D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49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3A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60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C7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B566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3B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2E70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557B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F818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2F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6C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27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7C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71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7B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1F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68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AF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E3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80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17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04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72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50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5D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E0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6E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87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96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48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1D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43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F6C658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6483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FCA92FD" wp14:editId="6975A0C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2B7DBE" w14:textId="77777777" w:rsidR="000B647F" w:rsidRPr="00391121" w:rsidRDefault="0074376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Dlhé Hony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74376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Dlhé Hony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AC8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FA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66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A6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CF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72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A3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A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84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CB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E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54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9F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65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98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5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B5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0A65E04" wp14:editId="6971AA3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0A7323" w14:textId="77777777" w:rsidR="000B647F" w:rsidRDefault="00743760" w:rsidP="00944C3D">
                                  <w:r>
                                    <w:t>1158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743760" w:rsidP="00944C3D">
                            <w:r>
                              <w:t>1158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15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ED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50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04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9E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F8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FDC9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3E32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CD3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CC79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D152A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F5DB5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89C46B1" wp14:editId="2E50C30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2AAF4A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047B97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047B97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B579FE3" wp14:editId="1B9DC353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2C673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16417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DA4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F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F8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1819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97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2A26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E5B045F" wp14:editId="54C3735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AA698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47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22A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72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5C5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FB6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9CE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4D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CD498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2F614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92CF811" wp14:editId="7D35A31A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4AAD6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6D6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87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3C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7A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C6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C5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2B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C6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3D8F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B8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86E7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60B7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567663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DBF111D" wp14:editId="760031F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5E03C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C845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2FBD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815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AA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19E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32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F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F6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D2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43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57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C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6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92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4D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B0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68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1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7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44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EB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A4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2A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EC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F2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5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5B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85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3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498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B5E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12CB3E" w14:textId="119F0C0A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</w:t>
            </w:r>
            <w:r w:rsidR="00676C60">
              <w:rPr>
                <w:rFonts w:ascii="Arial" w:hAnsi="Arial"/>
                <w:lang w:eastAsia="sk-SK"/>
              </w:rPr>
              <w:t>17</w:t>
            </w:r>
            <w:r w:rsidR="00CD3CAD">
              <w:rPr>
                <w:rFonts w:ascii="Arial" w:hAnsi="Arial"/>
                <w:lang w:eastAsia="sk-SK"/>
              </w:rPr>
              <w:t>.3.202</w:t>
            </w:r>
            <w:r w:rsidR="000F543C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0BC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32FF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9EC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8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C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351F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E6A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50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85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19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83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A0CC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8E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31B1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FE3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C6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CD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5E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D6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7830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D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7878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7F2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24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43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C6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88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F08F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27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F17D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C0B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C6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F1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7C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0F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8B53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5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E4C8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682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85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C7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23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7C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CB2B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82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A0A5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F01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BF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E8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8C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9C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6A84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E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4E2A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EFB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C0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29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28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4D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3804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CE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3353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E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189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D76D7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C9049D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66CEF5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C2654E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5936D78" w14:textId="786FD678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583A0D8" w14:textId="77777777" w:rsidR="00CD3CAD" w:rsidRDefault="00CD3CAD" w:rsidP="00503750">
            <w:pPr>
              <w:rPr>
                <w:rFonts w:ascii="Arial" w:hAnsi="Arial"/>
                <w:lang w:eastAsia="sk-SK"/>
              </w:rPr>
            </w:pPr>
          </w:p>
          <w:p w14:paraId="73DB68B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34DF3D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08FC57D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0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0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979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BEA4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A9A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52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8C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A5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B9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12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8C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82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F2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9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15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9A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C1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2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1F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AF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C1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36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4A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A8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9EB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B3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7F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361D3DE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1ADCBA16" w14:textId="77777777" w:rsidR="00944C3D" w:rsidRDefault="00944C3D" w:rsidP="00944C3D">
      <w:pPr>
        <w:rPr>
          <w:rFonts w:ascii="Arial" w:hAnsi="Arial"/>
        </w:rPr>
      </w:pPr>
    </w:p>
    <w:p w14:paraId="20DB987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373CE3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CBBD3ED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CBDF5C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E8B96F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C2C0F66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0B4E47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1578B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688F6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55FC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53EE60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6AE32A1" w14:textId="77777777" w:rsidR="00944C3D" w:rsidRPr="008D0433" w:rsidRDefault="0074376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Ploščica  Ján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3D90C34" w14:textId="77777777" w:rsidR="00944C3D" w:rsidRPr="008D0433" w:rsidRDefault="0074376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B5E5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1622B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90BAF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069DE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8881E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05CD18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613E93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89C72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4E180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99E7BD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A5C053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740FAB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2DF930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6193FA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1AAB82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D68085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B14A65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23EC61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0C4A6DC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D42B3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2ED30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068D5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F76FC0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341F9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51DAED3" w14:textId="55BE63FF" w:rsidR="00944C3D" w:rsidRPr="008D0433" w:rsidRDefault="00CD3CA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EC89131" w14:textId="040F0C46" w:rsidR="00944C3D" w:rsidRPr="008D0433" w:rsidRDefault="00CD3CA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00BDD73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2AED8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8B694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F7684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F096B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DF6F6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65122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1AC4C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955457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2DD24A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78638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331F5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1D182B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D90A30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0CA7F9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38D5AB5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0DDBAF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559FD62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85A4AC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AF48F22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324047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7CB048B" w14:textId="50569CB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áno</w:t>
      </w:r>
      <w:r w:rsidR="00CD3CAD">
        <w:rPr>
          <w:rFonts w:ascii="Arial" w:hAnsi="Arial"/>
          <w:sz w:val="22"/>
          <w:szCs w:val="22"/>
        </w:rPr>
        <w:t>x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727A29C0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3A0A21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8F11690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477F3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8CAFB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E14A4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165E8A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3FB69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F03AA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ABA8A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1C6A8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D9B53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ADFCA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66EC2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5057E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72F94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765F1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CF475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A4A2E4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ADE84C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598B377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E29A8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F3AF93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44782A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10215E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810519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516A0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00D24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34645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9F5F0A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B1D7EF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59DD8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376354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8E6B45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5A250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EED29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B4F78D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2DC474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7A7EB1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FF2282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32121A6E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7FAF1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0FD6E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57FB0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EB3C8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C74D47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B8CCE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3CE2A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733EE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E55CB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E3B2E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907C0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97B93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4D821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29D20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E4EFA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A53C8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B4181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B0BE8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2EA41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2BE07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CCB4A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DFE0E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68F2F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E1686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650289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B4F05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194E7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88723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378CD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1EEF8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D8CD6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B4C2EA6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4A66E6C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FE6F01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995677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3AE1FA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A01667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2C5D0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D71225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4E7641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ADFDC2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CBFEA87" w14:textId="77777777" w:rsidTr="00503750">
        <w:tc>
          <w:tcPr>
            <w:tcW w:w="2302" w:type="dxa"/>
            <w:vAlign w:val="center"/>
          </w:tcPr>
          <w:p w14:paraId="290E6F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9E41A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ED424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B7C83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2C505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B7956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8EF09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3558DA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4DE4D54" w14:textId="77777777" w:rsidTr="00503750">
        <w:tc>
          <w:tcPr>
            <w:tcW w:w="15593" w:type="dxa"/>
            <w:gridSpan w:val="8"/>
            <w:vAlign w:val="center"/>
          </w:tcPr>
          <w:p w14:paraId="599504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4030CC5" w14:textId="77777777" w:rsidTr="00503750">
        <w:tc>
          <w:tcPr>
            <w:tcW w:w="2302" w:type="dxa"/>
            <w:vAlign w:val="center"/>
          </w:tcPr>
          <w:p w14:paraId="1F4971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F80CC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33A5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5457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9CBE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4FBA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B0A5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D06D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15562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40DCC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067D9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061E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CB16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28BF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54B6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F028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41CA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0B086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896F4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23D25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E75B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A7D8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35BD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AC9B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E0E2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6043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A364D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E4D3A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3CACC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614D9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F216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49B9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5D64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EDF7A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79ED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ECE6786" w14:textId="77777777" w:rsidTr="00503750">
        <w:tc>
          <w:tcPr>
            <w:tcW w:w="2302" w:type="dxa"/>
            <w:vAlign w:val="center"/>
          </w:tcPr>
          <w:p w14:paraId="1560C1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BE0E9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5A10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3FE0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8C96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7E62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85D9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E2F4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7C1E5C" w14:textId="77777777" w:rsidTr="00503750">
        <w:tc>
          <w:tcPr>
            <w:tcW w:w="15593" w:type="dxa"/>
            <w:gridSpan w:val="8"/>
            <w:vAlign w:val="center"/>
          </w:tcPr>
          <w:p w14:paraId="2F6666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21676A6" w14:textId="77777777" w:rsidTr="00503750">
        <w:tc>
          <w:tcPr>
            <w:tcW w:w="2302" w:type="dxa"/>
            <w:vAlign w:val="center"/>
          </w:tcPr>
          <w:p w14:paraId="62A56A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EE6B6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FB20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283D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DBF1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BC79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8E69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84C8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11C83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2D26C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D9200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3458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2EC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7FB9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F613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5407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BA31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8EB22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43BC4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3DFAB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CD0A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23D5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AF57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B28A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823F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C116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CB50B5" w14:textId="77777777" w:rsidTr="00503750">
        <w:tc>
          <w:tcPr>
            <w:tcW w:w="2302" w:type="dxa"/>
            <w:vAlign w:val="center"/>
          </w:tcPr>
          <w:p w14:paraId="53553F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8705B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79AC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CC3A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E8B2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1E07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12A9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00FB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C07651" w14:textId="77777777" w:rsidTr="00503750">
        <w:tc>
          <w:tcPr>
            <w:tcW w:w="15593" w:type="dxa"/>
            <w:gridSpan w:val="8"/>
            <w:vAlign w:val="center"/>
          </w:tcPr>
          <w:p w14:paraId="16E420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AE9C5EE" w14:textId="77777777" w:rsidTr="00503750">
        <w:tc>
          <w:tcPr>
            <w:tcW w:w="2302" w:type="dxa"/>
            <w:vAlign w:val="center"/>
          </w:tcPr>
          <w:p w14:paraId="1A87DF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9A009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9DBA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1070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A927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5791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FBB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6BAD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289EAC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55B1B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332F2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8916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2F48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F24B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3EF9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E9FC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7679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DC000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65C1F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72005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724A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B296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367D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F02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D1C9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2537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78F5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4FB07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D683B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C6A9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5F8A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5CB5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9DD1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73BC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12B3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1C4FA6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86162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11F2D4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82866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0EA61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B9EB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9AC2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32BE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BC63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4C72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DD1F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152FF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418D6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7EED6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A8AC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E3BC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C66A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4AB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5BB4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159C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DD9A06" w14:textId="77777777" w:rsidR="00944C3D" w:rsidRDefault="00944C3D" w:rsidP="00944C3D">
      <w:pPr>
        <w:rPr>
          <w:rFonts w:ascii="Arial" w:hAnsi="Arial"/>
          <w:b/>
        </w:rPr>
      </w:pPr>
    </w:p>
    <w:p w14:paraId="3B6AD81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880525E" w14:textId="77777777" w:rsidTr="00503750">
        <w:tc>
          <w:tcPr>
            <w:tcW w:w="1944" w:type="dxa"/>
            <w:vAlign w:val="center"/>
          </w:tcPr>
          <w:p w14:paraId="0CF079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07D24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BE4C4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25B07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9313F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16095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153A0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0504B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37802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DFC81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AF014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75D11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8EB65AA" w14:textId="77777777" w:rsidTr="00503750">
        <w:tc>
          <w:tcPr>
            <w:tcW w:w="15685" w:type="dxa"/>
            <w:gridSpan w:val="12"/>
            <w:vAlign w:val="center"/>
          </w:tcPr>
          <w:p w14:paraId="2DE4AD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B8710F6" w14:textId="77777777" w:rsidTr="00503750">
        <w:tc>
          <w:tcPr>
            <w:tcW w:w="1944" w:type="dxa"/>
            <w:vAlign w:val="center"/>
          </w:tcPr>
          <w:p w14:paraId="39A7F1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AE274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C9BD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08B5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816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9D67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9FE3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E72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850E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8E2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E360E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C465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485D44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7A27B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F63A2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C587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0C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61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06C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4A93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184F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BA0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C175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D722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49E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0F084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D2EC5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648A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C1F05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D182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A8BA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0B2C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C402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AE61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EAD2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877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D646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650F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79A34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1BE0A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2AD4C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613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482F6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F35CF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E73C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AA12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3BB9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EA7E4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9E29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6201A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8AD3F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079A7A5" w14:textId="77777777" w:rsidTr="00503750">
        <w:tc>
          <w:tcPr>
            <w:tcW w:w="1944" w:type="dxa"/>
            <w:vAlign w:val="center"/>
          </w:tcPr>
          <w:p w14:paraId="0A7A18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91C6F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2E8D5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959D2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E470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AB1A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A2C5A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A77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360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E838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6C6B2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FBAE8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AE821B" w14:textId="77777777" w:rsidTr="00503750">
        <w:tc>
          <w:tcPr>
            <w:tcW w:w="15685" w:type="dxa"/>
            <w:gridSpan w:val="12"/>
            <w:vAlign w:val="center"/>
          </w:tcPr>
          <w:p w14:paraId="662147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FFFBB20" w14:textId="77777777" w:rsidTr="00503750">
        <w:tc>
          <w:tcPr>
            <w:tcW w:w="1944" w:type="dxa"/>
            <w:vAlign w:val="center"/>
          </w:tcPr>
          <w:p w14:paraId="32C1FF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7822B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7D79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41EB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E73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C659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5EBD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AA9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AE2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49A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9D18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5CE2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8D99F5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0BABF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7619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42C1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71039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77A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5138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E8D4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279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8DDB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178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E370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F6A92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20014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15838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08220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B2C8E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515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384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D537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BEA1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377B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9620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6A8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54F1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7174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B45B22" w14:textId="77777777" w:rsidTr="00503750">
        <w:tc>
          <w:tcPr>
            <w:tcW w:w="1944" w:type="dxa"/>
            <w:vAlign w:val="center"/>
          </w:tcPr>
          <w:p w14:paraId="5ADCBE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17F75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BF7A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9DA6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F32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E48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500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E2F4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D7F6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0867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5862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62B0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D4F118" w14:textId="77777777" w:rsidTr="00503750">
        <w:tc>
          <w:tcPr>
            <w:tcW w:w="15685" w:type="dxa"/>
            <w:gridSpan w:val="12"/>
            <w:vAlign w:val="center"/>
          </w:tcPr>
          <w:p w14:paraId="2118D5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3FA4BBB" w14:textId="77777777" w:rsidTr="00503750">
        <w:tc>
          <w:tcPr>
            <w:tcW w:w="1944" w:type="dxa"/>
            <w:vAlign w:val="center"/>
          </w:tcPr>
          <w:p w14:paraId="1431FE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CFAC4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B5392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0333E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EBD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86A4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6CEA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7F0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A91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155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B407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8C2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DC514B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43806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46C6C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98F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6A94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DAB9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5107B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517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8153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60D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E91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71F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8783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F2040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12787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4818C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8E69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AA3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6D53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1C9C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AC8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0396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A569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D33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0D32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612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7ABC6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5913D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FECC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95AC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B0951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76F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5174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0000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0E6C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59E8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C318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9CD5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2BD5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217184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0998F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8E000D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40CB2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6160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71E72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61DB6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E6DC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9E1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085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0D3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AD9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FC8E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E9A0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FB9E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F53DA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48CD1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942B2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EBFEC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DAF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2174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7D7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DFE3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24CD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F424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2CA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702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C701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4B9A1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064584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49C4EED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A1FA3C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B8CA2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D420D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ACFE52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ADB40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834C0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D5E7E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49676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B4A70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4CE26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62D44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1B66B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5A87A0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169733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1A4A4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11FFC9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D8E82C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58C84C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F3B23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ADDD4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3C5B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AE84F9E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ACF46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CE0AA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1EC22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E1D6E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D436B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E8CF2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03803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8D928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5FEA3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4E586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47571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3B31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F0F53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54C159C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5FAE2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4DA59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79974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50B60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087D3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5BFAC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5DF44C5" w14:textId="77777777" w:rsidTr="00503750">
        <w:trPr>
          <w:trHeight w:val="1073"/>
        </w:trPr>
        <w:tc>
          <w:tcPr>
            <w:tcW w:w="3614" w:type="dxa"/>
            <w:vMerge/>
          </w:tcPr>
          <w:p w14:paraId="62E5EC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9ACA5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F4419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280AA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D2C5B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9AD72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E008A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6A5D942" w14:textId="77777777" w:rsidTr="00503750">
        <w:trPr>
          <w:trHeight w:val="283"/>
        </w:trPr>
        <w:tc>
          <w:tcPr>
            <w:tcW w:w="3614" w:type="dxa"/>
          </w:tcPr>
          <w:p w14:paraId="415E38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69BCF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2643F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AF65F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CD39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4205C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88739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C6B42A1" w14:textId="77777777" w:rsidTr="00503750">
        <w:trPr>
          <w:trHeight w:val="283"/>
        </w:trPr>
        <w:tc>
          <w:tcPr>
            <w:tcW w:w="3614" w:type="dxa"/>
          </w:tcPr>
          <w:p w14:paraId="638C91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2C0EF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EAD55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AB5FE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2FE7B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C7B3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349AC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A522A72" w14:textId="77777777" w:rsidTr="00503750">
        <w:trPr>
          <w:trHeight w:val="283"/>
        </w:trPr>
        <w:tc>
          <w:tcPr>
            <w:tcW w:w="3614" w:type="dxa"/>
          </w:tcPr>
          <w:p w14:paraId="29E7E0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FA3EE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EF107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88C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E428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CF65D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2657B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D331E3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D1B3D2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1B0417A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90525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58366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CFAFC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3A3E7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20600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B48B4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F3B75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71B62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09E7B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DE2A74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70B0C4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2AC900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38446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8A610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D583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2D1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DEC6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7F8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8F19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CD1B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9809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99F8E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1E22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C2241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346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59E5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CED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03E6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BB7D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D513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5F0D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268D0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EEEB0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6073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DCE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1A64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836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9B4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9F3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FF1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9285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83A2A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FC6D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7F35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8180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C3C16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829F0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C0D1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85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49C0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669D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F7D1EC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047B8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50391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FB7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027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2107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2456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116C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88A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BB17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1E8F7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E13CF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E2C851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473E7A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8A0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0655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1BB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473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62C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3ED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68FD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9DC2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A92A3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F9CF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6A09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7D49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6801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0A1D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154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A81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0E88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8FF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99477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C661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6A55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0FC3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CA17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EAD1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735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D28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A67E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64B94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682B5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F579C8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F1BAA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780F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A41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C13F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B78A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449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979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33E5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BA893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C53ED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A0625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2E7C8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F6C7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E37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A307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5607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59A4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091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8A6A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2D1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64F80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8CA7E8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B642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D93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3B48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6166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A71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5C90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204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772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8BA11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B0084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23AA80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F4C96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476E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5B5B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CED6E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1693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159D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57FB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5AB0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25D1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F5CB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9558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7EFC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A078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35B8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EBAD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5B82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AE19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16F443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4E7641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8A5977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3B08401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5C4D0A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1D11581D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1A86BD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2E9D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D5E20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11D4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A0857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216F08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D6E14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06BCF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48BD8B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406034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B7AA8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FA828E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516A7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129F95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24EA83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E980F4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8E498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3034D7E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2136AD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9B9DAA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A06BFF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FFF4B8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0009FE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7EF0BC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0C095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74051D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991441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4EDA75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39293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C30D57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8A4BC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2D0D1E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010E45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31455D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E2CEA9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754743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87AD11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B4072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782DB4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223F00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7BC8C0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DFBE22A" w14:textId="77777777" w:rsidR="00944C3D" w:rsidRDefault="00944C3D" w:rsidP="00944C3D">
      <w:pPr>
        <w:rPr>
          <w:rFonts w:ascii="Arial" w:hAnsi="Arial"/>
          <w:b/>
        </w:rPr>
      </w:pPr>
    </w:p>
    <w:p w14:paraId="632019D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C37DEF6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18CD40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2AEF8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D8D4A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068C2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E05B6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199286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6716A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816F4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3B450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78CDA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63153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BAF36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BC04E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B85C3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5B9AE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87612F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73149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8DF82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18B74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DF2AA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E8D3F8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1A82B8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B99CF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6ABE1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AFACF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18A6B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1C16BB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08CA80F" w14:textId="77777777" w:rsidTr="00503750">
        <w:tc>
          <w:tcPr>
            <w:tcW w:w="2835" w:type="dxa"/>
            <w:vAlign w:val="center"/>
          </w:tcPr>
          <w:p w14:paraId="644F0B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77EBE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46EE8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DCD15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FBEE0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8C820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718BECE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F17F8C0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5AECB85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C28B20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60345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C51F90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9589A00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71DB9B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B5C9F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B575A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3FAB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A3D8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A315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761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F3181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402A3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44DD9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A098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84C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45A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3CB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9A9E30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4F0E3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8622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B775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2D8D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A715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02B3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BABCA8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7B342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31D12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5748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794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7F70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163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0387D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0E44E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1B3A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155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617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2719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FE9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55F5B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E7EFD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8DA776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22DE5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B9880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A534B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E409B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FC062D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29BD72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F99A3DF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4307E66" w14:textId="77777777" w:rsidR="00944C3D" w:rsidRDefault="00944C3D" w:rsidP="00944C3D">
      <w:pPr>
        <w:rPr>
          <w:rFonts w:ascii="Arial" w:hAnsi="Arial"/>
          <w:b/>
        </w:rPr>
      </w:pPr>
    </w:p>
    <w:p w14:paraId="636DE778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A291DA6" w14:textId="77777777" w:rsidTr="00503750">
        <w:tc>
          <w:tcPr>
            <w:tcW w:w="2835" w:type="dxa"/>
            <w:vAlign w:val="center"/>
          </w:tcPr>
          <w:p w14:paraId="0A55CD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18B29D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75ABC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EF398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233C5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73793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3EE0F85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66366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7E57D7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F194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E06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3252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9BB1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65AD4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ED649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DD8C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302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ACBA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8BB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370F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FF9C5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6B517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C5AC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FDB7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8552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B88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6C97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0BF6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41CDF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2B1CA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9F4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3FDC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F443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D34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1EA00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0BBBE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D86B23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700A2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414A2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C6ED3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88688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EE84C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368F51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2AA9C19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C8FB7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07D51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BE70572" w14:textId="77777777" w:rsidTr="00503750">
        <w:trPr>
          <w:trHeight w:val="699"/>
        </w:trPr>
        <w:tc>
          <w:tcPr>
            <w:tcW w:w="3502" w:type="dxa"/>
            <w:vMerge/>
          </w:tcPr>
          <w:p w14:paraId="66330D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F8A63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B21D4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26DA95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8C8C1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8C38C71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0EF968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92D7E7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405ED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2632CDD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1BCF5C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31B420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158F39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C85E4B0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7A2FE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7C12E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34399D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4F57D096" w14:textId="77777777" w:rsidTr="00503750">
        <w:trPr>
          <w:trHeight w:val="593"/>
        </w:trPr>
        <w:tc>
          <w:tcPr>
            <w:tcW w:w="3497" w:type="dxa"/>
          </w:tcPr>
          <w:p w14:paraId="5392FB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8B8D2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5656E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F37032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E9F3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83F47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AC9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37C99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C81BBC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80D8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030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ECD76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B3DFAE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3CE4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623D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0E129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113F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CC38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511E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8293A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EBFF0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AA27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8236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5E91E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867D1F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1EF2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03F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45322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80FBF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F3C2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9D0E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B15A5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A1318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F690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16BF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CE1F8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3E3CDD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55D86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0585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011063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49BAB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313E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D31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96125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DE8E7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0D3A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7D0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E80A4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44B6C3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82C8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50E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DEF560" w14:textId="77777777" w:rsidR="00944C3D" w:rsidRDefault="00944C3D" w:rsidP="00944C3D">
      <w:pPr>
        <w:rPr>
          <w:rFonts w:ascii="Arial" w:hAnsi="Arial"/>
          <w:b/>
        </w:rPr>
      </w:pPr>
    </w:p>
    <w:p w14:paraId="55782476" w14:textId="77777777" w:rsidR="00944C3D" w:rsidRDefault="00944C3D" w:rsidP="00944C3D">
      <w:pPr>
        <w:rPr>
          <w:rFonts w:ascii="Arial" w:hAnsi="Arial"/>
          <w:b/>
        </w:rPr>
      </w:pPr>
    </w:p>
    <w:p w14:paraId="7D1BB2BB" w14:textId="77777777" w:rsidR="00944C3D" w:rsidRDefault="00944C3D" w:rsidP="00944C3D">
      <w:pPr>
        <w:rPr>
          <w:rFonts w:ascii="Arial" w:hAnsi="Arial"/>
          <w:b/>
        </w:rPr>
      </w:pPr>
    </w:p>
    <w:p w14:paraId="2AA4B768" w14:textId="77777777" w:rsidR="00944C3D" w:rsidRDefault="00944C3D" w:rsidP="00944C3D">
      <w:pPr>
        <w:rPr>
          <w:rFonts w:ascii="Arial" w:hAnsi="Arial"/>
          <w:b/>
        </w:rPr>
      </w:pPr>
    </w:p>
    <w:p w14:paraId="0C1CD3D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31A2C12F" w14:textId="77777777" w:rsidTr="00503750">
        <w:tc>
          <w:tcPr>
            <w:tcW w:w="2622" w:type="dxa"/>
            <w:vAlign w:val="center"/>
          </w:tcPr>
          <w:p w14:paraId="48F7CE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5C367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477CB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2B613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E107A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93DF2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89924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62697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19D7B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69393A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BDA08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6DDCE3C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9447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61853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EC342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C9E0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C726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1B5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4D4C5FE" w14:textId="77777777" w:rsidTr="00503750">
        <w:tc>
          <w:tcPr>
            <w:tcW w:w="2622" w:type="dxa"/>
            <w:vAlign w:val="center"/>
          </w:tcPr>
          <w:p w14:paraId="4E1B7C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F7687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13782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9816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926E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93C7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611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1E8AD6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1BCA1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C8E7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72D1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DE0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2D1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E54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51A328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509F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DF891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FFB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8C84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BA6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D608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4F53A11" w14:textId="77777777" w:rsidTr="00503750">
        <w:tc>
          <w:tcPr>
            <w:tcW w:w="2622" w:type="dxa"/>
            <w:vAlign w:val="center"/>
          </w:tcPr>
          <w:p w14:paraId="2911F0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03D0388" w14:textId="6432CFD0" w:rsidR="00944C3D" w:rsidRPr="008C56AB" w:rsidRDefault="000F543C" w:rsidP="00676C6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11047</w:t>
            </w:r>
          </w:p>
        </w:tc>
        <w:tc>
          <w:tcPr>
            <w:tcW w:w="1275" w:type="dxa"/>
            <w:vAlign w:val="center"/>
          </w:tcPr>
          <w:p w14:paraId="2FBD4369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ACFE62B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4BDB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0806AE" w14:textId="1A9ACA81" w:rsidR="00944C3D" w:rsidRPr="008C56AB" w:rsidRDefault="00B72A3E" w:rsidP="00047B9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9304</w:t>
            </w:r>
          </w:p>
        </w:tc>
      </w:tr>
      <w:tr w:rsidR="0099716A" w:rsidRPr="00050529" w14:paraId="1ADEE60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EC19D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4D1A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399E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90C9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A029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594C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6746D2C" w14:textId="77777777" w:rsidTr="00503750">
        <w:tc>
          <w:tcPr>
            <w:tcW w:w="2622" w:type="dxa"/>
            <w:vAlign w:val="center"/>
          </w:tcPr>
          <w:p w14:paraId="742AA2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2B4A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AA5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F3A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D71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ADFA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BDADA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B8CE86E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24AB95E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BCF7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6787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752E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F1F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CEFF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3E22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B8AA18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5A347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43FA85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E2C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335C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772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5C78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3A7AA2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648B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C4D0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149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EDD8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A45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AD12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EB33815" w14:textId="77777777" w:rsidTr="00503750">
        <w:tc>
          <w:tcPr>
            <w:tcW w:w="2622" w:type="dxa"/>
            <w:vAlign w:val="center"/>
          </w:tcPr>
          <w:p w14:paraId="723643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6D3C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6CAC0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47D8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3C07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0B5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CECF8DD" w14:textId="77777777" w:rsidTr="00503750">
        <w:tc>
          <w:tcPr>
            <w:tcW w:w="2622" w:type="dxa"/>
            <w:vAlign w:val="center"/>
          </w:tcPr>
          <w:p w14:paraId="4C7B61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45B84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F4D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2144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4A9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9E74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5921D8B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A140E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E8A8F7F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4AFCDDC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7938C7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0840B8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BBF139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</w:tbl>
    <w:p w14:paraId="0284E45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38A5F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F8D59F4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B44A03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2C375D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3F5049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C0C81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AC934A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747EF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9BEEC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F8B061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374AD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03F82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2334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764D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C7C35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B6C5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97E9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FE83E9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48948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D04A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AB6C8F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E690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77E9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B52F0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7ED26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2F5A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AB71A7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53FC0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5A49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3AF7C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E6949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F9331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12A1E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19D1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DFD10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C62F3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9B45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7FAA6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4B9F28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F983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C3024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33A05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2EB60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638F5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39D00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09B0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B526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11F5F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356D6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31B2DE9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DE5B8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16A80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239DC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E140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6915B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372101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A9F92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7103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7A1A7A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4BB1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C72E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25CF5B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A7EFB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E7EF1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1CB9F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4A477E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97E44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1C72A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867066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534B38C0" w14:textId="77777777" w:rsidTr="00503750">
        <w:tc>
          <w:tcPr>
            <w:tcW w:w="2835" w:type="dxa"/>
            <w:vAlign w:val="center"/>
          </w:tcPr>
          <w:p w14:paraId="736D44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1E808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D9477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3C5B6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2F3D5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F5462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774ABB5" w14:textId="77777777" w:rsidTr="00503750">
        <w:tc>
          <w:tcPr>
            <w:tcW w:w="2835" w:type="dxa"/>
            <w:vAlign w:val="center"/>
          </w:tcPr>
          <w:p w14:paraId="07CCFA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DAD88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63B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18A1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E752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59BB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CE6583" w14:textId="77777777" w:rsidTr="00503750">
        <w:tc>
          <w:tcPr>
            <w:tcW w:w="2835" w:type="dxa"/>
            <w:vAlign w:val="center"/>
          </w:tcPr>
          <w:p w14:paraId="11EC13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8C618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B66E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CD0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056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8A2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BE182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41938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69ED48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D11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A21AC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EAF7A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2B789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8C4F365" w14:textId="77777777" w:rsidTr="00503750">
        <w:tc>
          <w:tcPr>
            <w:tcW w:w="2835" w:type="dxa"/>
            <w:vAlign w:val="center"/>
          </w:tcPr>
          <w:p w14:paraId="34B1DE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6C0D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F78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2499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330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F84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22D453" w14:textId="77777777" w:rsidTr="00503750">
        <w:tc>
          <w:tcPr>
            <w:tcW w:w="2835" w:type="dxa"/>
            <w:vAlign w:val="center"/>
          </w:tcPr>
          <w:p w14:paraId="26BA3D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1DA7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AC4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1E0D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EEB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45B4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3A6368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43852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FC712E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2DF48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0A9E2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15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30A51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D41F4A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40476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A517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5D44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2C70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EC9E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8C7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C13DC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06B408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0B8B5186" w14:textId="77777777" w:rsidTr="00503750">
        <w:tc>
          <w:tcPr>
            <w:tcW w:w="2552" w:type="dxa"/>
            <w:shd w:val="clear" w:color="auto" w:fill="auto"/>
            <w:vAlign w:val="center"/>
          </w:tcPr>
          <w:p w14:paraId="7D982B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1C8CC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F68EF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7B3A6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21646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F7E3F5A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AC336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E0ECEE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923435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8DA290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464F0F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2FB9BBB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9513B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C750A4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1191AF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B2B69D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B88323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9924BD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C74816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9049383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C95F1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F6E64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5A64299" w14:textId="77777777" w:rsidTr="00503750">
        <w:tc>
          <w:tcPr>
            <w:tcW w:w="4395" w:type="dxa"/>
            <w:vMerge/>
          </w:tcPr>
          <w:p w14:paraId="3F9C12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16E95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A687D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7A00DD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655CB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4686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51F2A2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09CB88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23F4F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1E0EC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CDCE07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63BD71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76112A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21650B1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7D2241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04C39A3" w14:textId="77777777" w:rsidTr="00503750">
        <w:tc>
          <w:tcPr>
            <w:tcW w:w="4395" w:type="dxa"/>
            <w:vAlign w:val="center"/>
          </w:tcPr>
          <w:p w14:paraId="60B64F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D05DE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52C51D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089C05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74BF3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7C40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1DCE8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9919DA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FA521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FC44D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E8FF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7DE8F4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25B41F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FDFF63" w14:textId="2DF7EB0A" w:rsidR="00944C3D" w:rsidRPr="008C56AB" w:rsidRDefault="00B72A3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66656</w:t>
            </w:r>
          </w:p>
        </w:tc>
        <w:tc>
          <w:tcPr>
            <w:tcW w:w="2835" w:type="dxa"/>
            <w:vAlign w:val="center"/>
          </w:tcPr>
          <w:p w14:paraId="183B59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02AA31A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EC00B4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0FFB9ED2" w14:textId="77777777" w:rsidTr="00503750">
        <w:tc>
          <w:tcPr>
            <w:tcW w:w="4395" w:type="dxa"/>
            <w:vAlign w:val="center"/>
          </w:tcPr>
          <w:p w14:paraId="187CFC0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DDE827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C3F35B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39E44A7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30897C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BB2D38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669CB0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985A855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9BC79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E83B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F6890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0F29A23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797A0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6EF5C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5EFF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7740806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60FFB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35B4FF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D6D5C21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856513A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964A43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4FC00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29C117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277000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A47E95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CFE40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7C2B110" w14:textId="77777777" w:rsidTr="00503750">
        <w:tc>
          <w:tcPr>
            <w:tcW w:w="1843" w:type="dxa"/>
            <w:vAlign w:val="center"/>
          </w:tcPr>
          <w:p w14:paraId="096AF10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6AE4EC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810CD9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7AC9EA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4505E3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A3B382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CE4FCC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7513E3D" w14:textId="77777777" w:rsidTr="00503750">
        <w:tc>
          <w:tcPr>
            <w:tcW w:w="1843" w:type="dxa"/>
            <w:vAlign w:val="center"/>
          </w:tcPr>
          <w:p w14:paraId="330FB1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C1155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FA8B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9C7A6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B3E77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7070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9E20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D69B381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2CD9A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4A93F0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E2DE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727C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149E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022D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AAA4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685357E" w14:textId="77777777" w:rsidTr="00503750">
        <w:tc>
          <w:tcPr>
            <w:tcW w:w="1843" w:type="dxa"/>
            <w:vAlign w:val="center"/>
          </w:tcPr>
          <w:p w14:paraId="5B1855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F96B5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AE66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A80E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E391E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52EF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C9887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9CBE8AA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F61EA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A75E3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A9F1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99F2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EDA4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D3A7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D5DE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D19F77D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EA9917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A3EFFB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E4D5C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E9823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3552C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B6154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5B355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83848A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4925F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23075301" w14:textId="77777777" w:rsidTr="00503750">
        <w:trPr>
          <w:trHeight w:val="664"/>
        </w:trPr>
        <w:tc>
          <w:tcPr>
            <w:tcW w:w="3372" w:type="dxa"/>
          </w:tcPr>
          <w:p w14:paraId="4B43082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59D285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922B1A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0F3D3E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B080B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EA77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A6D9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B9AF1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5161AA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C09D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979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0688D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B7EDFA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D5692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2E30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3AAF4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5BD90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4614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524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273C3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463627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3C4DB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1DE6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1028BA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C3CBFE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19AB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B0F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F7258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C67DAED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04671485" w14:textId="77777777" w:rsidTr="00503750">
        <w:tc>
          <w:tcPr>
            <w:tcW w:w="2835" w:type="dxa"/>
            <w:vAlign w:val="center"/>
          </w:tcPr>
          <w:p w14:paraId="47468DF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8C1FF3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568FF2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811661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E8661E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F9520C4" w14:textId="77777777" w:rsidTr="00503750">
        <w:tc>
          <w:tcPr>
            <w:tcW w:w="2835" w:type="dxa"/>
          </w:tcPr>
          <w:p w14:paraId="018AE2F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8313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8B20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6774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E66A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6D729D" w14:textId="77777777" w:rsidTr="00503750">
        <w:tc>
          <w:tcPr>
            <w:tcW w:w="2835" w:type="dxa"/>
          </w:tcPr>
          <w:p w14:paraId="0716D24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18E98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75DB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6CD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A336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143C62" w14:textId="77777777" w:rsidTr="00503750">
        <w:tc>
          <w:tcPr>
            <w:tcW w:w="2835" w:type="dxa"/>
          </w:tcPr>
          <w:p w14:paraId="2ED29C6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0C795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B4C2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97F4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88276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17AC64" w14:textId="77777777" w:rsidTr="00503750">
        <w:tc>
          <w:tcPr>
            <w:tcW w:w="2835" w:type="dxa"/>
            <w:vAlign w:val="center"/>
          </w:tcPr>
          <w:p w14:paraId="535D78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3DF2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AFB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139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F9BE1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9D3252" w14:textId="77777777" w:rsidTr="00503750">
        <w:tc>
          <w:tcPr>
            <w:tcW w:w="2835" w:type="dxa"/>
            <w:vAlign w:val="center"/>
          </w:tcPr>
          <w:p w14:paraId="693D3B2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D1394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47D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7E4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7772A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3B9BA2" w14:textId="77777777" w:rsidTr="00503750">
        <w:tc>
          <w:tcPr>
            <w:tcW w:w="2835" w:type="dxa"/>
          </w:tcPr>
          <w:p w14:paraId="26A02F6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A487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47A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854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DC6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A3E322" w14:textId="77777777" w:rsidTr="00503750">
        <w:tc>
          <w:tcPr>
            <w:tcW w:w="2835" w:type="dxa"/>
          </w:tcPr>
          <w:p w14:paraId="7DCE58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02A52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B785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8FF3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E7A4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601424" w14:textId="77777777" w:rsidTr="00503750">
        <w:tc>
          <w:tcPr>
            <w:tcW w:w="2835" w:type="dxa"/>
          </w:tcPr>
          <w:p w14:paraId="3E4D4FA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6F51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0944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9ABC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3B05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F19340" w14:textId="77777777" w:rsidR="00944C3D" w:rsidRDefault="00944C3D" w:rsidP="00944C3D">
      <w:pPr>
        <w:rPr>
          <w:rFonts w:ascii="Arial" w:hAnsi="Arial"/>
          <w:b/>
        </w:rPr>
      </w:pPr>
    </w:p>
    <w:p w14:paraId="52AAE6D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514FA31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167028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67D9AE6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50423F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AE5C1A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B422F1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BF823EB" w14:textId="77777777" w:rsidTr="00503750">
        <w:trPr>
          <w:trHeight w:val="443"/>
        </w:trPr>
        <w:tc>
          <w:tcPr>
            <w:tcW w:w="2560" w:type="dxa"/>
          </w:tcPr>
          <w:p w14:paraId="50CF012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06CA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256D6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8661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F918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35DACA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986DE2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605C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758CF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515F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8086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E623F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E173A2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C1E71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6EA0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A469B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1B54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93FED2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4FFC5F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35AE7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172F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29B2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6176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A3A012" w14:textId="77777777" w:rsidR="00944C3D" w:rsidRDefault="00944C3D" w:rsidP="00944C3D">
      <w:pPr>
        <w:rPr>
          <w:rFonts w:ascii="Arial" w:hAnsi="Arial"/>
          <w:b/>
        </w:rPr>
      </w:pPr>
    </w:p>
    <w:p w14:paraId="1B40ADF4" w14:textId="77777777" w:rsidR="00944C3D" w:rsidRDefault="00944C3D" w:rsidP="00944C3D">
      <w:pPr>
        <w:rPr>
          <w:rFonts w:ascii="Arial" w:hAnsi="Arial"/>
          <w:b/>
        </w:rPr>
      </w:pPr>
    </w:p>
    <w:p w14:paraId="1B5E343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80531BE" w14:textId="77777777" w:rsidR="00944C3D" w:rsidRDefault="00944C3D" w:rsidP="00944C3D">
      <w:pPr>
        <w:rPr>
          <w:rFonts w:ascii="Arial" w:hAnsi="Arial"/>
          <w:b/>
        </w:rPr>
      </w:pPr>
    </w:p>
    <w:p w14:paraId="4A51F5C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6D396FBF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54DBBA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22443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44B70F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177CC0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F80DF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DFEDE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5985E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407999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BDB38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40FBE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AFA01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B2FE5E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29BA9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8C7E1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721EA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793E87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0493E3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A63CF16" w14:textId="77777777" w:rsidTr="00503750">
        <w:trPr>
          <w:trHeight w:val="677"/>
        </w:trPr>
        <w:tc>
          <w:tcPr>
            <w:tcW w:w="3358" w:type="dxa"/>
          </w:tcPr>
          <w:p w14:paraId="04E4DE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B2F63B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4123AB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10DD78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20C26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72D0B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309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7081B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B112F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D5CF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6568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75A9F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B2CA0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A131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023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DDA0A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10669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DFA2A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1333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77E3D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569D18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79924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09F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248DEF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86D367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0CFD2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BAB7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65F05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3C18C9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68ABFD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33AB6E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E8670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1E6785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3EEBC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8C53D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9A4357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1A416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EF64A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320EA4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BA4F7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2C10D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0C7757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EF306E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C5C216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57B799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B79E64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CF551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A3A0C2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FF0946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E6BF1C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E84B1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3AC7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976E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4607123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E27F3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2DAEBD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AE6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F2ED1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2E139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56447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32A7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8564E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57F0A7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5C223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DA6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9D04E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47BEA8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0E0E7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2D5E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D0DA5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B553B0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314E1E0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FC7872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499327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432FCB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9D8528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32A24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2C5DE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BE70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3EACC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AE334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9548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231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02E67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F7695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343AF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BA9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F5AB1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A4F267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9844E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B2E4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B44DDC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BB0827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D8A0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42E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1BC84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EDF90C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510A617" w14:textId="77777777" w:rsidTr="00503750">
        <w:tc>
          <w:tcPr>
            <w:tcW w:w="3686" w:type="dxa"/>
            <w:vAlign w:val="center"/>
          </w:tcPr>
          <w:p w14:paraId="61C210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D0349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232E1E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C98A08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AC0BE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F54A3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D0C51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172572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652A6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BD3A9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21101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FCF9B4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A861E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651C7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A5D7E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9CF4109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A84B82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09907D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EFEE65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D84D7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114DE1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C1F787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E5D183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477C03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42AFE4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898B4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53E65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5BC4E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66D35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069E3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93FF8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3E4E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19AF2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6C639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D9F5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47C6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054BC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B609C3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454F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F24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4198D2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93A08F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777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CCF4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90742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C5AB8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4532BD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0FF7DF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5C4EAD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E71DB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9A383E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49068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2FAC6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F3CA2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10723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9F1AF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6A391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EA049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6294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A5D0A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B1D74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4114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A3871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5421A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3EDD2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DFFB5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D83742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70B9F0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2B972B2" w14:textId="77777777" w:rsidR="00944C3D" w:rsidRDefault="00944C3D" w:rsidP="00944C3D">
      <w:pPr>
        <w:rPr>
          <w:sz w:val="22"/>
          <w:szCs w:val="22"/>
        </w:rPr>
      </w:pPr>
    </w:p>
    <w:p w14:paraId="7F7204CE" w14:textId="77777777" w:rsidR="00944C3D" w:rsidRDefault="00944C3D" w:rsidP="00944C3D">
      <w:pPr>
        <w:rPr>
          <w:sz w:val="22"/>
          <w:szCs w:val="22"/>
        </w:rPr>
      </w:pPr>
    </w:p>
    <w:p w14:paraId="542F537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6A2B79B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B6A7CF1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F47F5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B17C4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1F996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FF080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52DEBA73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8E4E0E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F957D6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4F9813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4AB4FB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5A3B2B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40B9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BAA05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26A81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B1D3B4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B78D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13D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ADC18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D0A38B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C2F9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9A9C9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380B4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1E5949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F82EC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CAD5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167042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2E15849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A8BD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1BCD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AA6FE8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8DD6A1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13B0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FF16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80688CE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37FFD0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01AC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C0D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BAF9B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0AA1C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27659D1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7ECD69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3F01D8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DAA1F1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59BA9E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16078D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D07FE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6BE8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0199FB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FD31D9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1236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61B4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A66B79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210D91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B643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E2206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C73CA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19F1F0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0757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6762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F5FBE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C6EBB3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F102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AFFE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9745E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CE671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A5606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13782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73AEED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B61154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67AB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C42B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0A97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6149C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858553F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FCB38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4D79B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1442CE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F7AE9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5D39C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087D81ED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1EE08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C0B2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84653A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C2C1938" w14:textId="77777777" w:rsidR="00944C3D" w:rsidRPr="003607F0" w:rsidRDefault="00944C3D" w:rsidP="00944C3D"/>
    <w:p w14:paraId="32D04733" w14:textId="77777777" w:rsidR="00F47675" w:rsidRPr="00944C3D" w:rsidRDefault="00F47675" w:rsidP="00944C3D"/>
    <w:sectPr w:rsidR="00F47675" w:rsidRPr="00944C3D" w:rsidSect="004E7641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2FEEB" w14:textId="77777777" w:rsidR="004E7641" w:rsidRDefault="004E7641">
      <w:r>
        <w:separator/>
      </w:r>
    </w:p>
  </w:endnote>
  <w:endnote w:type="continuationSeparator" w:id="0">
    <w:p w14:paraId="78C40C0C" w14:textId="77777777" w:rsidR="004E7641" w:rsidRDefault="004E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DDB49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22326EDD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A58BA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05AC49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82133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12AE66D7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7BEB9" w14:textId="77777777" w:rsidR="004E7641" w:rsidRDefault="004E7641">
      <w:r>
        <w:separator/>
      </w:r>
    </w:p>
  </w:footnote>
  <w:footnote w:type="continuationSeparator" w:id="0">
    <w:p w14:paraId="28DE6F27" w14:textId="77777777" w:rsidR="004E7641" w:rsidRDefault="004E7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561560">
    <w:abstractNumId w:val="13"/>
  </w:num>
  <w:num w:numId="2" w16cid:durableId="359742517">
    <w:abstractNumId w:val="17"/>
  </w:num>
  <w:num w:numId="3" w16cid:durableId="1127041474">
    <w:abstractNumId w:val="8"/>
  </w:num>
  <w:num w:numId="4" w16cid:durableId="1009213271">
    <w:abstractNumId w:val="7"/>
  </w:num>
  <w:num w:numId="5" w16cid:durableId="32579314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820093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7161582">
    <w:abstractNumId w:val="20"/>
  </w:num>
  <w:num w:numId="8" w16cid:durableId="591820344">
    <w:abstractNumId w:val="10"/>
  </w:num>
  <w:num w:numId="9" w16cid:durableId="157312185">
    <w:abstractNumId w:val="0"/>
  </w:num>
  <w:num w:numId="10" w16cid:durableId="1161626596">
    <w:abstractNumId w:val="19"/>
  </w:num>
  <w:num w:numId="11" w16cid:durableId="158813291">
    <w:abstractNumId w:val="6"/>
  </w:num>
  <w:num w:numId="12" w16cid:durableId="841160283">
    <w:abstractNumId w:val="9"/>
  </w:num>
  <w:num w:numId="13" w16cid:durableId="1679967058">
    <w:abstractNumId w:val="12"/>
  </w:num>
  <w:num w:numId="14" w16cid:durableId="856390222">
    <w:abstractNumId w:val="15"/>
  </w:num>
  <w:num w:numId="15" w16cid:durableId="1761025381">
    <w:abstractNumId w:val="14"/>
  </w:num>
  <w:num w:numId="16" w16cid:durableId="57477660">
    <w:abstractNumId w:val="2"/>
  </w:num>
  <w:num w:numId="17" w16cid:durableId="1445882475">
    <w:abstractNumId w:val="4"/>
  </w:num>
  <w:num w:numId="18" w16cid:durableId="1773547238">
    <w:abstractNumId w:val="11"/>
  </w:num>
  <w:num w:numId="19" w16cid:durableId="2025281376">
    <w:abstractNumId w:val="5"/>
  </w:num>
  <w:num w:numId="20" w16cid:durableId="1964842426">
    <w:abstractNumId w:val="18"/>
  </w:num>
  <w:num w:numId="21" w16cid:durableId="2090613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47B97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0F543C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394D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E7641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76C60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3760"/>
    <w:rsid w:val="007450CC"/>
    <w:rsid w:val="00752C7A"/>
    <w:rsid w:val="00755C3C"/>
    <w:rsid w:val="0076308E"/>
    <w:rsid w:val="007719DD"/>
    <w:rsid w:val="007772AA"/>
    <w:rsid w:val="007822F9"/>
    <w:rsid w:val="00790961"/>
    <w:rsid w:val="007936DE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574E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72A3E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A4887"/>
    <w:rsid w:val="00CB5868"/>
    <w:rsid w:val="00CB6966"/>
    <w:rsid w:val="00CC5FBF"/>
    <w:rsid w:val="00CC6D24"/>
    <w:rsid w:val="00CD2022"/>
    <w:rsid w:val="00CD3CAD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1C61C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A4F08-E0F5-4D80-B7DC-FE0823E8D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2733</Words>
  <Characters>32619</Characters>
  <Application>Microsoft Office Word</Application>
  <DocSecurity>0</DocSecurity>
  <Lines>271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Marcela KOSTELNA</cp:lastModifiedBy>
  <cp:revision>2</cp:revision>
  <cp:lastPrinted>2009-07-30T10:15:00Z</cp:lastPrinted>
  <dcterms:created xsi:type="dcterms:W3CDTF">2025-03-12T08:42:00Z</dcterms:created>
  <dcterms:modified xsi:type="dcterms:W3CDTF">2025-03-12T08:42:00Z</dcterms:modified>
</cp:coreProperties>
</file>