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15D1A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43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9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1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9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A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E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F5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E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AC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F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5D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7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E9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8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7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3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F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E0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E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F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BE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96187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EEF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861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CF2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A22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B2C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7FA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9A6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438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F63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BFF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832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300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8A6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718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7D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3C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030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1CB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A45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C3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FBA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E13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B7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B1F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D84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30E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CD3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072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53C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D9F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1D7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A82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8B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DD738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A10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535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4DF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3EC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F8C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031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993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F19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CF7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FC6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CCC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298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FBD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254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FF9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61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3CB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336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6C8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1BF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412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7C5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130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8CA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D22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65C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7BC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600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CA9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EC0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DC1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718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56D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47BFD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6B6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44F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CBF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C12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AB7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2AC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143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224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C86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D3F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4D6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61F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92F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18F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884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30C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600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BCE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B77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2E8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0E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4A8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E2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277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37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97B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535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8A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607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9A1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10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CB2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F73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99ED2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C9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1A5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032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A2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74E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AC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F6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17D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DC4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15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A0D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8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EC1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9F8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8A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C1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305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BCE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A2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719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91B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63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4A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29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D8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5A8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DE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9F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E27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DD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72D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86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746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E17B7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3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5D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F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B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2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86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0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1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7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9E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58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9E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81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1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2B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F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F2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2A21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9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3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1B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E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8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E4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0DC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D62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B52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A30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1F3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61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039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FCF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F02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62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80B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7ABDA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B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0A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FC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E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674E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DD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A1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8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F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8C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1A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34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E6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2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C6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A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EFA4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0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4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EB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8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65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F9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2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5A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B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3D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89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A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CE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C6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6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AAED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C3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1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D2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9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D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B6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FC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C5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05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B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3D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1D8C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5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0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16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79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D9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B2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5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2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38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F1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93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98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D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2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2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BE1D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86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FE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0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5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F3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2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7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157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0A5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92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D60133" w14:textId="2544AC6F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8B40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5A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071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79F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88B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4DD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4C3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68D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EC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C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6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E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5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5C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C421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D4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6C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C6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C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E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F1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7E9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BE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DD3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EFDF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4E9B4F3" wp14:editId="04CFA6D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A097D2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E9B4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0A097D2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0D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2BD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69F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848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4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FA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94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64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9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00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48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DA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F8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C5767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D4B6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842A3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8A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D407AC5" wp14:editId="1DB2AA4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AF1CB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07AC5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7AF1CB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A3BA0BD" wp14:editId="0C9253EC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E5475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BA0BD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9E5475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AA2F5E" wp14:editId="6FE8108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2B867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A2F5E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D2B8671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4CFBE2D" wp14:editId="20BF8CCE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F4C811" w14:textId="6ACF0143" w:rsidR="000B647F" w:rsidRDefault="000B647F" w:rsidP="00944C3D">
                                  <w:fldSimple w:instr=" MERGEFIELD  aDMOD  \* MERGEFORMAT ">
                                    <w:r w:rsidR="004D22AC" w:rsidRPr="004D22A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FBE2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4AF4C811" w14:textId="6ACF0143" w:rsidR="000B647F" w:rsidRDefault="000B647F" w:rsidP="00944C3D">
                            <w:fldSimple w:instr=" MERGEFIELD  aDMOD  \* MERGEFORMAT ">
                              <w:r w:rsidR="004D22AC" w:rsidRPr="004D22A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F89871C" wp14:editId="0A1139E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88F950" w14:textId="7331D9C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22AC" w:rsidRPr="00A66D8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89871C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088F950" w14:textId="7331D9C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22AC" w:rsidRPr="00A66D89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1E82392" wp14:editId="51A9762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0A0BC2" w14:textId="19139E95" w:rsidR="000B647F" w:rsidRDefault="000B647F" w:rsidP="00944C3D">
                                  <w:fldSimple w:instr=" MERGEFIELD  aDRDO  \* MERGEFORMAT ">
                                    <w:r w:rsidR="004D22AC" w:rsidRPr="004D22A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82392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00A0BC2" w14:textId="19139E95" w:rsidR="000B647F" w:rsidRDefault="000B647F" w:rsidP="00944C3D">
                            <w:fldSimple w:instr=" MERGEFIELD  aDRDO  \* MERGEFORMAT ">
                              <w:r w:rsidR="004D22AC" w:rsidRPr="004D22AC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D266F09" wp14:editId="767EA74C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AE3B63" w14:textId="77A3C7E7" w:rsidR="000B647F" w:rsidRDefault="000B647F" w:rsidP="00944C3D">
                                  <w:fldSimple w:instr=" MERGEFIELD  aDMDO  \* MERGEFORMAT ">
                                    <w:r w:rsidR="004D22AC" w:rsidRPr="004D22A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66F09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FAE3B63" w14:textId="77A3C7E7" w:rsidR="000B647F" w:rsidRDefault="000B647F" w:rsidP="00944C3D">
                            <w:fldSimple w:instr=" MERGEFIELD  aDMDO  \* MERGEFORMAT ">
                              <w:r w:rsidR="004D22AC" w:rsidRPr="004D22A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FDA13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51EC76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8D456A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3E518B3" wp14:editId="36F1823D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28B2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518B3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A528B2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A1E37B2" wp14:editId="244BAA3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B2B98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E37B2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5B2B98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CCDD51" wp14:editId="1F5312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E24F5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CDD51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3E24F5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104A939" wp14:editId="3ADCC16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548F8B" w14:textId="36B820BF" w:rsidR="000B647F" w:rsidRDefault="000B647F" w:rsidP="00944C3D">
                                  <w:fldSimple w:instr=" MERGEFIELD  aDRDOo  \* MERGEFORMAT ">
                                    <w:r w:rsidR="004D22AC" w:rsidRPr="004D22A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4A939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E548F8B" w14:textId="36B820BF" w:rsidR="000B647F" w:rsidRDefault="000B647F" w:rsidP="00944C3D">
                            <w:fldSimple w:instr=" MERGEFIELD  aDRDOo  \* MERGEFORMAT ">
                              <w:r w:rsidR="004D22AC" w:rsidRPr="004D22AC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1F37FA1" wp14:editId="357411B7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774287" w14:textId="56696D53" w:rsidR="000B647F" w:rsidRDefault="000B647F" w:rsidP="00944C3D">
                                  <w:fldSimple w:instr=" MERGEFIELD  aDMDO  \* MERGEFORMAT ">
                                    <w:r w:rsidR="004D22AC" w:rsidRPr="004D22A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37FA1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6774287" w14:textId="56696D53" w:rsidR="000B647F" w:rsidRDefault="000B647F" w:rsidP="00944C3D">
                            <w:fldSimple w:instr=" MERGEFIELD  aDMDO  \* MERGEFORMAT ">
                              <w:r w:rsidR="004D22AC" w:rsidRPr="004D22A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0D8653C" wp14:editId="48B07AC6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F8BA47" w14:textId="76233700" w:rsidR="000B647F" w:rsidRDefault="000B647F" w:rsidP="00944C3D">
                                  <w:fldSimple w:instr=" MERGEFIELD  aDRODo  \* MERGEFORMAT ">
                                    <w:r w:rsidR="004D22AC" w:rsidRPr="004D22A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8653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7F8BA47" w14:textId="76233700" w:rsidR="000B647F" w:rsidRDefault="000B647F" w:rsidP="00944C3D">
                            <w:fldSimple w:instr=" MERGEFIELD  aDRODo  \* MERGEFORMAT ">
                              <w:r w:rsidR="004D22AC" w:rsidRPr="004D22AC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562DED0" wp14:editId="2D0AA61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4CE3B0" w14:textId="4933D640" w:rsidR="000B647F" w:rsidRDefault="000B647F" w:rsidP="00944C3D">
                                  <w:fldSimple w:instr=" MERGEFIELD  aDMOD  \* MERGEFORMAT ">
                                    <w:r w:rsidR="004D22AC" w:rsidRPr="004D22A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2DED0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C4CE3B0" w14:textId="4933D640" w:rsidR="000B647F" w:rsidRDefault="000B647F" w:rsidP="00944C3D">
                            <w:fldSimple w:instr=" MERGEFIELD  aDMOD  \* MERGEFORMAT ">
                              <w:r w:rsidR="004D22AC" w:rsidRPr="004D22A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0DA3F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757AC91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8F46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45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8AD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2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7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BD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B1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A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65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82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14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BF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E2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50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02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8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F9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6D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7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4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F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9D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E9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7E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6A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1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7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4BFA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8F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49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2DC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3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56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E1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F1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3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CF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C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D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78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9D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5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39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70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F8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8E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1F0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C11A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2F6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053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21E0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762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F122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4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53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44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3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3F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6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5F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1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9583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39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9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82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1C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64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C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0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CD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3E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E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2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99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A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E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0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5D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E6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62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FC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2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4788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6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7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6B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8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C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34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AA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11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DDF0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3B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A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D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B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3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4C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0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3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30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D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EF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3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4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93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16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77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19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70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E2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5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A15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2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2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0A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7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F5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0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3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F205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D4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A8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2E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3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D7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1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F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0F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65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BE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F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0C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B4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15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9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7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A0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46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F39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6F8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06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5FB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18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CD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D4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1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E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4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46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B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2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02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BE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24E1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3F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35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8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7D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0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97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D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98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6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85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8F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9C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D3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1F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1F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6F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C4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AD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02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F7A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6D9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47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AA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FF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81A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F18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7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4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19B5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2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AC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C924947" wp14:editId="6311CD8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0B580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24947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90B580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27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32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19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7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F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3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E9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23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B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D05CE37" wp14:editId="22C4F397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CBEF9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5CE3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18CBEF9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B6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25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7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10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2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D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37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E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3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D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7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89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C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49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27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2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6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E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00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4D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3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2D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C85E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E1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398D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7FAF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A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C1B900" wp14:editId="3AE32A5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D5B0FA" w14:textId="746A9CA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22AC" w:rsidRPr="00A66D8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0036123111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1B900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2D5B0FA" w14:textId="746A9CA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22AC" w:rsidRPr="00A66D89">
                              <w:rPr>
                                <w:rFonts w:ascii="Arial" w:hAnsi="Arial" w:cs="Arial"/>
                                <w:noProof/>
                              </w:rPr>
                              <w:t>0036123111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16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98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C8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D7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94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5B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B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F6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22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DC1077" wp14:editId="10707C4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1EF1F1" w14:textId="5F1E1EF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22AC" w:rsidRPr="00A66D8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2021587139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C1077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D1EF1F1" w14:textId="5F1E1EF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22AC" w:rsidRPr="00A66D89">
                              <w:rPr>
                                <w:rFonts w:ascii="Arial" w:hAnsi="Arial" w:cs="Arial"/>
                                <w:noProof/>
                              </w:rPr>
                              <w:t>2021587139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5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F3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4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1D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26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D5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6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4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20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A1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9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F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39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B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1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CF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1897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45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A59F68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541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42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5B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E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22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F4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2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5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C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19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1C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78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0E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F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1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1B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D367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CA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94C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8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65D4BFF" wp14:editId="04394E0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BD0B2" w14:textId="21149F1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22AC" w:rsidRPr="00A66D8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418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D4BFF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164BD0B2" w14:textId="21149F1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22AC" w:rsidRPr="00A66D89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418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7C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96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BB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9B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1D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98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F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17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6B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22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33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9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2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F6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5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06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1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6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B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1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E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24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C2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0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B2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F7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C0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FF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35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0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E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9C70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5D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D48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BE59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28DC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9F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7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6B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D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C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1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B9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C9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9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D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A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8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43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E1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D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1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A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1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73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1B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F0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6D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3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71E544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84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5742F74" wp14:editId="754D29B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D910B4" w14:textId="7FE895D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22AC" w:rsidRPr="00A66D8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Štefánikova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42F74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9D910B4" w14:textId="7FE895D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22AC" w:rsidRPr="00A66D89">
                              <w:rPr>
                                <w:rFonts w:ascii="Arial" w:hAnsi="Arial" w:cs="Arial"/>
                                <w:noProof/>
                              </w:rPr>
                              <w:t>Štefánikova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61F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9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F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54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0C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58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0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5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17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85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10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8B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CA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3B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A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2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98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C472522" wp14:editId="40684B5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5DCCA3" w14:textId="01A35D7C" w:rsidR="000B647F" w:rsidRDefault="000B647F" w:rsidP="00944C3D">
                                  <w:fldSimple w:instr=" MERGEFIELD  aSUB_ULICA_CISLO  \* MERGEFORMAT ">
                                    <w:r w:rsidR="004D22AC" w:rsidRPr="004D22A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74/418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72522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55DCCA3" w14:textId="01A35D7C" w:rsidR="000B647F" w:rsidRDefault="000B647F" w:rsidP="00944C3D">
                            <w:fldSimple w:instr=" MERGEFIELD  aSUB_ULICA_CISLO  \* MERGEFORMAT ">
                              <w:r w:rsidR="004D22AC" w:rsidRPr="004D22AC">
                                <w:rPr>
                                  <w:rFonts w:ascii="Arial" w:hAnsi="Arial" w:cs="Arial"/>
                                  <w:noProof/>
                                </w:rPr>
                                <w:t>74/418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4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6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6B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5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B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D3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025C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6F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33B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60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EAF2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26DF6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200998" wp14:editId="741D121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1A50A1" w14:textId="1925871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22AC" w:rsidRPr="00A66D8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00998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91A50A1" w14:textId="1925871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22AC" w:rsidRPr="00A66D89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4CD328" wp14:editId="104D594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54138F" w14:textId="40128BB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22AC" w:rsidRPr="00A66D8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CD328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954138F" w14:textId="40128BB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22AC" w:rsidRPr="00A66D8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8CCF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087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37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EC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1EAA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0A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C6EF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267F2E3" wp14:editId="68DD910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9E2BA" w14:textId="3A918EE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22AC" w:rsidRPr="00A66D8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7F2E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A89E2BA" w14:textId="3A918EE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22AC" w:rsidRPr="00A66D89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A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A9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07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39D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2C9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CE9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A8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F31D1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5490B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710C975" wp14:editId="7A0D3BC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FEF166" w14:textId="7409B73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10C975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1FEF166" w14:textId="7409B73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45F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34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0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22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FA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8C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1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6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1819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8D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A5F3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7C6A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202C6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8BC57C7" wp14:editId="1C80569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FC27D8" w14:textId="59333A8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D22AC" w:rsidRPr="00A66D8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C57C7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7FC27D8" w14:textId="59333A8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D22AC" w:rsidRPr="00A66D89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758C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996D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13E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E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F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7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8B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F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A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80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3F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2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1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9D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FE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A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A9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4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A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A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D4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64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86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36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ED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7B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6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34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D09E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A60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4DE828" w14:textId="356C0C4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D22AC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D03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817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0CE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4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2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4D6E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62D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01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91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2D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CF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590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2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6674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A45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19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1A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37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DE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C5F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6E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3B5E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938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8C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9C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B5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38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484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6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31CF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B14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CD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11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3C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20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980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16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12D7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F08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1B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62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5D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7E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9C52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53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AFA1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DC5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08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BC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15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15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3C66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2C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F940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DA3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EC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2F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A8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6A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7CE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9B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1A9D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8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94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8B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E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B18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DA119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E19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43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56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9B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3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0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2A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8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D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F9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18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58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41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0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6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41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9B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7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7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74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223FC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6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C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2150DD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CC115BB" w14:textId="77777777" w:rsidR="00944C3D" w:rsidRDefault="00944C3D" w:rsidP="00944C3D">
      <w:pPr>
        <w:rPr>
          <w:rFonts w:ascii="Arial" w:hAnsi="Arial"/>
        </w:rPr>
      </w:pPr>
    </w:p>
    <w:p w14:paraId="666B4D8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D89D610" w14:textId="1D5D88D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BE5E91E" w14:textId="2857B4B1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E2D24C6" w14:textId="47BBA53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4E8A9F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CCCD06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BFB1B5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862F1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6E33A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3FE3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B332E8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B542128" w14:textId="23C83D4D" w:rsidR="00944C3D" w:rsidRPr="008D0433" w:rsidRDefault="004D22A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Jakub Sokol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588EBD9" w14:textId="0DD3E254" w:rsidR="00944C3D" w:rsidRPr="008D0433" w:rsidRDefault="004D22A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CCC8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9F7FC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58D05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E0C6D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C481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BC161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FF564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41515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E470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A96B6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98ABEA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AC05A3E" w14:textId="64B3494C" w:rsidR="00944C3D" w:rsidRDefault="004D22AC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6052CCF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38F2F9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722D09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DA7EA12" w14:textId="6B534C4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DCB928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5C009C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44460AA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4344B4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DBB06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AFAD8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B30602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E3D08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670F1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5DF86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ED85A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9E6E2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9DC2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447C8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74F75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32C52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663BA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B0601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4F1FF1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242F0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D0686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E55A9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891B2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E335E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E98BCF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496DB00" w14:textId="75A2CC8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A5C657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5AD779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D1FB9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4AE26A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80E8BB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1120521" w14:textId="4D0FCDF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1B5B982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3EA0AB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BABA112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4A98E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7BD7F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BC47A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FD842B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24F0F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E0D95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A2F9E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B6EB3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6844B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C4DC8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F0ACF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F924A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06A52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9E267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D9BE6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FF924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79B7A7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2B53A4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D89D8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C3C4E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08C3E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F36D6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5D432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896E7A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042E2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0F9AA4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506B0C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CB878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BE9B3F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FAA1B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BFEC72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82A7A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0B248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28C5D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DEEEC0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1E1AC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A9298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1D0590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39AC10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90EE3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B3290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DD50F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761E2C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0F527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803F8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B578B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8A044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40305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145C8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D3373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9E2B1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8C9A1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23881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B8C80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81F47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2F570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CE4E4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D4C56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229D7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A37FD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0FC55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B5F44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21A046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DA71D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F2C19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9D54E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7388A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0E92F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229F3F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E810E77" w14:textId="018E78C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814CCD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0407C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2AA96A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561BA0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12AEEC4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716CC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C0F71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5D325E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B5A722F" w14:textId="77777777" w:rsidTr="00503750">
        <w:tc>
          <w:tcPr>
            <w:tcW w:w="2302" w:type="dxa"/>
            <w:vAlign w:val="center"/>
          </w:tcPr>
          <w:p w14:paraId="60613F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DD64F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1C45D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5518D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4BF72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F9D4B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06D06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1AE00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3B43593" w14:textId="77777777" w:rsidTr="00503750">
        <w:tc>
          <w:tcPr>
            <w:tcW w:w="15593" w:type="dxa"/>
            <w:gridSpan w:val="8"/>
            <w:vAlign w:val="center"/>
          </w:tcPr>
          <w:p w14:paraId="17DB50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7A561DD" w14:textId="77777777" w:rsidTr="00503750">
        <w:tc>
          <w:tcPr>
            <w:tcW w:w="2302" w:type="dxa"/>
            <w:vAlign w:val="center"/>
          </w:tcPr>
          <w:p w14:paraId="437831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5221B09" w14:textId="5D272C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741298" w14:textId="34C44D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FA2177" w14:textId="0BBE3E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E2C0AD" w14:textId="5E1C88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067CA5" w14:textId="229954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E8B0F1" w14:textId="594441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D8CFB7" w14:textId="7C7C59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7DEFA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EA858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B68E07B" w14:textId="7859CD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789ABC" w14:textId="03A23D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D50626" w14:textId="30F9D5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59B05B" w14:textId="66D987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CF50A7" w14:textId="534EBC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55D5FB" w14:textId="5B3D74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FEEAAF" w14:textId="7598E9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D581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B5F96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D182634" w14:textId="769C1E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7E907B" w14:textId="5A82D0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796E43" w14:textId="7D93AB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87E74B" w14:textId="4035DA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C108C2" w14:textId="105499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79AC28" w14:textId="4A8155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CE3E6C" w14:textId="6EA316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FD340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68BC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3144E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D02EA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DD41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2188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757F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B1F9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B9E7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9B99750" w14:textId="77777777" w:rsidTr="00503750">
        <w:tc>
          <w:tcPr>
            <w:tcW w:w="2302" w:type="dxa"/>
            <w:vAlign w:val="center"/>
          </w:tcPr>
          <w:p w14:paraId="31C0D0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FD1339" w14:textId="0F83DB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D74302" w14:textId="2E27F4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325A47" w14:textId="0504D1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BE1242" w14:textId="31FF44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CF5E39" w14:textId="022ECD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5E67ED" w14:textId="69309A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C5EA47" w14:textId="60548A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7D1284" w14:textId="77777777" w:rsidTr="00503750">
        <w:tc>
          <w:tcPr>
            <w:tcW w:w="15593" w:type="dxa"/>
            <w:gridSpan w:val="8"/>
            <w:vAlign w:val="center"/>
          </w:tcPr>
          <w:p w14:paraId="7FEE92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3591EBE" w14:textId="77777777" w:rsidTr="00503750">
        <w:tc>
          <w:tcPr>
            <w:tcW w:w="2302" w:type="dxa"/>
            <w:vAlign w:val="center"/>
          </w:tcPr>
          <w:p w14:paraId="1F3C49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6EC6880" w14:textId="1E0DFC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71F62E" w14:textId="67A556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FE09F8" w14:textId="2316CF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D13EF8" w14:textId="1A374F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697B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BB40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95B54D" w14:textId="014B6E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E51BB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CFD3B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9E8830C" w14:textId="5B0EE5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F8133E" w14:textId="4E2847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06E79F" w14:textId="06EC29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09E25" w14:textId="129D75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EFD4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A6AB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15B59D" w14:textId="40BDEC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556BA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E65AA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D509AB8" w14:textId="028D93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4C3459" w14:textId="42E986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11A51" w14:textId="4C4D48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DB630D" w14:textId="33307E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73CA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2AB1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D876E2" w14:textId="3FCE06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98869E" w14:textId="77777777" w:rsidTr="00503750">
        <w:tc>
          <w:tcPr>
            <w:tcW w:w="2302" w:type="dxa"/>
            <w:vAlign w:val="center"/>
          </w:tcPr>
          <w:p w14:paraId="3010D9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16800C5" w14:textId="670879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F2373E" w14:textId="478043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3E2FC6" w14:textId="40D112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BB8822" w14:textId="55FFEE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26B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D41C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62926E" w14:textId="51BF08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A24111" w14:textId="77777777" w:rsidTr="00503750">
        <w:tc>
          <w:tcPr>
            <w:tcW w:w="15593" w:type="dxa"/>
            <w:gridSpan w:val="8"/>
            <w:vAlign w:val="center"/>
          </w:tcPr>
          <w:p w14:paraId="0D710A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7B45634" w14:textId="77777777" w:rsidTr="00503750">
        <w:tc>
          <w:tcPr>
            <w:tcW w:w="2302" w:type="dxa"/>
            <w:vAlign w:val="center"/>
          </w:tcPr>
          <w:p w14:paraId="1FA6F5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3261967" w14:textId="78E4BB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A96AB2" w14:textId="350026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6F062E" w14:textId="48CE12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4CF28B" w14:textId="7FD05A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01A48C" w14:textId="73D060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1277D6" w14:textId="4F8DE4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8C12A6" w14:textId="18E4B0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E32B9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C5BD1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9920E92" w14:textId="772008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45F930" w14:textId="5CF86F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7593E8" w14:textId="79D30B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813A8" w14:textId="67D058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D6EED8" w14:textId="077B7F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95B400" w14:textId="03050F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27548B" w14:textId="00FB1C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DD15E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60C2A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BC9563D" w14:textId="4EE9F0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FE3507" w14:textId="3D4634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4549B2" w14:textId="7C4327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29310B" w14:textId="0A5151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4B44BE" w14:textId="0F9B5E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990D62" w14:textId="3FDB93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A332B4" w14:textId="5B7B26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A3CAE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79D47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7CF053B" w14:textId="2EF5B7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085876" w14:textId="14177F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369143" w14:textId="660BBB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6FB4D9" w14:textId="25C7E4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9A5D2" w14:textId="7E25C3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DB63F2" w14:textId="64B500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962203" w14:textId="680661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2BBF21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3AB8C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3368F0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45039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4B97A53" w14:textId="57BB8D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9691CE" w14:textId="6CD49A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644289" w14:textId="0B8296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594C2D" w14:textId="3FC837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CC1BFC" w14:textId="5720D3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5A70E2" w14:textId="7E8E5A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A95BE1" w14:textId="13884A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DC1F9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F1A7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6551AA9" w14:textId="30A5FB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ECAF0B" w14:textId="74118C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04172F" w14:textId="708A14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FA25E9" w14:textId="16D455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8D528E" w14:textId="4DC52E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A4F59D" w14:textId="0DDAD1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6F74AF" w14:textId="3F5F3D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B4984F" w14:textId="77777777" w:rsidR="00944C3D" w:rsidRDefault="00944C3D" w:rsidP="00944C3D">
      <w:pPr>
        <w:rPr>
          <w:rFonts w:ascii="Arial" w:hAnsi="Arial"/>
          <w:b/>
        </w:rPr>
      </w:pPr>
    </w:p>
    <w:p w14:paraId="4D43C7D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DBD5593" w14:textId="77777777" w:rsidTr="00503750">
        <w:tc>
          <w:tcPr>
            <w:tcW w:w="1944" w:type="dxa"/>
            <w:vAlign w:val="center"/>
          </w:tcPr>
          <w:p w14:paraId="3C57803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3DDAA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9F1FD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3A5E0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DA1A1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CBF9A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D9254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1B713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76E90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7B512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89D8E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F8288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117B01D" w14:textId="77777777" w:rsidTr="00503750">
        <w:tc>
          <w:tcPr>
            <w:tcW w:w="15685" w:type="dxa"/>
            <w:gridSpan w:val="12"/>
            <w:vAlign w:val="center"/>
          </w:tcPr>
          <w:p w14:paraId="4388C5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139EC69" w14:textId="77777777" w:rsidTr="00503750">
        <w:tc>
          <w:tcPr>
            <w:tcW w:w="1944" w:type="dxa"/>
            <w:vAlign w:val="center"/>
          </w:tcPr>
          <w:p w14:paraId="34CC46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BB63058" w14:textId="53C38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7695FA9" w14:textId="49F5E2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0879901" w14:textId="7AB83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05A78F" w14:textId="63D0C1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F9FDE0" w14:textId="52212D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8D6DEA" w14:textId="41B9D3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BE8772" w14:textId="0C78F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5EE74C" w14:textId="38D68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DC2202" w14:textId="1ED0DE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116093" w14:textId="439B6C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B2A392" w14:textId="08068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DD17B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62F4D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FBC89FB" w14:textId="157C11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F06264C" w14:textId="37F9D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9F7E95B" w14:textId="415971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C0274B" w14:textId="6FA01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B03CEA" w14:textId="578AE7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1DC097" w14:textId="51572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7223B0" w14:textId="5548C3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D0180A" w14:textId="6F43EB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371046" w14:textId="22F9C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27822B3" w14:textId="09E97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5D7FBA1" w14:textId="612247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FF1B8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1E3CB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B05CF86" w14:textId="46211E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F70A98" w14:textId="68487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5E3B91" w14:textId="2C63F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1FF50D" w14:textId="7D418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08E995" w14:textId="49865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F5EE9F" w14:textId="72F75E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CFF60B" w14:textId="744490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1EEB40" w14:textId="5E0479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33B545" w14:textId="74CAB4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BDC253" w14:textId="04347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D4D514" w14:textId="26FF1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6A7C1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ED024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20B5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356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32930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E4892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12C1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31F3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F163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2C17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3F86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C57B1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B3AD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C81F5C5" w14:textId="77777777" w:rsidTr="00503750">
        <w:tc>
          <w:tcPr>
            <w:tcW w:w="1944" w:type="dxa"/>
            <w:vAlign w:val="center"/>
          </w:tcPr>
          <w:p w14:paraId="4227F3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C47B1A" w14:textId="7368C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9B33EEE" w14:textId="409A72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C8209ED" w14:textId="10293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C39E4B" w14:textId="7F710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9C6AE0" w14:textId="7EDF3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BD0617" w14:textId="6CA47D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9F7DB7" w14:textId="7DCFA6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A6BBC2" w14:textId="44EDF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7DD8FD" w14:textId="78CE17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FA681C" w14:textId="50C61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78B9F0" w14:textId="5CD07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E7B118" w14:textId="77777777" w:rsidTr="00503750">
        <w:tc>
          <w:tcPr>
            <w:tcW w:w="15685" w:type="dxa"/>
            <w:gridSpan w:val="12"/>
            <w:vAlign w:val="center"/>
          </w:tcPr>
          <w:p w14:paraId="60BE48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6B420B1" w14:textId="77777777" w:rsidTr="00503750">
        <w:tc>
          <w:tcPr>
            <w:tcW w:w="1944" w:type="dxa"/>
            <w:vAlign w:val="center"/>
          </w:tcPr>
          <w:p w14:paraId="1981D5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4F17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F3ED6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BDD74E" w14:textId="43C228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F990DE" w14:textId="2269AB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378412" w14:textId="7CFBD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D25DEA" w14:textId="18F06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699666" w14:textId="569EB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BBC755" w14:textId="0BFCA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DAE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DE42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436003E" w14:textId="52AF8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AC84C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756FB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F067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263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5E308C" w14:textId="7E71B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791CB1" w14:textId="62B20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4E5DC2" w14:textId="2F6902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6FCE4D" w14:textId="5B11E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4A5B02" w14:textId="311A2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921917" w14:textId="1AC04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D97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BD67A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23421F" w14:textId="3A8E0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2AFF0A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A6F18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2F93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5D32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6C30B0" w14:textId="06930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94C6DA" w14:textId="3E17B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9D56C8" w14:textId="09002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1742B2" w14:textId="239CA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66933C" w14:textId="75CC0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2B4635" w14:textId="2B925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3117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C6BD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0697143" w14:textId="028FF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BAB112" w14:textId="77777777" w:rsidTr="00503750">
        <w:tc>
          <w:tcPr>
            <w:tcW w:w="1944" w:type="dxa"/>
            <w:vAlign w:val="center"/>
          </w:tcPr>
          <w:p w14:paraId="34870B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BCF6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7FD7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685A85" w14:textId="180937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655E49" w14:textId="4D3146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DED251" w14:textId="5A67E1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371EF4" w14:textId="1094A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AB52F5" w14:textId="1E54E7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9A4317" w14:textId="75807D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0CA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F0E3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FB2718A" w14:textId="0C4BD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41361D" w14:textId="77777777" w:rsidTr="00503750">
        <w:tc>
          <w:tcPr>
            <w:tcW w:w="15685" w:type="dxa"/>
            <w:gridSpan w:val="12"/>
            <w:vAlign w:val="center"/>
          </w:tcPr>
          <w:p w14:paraId="3427D5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906753A" w14:textId="77777777" w:rsidTr="00503750">
        <w:tc>
          <w:tcPr>
            <w:tcW w:w="1944" w:type="dxa"/>
            <w:vAlign w:val="center"/>
          </w:tcPr>
          <w:p w14:paraId="1BC5FC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56C3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CD4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EB4E30" w14:textId="4518F0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235B95" w14:textId="594151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7D3C4C" w14:textId="2794A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7EE8EE" w14:textId="2AF23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BACA94" w14:textId="0A75D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FA5A9E" w14:textId="44A71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734AD9" w14:textId="712881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0B2C97" w14:textId="5A9AA0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BA7AD0" w14:textId="7C6FA9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7F7522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CBE8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4AAB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658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5673FDA" w14:textId="78780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095F7E" w14:textId="759DBB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A141AF" w14:textId="3554C1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61B968" w14:textId="728CD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1294AA" w14:textId="744C08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DDF4FB" w14:textId="7C1C9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0C1601" w14:textId="305DB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B4EF85" w14:textId="5AF8B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557BE9" w14:textId="4816FD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F9D7E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1BD6A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AB9D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A641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2AFD0D" w14:textId="71FAD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3AAED1" w14:textId="04ED0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5172A1" w14:textId="3A763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A730C8" w14:textId="3DD1B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07152A" w14:textId="38825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C3D90C" w14:textId="559938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6A622D" w14:textId="19F7A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451065" w14:textId="52D791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92C770" w14:textId="74D3F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C54DF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DB6B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0A82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BEC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BD6946" w14:textId="4B9F42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7C7706" w14:textId="00194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EEFDCB" w14:textId="41162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8B1BB4" w14:textId="17C32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B2A2C2" w14:textId="47891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1AA233" w14:textId="2D142B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CD616F" w14:textId="3CFBB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1FB02D" w14:textId="3347B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B66172" w14:textId="3A1D3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984B93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F4D11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341E53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F9846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FC27B17" w14:textId="5270E2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2F8FC51" w14:textId="2BE57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F49CE5" w14:textId="5F4C8F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33E591" w14:textId="63832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FAC67E" w14:textId="5092C2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9D88F2" w14:textId="5921F5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9B7618" w14:textId="705E0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0E49D0" w14:textId="57346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329B42" w14:textId="4CD7CA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7B25FE" w14:textId="1DD9A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6D5425" w14:textId="3CAF3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10F71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20407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FAC884F" w14:textId="562C28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8F61F0E" w14:textId="5E578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5124C8E" w14:textId="0BC6ED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0FAFC9" w14:textId="3695AE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D7A7CF" w14:textId="35D30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4D785B" w14:textId="792AD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0F11D3" w14:textId="67002B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2BB288" w14:textId="38210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6CCDF1" w14:textId="56FB0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6257BC8" w14:textId="0800E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70A8159" w14:textId="06D42D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E328C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A15AA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2071A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C23A3F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BB495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9E25D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6DF42E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E5691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A205E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7CADE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E16E5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5ECA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4DF69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4292C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A9AF8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0F7A4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7FAF1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1EF0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D3500F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B32DD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ECEDB5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8F325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2F8D5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1BF6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D377372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0C24B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8DA9A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55E49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9349E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354A7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19C07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9D514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DEAC4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3875B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AD56C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8A84E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849F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EB8F1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6C5BD7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DC5A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D979C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C6ABC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5C5ED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53E9F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E6DD6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E3D78B1" w14:textId="77777777" w:rsidTr="00503750">
        <w:trPr>
          <w:trHeight w:val="1073"/>
        </w:trPr>
        <w:tc>
          <w:tcPr>
            <w:tcW w:w="3614" w:type="dxa"/>
            <w:vMerge/>
          </w:tcPr>
          <w:p w14:paraId="4B0399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43090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63323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2E64A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7C9ED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8B6F5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E0559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E941F56" w14:textId="77777777" w:rsidTr="00503750">
        <w:trPr>
          <w:trHeight w:val="283"/>
        </w:trPr>
        <w:tc>
          <w:tcPr>
            <w:tcW w:w="3614" w:type="dxa"/>
          </w:tcPr>
          <w:p w14:paraId="074BD7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A186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B644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969DC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44F0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D236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38E20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30CB2E9" w14:textId="77777777" w:rsidTr="00503750">
        <w:trPr>
          <w:trHeight w:val="283"/>
        </w:trPr>
        <w:tc>
          <w:tcPr>
            <w:tcW w:w="3614" w:type="dxa"/>
          </w:tcPr>
          <w:p w14:paraId="138324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1BF8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11A05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E4250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1500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BC50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C6328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8AEFE82" w14:textId="77777777" w:rsidTr="00503750">
        <w:trPr>
          <w:trHeight w:val="283"/>
        </w:trPr>
        <w:tc>
          <w:tcPr>
            <w:tcW w:w="3614" w:type="dxa"/>
          </w:tcPr>
          <w:p w14:paraId="593878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66BEB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4107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AD94E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89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598A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E24E6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C66780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216695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61B14D2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0D545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0D3EC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D1305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DD5AF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9BBB4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112C4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80A5C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08BF5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464FF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0B19F7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9E9280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93C551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3F429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AE98033" w14:textId="5457EC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E82853" w14:textId="77A292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5FE578" w14:textId="344E4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F32D65" w14:textId="51D58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215EBF" w14:textId="778D4B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3CA42B" w14:textId="2C2376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FD34" w14:textId="67627B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68B033" w14:textId="233654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0875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A29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7333587" w14:textId="441F62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993F1B" w14:textId="04013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6B816" w14:textId="60CBF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A1168F" w14:textId="3F89E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EB3B73" w14:textId="6B1E1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5479E8" w14:textId="78B799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D56591" w14:textId="3400F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A62C91" w14:textId="206A9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B7704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497D7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04363A8" w14:textId="6D7FB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530596" w14:textId="7B6A3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0A3883" w14:textId="2CFFA8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26DE73" w14:textId="43EB0E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3081A0" w14:textId="7041E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E9922C" w14:textId="790DF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99718D" w14:textId="6BF854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A5F512" w14:textId="6D534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D29E3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5AD6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8D678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6DA0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9B5A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FDB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1AC3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63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B5E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81586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7D44C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0BD08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B4AFE18" w14:textId="1E19F5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02A3A7" w14:textId="5FC7C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4D1BB5" w14:textId="62BDD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2CA0A7" w14:textId="52A85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1C25D2" w14:textId="4DAD3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E3CC92" w14:textId="7F374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2BCA5D" w14:textId="1AA2A6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FF3D03" w14:textId="49813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46DBC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692E4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339F3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69F23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C7E76DC" w14:textId="220EE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A29CF4" w14:textId="49C0B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6C1DF9" w14:textId="6F7BC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C6B16C" w14:textId="20933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915F83" w14:textId="190BD8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0A185B" w14:textId="6FFEB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5526F6" w14:textId="71832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C48548" w14:textId="1D96D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511ED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4AAE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9108DFC" w14:textId="536EC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23F915" w14:textId="7CA939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1749E8" w14:textId="0DE76E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7B3AB9" w14:textId="66F58A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88A559" w14:textId="1B50C6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3C0E83" w14:textId="646DE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05A6DC" w14:textId="164C3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DF15B8" w14:textId="495827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3B5FA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1906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620373C" w14:textId="2D6835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F3F673" w14:textId="0564D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428B25" w14:textId="2BCB1B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E0DD77" w14:textId="108E63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9CDB99" w14:textId="05BDAD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14D5B" w14:textId="5D27BB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21858E" w14:textId="4B1E9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0D8F33" w14:textId="290002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20835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1D2935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66B577B" w14:textId="21B97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07F296" w14:textId="0B410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F2235C" w14:textId="1BBDD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43431B" w14:textId="6E5D0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7255FA" w14:textId="10092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591258" w14:textId="0977B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16820" w14:textId="3F5D0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A474C5" w14:textId="686D96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B117A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45B1E9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908190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E4D36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F900F88" w14:textId="6AE32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B0B5E3" w14:textId="11F35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3EAB5D" w14:textId="0B95B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411031" w14:textId="5695F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6CF83" w14:textId="4C20C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23B8C5" w14:textId="30BB8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743D41" w14:textId="7F6E3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5E985D" w14:textId="0054B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CFE1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6B4007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2820163" w14:textId="088F2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7C02FD" w14:textId="194F3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8B7D72" w14:textId="1317A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5880F1" w14:textId="08D626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576137" w14:textId="41BD84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392F48" w14:textId="3BC20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D7AEC0" w14:textId="065AF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57F489" w14:textId="6F4E7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BD904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54C37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2DAA31C" w14:textId="5E75DFC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8B05A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7CF4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A9A7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88CB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E0A7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7389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6876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8466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4E97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28BD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F582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99BA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94F3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4B93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66C6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CDB8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279A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605B2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596AC4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05C255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A10622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73773DE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1914D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5051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A65C2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D366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0DA3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75FB87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564C7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4411F1" w14:textId="1045F8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C7126EF" w14:textId="2F0245B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BEF9D9A" w14:textId="2474BFC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7E03AC" w14:textId="02544BD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16790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E33DA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60F87B" w14:textId="32A4770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1293B23" w14:textId="07BF53A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5CE66E3" w14:textId="364F25F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4DDCA5" w14:textId="0CCA59B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80148A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12E38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4C4EBE" w14:textId="66268E2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B75C843" w14:textId="09DACC8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09061EB" w14:textId="3ADAFBD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095B52" w14:textId="4E933DE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8F3BA4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44D36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25A602" w14:textId="195BD6B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C5E8640" w14:textId="1C99240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15111D4" w14:textId="25C7D38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25BDEB" w14:textId="0D52EA4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0ED7A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93E5B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3C092A" w14:textId="3C4A5AD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2385EDB" w14:textId="366FD62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79BE627" w14:textId="162C80C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D943E8" w14:textId="5DAB256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FB755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874CAC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93562E" w14:textId="27FC77C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65E1D84" w14:textId="4BEEB70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39F4612" w14:textId="43BE062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4FD06B" w14:textId="79B5A33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9D11D42" w14:textId="77777777" w:rsidR="00944C3D" w:rsidRDefault="00944C3D" w:rsidP="00944C3D">
      <w:pPr>
        <w:rPr>
          <w:rFonts w:ascii="Arial" w:hAnsi="Arial"/>
          <w:b/>
        </w:rPr>
      </w:pPr>
    </w:p>
    <w:p w14:paraId="665C760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286BE6F2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42880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0CAEA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3A4AF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FE688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A227E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BD4BC6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E87A9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57041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E866A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5A667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BC182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B4D6C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454C2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2B97F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14F0D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2E2D7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AF884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B10B8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B7225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51E9B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9BA4A6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0920FF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E7BF8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4F5A1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E2F24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084E7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8B63298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783B8E3" w14:textId="77777777" w:rsidTr="00503750">
        <w:tc>
          <w:tcPr>
            <w:tcW w:w="2835" w:type="dxa"/>
            <w:vAlign w:val="center"/>
          </w:tcPr>
          <w:p w14:paraId="30BFE0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C13EB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3305B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12E84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ACBA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D7AB5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637155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358A6A5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AFDDB0A" w14:textId="0D544362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C8D2F8" w14:textId="34CC106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5240B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8AB24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E563EB" w14:textId="14B747CA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B3B96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A39DA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8864024" w14:textId="5A70C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576824" w14:textId="0ADBC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42F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F1F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1C108D" w14:textId="700DD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EC1BA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1DB95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FF02E3E" w14:textId="4C3B1A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2AC310" w14:textId="19A10D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89F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890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8DB883" w14:textId="74F58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25A4E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9EED4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A689C97" w14:textId="6E725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4C2E30" w14:textId="6047B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94B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7FB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6A615B" w14:textId="0CAFB3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87AEB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934A2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3487F13" w14:textId="44366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3FD450" w14:textId="5CE63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C10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48C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5BC455" w14:textId="434C3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E3DC6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545B6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E85DC3C" w14:textId="1512FA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5EC55D" w14:textId="4EB18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C63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9C0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12A8D6" w14:textId="1F406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626A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C34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3D0FDA6" w14:textId="6B454A8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9F96DB" w14:textId="52178BA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6B29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1D1FD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5BF211" w14:textId="02433AD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A984DA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FE8CD6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11C9CF2" w14:textId="022E3A3E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BDB00E" w14:textId="77777777" w:rsidR="00944C3D" w:rsidRDefault="00944C3D" w:rsidP="00944C3D">
      <w:pPr>
        <w:rPr>
          <w:rFonts w:ascii="Arial" w:hAnsi="Arial"/>
          <w:b/>
        </w:rPr>
      </w:pPr>
    </w:p>
    <w:p w14:paraId="2517CF2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6A971EE" w14:textId="77777777" w:rsidTr="00503750">
        <w:tc>
          <w:tcPr>
            <w:tcW w:w="2835" w:type="dxa"/>
            <w:vAlign w:val="center"/>
          </w:tcPr>
          <w:p w14:paraId="1D729D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10C4B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FA765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3FFC2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5E0CE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C6195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8AC73BE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D8491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1DB27BE" w14:textId="5877C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906090" w14:textId="543E3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D56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8ACD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EFB981" w14:textId="2B9A4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63E80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E0E6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0F61DAE" w14:textId="3A83A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DD4365" w14:textId="4C4CB2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6F7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A14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A894DD" w14:textId="2ECE3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FE9F6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C974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B87BE39" w14:textId="5D45A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998705" w14:textId="54900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DD9D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EE9F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5B2748" w14:textId="69A63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5E54D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3690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04FAD86" w14:textId="4BE8A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C08DD4" w14:textId="301AA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0DAE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EEF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20E584C" w14:textId="4A0CBE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7D73C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E9B8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D547B19" w14:textId="2DAF4B9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033795" w14:textId="14D2317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78569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9F150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F5B714" w14:textId="5DFD13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7D04AC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CD17CE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34C583B4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BB15D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E671C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B88CF40" w14:textId="77777777" w:rsidTr="00503750">
        <w:trPr>
          <w:trHeight w:val="699"/>
        </w:trPr>
        <w:tc>
          <w:tcPr>
            <w:tcW w:w="3502" w:type="dxa"/>
            <w:vMerge/>
          </w:tcPr>
          <w:p w14:paraId="185A67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F3FCF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E1736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75F1B1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A83A5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765F617" w14:textId="6746D98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26.56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D9E924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85D986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69F25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25E8DD6" w14:textId="2A5644B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0744A9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25A430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9ABBD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C85053F" w14:textId="16D5AE1E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26.56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62707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BCA5F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B7CFB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7705BD7C" w14:textId="77777777" w:rsidTr="00503750">
        <w:trPr>
          <w:trHeight w:val="593"/>
        </w:trPr>
        <w:tc>
          <w:tcPr>
            <w:tcW w:w="3497" w:type="dxa"/>
          </w:tcPr>
          <w:p w14:paraId="0FA790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A5762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573D0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76B2A8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4343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97B6634" w14:textId="3AC3D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0CAD8F" w14:textId="742C08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7B71A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4B6651" w14:textId="1B58E9C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A11336" w14:textId="6AA93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6AB3AA" w14:textId="0F026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358C3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C4C97E" w14:textId="629C52E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072EA46" w14:textId="422E5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9250E0" w14:textId="34DFE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90005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5141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C42CB3D" w14:textId="3272C3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7BB9B5" w14:textId="09B56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226E2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6ABEB0" w14:textId="5BD5DEF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2223AD" w14:textId="4EECB7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BF9777" w14:textId="6525E0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FA78C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E77673" w14:textId="1F340A5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9B7F5C9" w14:textId="5968A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5D2252" w14:textId="7E9A4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70610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F783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57F2A77" w14:textId="7D3A8A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8CFA70" w14:textId="349515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0DE5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47D256" w14:textId="22DF34F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5D2A4C" w14:textId="2E359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2C8598" w14:textId="527AA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11D4C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377035" w14:textId="210747D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D84179" w14:textId="36F76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549CD8" w14:textId="1327D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1D56D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91D77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A70828A" w14:textId="29729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4C8F2C" w14:textId="7264F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4731F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983C82" w14:textId="0328BC3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C5623FE" w14:textId="364AB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AF75CE" w14:textId="699D7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EC2D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B5460D7" w14:textId="61130D3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F13F40B" w14:textId="092BB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861EF7" w14:textId="594AE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64CB00" w14:textId="77777777" w:rsidR="00944C3D" w:rsidRDefault="00944C3D" w:rsidP="00944C3D">
      <w:pPr>
        <w:rPr>
          <w:rFonts w:ascii="Arial" w:hAnsi="Arial"/>
          <w:b/>
        </w:rPr>
      </w:pPr>
    </w:p>
    <w:p w14:paraId="36CCC19A" w14:textId="77777777" w:rsidR="00944C3D" w:rsidRDefault="00944C3D" w:rsidP="00944C3D">
      <w:pPr>
        <w:rPr>
          <w:rFonts w:ascii="Arial" w:hAnsi="Arial"/>
          <w:b/>
        </w:rPr>
      </w:pPr>
    </w:p>
    <w:p w14:paraId="682BFB7F" w14:textId="77777777" w:rsidR="00944C3D" w:rsidRDefault="00944C3D" w:rsidP="00944C3D">
      <w:pPr>
        <w:rPr>
          <w:rFonts w:ascii="Arial" w:hAnsi="Arial"/>
          <w:b/>
        </w:rPr>
      </w:pPr>
    </w:p>
    <w:p w14:paraId="7A5C2D12" w14:textId="77777777" w:rsidR="00944C3D" w:rsidRDefault="00944C3D" w:rsidP="00944C3D">
      <w:pPr>
        <w:rPr>
          <w:rFonts w:ascii="Arial" w:hAnsi="Arial"/>
          <w:b/>
        </w:rPr>
      </w:pPr>
    </w:p>
    <w:p w14:paraId="3D3A07F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0"/>
        <w:gridCol w:w="1204"/>
        <w:gridCol w:w="1198"/>
        <w:gridCol w:w="1194"/>
        <w:gridCol w:w="1572"/>
      </w:tblGrid>
      <w:tr w:rsidR="00944C3D" w:rsidRPr="00050529" w14:paraId="593BDFEF" w14:textId="77777777" w:rsidTr="00503750">
        <w:tc>
          <w:tcPr>
            <w:tcW w:w="2622" w:type="dxa"/>
            <w:vAlign w:val="center"/>
          </w:tcPr>
          <w:p w14:paraId="765190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2173C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074A6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61396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88421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01748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857BF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96D41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F87D6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B19946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90AB6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6AF0B7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F5EB3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6F244910" w14:textId="38036F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13CE3E" w14:textId="305D13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DBFBDD" w14:textId="2106AD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5A1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460EB6" w14:textId="2FB12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CF59E1" w14:textId="77777777" w:rsidTr="00503750">
        <w:tc>
          <w:tcPr>
            <w:tcW w:w="2622" w:type="dxa"/>
            <w:vAlign w:val="center"/>
          </w:tcPr>
          <w:p w14:paraId="4457F3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D1243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0AA0E6B" w14:textId="4EF74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F7EC92" w14:textId="2318A2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3B84BE" w14:textId="0528EC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602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0A864F" w14:textId="6B497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C2888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EB7E3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FACA233" w14:textId="458D41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D73201" w14:textId="68B2C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A62209" w14:textId="71D67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748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44FD9E" w14:textId="176575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7DE80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6FBFB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BFCBA58" w14:textId="44AF8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859690" w14:textId="66595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EDEEED" w14:textId="34B6A4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F3C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421074" w14:textId="1BF7F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3B7A13" w14:textId="77777777" w:rsidTr="00503750">
        <w:tc>
          <w:tcPr>
            <w:tcW w:w="2622" w:type="dxa"/>
            <w:vAlign w:val="center"/>
          </w:tcPr>
          <w:p w14:paraId="563AAB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3E2C6CE" w14:textId="00D32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32070.00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F196DD" w14:textId="4168B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5827.00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3587CF" w14:textId="4CA65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1105.00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A7DC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CD8A31" w14:textId="1B1EB8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36792.00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072B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C729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19F7E8D" w14:textId="65B29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C6B5D2" w14:textId="5D71D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3A27E3" w14:textId="4E646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18E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5C8280" w14:textId="7AE268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D657A" w14:textId="77777777" w:rsidTr="00503750">
        <w:tc>
          <w:tcPr>
            <w:tcW w:w="2622" w:type="dxa"/>
            <w:vAlign w:val="center"/>
          </w:tcPr>
          <w:p w14:paraId="0E193C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9404BA3" w14:textId="68F2D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A2A141" w14:textId="494B5F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1109F7" w14:textId="15A99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B80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615741" w14:textId="1A6D5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1C7D7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A0AE5B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16D476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30732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619D56D" w14:textId="44892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1DA977" w14:textId="0FD2A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FAFF2A" w14:textId="433B7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1BC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793184" w14:textId="4307C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659B8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85837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B53D6C6" w14:textId="407262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6332E9" w14:textId="26BD5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A4EB56" w14:textId="37690A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E52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5BF8D3" w14:textId="3311D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EEF8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40B90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AB0D3BA" w14:textId="7CEBA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B78BDE" w14:textId="6BDE8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7DA2E2" w14:textId="497217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DE8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CE2505" w14:textId="28521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1229FC" w14:textId="77777777" w:rsidTr="00503750">
        <w:tc>
          <w:tcPr>
            <w:tcW w:w="2622" w:type="dxa"/>
            <w:vAlign w:val="center"/>
          </w:tcPr>
          <w:p w14:paraId="6FE80F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4A84D5D" w14:textId="12F98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ACBFED" w14:textId="662D0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4BCA73" w14:textId="58E33E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A29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BEC180" w14:textId="6554B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DFCF24" w14:textId="77777777" w:rsidTr="00503750">
        <w:tc>
          <w:tcPr>
            <w:tcW w:w="2622" w:type="dxa"/>
            <w:vAlign w:val="center"/>
          </w:tcPr>
          <w:p w14:paraId="6FE184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99BB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6E45A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81D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C10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7537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9638B1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81A92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E737DF0" w14:textId="589C204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32070.00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B32B90" w14:textId="54FC174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5827.00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9B292D" w14:textId="4C1C4D5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1105.00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87728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423E79" w14:textId="3F507CA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36792.00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ADBB0C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185C7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77FD5742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6A0FDB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932AC0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C11B4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09885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1BF89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F3AF7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E474A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40825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9FAC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2B6A5E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C7C5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8806E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87D52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4FA7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EAB8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3A5B64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6BCB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E258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77555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238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61AA3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ACC21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6C1F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80CE9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5811E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7D44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02BA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3A7E1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F7A8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9ECA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BE811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9CA4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0E87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07702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8576B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67C4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BF65E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ADD79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28582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2CB55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BFFEE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134CD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7BD0C7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A3F1F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58559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350B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9512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3EE7C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79D1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126B7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AB1DD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FE89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7667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96313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0054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F11A1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782624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EF71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B7444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CC399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3964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EC13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DA53D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FDF27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0BD7C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6128C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67664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19AF5FF" w14:textId="77777777" w:rsidTr="00503750">
        <w:tc>
          <w:tcPr>
            <w:tcW w:w="2835" w:type="dxa"/>
            <w:vAlign w:val="center"/>
          </w:tcPr>
          <w:p w14:paraId="4FCBFD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FCCB2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AF4EC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12C0A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18F14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906B6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163F814" w14:textId="77777777" w:rsidTr="00503750">
        <w:tc>
          <w:tcPr>
            <w:tcW w:w="2835" w:type="dxa"/>
            <w:vAlign w:val="center"/>
          </w:tcPr>
          <w:p w14:paraId="70DC1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5D96405" w14:textId="7FCC3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DEDB39" w14:textId="06B5E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8CF784" w14:textId="494B1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006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560E00" w14:textId="4ED75C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A8EA7A" w14:textId="77777777" w:rsidTr="00503750">
        <w:tc>
          <w:tcPr>
            <w:tcW w:w="2835" w:type="dxa"/>
            <w:vAlign w:val="center"/>
          </w:tcPr>
          <w:p w14:paraId="53310E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C0817A8" w14:textId="129FD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80591A" w14:textId="7F631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E728D1" w14:textId="4F7BC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15A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14951B" w14:textId="2EA77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D4F7F0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63810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FE1CC53" w14:textId="150627A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68409A" w14:textId="71D2C0E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83337B" w14:textId="68FDB3F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5ABFD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7F5461" w14:textId="66A4BB9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67D49BE" w14:textId="77777777" w:rsidTr="00503750">
        <w:tc>
          <w:tcPr>
            <w:tcW w:w="2835" w:type="dxa"/>
            <w:vAlign w:val="center"/>
          </w:tcPr>
          <w:p w14:paraId="2E387E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866D0FA" w14:textId="290B03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6BDC9D" w14:textId="7CCEDC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FB4C0C" w14:textId="77F8C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A16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FEBBF3" w14:textId="6764C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12400E" w14:textId="77777777" w:rsidTr="00503750">
        <w:tc>
          <w:tcPr>
            <w:tcW w:w="2835" w:type="dxa"/>
            <w:vAlign w:val="center"/>
          </w:tcPr>
          <w:p w14:paraId="1F82F0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D51C068" w14:textId="78A56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4F486C" w14:textId="644FC0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9A2DC7" w14:textId="14F16E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DAF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32E89A" w14:textId="5CC9B7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EB285C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82FFF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47BD7B6" w14:textId="21C94E4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0F3C4E" w14:textId="06B949F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89585A" w14:textId="12025FC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0F2A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D56E08" w14:textId="4D90BB9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622FA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F782A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FF83CD3" w14:textId="34E9B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423103" w14:textId="20CEDC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5F0912" w14:textId="1476E0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BC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538D57" w14:textId="6EED9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C9F1F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F54F08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34D66795" w14:textId="77777777" w:rsidTr="00503750">
        <w:tc>
          <w:tcPr>
            <w:tcW w:w="2552" w:type="dxa"/>
            <w:shd w:val="clear" w:color="auto" w:fill="auto"/>
            <w:vAlign w:val="center"/>
          </w:tcPr>
          <w:p w14:paraId="589CCD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28677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BB1F4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50C95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EDDFA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EAED0B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0507C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AB3A5AF" w14:textId="7A5623C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8E815CB" w14:textId="5C014C8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A990A2D" w14:textId="789D88E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C283CBC" w14:textId="054B84A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46BABB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5389BC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61E856E" w14:textId="3A4E9E8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BF1BA6F" w14:textId="21B16EE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389F643" w14:textId="297EA3D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EB93C30" w14:textId="0061CC2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B7661B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790664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519D262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B08A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4C719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DB54936" w14:textId="77777777" w:rsidTr="00503750">
        <w:tc>
          <w:tcPr>
            <w:tcW w:w="4395" w:type="dxa"/>
            <w:vMerge/>
          </w:tcPr>
          <w:p w14:paraId="0AA8C3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75A63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1A90F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A620A1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EC684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0DA7FBC" w14:textId="54D105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631D2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93EED6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E2981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96740D7" w14:textId="6E063A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2F5E3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45766B4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E2563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B784694" w14:textId="1956C0E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388B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89605CE" w14:textId="77777777" w:rsidTr="00503750">
        <w:tc>
          <w:tcPr>
            <w:tcW w:w="4395" w:type="dxa"/>
            <w:vAlign w:val="center"/>
          </w:tcPr>
          <w:p w14:paraId="280BC2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6265BA5" w14:textId="02156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96B47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8D79FF8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E69A2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57C9970" w14:textId="17951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81716E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69FD0A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320E2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F9B8109" w14:textId="31C0B1B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B1FF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2FD26C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C15A1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4D78EED" w14:textId="530FE2D5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5758.00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931E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C5F88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9DC81D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FA87DF0" w14:textId="77777777" w:rsidTr="00503750">
        <w:tc>
          <w:tcPr>
            <w:tcW w:w="4395" w:type="dxa"/>
            <w:vAlign w:val="center"/>
          </w:tcPr>
          <w:p w14:paraId="1B6E702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6D02CB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B4FCE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79B4B7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DF430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BF020E6" w14:textId="58A834E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2AEB8C" w14:textId="11CD66D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4E138C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BAA62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2996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2A166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B88DDE9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F4D1F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CAD7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588C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AA99FD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CB60D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F3B9F34" w14:textId="043B5433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5756CB" w14:textId="19E79E7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947404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865926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BAE8C6E" w14:textId="408B6AC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4E19FA" w14:textId="2205986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D79769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C7BC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88EAB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1E98EAA" w14:textId="77777777" w:rsidTr="00503750">
        <w:tc>
          <w:tcPr>
            <w:tcW w:w="1843" w:type="dxa"/>
            <w:vAlign w:val="center"/>
          </w:tcPr>
          <w:p w14:paraId="33A17F8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5A6C42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9BFB8A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B1C9AA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3655EA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2ED9ED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0F353F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420A7D9" w14:textId="77777777" w:rsidTr="00503750">
        <w:tc>
          <w:tcPr>
            <w:tcW w:w="1843" w:type="dxa"/>
            <w:vAlign w:val="center"/>
          </w:tcPr>
          <w:p w14:paraId="3812EF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9789A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BF2E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66C3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06332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90F6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4A94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E46CE75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3D41A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AF960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04B6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EC68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76CA5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2675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85DB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614469E" w14:textId="77777777" w:rsidTr="00503750">
        <w:tc>
          <w:tcPr>
            <w:tcW w:w="1843" w:type="dxa"/>
            <w:vAlign w:val="center"/>
          </w:tcPr>
          <w:p w14:paraId="1D6B2F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412C8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A330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8A0E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547F7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DFB0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78B7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C282E00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2E5F8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B8510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E093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8C67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649A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97F2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503C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F33430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C797FA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C2318B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77DF4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BE57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1F666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A7F92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0DF3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C9F014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0151F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6608FCE" w14:textId="77777777" w:rsidTr="00503750">
        <w:trPr>
          <w:trHeight w:val="664"/>
        </w:trPr>
        <w:tc>
          <w:tcPr>
            <w:tcW w:w="3372" w:type="dxa"/>
          </w:tcPr>
          <w:p w14:paraId="2CB35C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7F0BB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96803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4C7572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179BA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6036344" w14:textId="69B39F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040884" w14:textId="2CBB4B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D3C4F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E66D9D7" w14:textId="1B2FC07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ABFFE2D" w14:textId="5E519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86BB7F" w14:textId="377AC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0FE5C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838ED2F" w14:textId="3C5B522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F004A8" w14:textId="0ABEA5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EF800A" w14:textId="3C22A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BAD23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3EE337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43A57D1" w14:textId="18A946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47CE1B" w14:textId="2C63DD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24854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81EDA0C" w14:textId="7E3E1F4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29FF14E" w14:textId="232CE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F8E2E0" w14:textId="706E8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B5AF8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B1A5787" w14:textId="702846B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C9CA240" w14:textId="459238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093151" w14:textId="79C63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1B328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26EE54C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8C0BABD" w14:textId="77777777" w:rsidTr="00503750">
        <w:tc>
          <w:tcPr>
            <w:tcW w:w="2835" w:type="dxa"/>
            <w:vAlign w:val="center"/>
          </w:tcPr>
          <w:p w14:paraId="235F768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053758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CD1B83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4957BA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5B4EBA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D33CA3F" w14:textId="77777777" w:rsidTr="00503750">
        <w:tc>
          <w:tcPr>
            <w:tcW w:w="2835" w:type="dxa"/>
          </w:tcPr>
          <w:p w14:paraId="64C895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E0B6DB0" w14:textId="2DBA2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7BE1D7" w14:textId="0D863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93B3F9" w14:textId="7539D1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6C1A24" w14:textId="05BEA3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813650" w14:textId="77777777" w:rsidTr="00503750">
        <w:tc>
          <w:tcPr>
            <w:tcW w:w="2835" w:type="dxa"/>
          </w:tcPr>
          <w:p w14:paraId="36E28D6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C57A34D" w14:textId="32978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20969E" w14:textId="705B3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3EF67A" w14:textId="205F8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482804F" w14:textId="5FDE9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D0B19E" w14:textId="77777777" w:rsidTr="00503750">
        <w:tc>
          <w:tcPr>
            <w:tcW w:w="2835" w:type="dxa"/>
          </w:tcPr>
          <w:p w14:paraId="310D45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53D64CE" w14:textId="77D943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511DE8" w14:textId="19965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F53CC6" w14:textId="02D2F2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295C90" w14:textId="70FB8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E6B23C" w14:textId="77777777" w:rsidTr="00503750">
        <w:tc>
          <w:tcPr>
            <w:tcW w:w="2835" w:type="dxa"/>
            <w:vAlign w:val="center"/>
          </w:tcPr>
          <w:p w14:paraId="463AC1C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729D9A5" w14:textId="304BF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8F78A9" w14:textId="3E27F8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14F6E9" w14:textId="6CA97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512AE1" w14:textId="614E6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17ECF8" w14:textId="77777777" w:rsidTr="00503750">
        <w:tc>
          <w:tcPr>
            <w:tcW w:w="2835" w:type="dxa"/>
            <w:vAlign w:val="center"/>
          </w:tcPr>
          <w:p w14:paraId="4A507F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D4ADEBC" w14:textId="58F60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4F9343" w14:textId="170CE7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D13752" w14:textId="1D87C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C4437A7" w14:textId="10D02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034534" w14:textId="77777777" w:rsidTr="00503750">
        <w:tc>
          <w:tcPr>
            <w:tcW w:w="2835" w:type="dxa"/>
          </w:tcPr>
          <w:p w14:paraId="00EA9D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3B34078" w14:textId="38D0B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BD1462" w14:textId="7B9B4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C3E245" w14:textId="00870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CC55C5" w14:textId="401626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B0DC4A" w14:textId="77777777" w:rsidTr="00503750">
        <w:tc>
          <w:tcPr>
            <w:tcW w:w="2835" w:type="dxa"/>
          </w:tcPr>
          <w:p w14:paraId="65829F2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F215F88" w14:textId="498DE2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5ACA9C" w14:textId="6885A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1B9339" w14:textId="7B7E9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EBAF4C" w14:textId="4BEE7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4EBC28" w14:textId="77777777" w:rsidTr="00503750">
        <w:tc>
          <w:tcPr>
            <w:tcW w:w="2835" w:type="dxa"/>
          </w:tcPr>
          <w:p w14:paraId="7FFFC90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2CF78E5" w14:textId="3FC7E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5DA5F5" w14:textId="31ECF6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B48DC1" w14:textId="25531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AF1893" w14:textId="1156DF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953501" w14:textId="77777777" w:rsidR="00944C3D" w:rsidRDefault="00944C3D" w:rsidP="00944C3D">
      <w:pPr>
        <w:rPr>
          <w:rFonts w:ascii="Arial" w:hAnsi="Arial"/>
          <w:b/>
        </w:rPr>
      </w:pPr>
    </w:p>
    <w:p w14:paraId="661F457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17D6F2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8B9123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EFBB6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993FD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D646A2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04A67D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22A7687" w14:textId="77777777" w:rsidTr="00503750">
        <w:trPr>
          <w:trHeight w:val="443"/>
        </w:trPr>
        <w:tc>
          <w:tcPr>
            <w:tcW w:w="2560" w:type="dxa"/>
          </w:tcPr>
          <w:p w14:paraId="041D134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A79DEFD" w14:textId="6DD3E4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06C7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77A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47C5DE1" w14:textId="5811F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46BAB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211E13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2F9384C" w14:textId="160B50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DF17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395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73ACFE8" w14:textId="0F769A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85362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275EA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0B5F3E8" w14:textId="216B0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F5ADC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BCCF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1202DAF" w14:textId="6F48D8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53108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37BCD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F9380B9" w14:textId="653B4F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8BE2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15A6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481958E" w14:textId="5996D2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ADC2E5" w14:textId="77777777" w:rsidR="00944C3D" w:rsidRDefault="00944C3D" w:rsidP="00944C3D">
      <w:pPr>
        <w:rPr>
          <w:rFonts w:ascii="Arial" w:hAnsi="Arial"/>
          <w:b/>
        </w:rPr>
      </w:pPr>
    </w:p>
    <w:p w14:paraId="281AC075" w14:textId="77777777" w:rsidR="00944C3D" w:rsidRDefault="00944C3D" w:rsidP="00944C3D">
      <w:pPr>
        <w:rPr>
          <w:rFonts w:ascii="Arial" w:hAnsi="Arial"/>
          <w:b/>
        </w:rPr>
      </w:pPr>
    </w:p>
    <w:p w14:paraId="2556063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03A6C23" w14:textId="77777777" w:rsidR="00944C3D" w:rsidRDefault="00944C3D" w:rsidP="00944C3D">
      <w:pPr>
        <w:rPr>
          <w:rFonts w:ascii="Arial" w:hAnsi="Arial"/>
          <w:b/>
        </w:rPr>
      </w:pPr>
    </w:p>
    <w:p w14:paraId="0C535EF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014C91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56F2B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4E204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DE332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8908FB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8725A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61925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DCC10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8389E0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CE788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95D0E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20A17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82DFBB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F1445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7BBCF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B0B36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71E5E9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320A3A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4BBA936" w14:textId="77777777" w:rsidTr="00503750">
        <w:trPr>
          <w:trHeight w:val="677"/>
        </w:trPr>
        <w:tc>
          <w:tcPr>
            <w:tcW w:w="3358" w:type="dxa"/>
          </w:tcPr>
          <w:p w14:paraId="7632DF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8B388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A8D95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2617C6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E5759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81552BE" w14:textId="1D70C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142F24" w14:textId="0BCB58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735F2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0EE4C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107A523" w14:textId="331A7A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56E3F1" w14:textId="2EDB4F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F0E26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A173E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8BC1596" w14:textId="4FEC1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294EA65" w14:textId="38CB2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5254C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52B89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249C7AA" w14:textId="53C3F7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7D7084" w14:textId="7AFAD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003D1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78BA53E" w14:textId="7DBAEB0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34F3009" w14:textId="7E8A18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F2B46B" w14:textId="35D49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5873E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D359657" w14:textId="599F05B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BD57DC5" w14:textId="3B4BB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46B348" w14:textId="0C2E3D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64095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7C80C7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6BD6ED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09285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01A29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204B16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C5239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9796A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C764F0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91629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24CEE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1818FE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1C215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DB771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279717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802F46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4676EF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188EF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47628E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C3050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48090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33A73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86C47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40BA4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DC0C405" w14:textId="3B68C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2CD8D1" w14:textId="52AF03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DEFAE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32AAF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9E0DF6" w14:textId="53AF48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8A90BB" w14:textId="0BA26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F106D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84B2B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6E03688" w14:textId="5A3C61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98AB51" w14:textId="02B54C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5B22A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A0135D" w14:textId="777A7E9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A13A589" w14:textId="4ECC29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C24EF0" w14:textId="3457B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62310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64E50B8" w14:textId="79081BB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57B5EB7" w14:textId="0799A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ED4AFB" w14:textId="0A2823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FF11E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35EFEF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A97C75A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E685C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4AF27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E8D37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1EED70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BC79F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4507928" w14:textId="4F617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44D6BD" w14:textId="3FE62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60854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2BBA3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3879FCD" w14:textId="4EA69A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0A5B62" w14:textId="7B88A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4EDB7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6E519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E1CC696" w14:textId="26F1B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FB49E6" w14:textId="207C7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CD2F3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3472992" w14:textId="3D1685A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C1293BD" w14:textId="5F71CA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FBAA15C" w14:textId="676CCB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9B2C6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B9A623A" w14:textId="728AACA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CB6F27C" w14:textId="34663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81475A" w14:textId="6726A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0323B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E7D009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4267506" w14:textId="77777777" w:rsidTr="00503750">
        <w:tc>
          <w:tcPr>
            <w:tcW w:w="3686" w:type="dxa"/>
            <w:vAlign w:val="center"/>
          </w:tcPr>
          <w:p w14:paraId="7C8C58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F32CB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AA482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88680E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26426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7259C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E8DD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00CEF0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B0C96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E94D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D58BB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DD255C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3B1C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5B34B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A70A0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FF0EE42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930E60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3F6037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8F152F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0974E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C91F9F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ED57B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EEA44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C62FD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FECE54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2E6A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AC4ACB7" w14:textId="24545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22CBB0" w14:textId="6AA82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E8BE3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E255D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A84408D" w14:textId="43F7B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AD1AC5" w14:textId="35A5B6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D39E0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8D675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668DB85" w14:textId="2C20F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BA5ECD" w14:textId="0F915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1525C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061B422" w14:textId="54EE072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482424" w14:textId="4DB9F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9F3DDD" w14:textId="6C8FEB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DC62B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356D247" w14:textId="60523B4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4CDD438" w14:textId="0464A9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534DCC" w14:textId="419598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C353D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73CDF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3B0A64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62ECF5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AE7410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4B606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69AF11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CD52E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96B5B4F" w14:textId="455507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9FDF5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1EED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A833BF4" w14:textId="21E5E4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D602D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474B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91F60EB" w14:textId="1C9AF1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5FA14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436F7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BD102A6" w14:textId="2E154B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016C4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BB9F3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7B8F0F9" w14:textId="5758A7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EE8FC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A3C83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845D44E" w14:textId="0204816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00D834E" w14:textId="77777777" w:rsidR="00944C3D" w:rsidRDefault="00944C3D" w:rsidP="00944C3D">
      <w:pPr>
        <w:rPr>
          <w:sz w:val="22"/>
          <w:szCs w:val="22"/>
        </w:rPr>
      </w:pPr>
    </w:p>
    <w:p w14:paraId="417316E9" w14:textId="77777777" w:rsidR="00944C3D" w:rsidRDefault="00944C3D" w:rsidP="00944C3D">
      <w:pPr>
        <w:rPr>
          <w:sz w:val="22"/>
          <w:szCs w:val="22"/>
        </w:rPr>
      </w:pPr>
    </w:p>
    <w:p w14:paraId="7742BEB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69C272F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F981DB3" w14:textId="6812029B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9B83D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2AE97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54C00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BB3EA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B39616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D5E9F6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216D28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096FB7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8B3F36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35A016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EF4E8F2" w14:textId="0DD16A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499508D" w14:textId="6A09B8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3DCE0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A8CDF5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96156FE" w14:textId="34EC8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652F2E9" w14:textId="6F9CA4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E5D44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915C64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3643C33" w14:textId="34295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666964" w14:textId="2D6357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F0094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0D956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E29D362" w14:textId="0549C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59F2234" w14:textId="354EC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37217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7A16B5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6A0EF47" w14:textId="0A9A26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0879D8" w14:textId="3A6F4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B628E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D0BD5CE" w14:textId="5497B40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A16182D" w14:textId="55DF07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AA561C" w14:textId="33031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1A170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04B9FEC" w14:textId="4AB8EFD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0430C8E" w14:textId="6C788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7458C09" w14:textId="3050D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F329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7DEE4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14D009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E2AB3A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73A8DF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C65327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15A4B5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21CEED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B0347E1" w14:textId="62D18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7E96F29" w14:textId="325C8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0C2AD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00A15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DF95CC7" w14:textId="3315F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2691309" w14:textId="609387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EB1F4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D3792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8DBB638" w14:textId="4DD00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FEA4F26" w14:textId="50235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7656C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91AA7C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EA43D3C" w14:textId="1C9E6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DCE17DE" w14:textId="314FC9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2F04A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4EC9DF5" w14:textId="0BD0007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474B5A4" w14:textId="261F22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69354F" w14:textId="01F32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2B97C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D20BFB" w14:textId="1D8BFFC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6224E29" w14:textId="4559F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D1D5AA7" w14:textId="002EB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16FC9A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5698DD8" w14:textId="29A62E8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D73834A" w14:textId="6D484A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3809669" w14:textId="21EC7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D22AC" w:rsidRPr="00A66D8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E5A4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E73BF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4F57FFF" w14:textId="7CE35233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93C5C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A59AF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B371A46" w14:textId="37D5693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BF7C4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44B58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5F3B39C" w14:textId="11311741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13E45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07E8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7E4780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E89B6B7" w14:textId="77777777" w:rsidR="00944C3D" w:rsidRPr="003607F0" w:rsidRDefault="00944C3D" w:rsidP="00944C3D"/>
    <w:p w14:paraId="343373AE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DB57A" w14:textId="77777777" w:rsidR="004D22AC" w:rsidRDefault="004D22AC">
      <w:r>
        <w:separator/>
      </w:r>
    </w:p>
  </w:endnote>
  <w:endnote w:type="continuationSeparator" w:id="0">
    <w:p w14:paraId="6DC056B1" w14:textId="77777777" w:rsidR="004D22AC" w:rsidRDefault="004D2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C12F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2F719AB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C2655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887809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58AC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060E7EA0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FB908" w14:textId="77777777" w:rsidR="004D22AC" w:rsidRDefault="004D22AC">
      <w:r>
        <w:separator/>
      </w:r>
    </w:p>
  </w:footnote>
  <w:footnote w:type="continuationSeparator" w:id="0">
    <w:p w14:paraId="35331682" w14:textId="77777777" w:rsidR="004D22AC" w:rsidRDefault="004D2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371060">
    <w:abstractNumId w:val="13"/>
  </w:num>
  <w:num w:numId="2" w16cid:durableId="1809398509">
    <w:abstractNumId w:val="17"/>
  </w:num>
  <w:num w:numId="3" w16cid:durableId="1253202350">
    <w:abstractNumId w:val="8"/>
  </w:num>
  <w:num w:numId="4" w16cid:durableId="18314088">
    <w:abstractNumId w:val="7"/>
  </w:num>
  <w:num w:numId="5" w16cid:durableId="148027245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511318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726653">
    <w:abstractNumId w:val="20"/>
  </w:num>
  <w:num w:numId="8" w16cid:durableId="550070613">
    <w:abstractNumId w:val="10"/>
  </w:num>
  <w:num w:numId="9" w16cid:durableId="549851525">
    <w:abstractNumId w:val="0"/>
  </w:num>
  <w:num w:numId="10" w16cid:durableId="459492619">
    <w:abstractNumId w:val="19"/>
  </w:num>
  <w:num w:numId="11" w16cid:durableId="1857621187">
    <w:abstractNumId w:val="6"/>
  </w:num>
  <w:num w:numId="12" w16cid:durableId="138882979">
    <w:abstractNumId w:val="9"/>
  </w:num>
  <w:num w:numId="13" w16cid:durableId="795836023">
    <w:abstractNumId w:val="12"/>
  </w:num>
  <w:num w:numId="14" w16cid:durableId="1124470971">
    <w:abstractNumId w:val="15"/>
  </w:num>
  <w:num w:numId="15" w16cid:durableId="1575314877">
    <w:abstractNumId w:val="14"/>
  </w:num>
  <w:num w:numId="16" w16cid:durableId="569661230">
    <w:abstractNumId w:val="2"/>
  </w:num>
  <w:num w:numId="17" w16cid:durableId="606889147">
    <w:abstractNumId w:val="4"/>
  </w:num>
  <w:num w:numId="18" w16cid:durableId="531384884">
    <w:abstractNumId w:val="11"/>
  </w:num>
  <w:num w:numId="19" w16cid:durableId="1129977569">
    <w:abstractNumId w:val="5"/>
  </w:num>
  <w:num w:numId="20" w16cid:durableId="419909227">
    <w:abstractNumId w:val="18"/>
  </w:num>
  <w:num w:numId="21" w16cid:durableId="302931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8"/>
    <w:docVar w:name="arg2" w:val="Driver=asa17;DBF=D:\anasoft\data\tebys.db;DBN=tebys;ENG=SQL17;commlinks=TCPIP{ip=192.168.1.241};uid=hromnikova;con=finus(10.15);pwd=488300282956Vaveto1"/>
    <w:docVar w:name="arg3" w:val="721576"/>
    <w:docVar w:name="arg4" w:val="C:\Users\HROMNI~1.TEB\AppData\Local\Temp\14306750.doc"/>
    <w:docVar w:name="arg5" w:val="8"/>
  </w:docVars>
  <w:rsids>
    <w:rsidRoot w:val="004D22AC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3F6F61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22AC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305A08"/>
  <w15:docId w15:val="{F9F5B6D7-E8A5-4595-B3C3-C7E887A4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30427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2025-03-12T09:48:00Z</dcterms:created>
  <dcterms:modified xsi:type="dcterms:W3CDTF">2025-03-12T09:49:00Z</dcterms:modified>
</cp:coreProperties>
</file>