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94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F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7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B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9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F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A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5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8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B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9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9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8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F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6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61540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6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D1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48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39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0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13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1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0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4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8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87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A3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1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64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4A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8D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B15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23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3F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10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FF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0A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5E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00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88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44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C9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0A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BD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3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8B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45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4BFA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83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E3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A1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9A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E4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B8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A3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07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2B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E2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9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0E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F9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2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F2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CA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98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A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2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11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56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4A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BA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C4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66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FD7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7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A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5C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88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C8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A0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7C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6612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1C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F5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A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D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D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F1C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FC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D5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920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3B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55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2E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F7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E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F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55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57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E7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5B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8D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50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68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7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37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0E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3C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B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D5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C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2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95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B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17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45FE7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C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5C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4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3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5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C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8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0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A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E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9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1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8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A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8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C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8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4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5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1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D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3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D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1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C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A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A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4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A9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3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4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8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9B806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7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9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5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F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F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0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F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2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B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7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A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2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9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F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B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F40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4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A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5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A5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E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D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F8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9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8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3E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A8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CB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5E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B9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A379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2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D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A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7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0B9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8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A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E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9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5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C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F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C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A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BE2C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E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F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5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B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7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6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E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B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78B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9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3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E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0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6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F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8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B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FF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C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6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4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0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4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3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2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3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9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9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7AB2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B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4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F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D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D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51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85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D5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4C078" w14:textId="5599790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42EDC">
              <w:rPr>
                <w:rFonts w:ascii="Arial" w:hAnsi="Arial"/>
                <w:lang w:eastAsia="sk-SK"/>
              </w:rPr>
              <w:t>2</w:t>
            </w:r>
            <w:r w:rsidR="002368E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78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A6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67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C1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0A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71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7C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F5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0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3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4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9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6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341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8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F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D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65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E2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FA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58F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21856E" wp14:editId="6508847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6ECE5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6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A9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6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B2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0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2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3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0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E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B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3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1F0EE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167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F557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D5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2CF5361" wp14:editId="36BE6AE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2C55D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1828BD" wp14:editId="33DFA81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EF721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3F39A4" wp14:editId="62931B8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FAD5B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093C071" wp14:editId="7F4A83F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F8028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8B4AD09" wp14:editId="765F0F1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FF489" w14:textId="2102A9DE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633C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368E3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B4AD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8FF489" w14:textId="2102A9DE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633C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368E3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7D35AAC" wp14:editId="424A46A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646E6" w14:textId="488CCDFC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368E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35AA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01646E6" w14:textId="488CCDFC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368E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684A000" wp14:editId="18FAF01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5406F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9D20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6F6B2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30FD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D9CF96" wp14:editId="57FDAB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9E658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9B85A84" wp14:editId="70754A2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EFC7A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99519" wp14:editId="2AC9DA7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033A04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CCDEC48" wp14:editId="22EE47B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31550" w14:textId="6D0E2E6E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368E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DEC4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6531550" w14:textId="6D0E2E6E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368E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423536" wp14:editId="49002A8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E1EB0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66BD1E3" wp14:editId="115FB35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6DDD7" w14:textId="391693E7" w:rsidR="006953BA" w:rsidRDefault="006953BA" w:rsidP="00944C3D">
                                  <w:r>
                                    <w:t>20</w:t>
                                  </w:r>
                                  <w:r w:rsidR="006633CF">
                                    <w:t>2</w:t>
                                  </w:r>
                                  <w:r w:rsidR="002368E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BD1E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0A6DDD7" w14:textId="391693E7" w:rsidR="006953BA" w:rsidRDefault="006953BA" w:rsidP="00944C3D">
                            <w:r>
                              <w:t>20</w:t>
                            </w:r>
                            <w:r w:rsidR="006633CF">
                              <w:t>2</w:t>
                            </w:r>
                            <w:r w:rsidR="002368E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F6F6A65" wp14:editId="1051661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20F25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8367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3972C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DF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9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BD9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9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2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9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3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6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B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D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4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A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0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4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C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9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0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D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5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77B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C5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D1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2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5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8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D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3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B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9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7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3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3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6F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8A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8D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2B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5A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DF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6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1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8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2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B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28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F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F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1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4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E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9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E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0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5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C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5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B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F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0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6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1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AD8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B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1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2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1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4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D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6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D6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2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3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F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A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B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5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5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2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D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8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0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9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1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A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4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4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E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B4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82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1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9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6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4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E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14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6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D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2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9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3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B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D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D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2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3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5E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79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2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86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2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3D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37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3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F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E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8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A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01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1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F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7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8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8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8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1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A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5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A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D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A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7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4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8A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3E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05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D6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24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D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0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9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75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9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C6E33E" wp14:editId="7208754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648A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6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B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E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5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8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1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A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E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6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3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0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9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F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3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3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B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5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9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6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9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D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6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F9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9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AEFC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279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6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88D227" wp14:editId="20F3119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A445D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1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C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2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A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D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F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3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F68528" wp14:editId="375F04F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7FBBA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2021541302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2021541302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1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C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4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F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2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7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F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A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B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B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A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A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0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86F8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F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E4B5C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17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E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9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E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F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4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1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B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6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B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F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9D8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F8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22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4DF209" wp14:editId="704B249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B62B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6452C"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 w:rsidR="00B6452C"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 w:rsidR="00B645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C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7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6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5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1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6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4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2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E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4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8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C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F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B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A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6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4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E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7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7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2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3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4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E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F16E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7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1CE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A160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F89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3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1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8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1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6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C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3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3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D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1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3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F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F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F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E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E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9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0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5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BF8EB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F2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C7FFEA" wp14:editId="4CB1711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E174B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29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4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B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8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F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9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6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6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3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A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9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4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4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3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F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4BC12A" wp14:editId="4B3E4B3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189AC" w14:textId="77777777" w:rsidR="006953BA" w:rsidRDefault="006953BA" w:rsidP="00944C3D">
                                  <w:r>
                                    <w:t>11</w:t>
                                  </w:r>
                                  <w:r w:rsidR="00B6452C">
                                    <w:t>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</w:t>
                            </w:r>
                            <w:r w:rsidR="00B6452C">
                              <w:t>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5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2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B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8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7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6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ABB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4C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C08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1D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BD3C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D8D9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D93AFA" wp14:editId="3BB85E2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C40D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0146D4" wp14:editId="6B06F72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FD2E8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2C24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794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A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1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B26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88D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4364BD" wp14:editId="057C5F8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22EF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9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7F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5A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E0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4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6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0E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BD25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95AB9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69B914" wp14:editId="65EDF17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1376E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70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4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7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3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B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7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4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7C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74A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EC8D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70A0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55E4E1" wp14:editId="1E3A8C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0942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C398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B51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60A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7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6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0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9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9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B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2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7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A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E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D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9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5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1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7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A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6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8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2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1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5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93A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FA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E27D28" w14:textId="3F0CE9C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633CF">
              <w:rPr>
                <w:rFonts w:ascii="Arial" w:hAnsi="Arial"/>
                <w:lang w:eastAsia="sk-SK"/>
              </w:rPr>
              <w:t>16.3.202</w:t>
            </w:r>
            <w:r w:rsidR="002368E3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E85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D56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9DB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A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9CFD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27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BA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5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2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21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743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1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7E6F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10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0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E7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4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3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2A0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4D1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98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D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9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62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40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9251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1D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1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3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8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C6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E0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7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731F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5B6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6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4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9D3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703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C4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F7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A0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E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5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BE2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04C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4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99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6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90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5F1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ED6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0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7C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F8A93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7FE0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DF336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C382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68EC6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42F24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3548D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CE7B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568AB2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7B83D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7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B4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8E51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26AC587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528C22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7AC500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88696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E39259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16494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90D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7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E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F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D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4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E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2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5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6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9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8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9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5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4BC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A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02A7F6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9663628" w14:textId="77777777" w:rsidR="00944C3D" w:rsidRDefault="00944C3D" w:rsidP="00944C3D">
      <w:pPr>
        <w:rPr>
          <w:rFonts w:ascii="Arial" w:hAnsi="Arial"/>
        </w:rPr>
      </w:pPr>
    </w:p>
    <w:p w14:paraId="61388F0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1D3B00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1149DA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EF141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85E1A9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2ED20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9007E9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3BE8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4E8D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F22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ADBF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052352" w14:textId="77777777" w:rsidR="00944C3D" w:rsidRPr="008D0433" w:rsidRDefault="00B6452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Vladová Janka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28F10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B39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5A5F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D9BF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211E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9AB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49448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D1D9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462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852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D689C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67104A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8CCD8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595ED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BCE0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FFDD7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3124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0440E9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F048F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8CBFC3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62CEA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42379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E90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63B01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968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36D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494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F48D9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0C880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081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B91FF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2A2E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E8D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B7B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344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CA037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7499E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52C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9353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F455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71DB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F7FC4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6963D0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CB044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F57F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ED50C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A3FC94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C19F92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B78C5ED" w14:textId="7E27496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633C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34E171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5D8F99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BD7566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FECEC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F3CB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8262E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27858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F1AF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F7A6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AF1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FDC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DEE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C875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5D82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1AF4B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8E2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62E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83EB7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2B1F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7081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16673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C818F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7D47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E1DB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4E078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27D0A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21009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C5703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12B80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CFC23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FEA2D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5E185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7CD9F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67F42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B2C5A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FAB1B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23815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C8BD7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BC522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D4E49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1408FB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65278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4D48C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9301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486C5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E1F580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D5CC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05A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C66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C65F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E3F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3807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D760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E8BB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CB2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17697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C96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A8C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C6D3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A92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E3B6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34D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1ED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22D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E21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3BB06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EE52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506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2B9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442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AC0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DE46B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4CCBA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E2D9D5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F9B3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46DC51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22FD3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C8702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7828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118E7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C5BC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D93429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8B42E60" w14:textId="77777777" w:rsidTr="00503750">
        <w:tc>
          <w:tcPr>
            <w:tcW w:w="2302" w:type="dxa"/>
            <w:vAlign w:val="center"/>
          </w:tcPr>
          <w:p w14:paraId="556EB9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3D42B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D902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D76C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1BB2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4CD27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D799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D581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7EDFB7F" w14:textId="77777777" w:rsidTr="00503750">
        <w:tc>
          <w:tcPr>
            <w:tcW w:w="15593" w:type="dxa"/>
            <w:gridSpan w:val="8"/>
            <w:vAlign w:val="center"/>
          </w:tcPr>
          <w:p w14:paraId="0363D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C2CC76" w14:textId="77777777" w:rsidTr="00503750">
        <w:tc>
          <w:tcPr>
            <w:tcW w:w="2302" w:type="dxa"/>
            <w:vAlign w:val="center"/>
          </w:tcPr>
          <w:p w14:paraId="6FD60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3C9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8719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F12A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5E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E9C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F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EBD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C3E9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2A8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688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368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C6E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2F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0D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65D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CBF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8B5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88E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141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0E77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1A86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6F9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FE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9D6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8C6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410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D78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DA20D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F11A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9736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1C60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B4D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DBF8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D00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C0796E" w14:textId="77777777" w:rsidTr="00503750">
        <w:tc>
          <w:tcPr>
            <w:tcW w:w="2302" w:type="dxa"/>
            <w:vAlign w:val="center"/>
          </w:tcPr>
          <w:p w14:paraId="7F502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0204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6AF3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AE1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F47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1E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4FF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E3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6C214" w14:textId="77777777" w:rsidTr="00503750">
        <w:tc>
          <w:tcPr>
            <w:tcW w:w="15593" w:type="dxa"/>
            <w:gridSpan w:val="8"/>
            <w:vAlign w:val="center"/>
          </w:tcPr>
          <w:p w14:paraId="70FF2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F16CA5C" w14:textId="77777777" w:rsidTr="00503750">
        <w:tc>
          <w:tcPr>
            <w:tcW w:w="2302" w:type="dxa"/>
            <w:vAlign w:val="center"/>
          </w:tcPr>
          <w:p w14:paraId="37C024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451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407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215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CB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429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015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0C97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D44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5DF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140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3D4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B6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86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2C03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BB1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FE4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8AC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66A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F65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817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A7C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485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3E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1FFD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53BD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B99B7" w14:textId="77777777" w:rsidTr="00503750">
        <w:tc>
          <w:tcPr>
            <w:tcW w:w="2302" w:type="dxa"/>
            <w:vAlign w:val="center"/>
          </w:tcPr>
          <w:p w14:paraId="152D6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441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86F3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2E83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BB7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E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AF06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A438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E3CBC" w14:textId="77777777" w:rsidTr="00503750">
        <w:tc>
          <w:tcPr>
            <w:tcW w:w="15593" w:type="dxa"/>
            <w:gridSpan w:val="8"/>
            <w:vAlign w:val="center"/>
          </w:tcPr>
          <w:p w14:paraId="70150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089CE1" w14:textId="77777777" w:rsidTr="00503750">
        <w:tc>
          <w:tcPr>
            <w:tcW w:w="2302" w:type="dxa"/>
            <w:vAlign w:val="center"/>
          </w:tcPr>
          <w:p w14:paraId="5B9CE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AEB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BC4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1D04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D5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88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A62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39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49FF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C775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30FE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8DD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FD2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81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660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A7E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435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52D0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79E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EAC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062B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430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CF2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009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A9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ACC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87E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9CC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CF10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BE1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61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1BA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2C1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0EE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A0F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3F26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F202D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CB6D6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B25F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025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122E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67D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B80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37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B04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A5A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4C2C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330E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5950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654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19F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23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8D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8A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FB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713E69" w14:textId="77777777" w:rsidR="00944C3D" w:rsidRDefault="00944C3D" w:rsidP="00944C3D">
      <w:pPr>
        <w:rPr>
          <w:rFonts w:ascii="Arial" w:hAnsi="Arial"/>
          <w:b/>
        </w:rPr>
      </w:pPr>
    </w:p>
    <w:p w14:paraId="4B740E3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F02826" w14:textId="77777777" w:rsidTr="00503750">
        <w:tc>
          <w:tcPr>
            <w:tcW w:w="1944" w:type="dxa"/>
            <w:vAlign w:val="center"/>
          </w:tcPr>
          <w:p w14:paraId="3E517C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70F75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7290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B46BF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42ED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E86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5D4F3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86B2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8D11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DD75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82F3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80E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A38FB1" w14:textId="77777777" w:rsidTr="00503750">
        <w:tc>
          <w:tcPr>
            <w:tcW w:w="15685" w:type="dxa"/>
            <w:gridSpan w:val="12"/>
            <w:vAlign w:val="center"/>
          </w:tcPr>
          <w:p w14:paraId="1D412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D371A4" w14:textId="77777777" w:rsidTr="00503750">
        <w:tc>
          <w:tcPr>
            <w:tcW w:w="1944" w:type="dxa"/>
            <w:vAlign w:val="center"/>
          </w:tcPr>
          <w:p w14:paraId="08CC7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471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1FE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08E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BFA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F1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E2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378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19D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6D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D3C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3A5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5A0D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CBB8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482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947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119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18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9B9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871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429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F2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8EB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71D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98D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3920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E2881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2EF3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8CA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886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96B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90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25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AB4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CA0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9E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4FB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88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ACFF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C15A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6EC0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25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889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F83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E1D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4975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95C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6AF8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FFE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2DF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96B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095D948" w14:textId="77777777" w:rsidTr="00503750">
        <w:tc>
          <w:tcPr>
            <w:tcW w:w="1944" w:type="dxa"/>
            <w:vAlign w:val="center"/>
          </w:tcPr>
          <w:p w14:paraId="34F90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851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0C3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041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A8C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16D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076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1A9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EED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640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DE2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017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76624" w14:textId="77777777" w:rsidTr="00503750">
        <w:tc>
          <w:tcPr>
            <w:tcW w:w="15685" w:type="dxa"/>
            <w:gridSpan w:val="12"/>
            <w:vAlign w:val="center"/>
          </w:tcPr>
          <w:p w14:paraId="5FBD50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F266E84" w14:textId="77777777" w:rsidTr="00503750">
        <w:tc>
          <w:tcPr>
            <w:tcW w:w="1944" w:type="dxa"/>
            <w:vAlign w:val="center"/>
          </w:tcPr>
          <w:p w14:paraId="08A673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9BA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CF4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838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A50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E1E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638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232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A24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E0F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2EB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183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D416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6A9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4E0B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12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5DC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57D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DCE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2A1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25B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3C4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0DB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39B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80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7FBA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7220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4CB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B6D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777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2BC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89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376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09D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687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DE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3AB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B46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0ED69" w14:textId="77777777" w:rsidTr="00503750">
        <w:tc>
          <w:tcPr>
            <w:tcW w:w="1944" w:type="dxa"/>
            <w:vAlign w:val="center"/>
          </w:tcPr>
          <w:p w14:paraId="2DED9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7CA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3AA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870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787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5F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FA7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A5F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35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24E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924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8FE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E0F8F" w14:textId="77777777" w:rsidTr="00503750">
        <w:tc>
          <w:tcPr>
            <w:tcW w:w="15685" w:type="dxa"/>
            <w:gridSpan w:val="12"/>
            <w:vAlign w:val="center"/>
          </w:tcPr>
          <w:p w14:paraId="56109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863C67" w14:textId="77777777" w:rsidTr="00503750">
        <w:tc>
          <w:tcPr>
            <w:tcW w:w="1944" w:type="dxa"/>
            <w:vAlign w:val="center"/>
          </w:tcPr>
          <w:p w14:paraId="28D7C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257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4E2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57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CBB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A65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69D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FBA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41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1E0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55F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0E8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E97D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7C83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FD5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BFA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B3D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057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0B9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FC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CAB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911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61E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6E4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30E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5D85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C44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E2F8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650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2F6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98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9E8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952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2C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4FE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31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1EF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8F4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78E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358CA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674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6DC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B21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1A4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5EA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8E2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3F8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E1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825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76A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745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7ECB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6D9D5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C8640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5724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53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C27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681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44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2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04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782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A93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DA6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CE0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E23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9ABD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B2F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F35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515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CF9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2BB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506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38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454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F51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77B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3D1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550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168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31CF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F4867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CE0512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D7D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0E9E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A111E0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971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7AB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71FB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DB93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CF3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49947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B8BC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348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2725D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0D27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E102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E3172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FAE9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85F845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AE3CE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6B06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ECB8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B80F86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3645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795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88C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097D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C70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922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EF0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DC3B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6E45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64D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EA0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D8FA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859F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73830E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410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E6EB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5F3BB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273C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F35AE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96B5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3664BC8" w14:textId="77777777" w:rsidTr="00503750">
        <w:trPr>
          <w:trHeight w:val="1073"/>
        </w:trPr>
        <w:tc>
          <w:tcPr>
            <w:tcW w:w="3614" w:type="dxa"/>
            <w:vMerge/>
          </w:tcPr>
          <w:p w14:paraId="61B84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5142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968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1A7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D5C6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CA81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14C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1FC92E3" w14:textId="77777777" w:rsidTr="00503750">
        <w:trPr>
          <w:trHeight w:val="283"/>
        </w:trPr>
        <w:tc>
          <w:tcPr>
            <w:tcW w:w="3614" w:type="dxa"/>
          </w:tcPr>
          <w:p w14:paraId="36763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104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8A6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C45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92A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8BAC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6D1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AD3032" w14:textId="77777777" w:rsidTr="00503750">
        <w:trPr>
          <w:trHeight w:val="283"/>
        </w:trPr>
        <w:tc>
          <w:tcPr>
            <w:tcW w:w="3614" w:type="dxa"/>
          </w:tcPr>
          <w:p w14:paraId="719BC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D0A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BE3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D12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6C5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77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07A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35E506" w14:textId="77777777" w:rsidTr="00503750">
        <w:trPr>
          <w:trHeight w:val="283"/>
        </w:trPr>
        <w:tc>
          <w:tcPr>
            <w:tcW w:w="3614" w:type="dxa"/>
          </w:tcPr>
          <w:p w14:paraId="751EB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81D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82D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759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F38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11B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D7B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A012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EA652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46119F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370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A595C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142E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FD0A4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24229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F3427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E8C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3DC85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DE710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EF2316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2D3F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30ED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5E72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E5B3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7F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5C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1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31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BA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2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70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1C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12B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C36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E5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0C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1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85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845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C6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7F4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A1D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A57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B5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D4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60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C3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A2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F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AE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88E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C8C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373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B454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04A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311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B82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973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5A6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7FC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003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3984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54A4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2DD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86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2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4C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AD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A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AD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D9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C223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9D8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6A9D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6A74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05F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73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4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E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10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79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5C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E1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A46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34D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CA2D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75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55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52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1C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65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E1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A5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347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812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4F0F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A7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77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83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18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EB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13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C90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885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AD47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9E4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38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D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C7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878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66A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F5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7FA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A31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BCB8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589D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AF1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476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B2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C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32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F22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32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39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2BE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3BB9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878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660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EB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6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7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BF8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C9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33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8C2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C105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F8D69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34D7C6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EAB6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C847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7208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B40B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544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9500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424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EC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29A7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FE9B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AEA6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253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C964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12D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E19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EEC8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253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D433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C5BC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3F960B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FF1E7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41D0D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32D41E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5F4C4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18F1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EC6B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E16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2C8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66F62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A456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E064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8D69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1878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E244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DEF7E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FD8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C7D4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22DA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251D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E65F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AB652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3D8A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4A02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47AF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294A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2154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ED2CC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53C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70BE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36A0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C2D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0F24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57523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CDC4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A75F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0139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0742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95F7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F76D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FAEA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F91E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169C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8E50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AA0E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92200B8" w14:textId="77777777" w:rsidR="00944C3D" w:rsidRDefault="00944C3D" w:rsidP="00944C3D">
      <w:pPr>
        <w:rPr>
          <w:rFonts w:ascii="Arial" w:hAnsi="Arial"/>
          <w:b/>
        </w:rPr>
      </w:pPr>
    </w:p>
    <w:p w14:paraId="2882977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BDDF35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4F99D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71E04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5A2CA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14272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D3601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B24168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CD4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AF56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A20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0BBB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AC53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21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4361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8B2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8A6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1481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46D1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719D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695C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3F8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2239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AB7A83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2BC5A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ED8C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A0F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BCA07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3CC4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B15BA3" w14:textId="77777777" w:rsidTr="00503750">
        <w:tc>
          <w:tcPr>
            <w:tcW w:w="2835" w:type="dxa"/>
            <w:vAlign w:val="center"/>
          </w:tcPr>
          <w:p w14:paraId="5DA035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439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65A4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641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E30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6B18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DFD282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31561F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65C343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B387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2AA1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4F5C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56761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63F1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FAF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DA26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28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907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81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21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A0C5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78E1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1CBB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DF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E8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E26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6A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73A4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E286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F57E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7E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80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EB9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34D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96D9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C826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1D86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64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30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F3F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A22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7F56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C2D5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264E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B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E8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55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7D1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8E8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2EA7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4D896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1BA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7AA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3534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220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C3423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D0EEA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5F99D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79D908B" w14:textId="77777777" w:rsidR="00944C3D" w:rsidRDefault="00944C3D" w:rsidP="00944C3D">
      <w:pPr>
        <w:rPr>
          <w:rFonts w:ascii="Arial" w:hAnsi="Arial"/>
          <w:b/>
        </w:rPr>
      </w:pPr>
    </w:p>
    <w:p w14:paraId="42BEEA4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AE8D12" w14:textId="77777777" w:rsidTr="00503750">
        <w:tc>
          <w:tcPr>
            <w:tcW w:w="2835" w:type="dxa"/>
            <w:vAlign w:val="center"/>
          </w:tcPr>
          <w:p w14:paraId="312D9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E02E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996C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BF516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45A8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1495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E4FBA8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366B6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67B8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41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87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237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5FF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1BF5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B42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1496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F9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C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0F6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8B2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8DC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F66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0FE0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FB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39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BE9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AEF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070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B33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A80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C8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6C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129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A9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2748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3717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28822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2A2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934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0A78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B063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9E5B6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A24726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5B056C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344B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EB08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030E731" w14:textId="77777777" w:rsidTr="00503750">
        <w:trPr>
          <w:trHeight w:val="699"/>
        </w:trPr>
        <w:tc>
          <w:tcPr>
            <w:tcW w:w="3502" w:type="dxa"/>
            <w:vMerge/>
          </w:tcPr>
          <w:p w14:paraId="68FEF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86A5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380D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04FDDD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221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9F9998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83A4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A7E7D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FDD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EE02ED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710A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0645F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7694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426FC3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A6C5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B7D4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6F5B2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1157091" w14:textId="77777777" w:rsidTr="00503750">
        <w:trPr>
          <w:trHeight w:val="593"/>
        </w:trPr>
        <w:tc>
          <w:tcPr>
            <w:tcW w:w="3497" w:type="dxa"/>
          </w:tcPr>
          <w:p w14:paraId="5C092B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D30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843E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67139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8C4F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CB3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A63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C8D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AECFC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6C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D75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B5D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462B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61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528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151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A04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B5B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2F3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2B4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4E10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E1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E9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2CA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1AEB8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CA4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B0F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D38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7A8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74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076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E97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1674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76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BC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748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BAE2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85C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B46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6807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0037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2F2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AFA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530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FAE5F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54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71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AD8B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EDB6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D4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185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F9F45F" w14:textId="77777777" w:rsidR="00944C3D" w:rsidRDefault="00944C3D" w:rsidP="00944C3D">
      <w:pPr>
        <w:rPr>
          <w:rFonts w:ascii="Arial" w:hAnsi="Arial"/>
          <w:b/>
        </w:rPr>
      </w:pPr>
    </w:p>
    <w:p w14:paraId="3520CA50" w14:textId="77777777" w:rsidR="00944C3D" w:rsidRDefault="00944C3D" w:rsidP="00944C3D">
      <w:pPr>
        <w:rPr>
          <w:rFonts w:ascii="Arial" w:hAnsi="Arial"/>
          <w:b/>
        </w:rPr>
      </w:pPr>
    </w:p>
    <w:p w14:paraId="45FE24D2" w14:textId="77777777" w:rsidR="00944C3D" w:rsidRDefault="00944C3D" w:rsidP="00944C3D">
      <w:pPr>
        <w:rPr>
          <w:rFonts w:ascii="Arial" w:hAnsi="Arial"/>
          <w:b/>
        </w:rPr>
      </w:pPr>
    </w:p>
    <w:p w14:paraId="41D76A40" w14:textId="77777777" w:rsidR="00944C3D" w:rsidRDefault="00944C3D" w:rsidP="00944C3D">
      <w:pPr>
        <w:rPr>
          <w:rFonts w:ascii="Arial" w:hAnsi="Arial"/>
          <w:b/>
        </w:rPr>
      </w:pPr>
    </w:p>
    <w:p w14:paraId="0013EA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77EDCC4" w14:textId="77777777" w:rsidTr="00503750">
        <w:tc>
          <w:tcPr>
            <w:tcW w:w="2622" w:type="dxa"/>
            <w:vAlign w:val="center"/>
          </w:tcPr>
          <w:p w14:paraId="1719D9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5C43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744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C37F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B1144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806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84A7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77A4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7F9D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D0526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8E83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B88BD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F6E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2FD6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B2A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A94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FB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71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695885" w14:textId="77777777" w:rsidTr="00503750">
        <w:tc>
          <w:tcPr>
            <w:tcW w:w="2622" w:type="dxa"/>
            <w:vAlign w:val="center"/>
          </w:tcPr>
          <w:p w14:paraId="37DD5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0BB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9FAF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0FF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94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50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792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DF7B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75D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C3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9BB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307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60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BA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CFC6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886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D001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0E1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D4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78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B7A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8F4B22" w14:textId="77777777" w:rsidTr="00503750">
        <w:tc>
          <w:tcPr>
            <w:tcW w:w="2622" w:type="dxa"/>
            <w:vAlign w:val="center"/>
          </w:tcPr>
          <w:p w14:paraId="7D03B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3437D45" w14:textId="6ECE016F" w:rsidR="00944C3D" w:rsidRPr="008C56AB" w:rsidRDefault="00922BAC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43520</w:t>
            </w:r>
          </w:p>
        </w:tc>
        <w:tc>
          <w:tcPr>
            <w:tcW w:w="1275" w:type="dxa"/>
            <w:vAlign w:val="center"/>
          </w:tcPr>
          <w:p w14:paraId="1F29742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596C2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5963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3496F0" w14:textId="6AA76937" w:rsidR="00944C3D" w:rsidRPr="008C56AB" w:rsidRDefault="00922BAC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54063</w:t>
            </w:r>
          </w:p>
        </w:tc>
      </w:tr>
      <w:tr w:rsidR="0099716A" w:rsidRPr="00050529" w14:paraId="1C65B1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421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89D4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FBF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3E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DA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36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68E861" w14:textId="77777777" w:rsidTr="00503750">
        <w:tc>
          <w:tcPr>
            <w:tcW w:w="2622" w:type="dxa"/>
            <w:vAlign w:val="center"/>
          </w:tcPr>
          <w:p w14:paraId="0469B2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5EB8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284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FAC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53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092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643E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A7B20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DD021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481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B505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FA4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F65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20C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11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41A8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925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CF49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83D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CEA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A35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089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BE77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DFC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182B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C1B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B38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83E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091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C44D60" w14:textId="77777777" w:rsidTr="00503750">
        <w:tc>
          <w:tcPr>
            <w:tcW w:w="2622" w:type="dxa"/>
            <w:vAlign w:val="center"/>
          </w:tcPr>
          <w:p w14:paraId="06ECB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224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4A0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02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905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AEC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CB5F8B" w14:textId="77777777" w:rsidTr="00503750">
        <w:tc>
          <w:tcPr>
            <w:tcW w:w="2622" w:type="dxa"/>
            <w:vAlign w:val="center"/>
          </w:tcPr>
          <w:p w14:paraId="1CD90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D90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9C4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319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68C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C8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750F2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1D0F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7D5FD25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5D55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A4E56A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01E0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1E16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78364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BA3C4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F8C05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1A669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8339FF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3D52B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C61DE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075D7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6BDF7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F40B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0026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6897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C84DC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150A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0D3D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2076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5A6E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D9D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89064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BBB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3B9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F3AFA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16A6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192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6CCD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5296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010E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687A8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011E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731E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F5CD9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145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0751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9BD2A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024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0CEA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69CE2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7A44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6577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9D88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8011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9C14E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7DB63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14BF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397F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0DA17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C9A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A30E5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6F5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CC7F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53C93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ED48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436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50EE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0223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FAF3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155E3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F604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2C9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9AB69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27DE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0C1C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7B029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7331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D9D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9AB44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F30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58DD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283B9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381F7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1C3AA99" w14:textId="77777777" w:rsidTr="00503750">
        <w:tc>
          <w:tcPr>
            <w:tcW w:w="2835" w:type="dxa"/>
            <w:vAlign w:val="center"/>
          </w:tcPr>
          <w:p w14:paraId="7C0D4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4153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DC18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562EB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EFBC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C9BD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5F0B6C" w14:textId="77777777" w:rsidTr="00503750">
        <w:tc>
          <w:tcPr>
            <w:tcW w:w="2835" w:type="dxa"/>
            <w:vAlign w:val="center"/>
          </w:tcPr>
          <w:p w14:paraId="0A749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5809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27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03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3A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07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4A82F" w14:textId="77777777" w:rsidTr="00503750">
        <w:tc>
          <w:tcPr>
            <w:tcW w:w="2835" w:type="dxa"/>
            <w:vAlign w:val="center"/>
          </w:tcPr>
          <w:p w14:paraId="0A462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F59A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EC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15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2C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8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99C1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D84D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BA1EB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CB5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50E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A9D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2725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7EAEBB1" w14:textId="77777777" w:rsidTr="00503750">
        <w:tc>
          <w:tcPr>
            <w:tcW w:w="2835" w:type="dxa"/>
            <w:vAlign w:val="center"/>
          </w:tcPr>
          <w:p w14:paraId="74760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E93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A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EE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0B1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C47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E7B33" w14:textId="77777777" w:rsidTr="00503750">
        <w:tc>
          <w:tcPr>
            <w:tcW w:w="2835" w:type="dxa"/>
            <w:vAlign w:val="center"/>
          </w:tcPr>
          <w:p w14:paraId="7A60A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9C8B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D9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92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40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4B2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3804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E78F8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1D83C8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64D4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1F4E8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51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5009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35622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1DD40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001E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5A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16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13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5B2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03115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FBCFFA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3B820EE" w14:textId="77777777" w:rsidTr="00503750">
        <w:tc>
          <w:tcPr>
            <w:tcW w:w="2552" w:type="dxa"/>
            <w:shd w:val="clear" w:color="auto" w:fill="auto"/>
            <w:vAlign w:val="center"/>
          </w:tcPr>
          <w:p w14:paraId="20A8D4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7DBF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CE770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D027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D795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59F36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9D42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B80D3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1DEC24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CF0C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30E8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9C6F6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7DAD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81107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261766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07363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FB7A0B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6BB39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CD57F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02DBAA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58A1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D7E4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2E380F" w14:textId="77777777" w:rsidTr="00503750">
        <w:tc>
          <w:tcPr>
            <w:tcW w:w="4395" w:type="dxa"/>
            <w:vMerge/>
          </w:tcPr>
          <w:p w14:paraId="155D97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923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5C9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839489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298B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9D44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F013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9B5FC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8A35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D3B2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926E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1272D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FB6B5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5CF52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C354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837AC51" w14:textId="77777777" w:rsidTr="00503750">
        <w:tc>
          <w:tcPr>
            <w:tcW w:w="4395" w:type="dxa"/>
            <w:vAlign w:val="center"/>
          </w:tcPr>
          <w:p w14:paraId="12CBE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F92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E917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DAB2F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ADA9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E78A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EC49D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C938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11C9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64D2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E7EF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0FDE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27B35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BBAEF6D" w14:textId="09C2FB6B" w:rsidR="00944C3D" w:rsidRPr="008C56AB" w:rsidRDefault="00922BAC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106617</w:t>
            </w:r>
          </w:p>
        </w:tc>
        <w:tc>
          <w:tcPr>
            <w:tcW w:w="2835" w:type="dxa"/>
            <w:vAlign w:val="center"/>
          </w:tcPr>
          <w:p w14:paraId="0D7FF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CBB71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33CF8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A0DC8B0" w14:textId="77777777" w:rsidTr="00503750">
        <w:tc>
          <w:tcPr>
            <w:tcW w:w="4395" w:type="dxa"/>
            <w:vAlign w:val="center"/>
          </w:tcPr>
          <w:p w14:paraId="351183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DF12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7C635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6E7B8D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D8D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3438D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989D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BF9761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2AA18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275C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F8F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11F3B8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C3319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F58E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F34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88FAE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63AE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DDE688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5C933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3C7D16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C0E39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CF04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EEFF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B939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ED4D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C0BB7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2A3AE6B" w14:textId="77777777" w:rsidTr="00503750">
        <w:tc>
          <w:tcPr>
            <w:tcW w:w="1843" w:type="dxa"/>
            <w:vAlign w:val="center"/>
          </w:tcPr>
          <w:p w14:paraId="29E3E4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6C68A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9B433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12CFC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D06B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7AAAA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95165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06D048E" w14:textId="77777777" w:rsidTr="00503750">
        <w:tc>
          <w:tcPr>
            <w:tcW w:w="1843" w:type="dxa"/>
            <w:vAlign w:val="center"/>
          </w:tcPr>
          <w:p w14:paraId="2C66F9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57A45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D66B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E5F2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910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AE3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A491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EA67E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15487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2D60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E62B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1118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E226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FC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CD52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CB9163" w14:textId="77777777" w:rsidTr="00503750">
        <w:tc>
          <w:tcPr>
            <w:tcW w:w="1843" w:type="dxa"/>
            <w:vAlign w:val="center"/>
          </w:tcPr>
          <w:p w14:paraId="7BA00E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64D0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FA55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AD4A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FD2D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B935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C2E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F69D8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E9530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C64E9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61F9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B842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E96C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00CD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D36C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B8077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0535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0E089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18C4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368C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6F7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74DF7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AD34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03BE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B771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54A47D0" w14:textId="77777777" w:rsidTr="00503750">
        <w:trPr>
          <w:trHeight w:val="664"/>
        </w:trPr>
        <w:tc>
          <w:tcPr>
            <w:tcW w:w="3372" w:type="dxa"/>
          </w:tcPr>
          <w:p w14:paraId="7F8291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13F4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BA508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FF2A6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B1B9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619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E1F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AA8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F4176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328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E66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EF2E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0677E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31A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5DC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0E4E9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EE67B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257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6E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8DB0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EAD35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BAC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C6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E4FC8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476BC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FF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821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B9E27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3224B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F8A47E8" w14:textId="77777777" w:rsidTr="00503750">
        <w:tc>
          <w:tcPr>
            <w:tcW w:w="2835" w:type="dxa"/>
            <w:vAlign w:val="center"/>
          </w:tcPr>
          <w:p w14:paraId="5FB70B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C2F96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8A560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B8498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8E1F5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85B459C" w14:textId="77777777" w:rsidTr="00503750">
        <w:tc>
          <w:tcPr>
            <w:tcW w:w="2835" w:type="dxa"/>
          </w:tcPr>
          <w:p w14:paraId="16F556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D113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240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E90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0D5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A2A093" w14:textId="77777777" w:rsidTr="00503750">
        <w:tc>
          <w:tcPr>
            <w:tcW w:w="2835" w:type="dxa"/>
          </w:tcPr>
          <w:p w14:paraId="508A36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157F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9C5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140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F14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CE7E39" w14:textId="77777777" w:rsidTr="00503750">
        <w:tc>
          <w:tcPr>
            <w:tcW w:w="2835" w:type="dxa"/>
          </w:tcPr>
          <w:p w14:paraId="6BF6EC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E0F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4D8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B6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BE3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835357" w14:textId="77777777" w:rsidTr="00503750">
        <w:tc>
          <w:tcPr>
            <w:tcW w:w="2835" w:type="dxa"/>
            <w:vAlign w:val="center"/>
          </w:tcPr>
          <w:p w14:paraId="47CD44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C5C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D0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A88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34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91575B" w14:textId="77777777" w:rsidTr="00503750">
        <w:tc>
          <w:tcPr>
            <w:tcW w:w="2835" w:type="dxa"/>
            <w:vAlign w:val="center"/>
          </w:tcPr>
          <w:p w14:paraId="6B20E5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808C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1CC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BD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AD4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59214D" w14:textId="77777777" w:rsidTr="00503750">
        <w:tc>
          <w:tcPr>
            <w:tcW w:w="2835" w:type="dxa"/>
          </w:tcPr>
          <w:p w14:paraId="54D10F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34CB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70C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D4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0B0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572BBA" w14:textId="77777777" w:rsidTr="00503750">
        <w:tc>
          <w:tcPr>
            <w:tcW w:w="2835" w:type="dxa"/>
          </w:tcPr>
          <w:p w14:paraId="345F7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E3C4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6C9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4D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3E2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D05E69" w14:textId="77777777" w:rsidTr="00503750">
        <w:tc>
          <w:tcPr>
            <w:tcW w:w="2835" w:type="dxa"/>
          </w:tcPr>
          <w:p w14:paraId="21355F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7A73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4AE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21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F27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C2CC8B" w14:textId="77777777" w:rsidR="00944C3D" w:rsidRDefault="00944C3D" w:rsidP="00944C3D">
      <w:pPr>
        <w:rPr>
          <w:rFonts w:ascii="Arial" w:hAnsi="Arial"/>
          <w:b/>
        </w:rPr>
      </w:pPr>
    </w:p>
    <w:p w14:paraId="462DC7A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274A5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5509B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06D04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14C17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40CF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46A05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FA6B0FA" w14:textId="77777777" w:rsidTr="00503750">
        <w:trPr>
          <w:trHeight w:val="443"/>
        </w:trPr>
        <w:tc>
          <w:tcPr>
            <w:tcW w:w="2560" w:type="dxa"/>
          </w:tcPr>
          <w:p w14:paraId="1FF3BE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F2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7F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941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E82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1291E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8E03C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73C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80A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C9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41D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12CF6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7750A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02BA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507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39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071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AB156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AA99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CAC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975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5B9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1FE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60F6FE" w14:textId="77777777" w:rsidR="00944C3D" w:rsidRDefault="00944C3D" w:rsidP="00944C3D">
      <w:pPr>
        <w:rPr>
          <w:rFonts w:ascii="Arial" w:hAnsi="Arial"/>
          <w:b/>
        </w:rPr>
      </w:pPr>
    </w:p>
    <w:p w14:paraId="23F061AA" w14:textId="77777777" w:rsidR="00944C3D" w:rsidRDefault="00944C3D" w:rsidP="00944C3D">
      <w:pPr>
        <w:rPr>
          <w:rFonts w:ascii="Arial" w:hAnsi="Arial"/>
          <w:b/>
        </w:rPr>
      </w:pPr>
    </w:p>
    <w:p w14:paraId="57DF86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528A15C" w14:textId="77777777" w:rsidR="00944C3D" w:rsidRDefault="00944C3D" w:rsidP="00944C3D">
      <w:pPr>
        <w:rPr>
          <w:rFonts w:ascii="Arial" w:hAnsi="Arial"/>
          <w:b/>
        </w:rPr>
      </w:pPr>
    </w:p>
    <w:p w14:paraId="72C321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248619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2E1BA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8B122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E9697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A677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D3A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0C00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885E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6A21D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53E3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484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ED7F8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DB36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A0F7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409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821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CF964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C4DC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5093EC" w14:textId="77777777" w:rsidTr="00503750">
        <w:trPr>
          <w:trHeight w:val="677"/>
        </w:trPr>
        <w:tc>
          <w:tcPr>
            <w:tcW w:w="3358" w:type="dxa"/>
          </w:tcPr>
          <w:p w14:paraId="1744BD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32CB2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CE2A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F02A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477A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B31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3C3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497E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A46A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C837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82F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DA36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558B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7C49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4CC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E2A6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6A67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600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F22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43A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235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7DE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5ED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6743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DEA328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A0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256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7587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ED359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B2790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2CCF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F27C4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9BE5BC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0DA8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BC619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DCD7A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D2D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5CF9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C4A2E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A490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ED5B6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AB5FC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286FF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F3B6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9F7F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3D22F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8DE1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B9608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CDD0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33B5E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68FE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4041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2B0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50B5E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D620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FAB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D4B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3F852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5EF6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328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77C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FFA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E444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162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96D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E4B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320EE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71A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A4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19272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FFC2B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258A9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FDD74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DD65D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3DD05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3C62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4205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E4E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A9E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5F4C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A380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C936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E21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962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7BF3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2459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18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5A348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45D1C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8E6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727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280A1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D9D0D2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0E9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8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18BE5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4B1E9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21E3B64" w14:textId="77777777" w:rsidTr="00503750">
        <w:tc>
          <w:tcPr>
            <w:tcW w:w="3686" w:type="dxa"/>
            <w:vAlign w:val="center"/>
          </w:tcPr>
          <w:p w14:paraId="62E090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C1045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54FA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00A33C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D91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82A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896C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DDD5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714E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D9C1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FF25C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4ABD4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43F5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386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C97D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5FD21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34C3B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E8683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0C64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469E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ADF7D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710B7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7526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834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70776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08FC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DBFD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16B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4C79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A22C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8884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337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E9A9C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48DF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4BC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5FB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1346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A236B9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E29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5E5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02616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87167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A93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AB4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EB0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B3D4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DA87F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3839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9E93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85CD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4EB10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134F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E58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56C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ED0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958E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3B2E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6CC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D08B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796EC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7246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2076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CC15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9B31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ED8B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3E5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5E5D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22471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1C559B" w14:textId="77777777" w:rsidR="00944C3D" w:rsidRDefault="00944C3D" w:rsidP="00944C3D">
      <w:pPr>
        <w:rPr>
          <w:sz w:val="22"/>
          <w:szCs w:val="22"/>
        </w:rPr>
      </w:pPr>
    </w:p>
    <w:p w14:paraId="790CD5D3" w14:textId="77777777" w:rsidR="00944C3D" w:rsidRDefault="00944C3D" w:rsidP="00944C3D">
      <w:pPr>
        <w:rPr>
          <w:sz w:val="22"/>
          <w:szCs w:val="22"/>
        </w:rPr>
      </w:pPr>
    </w:p>
    <w:p w14:paraId="7C73FA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85F2F6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AAC0A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FADF4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3FC2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56E68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AF810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43B530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2F60C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5379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16F41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56BE2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2ECDD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0BA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D79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50A3D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CA21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E65E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799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5E31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AA93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EDDD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846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193E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94F0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6EC3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6A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7891A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46E66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A562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34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018E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79487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DD6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34A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B13CD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DC88F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230D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FA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78A8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ECC0A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C31E9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BA6C6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80766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EE163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7748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7A4A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8D8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0A4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57E08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165C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D53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39F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B305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4D27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E4F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58F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9943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E7E0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8AA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CC8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34D7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AF9BA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F23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BDD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D215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2CB05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753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A33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36173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F8EC4A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1B4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185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24C9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4C987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83191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65DF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2A8D7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824B0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18601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F769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9A4AFC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DF959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84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7EDE1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A1BF42D" w14:textId="77777777" w:rsidR="00944C3D" w:rsidRPr="003607F0" w:rsidRDefault="00944C3D" w:rsidP="00944C3D"/>
    <w:p w14:paraId="0D731CB8" w14:textId="77777777" w:rsidR="00F47675" w:rsidRPr="00944C3D" w:rsidRDefault="00F47675" w:rsidP="00944C3D"/>
    <w:sectPr w:rsidR="00F47675" w:rsidRPr="00944C3D" w:rsidSect="002C5BC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141A" w14:textId="77777777" w:rsidR="002C5BC3" w:rsidRDefault="002C5BC3">
      <w:r>
        <w:separator/>
      </w:r>
    </w:p>
  </w:endnote>
  <w:endnote w:type="continuationSeparator" w:id="0">
    <w:p w14:paraId="5D5D009E" w14:textId="77777777" w:rsidR="002C5BC3" w:rsidRDefault="002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1CCD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C21B5FF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1FD3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5DACA7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E273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7504CEB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EAD9" w14:textId="77777777" w:rsidR="002C5BC3" w:rsidRDefault="002C5BC3">
      <w:r>
        <w:separator/>
      </w:r>
    </w:p>
  </w:footnote>
  <w:footnote w:type="continuationSeparator" w:id="0">
    <w:p w14:paraId="3B950E4A" w14:textId="77777777" w:rsidR="002C5BC3" w:rsidRDefault="002C5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350768">
    <w:abstractNumId w:val="13"/>
  </w:num>
  <w:num w:numId="2" w16cid:durableId="2049060044">
    <w:abstractNumId w:val="17"/>
  </w:num>
  <w:num w:numId="3" w16cid:durableId="1912036957">
    <w:abstractNumId w:val="8"/>
  </w:num>
  <w:num w:numId="4" w16cid:durableId="1515682379">
    <w:abstractNumId w:val="7"/>
  </w:num>
  <w:num w:numId="5" w16cid:durableId="16805471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37845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2920242">
    <w:abstractNumId w:val="20"/>
  </w:num>
  <w:num w:numId="8" w16cid:durableId="390351513">
    <w:abstractNumId w:val="10"/>
  </w:num>
  <w:num w:numId="9" w16cid:durableId="1142429582">
    <w:abstractNumId w:val="0"/>
  </w:num>
  <w:num w:numId="10" w16cid:durableId="302151568">
    <w:abstractNumId w:val="19"/>
  </w:num>
  <w:num w:numId="11" w16cid:durableId="465707716">
    <w:abstractNumId w:val="6"/>
  </w:num>
  <w:num w:numId="12" w16cid:durableId="1773823113">
    <w:abstractNumId w:val="9"/>
  </w:num>
  <w:num w:numId="13" w16cid:durableId="1935164226">
    <w:abstractNumId w:val="12"/>
  </w:num>
  <w:num w:numId="14" w16cid:durableId="1081751263">
    <w:abstractNumId w:val="15"/>
  </w:num>
  <w:num w:numId="15" w16cid:durableId="1498225954">
    <w:abstractNumId w:val="14"/>
  </w:num>
  <w:num w:numId="16" w16cid:durableId="1863127643">
    <w:abstractNumId w:val="2"/>
  </w:num>
  <w:num w:numId="17" w16cid:durableId="328604793">
    <w:abstractNumId w:val="4"/>
  </w:num>
  <w:num w:numId="18" w16cid:durableId="1442803351">
    <w:abstractNumId w:val="11"/>
  </w:num>
  <w:num w:numId="19" w16cid:durableId="1048989949">
    <w:abstractNumId w:val="5"/>
  </w:num>
  <w:num w:numId="20" w16cid:durableId="927466932">
    <w:abstractNumId w:val="18"/>
  </w:num>
  <w:num w:numId="21" w16cid:durableId="91987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68E3"/>
    <w:rsid w:val="00240D97"/>
    <w:rsid w:val="00241F9D"/>
    <w:rsid w:val="00242EDC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BC3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22F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633CF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2BAC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4C6F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0F3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26E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39EA-1750-4236-908F-1FE72C78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2730</Words>
  <Characters>32629</Characters>
  <Application>Microsoft Office Word</Application>
  <DocSecurity>0</DocSecurity>
  <Lines>271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2025-03-12T08:40:00Z</dcterms:created>
  <dcterms:modified xsi:type="dcterms:W3CDTF">2025-03-12T08:40:00Z</dcterms:modified>
</cp:coreProperties>
</file>