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62236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CB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3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0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55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9E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A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4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7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C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3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38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8C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A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E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8D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3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3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F2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02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89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0C956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DBD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9E2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46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7C3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0D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CA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506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7E5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A6A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68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165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E01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FA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1A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21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31F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C8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24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9A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711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76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8E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79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2B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DB2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8CA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7A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BC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2F4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41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40F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F41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2B5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808A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F5D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C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588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2A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92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51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67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D97B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E1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C21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7BD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62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5F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4B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55D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DE3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A8A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0F7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01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301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87F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B3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F3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FCE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F5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03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60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48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E65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326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5BC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4D6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82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75A2B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A0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99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F3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1B2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78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A2B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55C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EDD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6A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AF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F7E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1D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46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085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D60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735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F00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49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0D1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5D1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470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60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994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59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6B3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351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F8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B9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20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B84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7B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45A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F6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9BD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13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7D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D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3D5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38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80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5C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94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3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5E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A7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98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4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432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13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716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DB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5E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41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BF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E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35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9F1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42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CB4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D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8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4A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E5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E5B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9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E4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250F3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7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EC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7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D2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A3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64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0C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AF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6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D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B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95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4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FE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E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B0B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AA34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A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DB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8F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BD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B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7E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C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F69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DB6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805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0CA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8D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02B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10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0C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F0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5D7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050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F9C8D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BC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85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14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4B2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64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04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D6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2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7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9D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4E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98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FD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7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AA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E85C0E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04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B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1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B3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2C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3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9B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43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1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47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7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7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E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254D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0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A7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FC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F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5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5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41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3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2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D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600C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9C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5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7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E6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C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1A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5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C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58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D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4F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3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DF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A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D4B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6B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F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0E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C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6D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2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91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7E2D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E4A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E55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CE545D" w14:textId="127074E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54A4B">
              <w:rPr>
                <w:rFonts w:ascii="Arial" w:hAnsi="Arial"/>
                <w:lang w:eastAsia="sk-SK"/>
              </w:rPr>
              <w:t>2</w:t>
            </w:r>
            <w:r w:rsidR="007C57B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6B2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651D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E98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2F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85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34B4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B59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E0F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4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E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AD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DC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A0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62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2EF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2E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E4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1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3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C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E46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182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A9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BCA2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F28DBD4" wp14:editId="0D8653B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FA0B1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4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24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E53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DA3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3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F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8B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F6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25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C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FA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9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BC647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2092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39CD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27A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5459AEB" wp14:editId="0A551F9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2464F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EAA6F6C" wp14:editId="6B81749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E05AF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0620C6F" wp14:editId="2C83E0D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B3F86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5605ED" wp14:editId="312E432B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BA1505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6D39BF1" wp14:editId="0F1245C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484B1" w14:textId="50D6310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C57B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D39BF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4E484B1" w14:textId="50D6310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C57B6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4B0C3D09" wp14:editId="2F8E564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7CAF5F" w14:textId="03D41056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7C57B6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C3D0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A7CAF5F" w14:textId="03D41056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7C57B6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29039EF" wp14:editId="720B476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19227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C359E6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0BE7D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CAAD1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5BE7856" wp14:editId="671B3DDA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9A4A1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B20C065" wp14:editId="5281A14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086DC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2142E27" wp14:editId="6B3B6B7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2A031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1962073" wp14:editId="5767B7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025928" w14:textId="22F0E463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7C57B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96207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1025928" w14:textId="22F0E463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7C57B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F43CF7" wp14:editId="74D3B94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49B1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978BC8D" wp14:editId="27E6578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43429B" w14:textId="425303A5" w:rsidR="000B647F" w:rsidRDefault="0099716A" w:rsidP="00944C3D">
                                  <w:r>
                                    <w:t>20</w:t>
                                  </w:r>
                                  <w:r w:rsidR="00254A4B">
                                    <w:t>2</w:t>
                                  </w:r>
                                  <w:r w:rsidR="007C57B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78BC8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A43429B" w14:textId="425303A5" w:rsidR="000B647F" w:rsidRDefault="0099716A" w:rsidP="00944C3D">
                            <w:r>
                              <w:t>20</w:t>
                            </w:r>
                            <w:r w:rsidR="00254A4B">
                              <w:t>2</w:t>
                            </w:r>
                            <w:r w:rsidR="007C57B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AB9661B" wp14:editId="458F084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78D57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CA488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5F91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A65059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B257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3A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3FA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8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F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0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51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7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6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39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2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62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32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B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8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D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B5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2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D7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7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5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2D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1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37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9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A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85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EF0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25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F9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C9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D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2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8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EA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B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A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14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FA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78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E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C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7A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9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C5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73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536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DE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9F6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4F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76A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66F7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B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5B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BF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4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1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6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12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7A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53E2E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9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23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7D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FC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B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2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25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7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CD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D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3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6A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B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20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E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10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3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15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0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980B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59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A0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E8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5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44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F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F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6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43F9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47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28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F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FF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81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D2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2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5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C7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44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C2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C9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C2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B8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4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7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4F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E1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4EA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C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DC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30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5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84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64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C9C9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0F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7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38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A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AA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D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F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8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F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06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6A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6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A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9F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CD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A01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061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37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3C8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A83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5C5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A3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7B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B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2B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9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51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D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55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22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3664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C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F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E5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45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7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F7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56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1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0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EE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4C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2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E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88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92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BA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71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1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89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808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03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51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07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68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420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A8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5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AAE0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2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9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B3C756A" wp14:editId="79712824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16D44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7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37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F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867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9E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E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68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B1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24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A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86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2C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B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0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2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C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E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9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6B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6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E6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F9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98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AA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1C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BC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9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2D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8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1F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3620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28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A100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8F4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7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51DD59B" wp14:editId="64985DC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3AB199" w14:textId="78C0E9E1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36114596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1DD59B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B3AB199" w14:textId="78C0E9E1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36114596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7B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77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5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D8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9A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6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A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F4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04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4522CD4" wp14:editId="1F8E87D3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B0BB36" w14:textId="2D04A767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2021497423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22CD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8B0BB36" w14:textId="2D04A767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2021497423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B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BD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8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1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7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33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B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93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8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2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36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7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34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55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F4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7CFA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9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1B4F9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D3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EE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8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192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6F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A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8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4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3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8B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0B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B3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3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9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1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01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CE41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C5D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C67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3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9FD7614" wp14:editId="4BA7C198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1F2D13" w14:textId="5D2C291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 xml:space="preserve"> L. Novomeského 2671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FD7614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81F2D13" w14:textId="5D2C291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 xml:space="preserve"> L. Novomeského 2671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4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D0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DD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12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4E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3B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E8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7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1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62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F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0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FF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38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C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75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AA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8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5A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12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C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9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C0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9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F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2A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4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6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37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24FE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61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40C3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9809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8B11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D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B7B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C8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9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B6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E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26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4A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9B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8B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7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0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9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E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6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9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93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7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0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0E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A6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B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AA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4BC26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8E4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DBAC65F" wp14:editId="015928C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1C13C9" w14:textId="70903123" w:rsidR="000B647F" w:rsidRPr="00391121" w:rsidRDefault="00254A4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L. Novomeského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BAC65F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B1C13C9" w14:textId="70903123" w:rsidR="000B647F" w:rsidRPr="00391121" w:rsidRDefault="00254A4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L. Novomeského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9D9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2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D7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68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CA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0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E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A5B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48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ED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2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3C9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3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E7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66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D6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20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7DC397" wp14:editId="77C5504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08767E" w14:textId="20BC13A2" w:rsidR="000B647F" w:rsidRDefault="00254A4B" w:rsidP="00944C3D">
                                  <w:r>
                                    <w:t>2671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7DC39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708767E" w14:textId="20BC13A2" w:rsidR="000B647F" w:rsidRDefault="00254A4B" w:rsidP="00944C3D">
                            <w:r>
                              <w:t>2671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D1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EB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B7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A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73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89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9462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B8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5BD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80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205F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90F0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7A55941" wp14:editId="4D5E0B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BEF946" w14:textId="33FC2FA6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254A4B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A55941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6EBEF946" w14:textId="33FC2FA6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254A4B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BFC397F" wp14:editId="0636920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757F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6089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977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0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6A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127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1B9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C754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68D0F06" wp14:editId="1C865C6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BC6AB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9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BA5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EC8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886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2AD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ED5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2BF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A1CAA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8C446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92D12C" wp14:editId="406F805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C3393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C93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6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89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7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9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1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B4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A8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A2AB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3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8340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597C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2F98D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09A7C85" wp14:editId="11A7AC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EEBD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B9A5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103DC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1EE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F9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DA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D8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C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97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02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30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ED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58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6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1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0B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D6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3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5B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9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4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C5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2F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E7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7B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A3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9E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D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6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34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EAF4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A75F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F835EC" w14:textId="6DBD8BCA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F3BA7">
              <w:rPr>
                <w:rFonts w:ascii="Arial" w:hAnsi="Arial"/>
                <w:lang w:eastAsia="sk-SK"/>
              </w:rPr>
              <w:t>1</w:t>
            </w:r>
            <w:r w:rsidR="00254A4B">
              <w:rPr>
                <w:rFonts w:ascii="Arial" w:hAnsi="Arial"/>
                <w:lang w:eastAsia="sk-SK"/>
              </w:rPr>
              <w:t>9.3.202</w:t>
            </w:r>
            <w:r w:rsidR="007C57B6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397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C53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CAD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1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64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D968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AB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7D3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923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0A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7B9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6B6E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D4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4BB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8F7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23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ABF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402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73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508F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A4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69D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2EC3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DE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C87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DA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6CF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257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2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7D7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787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7E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F6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C3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786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04A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8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F2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B3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DF5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929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E6C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9A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1E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0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69F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B0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1D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02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6A3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06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B6B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A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51E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285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88A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F7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B0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FDF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F32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CD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3CC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F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9EC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C9AB5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BEA5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E1418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9B99D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69464A" w14:textId="673F27F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ED135B" w14:textId="77777777" w:rsidR="00254A4B" w:rsidRDefault="00254A4B" w:rsidP="00503750">
            <w:pPr>
              <w:rPr>
                <w:rFonts w:ascii="Arial" w:hAnsi="Arial"/>
                <w:lang w:eastAsia="sk-SK"/>
              </w:rPr>
            </w:pPr>
          </w:p>
          <w:p w14:paraId="49BA4A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C5B3E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9468C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B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415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AE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222E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5CF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62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F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A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D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0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0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32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F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D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0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50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22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C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2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F3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C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56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D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F0D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B6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3C7667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3B2F32B" w14:textId="77777777" w:rsidR="00944C3D" w:rsidRDefault="00944C3D" w:rsidP="00944C3D">
      <w:pPr>
        <w:rPr>
          <w:rFonts w:ascii="Arial" w:hAnsi="Arial"/>
        </w:rPr>
      </w:pPr>
    </w:p>
    <w:p w14:paraId="73278FD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FC5EF1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7712F6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C3530A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F99532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8181E7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5C8266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0559B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F3BD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2A74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C3A0D5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A759A21" w14:textId="457084B8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Radovan Hollý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A6A89F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9FC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C3D9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A1EC7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9CDE9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79BB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0E3D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44445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A29BE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E6F8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21E6C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79E5BA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112F9BF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8036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AEA41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DDB15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E019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3DA281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8FF22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4DCE9B9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04979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DD9C5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66BBA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C51EC8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A3388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6143354" w14:textId="08A0706C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0021E52" w14:textId="0E059017" w:rsidR="00944C3D" w:rsidRPr="008D0433" w:rsidRDefault="00254A4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413076A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ECE9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4C08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6D4D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05DDC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B43F9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B707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DAE2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58722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21AA5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46B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7AFD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420D15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0B91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D9E3C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A04CC1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5169D6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A0FC1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F3D46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E272E6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02D1DB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D98A3B" w14:textId="2AAADD5F" w:rsidR="00944C3D" w:rsidRDefault="00254A4B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1D9905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7C7F1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368D8D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D237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588E4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FB024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8599C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853B2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E1B5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F8D1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6ADE64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A6A6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E3514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56E1D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2ACE5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AE2AA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4BB5E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337A7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3B6AF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82C9B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81387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05EFB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6D1FD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2102D11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41CC9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F710B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ED2DC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A5B70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0F81D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9A183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44E67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EF5A0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01197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DDDE6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4E78A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1AD195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8B230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7097D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22857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0A086C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05C914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607B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55DA9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5366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2F29C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F8047D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A3F25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399A9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8F621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572C8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D54FC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507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466D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877A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5C0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AC287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661A8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8E2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A3BA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4679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28025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098C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3BCA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D4D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6AE0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334D1F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BEE4F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761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3E64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DAC7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22699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38A83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399CC8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E471CD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2A7C3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EBF3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FDA950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F93D9D3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185A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64357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E4B28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26334F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F542CCE" w14:textId="77777777" w:rsidTr="00503750">
        <w:tc>
          <w:tcPr>
            <w:tcW w:w="2302" w:type="dxa"/>
            <w:vAlign w:val="center"/>
          </w:tcPr>
          <w:p w14:paraId="32F417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9287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12AC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16053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768D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B1C12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EECD2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E5008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A2C339" w14:textId="77777777" w:rsidTr="00503750">
        <w:tc>
          <w:tcPr>
            <w:tcW w:w="15593" w:type="dxa"/>
            <w:gridSpan w:val="8"/>
            <w:vAlign w:val="center"/>
          </w:tcPr>
          <w:p w14:paraId="3B47C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DCEC048" w14:textId="77777777" w:rsidTr="00503750">
        <w:tc>
          <w:tcPr>
            <w:tcW w:w="2302" w:type="dxa"/>
            <w:vAlign w:val="center"/>
          </w:tcPr>
          <w:p w14:paraId="3E283B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75BC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C0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84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EE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4D9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B98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5E90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6164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FB36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B403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F516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06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99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86F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9F7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D7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87DBD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D10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1F3B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35D9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F12D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FDD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A3A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184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30D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0EB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C09F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611D8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5AEBC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74C6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EF6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E4F5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A99B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B17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CD79B2" w14:textId="77777777" w:rsidTr="00503750">
        <w:tc>
          <w:tcPr>
            <w:tcW w:w="2302" w:type="dxa"/>
            <w:vAlign w:val="center"/>
          </w:tcPr>
          <w:p w14:paraId="74A10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018ED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55A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B33D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DA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1C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49B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181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6AE828" w14:textId="77777777" w:rsidTr="00503750">
        <w:tc>
          <w:tcPr>
            <w:tcW w:w="15593" w:type="dxa"/>
            <w:gridSpan w:val="8"/>
            <w:vAlign w:val="center"/>
          </w:tcPr>
          <w:p w14:paraId="06C270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E09D928" w14:textId="77777777" w:rsidTr="00503750">
        <w:tc>
          <w:tcPr>
            <w:tcW w:w="2302" w:type="dxa"/>
            <w:vAlign w:val="center"/>
          </w:tcPr>
          <w:p w14:paraId="5C5931E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DC4F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F5C4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9CE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F21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390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3B2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246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853F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ADC9B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C3686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DBE2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F65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54AC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AF5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8FC9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2BB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116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E2F0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2CF7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327A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10E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54F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7E6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F57C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BA3A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08B9D" w14:textId="77777777" w:rsidTr="00503750">
        <w:tc>
          <w:tcPr>
            <w:tcW w:w="2302" w:type="dxa"/>
            <w:vAlign w:val="center"/>
          </w:tcPr>
          <w:p w14:paraId="009908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E183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7F22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5167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09B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72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0EC6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E3E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04A130" w14:textId="77777777" w:rsidTr="00503750">
        <w:tc>
          <w:tcPr>
            <w:tcW w:w="15593" w:type="dxa"/>
            <w:gridSpan w:val="8"/>
            <w:vAlign w:val="center"/>
          </w:tcPr>
          <w:p w14:paraId="1E98F5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27EE0D" w14:textId="77777777" w:rsidTr="00503750">
        <w:tc>
          <w:tcPr>
            <w:tcW w:w="2302" w:type="dxa"/>
            <w:vAlign w:val="center"/>
          </w:tcPr>
          <w:p w14:paraId="65A896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FA5E4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4BB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10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B97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45DC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2CE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2CC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DF02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FE435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0E636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C526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7485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434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DDA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E7ED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C8A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9E5B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E35A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D0DA8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0DC6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25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4BB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A24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106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3AC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751A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25F2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B3C3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6C81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E70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066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A4F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8FD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0D5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E66B0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9D412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EBE88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DA4EB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AE950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C50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ECD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F41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36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41D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F2B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84A9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457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F0F28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837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7AAC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493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0B9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8080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69F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B1813B" w14:textId="77777777" w:rsidR="00944C3D" w:rsidRDefault="00944C3D" w:rsidP="00944C3D">
      <w:pPr>
        <w:rPr>
          <w:rFonts w:ascii="Arial" w:hAnsi="Arial"/>
          <w:b/>
        </w:rPr>
      </w:pPr>
    </w:p>
    <w:p w14:paraId="39B7852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012B2EF" w14:textId="77777777" w:rsidTr="00503750">
        <w:tc>
          <w:tcPr>
            <w:tcW w:w="1944" w:type="dxa"/>
            <w:vAlign w:val="center"/>
          </w:tcPr>
          <w:p w14:paraId="507B34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1A879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73D7A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C86FC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19E3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CD33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E6E0A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E96C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00AA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69D80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36054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1A633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9CF8CFD" w14:textId="77777777" w:rsidTr="00503750">
        <w:tc>
          <w:tcPr>
            <w:tcW w:w="15685" w:type="dxa"/>
            <w:gridSpan w:val="12"/>
            <w:vAlign w:val="center"/>
          </w:tcPr>
          <w:p w14:paraId="386731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1F7FF0" w14:textId="77777777" w:rsidTr="00503750">
        <w:tc>
          <w:tcPr>
            <w:tcW w:w="1944" w:type="dxa"/>
            <w:vAlign w:val="center"/>
          </w:tcPr>
          <w:p w14:paraId="5A60A4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8F9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F05F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E99C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712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650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D52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F56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D8E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A1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579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A5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5570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27BF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F9C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F84F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6E2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B2B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98F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EA6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090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65E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03A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27D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14C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C8AC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F815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A547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5AE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BD1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2CC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CE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B0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4A9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052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623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4CAE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A31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CF428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D48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0A8D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3E3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0A8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01CD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C8E1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26C7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6DB2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0DBF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1109B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51EB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EDC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3A1848" w14:textId="77777777" w:rsidTr="00503750">
        <w:tc>
          <w:tcPr>
            <w:tcW w:w="1944" w:type="dxa"/>
            <w:vAlign w:val="center"/>
          </w:tcPr>
          <w:p w14:paraId="603733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CABF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319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8805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397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C78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FCB58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160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C1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064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754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2DD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6C7F12" w14:textId="77777777" w:rsidTr="00503750">
        <w:tc>
          <w:tcPr>
            <w:tcW w:w="15685" w:type="dxa"/>
            <w:gridSpan w:val="12"/>
            <w:vAlign w:val="center"/>
          </w:tcPr>
          <w:p w14:paraId="16C26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8AF30DD" w14:textId="77777777" w:rsidTr="00503750">
        <w:tc>
          <w:tcPr>
            <w:tcW w:w="1944" w:type="dxa"/>
            <w:vAlign w:val="center"/>
          </w:tcPr>
          <w:p w14:paraId="4C53A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568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CF7C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65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AB9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5D2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D53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A39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EDA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2A7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0C9F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3EF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8E90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3F24E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1C5D1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F01E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05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3D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FF4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E05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DAE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138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46B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473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D82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0BA2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1211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CDD1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B33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70F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2B9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AD7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BA3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9D6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D8C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BBD6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1263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426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9BAC3B" w14:textId="77777777" w:rsidTr="00503750">
        <w:tc>
          <w:tcPr>
            <w:tcW w:w="1944" w:type="dxa"/>
            <w:vAlign w:val="center"/>
          </w:tcPr>
          <w:p w14:paraId="62E1B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9191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43A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E74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DDC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E92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11F5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157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24C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879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8B37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E03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38CD5A" w14:textId="77777777" w:rsidTr="00503750">
        <w:tc>
          <w:tcPr>
            <w:tcW w:w="15685" w:type="dxa"/>
            <w:gridSpan w:val="12"/>
            <w:vAlign w:val="center"/>
          </w:tcPr>
          <w:p w14:paraId="542B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BD18A40" w14:textId="77777777" w:rsidTr="00503750">
        <w:tc>
          <w:tcPr>
            <w:tcW w:w="1944" w:type="dxa"/>
            <w:vAlign w:val="center"/>
          </w:tcPr>
          <w:p w14:paraId="622AA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93B9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92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71D0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92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D0F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8C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50F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210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EF1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848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F61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547D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B18B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63F7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F3D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1C1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C5D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A95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5B8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267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D1F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18C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964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354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5C9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EC23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AC83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235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650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F48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361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F91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9D8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7567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17D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F27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C7F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AE6FE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C05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08B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622C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DE8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60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663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19E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EBF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738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471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0BA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1EA5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90C2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0915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0AE33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1D427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2ED2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535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52D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690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5A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E7F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54B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A113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778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F9AA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486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692F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BBBF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8A98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72C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AC1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B8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76C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D1D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59D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F4C3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042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E31C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338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81E7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9344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B0E55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0578ED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25B1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B5469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A391F8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102B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681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8F54E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7BC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C214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A878B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7B82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599B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DDA15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92B3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91DE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0828FC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D24F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0CE18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E3776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0D8A9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2DCEF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1C2A45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D7FA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4F20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0CA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406F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26C5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1733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BCE1D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02265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BF40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AED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B127A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86C9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5710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8C3916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2EF7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2C9C8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20E87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79D5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F4A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26506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65CF4E5" w14:textId="77777777" w:rsidTr="00503750">
        <w:trPr>
          <w:trHeight w:val="1073"/>
        </w:trPr>
        <w:tc>
          <w:tcPr>
            <w:tcW w:w="3614" w:type="dxa"/>
            <w:vMerge/>
          </w:tcPr>
          <w:p w14:paraId="41AD1D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95F89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511D0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73D1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314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D7A9E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417F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F92BAC7" w14:textId="77777777" w:rsidTr="00503750">
        <w:trPr>
          <w:trHeight w:val="283"/>
        </w:trPr>
        <w:tc>
          <w:tcPr>
            <w:tcW w:w="3614" w:type="dxa"/>
          </w:tcPr>
          <w:p w14:paraId="472BE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B020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A9D8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D6D4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1AA79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40F4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8E54B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4C91B8" w14:textId="77777777" w:rsidTr="00503750">
        <w:trPr>
          <w:trHeight w:val="283"/>
        </w:trPr>
        <w:tc>
          <w:tcPr>
            <w:tcW w:w="3614" w:type="dxa"/>
          </w:tcPr>
          <w:p w14:paraId="5B141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CDAF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95D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CE9FA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2A4A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841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48E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976DDD" w14:textId="77777777" w:rsidTr="00503750">
        <w:trPr>
          <w:trHeight w:val="283"/>
        </w:trPr>
        <w:tc>
          <w:tcPr>
            <w:tcW w:w="3614" w:type="dxa"/>
          </w:tcPr>
          <w:p w14:paraId="177F2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38A4E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C025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E86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FE6B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20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6F2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F5E8B2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0C54A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06DBC39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9180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9EE0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A95C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E46E7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11D2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694E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A0F39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5264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92260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01621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EB7C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E840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0AB51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1D21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1D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EC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05F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A2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6DA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03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6AF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96A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0F8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2B5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14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72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F3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5A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B80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EB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F536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497D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D535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69E1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FBC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5D2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03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C35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E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BB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363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2B2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110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0C8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7C64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D2F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5E0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C6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3BB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8B3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18D93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C1DA8C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2AC9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A815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1DA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A3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15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C63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BDA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1D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80D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BE55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8E0B9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62CE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F0ACC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C4A4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96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E1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EF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5C04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E9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F3A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CA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8CC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A4E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3731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AE6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45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36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7E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B90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2D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6DF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772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5F3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139F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A8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C7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F8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B0C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8F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30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A7E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6342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65783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C23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89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2BA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431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45E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F14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7D2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F9B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58608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F5D7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CF92F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7BE28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2AE1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D6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94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D10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35C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55F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EC0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2D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2DC2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EACF72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92D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C7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E9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EAC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333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F3A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212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8A7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459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A3DA3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AF7440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AFA78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FDB3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CF9D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CA49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7B64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D5D1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D6DA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82E3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5D3E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2DA8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EBF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2E4B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0F08B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CED0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2BB9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683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416A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AB05A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E4B28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303AC1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EED7D1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E5B96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3DE32A3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3072F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BD49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B5E5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23D230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761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8AB188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494A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B4DA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133CD7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B5E47E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F9B53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48CA7D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6D93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97CF3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F558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6093A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0D19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B1CA0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30F0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3993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E913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A933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1D3CC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05CC6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BA054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DD14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C5791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68496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798CD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600D5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57ED3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7CE2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B0D04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D797A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86CB4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D9E2D1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8ED5E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5B03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A964A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08671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C481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34ACD6" w14:textId="77777777" w:rsidR="00944C3D" w:rsidRDefault="00944C3D" w:rsidP="00944C3D">
      <w:pPr>
        <w:rPr>
          <w:rFonts w:ascii="Arial" w:hAnsi="Arial"/>
          <w:b/>
        </w:rPr>
      </w:pPr>
    </w:p>
    <w:p w14:paraId="77D773A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60D3B25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F7C5B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0E17A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51EFA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06AAE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47BAB5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E6ED5F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46CD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E193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9ABAD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2DE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6B6A9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D13D1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C61B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C44D8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3CD2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FBB18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3E566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296F3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41602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B6829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DB7B9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3D7B2F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4FA47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85F3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CE0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BE0E0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C2DB40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597B9F9" w14:textId="77777777" w:rsidTr="00503750">
        <w:tc>
          <w:tcPr>
            <w:tcW w:w="2835" w:type="dxa"/>
            <w:vAlign w:val="center"/>
          </w:tcPr>
          <w:p w14:paraId="206070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EC0E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A49A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DC7C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40827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7DD08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115FD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C6508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B0C71C2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4FF2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DA01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A33DD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7873BE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566ED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7957B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C9F0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D41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7E9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D45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DE5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D2628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FE5EA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63AD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F7E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E61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3FB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068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6500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A1B9A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FF5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2D8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A6B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187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FF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C50DF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A29C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08F8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F0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EC2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C7CB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D62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43C5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0B5E4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CFD4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DA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397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AFB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B81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17E5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ACB4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DA0B6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993A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37C1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CBCF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F0B3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CBDD3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96949F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746B51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E9D6821" w14:textId="77777777" w:rsidR="00944C3D" w:rsidRDefault="00944C3D" w:rsidP="00944C3D">
      <w:pPr>
        <w:rPr>
          <w:rFonts w:ascii="Arial" w:hAnsi="Arial"/>
          <w:b/>
        </w:rPr>
      </w:pPr>
    </w:p>
    <w:p w14:paraId="37B085BE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87BC41" w14:textId="77777777" w:rsidTr="00503750">
        <w:tc>
          <w:tcPr>
            <w:tcW w:w="2835" w:type="dxa"/>
            <w:vAlign w:val="center"/>
          </w:tcPr>
          <w:p w14:paraId="0A0796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0125E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BCED8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95921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B635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E149A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196CC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D4DD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ECE3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8CC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CF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0D1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026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E3A2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7006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5BC4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5A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65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69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253E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439F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2D2C0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A220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E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AA4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897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20C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F9F4C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44F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828E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FA8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74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FDE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07D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2755F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3015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8AB9F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973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11C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6E28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176F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18FC8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89D379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B548FD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26AD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878BF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393E41C" w14:textId="77777777" w:rsidTr="00503750">
        <w:trPr>
          <w:trHeight w:val="699"/>
        </w:trPr>
        <w:tc>
          <w:tcPr>
            <w:tcW w:w="3502" w:type="dxa"/>
            <w:vMerge/>
          </w:tcPr>
          <w:p w14:paraId="261E0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947BC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01F80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ECFCF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A2F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50AF58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7A46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1822B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B19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41EFC2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BC15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6C220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9B8DE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42EF2E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2A64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61C1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B7B7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252A090" w14:textId="77777777" w:rsidTr="00503750">
        <w:trPr>
          <w:trHeight w:val="593"/>
        </w:trPr>
        <w:tc>
          <w:tcPr>
            <w:tcW w:w="3497" w:type="dxa"/>
          </w:tcPr>
          <w:p w14:paraId="059BA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F468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C70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E977E8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E6A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A912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0B9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A132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DD2F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7AA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BD1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C475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22990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A565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87E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A62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CAE3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909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CA9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0E393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51E74B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C714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F9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764A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B67A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8C3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971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A00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181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3D03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386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68D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D23ED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C1A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44D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59F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216D8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72B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BDB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201CAC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571D2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A9C3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596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33E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F8AD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2E9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BA7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BCBF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B3424C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A73D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7B7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1C5203" w14:textId="77777777" w:rsidR="00944C3D" w:rsidRDefault="00944C3D" w:rsidP="00944C3D">
      <w:pPr>
        <w:rPr>
          <w:rFonts w:ascii="Arial" w:hAnsi="Arial"/>
          <w:b/>
        </w:rPr>
      </w:pPr>
    </w:p>
    <w:p w14:paraId="08833F65" w14:textId="77777777" w:rsidR="00944C3D" w:rsidRDefault="00944C3D" w:rsidP="00944C3D">
      <w:pPr>
        <w:rPr>
          <w:rFonts w:ascii="Arial" w:hAnsi="Arial"/>
          <w:b/>
        </w:rPr>
      </w:pPr>
    </w:p>
    <w:p w14:paraId="2E23B460" w14:textId="77777777" w:rsidR="00944C3D" w:rsidRDefault="00944C3D" w:rsidP="00944C3D">
      <w:pPr>
        <w:rPr>
          <w:rFonts w:ascii="Arial" w:hAnsi="Arial"/>
          <w:b/>
        </w:rPr>
      </w:pPr>
    </w:p>
    <w:p w14:paraId="2ACB8092" w14:textId="77777777" w:rsidR="00944C3D" w:rsidRDefault="00944C3D" w:rsidP="00944C3D">
      <w:pPr>
        <w:rPr>
          <w:rFonts w:ascii="Arial" w:hAnsi="Arial"/>
          <w:b/>
        </w:rPr>
      </w:pPr>
    </w:p>
    <w:p w14:paraId="5C1035A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798E06D" w14:textId="77777777" w:rsidTr="00503750">
        <w:tc>
          <w:tcPr>
            <w:tcW w:w="2622" w:type="dxa"/>
            <w:vAlign w:val="center"/>
          </w:tcPr>
          <w:p w14:paraId="74E6647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A8F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D133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5ECE3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BDDD1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7CA1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FD4D3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2BEB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8A832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0FF2C1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E6A2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3495F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84A7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B3CC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AAD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F54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67B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8B5B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1FE30D" w14:textId="77777777" w:rsidTr="00503750">
        <w:tc>
          <w:tcPr>
            <w:tcW w:w="2622" w:type="dxa"/>
            <w:vAlign w:val="center"/>
          </w:tcPr>
          <w:p w14:paraId="40CF85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44375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B052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6AA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8EF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D92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647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EDDD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3564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22E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009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E13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3B5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B9B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0149F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5545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4A5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13D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A31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C8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E4B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66EB420" w14:textId="77777777" w:rsidTr="00503750">
        <w:tc>
          <w:tcPr>
            <w:tcW w:w="2622" w:type="dxa"/>
            <w:vAlign w:val="center"/>
          </w:tcPr>
          <w:p w14:paraId="42344E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BBF9ECE" w14:textId="42C47868" w:rsidR="00944C3D" w:rsidRPr="008C56AB" w:rsidRDefault="007C57B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31429</w:t>
            </w:r>
          </w:p>
        </w:tc>
        <w:tc>
          <w:tcPr>
            <w:tcW w:w="1275" w:type="dxa"/>
            <w:vAlign w:val="center"/>
          </w:tcPr>
          <w:p w14:paraId="313C359B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DE13D0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4EECE1E" w14:textId="650D16B1" w:rsidR="00944C3D" w:rsidRPr="008C56AB" w:rsidRDefault="00944C3D" w:rsidP="00254A4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6644EC" w14:textId="5851D0ED" w:rsidR="00944C3D" w:rsidRPr="008C56AB" w:rsidRDefault="009C3129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47369</w:t>
            </w:r>
          </w:p>
        </w:tc>
      </w:tr>
      <w:tr w:rsidR="0099716A" w:rsidRPr="00050529" w14:paraId="10D92A0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0011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4F9F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F3D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9F1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A5E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05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CFC1B52" w14:textId="77777777" w:rsidTr="00503750">
        <w:tc>
          <w:tcPr>
            <w:tcW w:w="2622" w:type="dxa"/>
            <w:vAlign w:val="center"/>
          </w:tcPr>
          <w:p w14:paraId="762DAB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120E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5505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30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97A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46C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F396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EB0E1B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2273CD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D96E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A83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B0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81BF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90E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FD3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7DE77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A5DE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94D3C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1FC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B6B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E87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5E68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E506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A09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7C66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819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77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7B2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A10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0668AD" w14:textId="77777777" w:rsidTr="00503750">
        <w:tc>
          <w:tcPr>
            <w:tcW w:w="2622" w:type="dxa"/>
            <w:vAlign w:val="center"/>
          </w:tcPr>
          <w:p w14:paraId="683346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21B0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A46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CB3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AE0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32E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B8FA86" w14:textId="77777777" w:rsidTr="00503750">
        <w:tc>
          <w:tcPr>
            <w:tcW w:w="2622" w:type="dxa"/>
            <w:vAlign w:val="center"/>
          </w:tcPr>
          <w:p w14:paraId="38EA90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AA45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26C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41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CC6F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E88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8A9EC3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6FB4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464F511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01A7A1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2CBD54B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0C29CE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091651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9D76B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83EE53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3B2CFAC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FED4B2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D69B40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2A6BC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9CF2D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B1D00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F1C33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1A6D9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134FA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BAB3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F433AD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ACBA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8993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0EDA3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5B9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720F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AB666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5343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2C13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8ECD92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A478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541D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007C1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C34C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A22D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CAE32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1FE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57EF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995A8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4C90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03F7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3452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34779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5B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CADB6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0F6A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DD59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8BC04C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78C5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E634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DB338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2C7E9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73018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35786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01855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664C7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DDDDF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CCD2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FB7164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ABB9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D355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D7514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EB25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E87F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76670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5BE6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CAC6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60DE6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37C1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B0D2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8774FA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62B9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04C4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F7E6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E70BF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5D320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542E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88D76F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C122533" w14:textId="77777777" w:rsidTr="00503750">
        <w:tc>
          <w:tcPr>
            <w:tcW w:w="2835" w:type="dxa"/>
            <w:vAlign w:val="center"/>
          </w:tcPr>
          <w:p w14:paraId="36187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43D2A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99751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2EA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121B0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47A8A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C0D49F9" w14:textId="77777777" w:rsidTr="00503750">
        <w:tc>
          <w:tcPr>
            <w:tcW w:w="2835" w:type="dxa"/>
            <w:vAlign w:val="center"/>
          </w:tcPr>
          <w:p w14:paraId="6F29F0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6ED7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C0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57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7F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DA3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09AD35" w14:textId="77777777" w:rsidTr="00503750">
        <w:tc>
          <w:tcPr>
            <w:tcW w:w="2835" w:type="dxa"/>
            <w:vAlign w:val="center"/>
          </w:tcPr>
          <w:p w14:paraId="14DB93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6B37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1E6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2A7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FD0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87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07E5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A46BB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68A36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6EB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A5FE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29E3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241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ADD2CDF" w14:textId="77777777" w:rsidTr="00503750">
        <w:tc>
          <w:tcPr>
            <w:tcW w:w="2835" w:type="dxa"/>
            <w:vAlign w:val="center"/>
          </w:tcPr>
          <w:p w14:paraId="4C4AC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B659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08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9CF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C01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7C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5A84DC" w14:textId="77777777" w:rsidTr="00503750">
        <w:tc>
          <w:tcPr>
            <w:tcW w:w="2835" w:type="dxa"/>
            <w:vAlign w:val="center"/>
          </w:tcPr>
          <w:p w14:paraId="020F2D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B635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052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B2F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E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0E3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F9EA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0A7D2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15484D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78769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6AFDF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9E9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622C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3316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E8732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3A78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26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BEB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0B61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B3B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8B0AC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A29E76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565D95E" w14:textId="77777777" w:rsidTr="00503750">
        <w:tc>
          <w:tcPr>
            <w:tcW w:w="2552" w:type="dxa"/>
            <w:shd w:val="clear" w:color="auto" w:fill="auto"/>
            <w:vAlign w:val="center"/>
          </w:tcPr>
          <w:p w14:paraId="64A077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B124B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7F551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9360B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66B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B9D33D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F50BD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779DCE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91C65C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17977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BF0453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A10E2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8DB85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88EB5F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5E7144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D00C77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1F0455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2A87EB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1284E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3619F7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28087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7D64D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6BE5767" w14:textId="77777777" w:rsidTr="00503750">
        <w:tc>
          <w:tcPr>
            <w:tcW w:w="4395" w:type="dxa"/>
            <w:vMerge/>
          </w:tcPr>
          <w:p w14:paraId="632EFC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941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89E9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6B82A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F2C0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6C01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16FE3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08708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800E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2C55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10D00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597465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D11A4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9E9AA40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43523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7A000A" w14:textId="77777777" w:rsidTr="00503750">
        <w:tc>
          <w:tcPr>
            <w:tcW w:w="4395" w:type="dxa"/>
            <w:vAlign w:val="center"/>
          </w:tcPr>
          <w:p w14:paraId="67715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3301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1FC2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B0594D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B606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D1868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C79E2F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7E310B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02BFE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2CBB0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4B6E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B3EAE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04F2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1E0B6E4" w14:textId="337105BC" w:rsidR="00944C3D" w:rsidRPr="008C56AB" w:rsidRDefault="009C3129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60481</w:t>
            </w:r>
          </w:p>
        </w:tc>
        <w:tc>
          <w:tcPr>
            <w:tcW w:w="2835" w:type="dxa"/>
            <w:vAlign w:val="center"/>
          </w:tcPr>
          <w:p w14:paraId="04D52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46E95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F73B2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B0C84E5" w14:textId="77777777" w:rsidTr="00503750">
        <w:tc>
          <w:tcPr>
            <w:tcW w:w="4395" w:type="dxa"/>
            <w:vAlign w:val="center"/>
          </w:tcPr>
          <w:p w14:paraId="348E4CE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22875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5369C0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F2207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5322A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26441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2CACE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68C074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2D53D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9B61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A367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57B71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4FF6F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65349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3CF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514245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A17E6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1F324C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D6C36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EF44C5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C2B4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89D55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6D9DC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2272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8A26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02A8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9F746CA" w14:textId="77777777" w:rsidTr="00503750">
        <w:tc>
          <w:tcPr>
            <w:tcW w:w="1843" w:type="dxa"/>
            <w:vAlign w:val="center"/>
          </w:tcPr>
          <w:p w14:paraId="7911E41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E67FB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61ECF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71491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294C6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A64950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FB551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E165B7C" w14:textId="77777777" w:rsidTr="00503750">
        <w:tc>
          <w:tcPr>
            <w:tcW w:w="1843" w:type="dxa"/>
            <w:vAlign w:val="center"/>
          </w:tcPr>
          <w:p w14:paraId="1E63BC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4C03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2DA2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B390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AE39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DC18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AB14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5A5A11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AC076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47C6C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38C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1523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09144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F5BC2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53F3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053DD0" w14:textId="77777777" w:rsidTr="00503750">
        <w:tc>
          <w:tcPr>
            <w:tcW w:w="1843" w:type="dxa"/>
            <w:vAlign w:val="center"/>
          </w:tcPr>
          <w:p w14:paraId="7E223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1B4B6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CDE4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BEF3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98B7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EB8D0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1663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B772E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D213A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EDE01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EC1A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C0ED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6320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DF3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D09A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B535EA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CBF2D5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D3AD89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592FF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658B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9B68F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A021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263F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863A9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6981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240939B" w14:textId="77777777" w:rsidTr="00503750">
        <w:trPr>
          <w:trHeight w:val="664"/>
        </w:trPr>
        <w:tc>
          <w:tcPr>
            <w:tcW w:w="3372" w:type="dxa"/>
          </w:tcPr>
          <w:p w14:paraId="14A40A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44228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92958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6969B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6B60B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C698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54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8AD29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ADD935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6AE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2C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377D5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BD28D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D4B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BD0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D73E0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9CFA2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D9A2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0C9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5E7A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0736CC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201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F71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28B01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D8F6D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6A9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9F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F71B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5D56EE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5D6D9874" w14:textId="77777777" w:rsidTr="00503750">
        <w:tc>
          <w:tcPr>
            <w:tcW w:w="2835" w:type="dxa"/>
            <w:vAlign w:val="center"/>
          </w:tcPr>
          <w:p w14:paraId="280C82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2E959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D2D76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426278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6C7E3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AAABC15" w14:textId="77777777" w:rsidTr="00503750">
        <w:tc>
          <w:tcPr>
            <w:tcW w:w="2835" w:type="dxa"/>
          </w:tcPr>
          <w:p w14:paraId="507E86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0FFF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7FE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5C9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8C7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5DFA1" w14:textId="77777777" w:rsidTr="00503750">
        <w:tc>
          <w:tcPr>
            <w:tcW w:w="2835" w:type="dxa"/>
          </w:tcPr>
          <w:p w14:paraId="42FE32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CD95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0C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CE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91B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6EAB8F" w14:textId="77777777" w:rsidTr="00503750">
        <w:tc>
          <w:tcPr>
            <w:tcW w:w="2835" w:type="dxa"/>
          </w:tcPr>
          <w:p w14:paraId="2300F2E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673C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2F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E84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40B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F824EB" w14:textId="77777777" w:rsidTr="00503750">
        <w:tc>
          <w:tcPr>
            <w:tcW w:w="2835" w:type="dxa"/>
            <w:vAlign w:val="center"/>
          </w:tcPr>
          <w:p w14:paraId="23B850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0F0A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F8B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716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A5B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4AE17E" w14:textId="77777777" w:rsidTr="00503750">
        <w:tc>
          <w:tcPr>
            <w:tcW w:w="2835" w:type="dxa"/>
            <w:vAlign w:val="center"/>
          </w:tcPr>
          <w:p w14:paraId="20AD24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2D4B5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F230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5E2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5AF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A3C114" w14:textId="77777777" w:rsidTr="00503750">
        <w:tc>
          <w:tcPr>
            <w:tcW w:w="2835" w:type="dxa"/>
          </w:tcPr>
          <w:p w14:paraId="36B988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6A51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4C5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D6C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D43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6E724B" w14:textId="77777777" w:rsidTr="00503750">
        <w:tc>
          <w:tcPr>
            <w:tcW w:w="2835" w:type="dxa"/>
          </w:tcPr>
          <w:p w14:paraId="0632FF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D7CA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CA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A8F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BF4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2FFF8A" w14:textId="77777777" w:rsidTr="00503750">
        <w:tc>
          <w:tcPr>
            <w:tcW w:w="2835" w:type="dxa"/>
          </w:tcPr>
          <w:p w14:paraId="302364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8C94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86E5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55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1CA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6B47BF" w14:textId="77777777" w:rsidR="00944C3D" w:rsidRDefault="00944C3D" w:rsidP="00944C3D">
      <w:pPr>
        <w:rPr>
          <w:rFonts w:ascii="Arial" w:hAnsi="Arial"/>
          <w:b/>
        </w:rPr>
      </w:pPr>
    </w:p>
    <w:p w14:paraId="4CAC328B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315AD7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51BD54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7D1523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44BF0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064CC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61808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B7CFE3E" w14:textId="77777777" w:rsidTr="00503750">
        <w:trPr>
          <w:trHeight w:val="443"/>
        </w:trPr>
        <w:tc>
          <w:tcPr>
            <w:tcW w:w="2560" w:type="dxa"/>
          </w:tcPr>
          <w:p w14:paraId="01AC50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AA0A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0EAF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648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5536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F4A1C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326E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B6F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9174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170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1EF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B3D871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EFC5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D8A2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707A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ED5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682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86C060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E8350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EAD6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92E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0A9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D1A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30EB21" w14:textId="77777777" w:rsidR="00944C3D" w:rsidRDefault="00944C3D" w:rsidP="00944C3D">
      <w:pPr>
        <w:rPr>
          <w:rFonts w:ascii="Arial" w:hAnsi="Arial"/>
          <w:b/>
        </w:rPr>
      </w:pPr>
    </w:p>
    <w:p w14:paraId="56B912A0" w14:textId="77777777" w:rsidR="00944C3D" w:rsidRDefault="00944C3D" w:rsidP="00944C3D">
      <w:pPr>
        <w:rPr>
          <w:rFonts w:ascii="Arial" w:hAnsi="Arial"/>
          <w:b/>
        </w:rPr>
      </w:pPr>
    </w:p>
    <w:p w14:paraId="150C627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72A16A5" w14:textId="77777777" w:rsidR="00944C3D" w:rsidRDefault="00944C3D" w:rsidP="00944C3D">
      <w:pPr>
        <w:rPr>
          <w:rFonts w:ascii="Arial" w:hAnsi="Arial"/>
          <w:b/>
        </w:rPr>
      </w:pPr>
    </w:p>
    <w:p w14:paraId="44B3803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490EEA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54BD59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94DE0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BAA0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AE476B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1FA3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C200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49A34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B24A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9AB33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7E1D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DC229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12EBFF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ED6C4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2C01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35223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87707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F1C03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CBCA41F" w14:textId="77777777" w:rsidTr="00503750">
        <w:trPr>
          <w:trHeight w:val="677"/>
        </w:trPr>
        <w:tc>
          <w:tcPr>
            <w:tcW w:w="3358" w:type="dxa"/>
          </w:tcPr>
          <w:p w14:paraId="146819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8A293C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00CF9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BA2BB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BF11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3FA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588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582B5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FA20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2C14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48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3D258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8271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B4E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FA1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08A1B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D68D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3F5DA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C07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037A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31A83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0F8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3C91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99292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463E2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084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CA3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CCC68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E8677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FF158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D6B5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B10C91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68B3FF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DEAA3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D99F6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C2D9D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22C0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3DD9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377C2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42CC6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D4A1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A3EC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A8FA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BAB678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B0E34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524E5A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0B8D8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0416E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93AF0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3C86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38AE9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3299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C8F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FD593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006D1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009CC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CDC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41129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95444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0E1F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863E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4E94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772B43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78BD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0068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0F06A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C9737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415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4AF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7FB5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5DE3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92BA2C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DDBD5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5917B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360A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29167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A0FBB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8A29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47B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BBFA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4F98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2A18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CA1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560D3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3F39D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400E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DAC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BB1F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4653B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069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032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142D4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03601C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2EF1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045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1A794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AC5DC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D885711" w14:textId="77777777" w:rsidTr="00503750">
        <w:tc>
          <w:tcPr>
            <w:tcW w:w="3686" w:type="dxa"/>
            <w:vAlign w:val="center"/>
          </w:tcPr>
          <w:p w14:paraId="5595ACC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A1204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0508E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46B10AD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28104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A081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A9AF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E544E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0F8CF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39E7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C60E9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F3166C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290A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2D023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5EAE3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4CA625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5414C3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516BF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2C59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7873F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EADEA1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06E20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A1A99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98998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24055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0F9FC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1569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4F9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CC128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EE6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2AFE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586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E5CBD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6F08C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53E9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00E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1BF6A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C957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1FB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DDB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68AA5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9D1544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9B2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3A9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5CA9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D4B7B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998B06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268446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B395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18264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818E6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13FF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B341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78E6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49A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BB8A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7942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26D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83C7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F5B9B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BBE4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52C7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279D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E2A3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0AF2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E4E53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C165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2570E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3ACC65" w14:textId="77777777" w:rsidR="00944C3D" w:rsidRDefault="00944C3D" w:rsidP="00944C3D">
      <w:pPr>
        <w:rPr>
          <w:sz w:val="22"/>
          <w:szCs w:val="22"/>
        </w:rPr>
      </w:pPr>
    </w:p>
    <w:p w14:paraId="42C00EDD" w14:textId="77777777" w:rsidR="00944C3D" w:rsidRDefault="00944C3D" w:rsidP="00944C3D">
      <w:pPr>
        <w:rPr>
          <w:sz w:val="22"/>
          <w:szCs w:val="22"/>
        </w:rPr>
      </w:pPr>
    </w:p>
    <w:p w14:paraId="5D071B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4C0DBC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5BB8C1A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6FA87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21B3D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BFD83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AA55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A224160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CA8DD4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353DB2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AF7A9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0B2C4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F32B6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78D3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E79C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126AC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52AD93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7DB1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355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3F2CB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96573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89D9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1A9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F62CB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A3D82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8A91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436E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42E26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11F03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DDB4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5E5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7E811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6F4D58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9B04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10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FECB8E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72BDB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888E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3D0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D3CA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13ECC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796BAC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16F472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509EAE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88669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AA26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88AA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EFB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1E1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76757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A8A29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172C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BFF9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DB9D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8524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CDD07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83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D04D7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2ACB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C15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379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9D99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DDD01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8AD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27EC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5D64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17AC9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1449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9A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822C2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6DE377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039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7F4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E59C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9393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E04E2A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C76E0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88C5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51E76B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CBCD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31D93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5A6615C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95E39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C545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052FA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F01F754" w14:textId="77777777" w:rsidR="00944C3D" w:rsidRPr="003607F0" w:rsidRDefault="00944C3D" w:rsidP="00944C3D"/>
    <w:p w14:paraId="497A2D4E" w14:textId="77777777" w:rsidR="00F47675" w:rsidRPr="00944C3D" w:rsidRDefault="00F47675" w:rsidP="00944C3D"/>
    <w:sectPr w:rsidR="00F47675" w:rsidRPr="00944C3D" w:rsidSect="009E4B28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2C64C" w14:textId="77777777" w:rsidR="009E4B28" w:rsidRDefault="009E4B28">
      <w:r>
        <w:separator/>
      </w:r>
    </w:p>
  </w:endnote>
  <w:endnote w:type="continuationSeparator" w:id="0">
    <w:p w14:paraId="41BEC25D" w14:textId="77777777" w:rsidR="009E4B28" w:rsidRDefault="009E4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99D8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42D76E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B2436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1D191E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3D1414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7384AF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E68F5A" w14:textId="77777777" w:rsidR="009E4B28" w:rsidRDefault="009E4B28">
      <w:r>
        <w:separator/>
      </w:r>
    </w:p>
  </w:footnote>
  <w:footnote w:type="continuationSeparator" w:id="0">
    <w:p w14:paraId="268D7F34" w14:textId="77777777" w:rsidR="009E4B28" w:rsidRDefault="009E4B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9429425">
    <w:abstractNumId w:val="13"/>
  </w:num>
  <w:num w:numId="2" w16cid:durableId="697588463">
    <w:abstractNumId w:val="17"/>
  </w:num>
  <w:num w:numId="3" w16cid:durableId="129792141">
    <w:abstractNumId w:val="8"/>
  </w:num>
  <w:num w:numId="4" w16cid:durableId="1605071193">
    <w:abstractNumId w:val="7"/>
  </w:num>
  <w:num w:numId="5" w16cid:durableId="169464599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1470000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5513888">
    <w:abstractNumId w:val="20"/>
  </w:num>
  <w:num w:numId="8" w16cid:durableId="1055742930">
    <w:abstractNumId w:val="10"/>
  </w:num>
  <w:num w:numId="9" w16cid:durableId="121000924">
    <w:abstractNumId w:val="0"/>
  </w:num>
  <w:num w:numId="10" w16cid:durableId="1287194603">
    <w:abstractNumId w:val="19"/>
  </w:num>
  <w:num w:numId="11" w16cid:durableId="1653411401">
    <w:abstractNumId w:val="6"/>
  </w:num>
  <w:num w:numId="12" w16cid:durableId="743113242">
    <w:abstractNumId w:val="9"/>
  </w:num>
  <w:num w:numId="13" w16cid:durableId="369113690">
    <w:abstractNumId w:val="12"/>
  </w:num>
  <w:num w:numId="14" w16cid:durableId="210266164">
    <w:abstractNumId w:val="15"/>
  </w:num>
  <w:num w:numId="15" w16cid:durableId="973411279">
    <w:abstractNumId w:val="14"/>
  </w:num>
  <w:num w:numId="16" w16cid:durableId="1791822298">
    <w:abstractNumId w:val="2"/>
  </w:num>
  <w:num w:numId="17" w16cid:durableId="1339234127">
    <w:abstractNumId w:val="4"/>
  </w:num>
  <w:num w:numId="18" w16cid:durableId="1474442129">
    <w:abstractNumId w:val="11"/>
  </w:num>
  <w:num w:numId="19" w16cid:durableId="89397443">
    <w:abstractNumId w:val="5"/>
  </w:num>
  <w:num w:numId="20" w16cid:durableId="322201387">
    <w:abstractNumId w:val="18"/>
  </w:num>
  <w:num w:numId="21" w16cid:durableId="3770498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3A6F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54A4B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3BA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5BAA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57B6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C3129"/>
    <w:rsid w:val="009E1BB8"/>
    <w:rsid w:val="009E4B2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4887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C62EFC0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BA4F08-E0F5-4D80-B7DC-FE0823E8D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2734</Words>
  <Characters>32621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2025-03-13T12:44:00Z</dcterms:created>
  <dcterms:modified xsi:type="dcterms:W3CDTF">2025-03-13T12:44:00Z</dcterms:modified>
</cp:coreProperties>
</file>