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662236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CB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38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90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55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9E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6A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4A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7E7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B7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5C9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13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38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8C0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A7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AE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8D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D3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A3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F2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02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89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0C956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DBD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E29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463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C3D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0DC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CA3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066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7E5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A6A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68C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165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E01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FFA7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1AC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21C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31F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C8C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246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9A8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711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768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8E1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79F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C2BD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DB29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8CA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17AC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BC8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2F4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419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40F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F41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2B57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1808A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F5D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0CA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588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92A6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92D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51C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8678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97B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E1D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C21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7BD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623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5F1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4BE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5D9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DE3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A8A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0F7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01C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301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87F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B3F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F3A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FCE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F58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039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605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48B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659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326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5BC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4D6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827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75A2B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A0D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998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F3D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1B2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783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A2B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55C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EDD4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6A9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AF6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F7E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1DE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464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085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D60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35E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000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490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30D1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5D1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470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60E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994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59F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6B3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351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F8B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CB92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208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9B84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7BE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45A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F6D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E9BD0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213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27D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DD0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3D5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380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780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35C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94C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83C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5E0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1A7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B32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98E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D4F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432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13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716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DB5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85E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416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BFC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2E3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135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9F1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420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CB4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3DE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D82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64A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E55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E5B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9B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E4D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250F3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97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EC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57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D2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A3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64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0C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AF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B6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CD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B2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BE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95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E4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FE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9E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0B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AA34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EA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DB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8F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BD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6B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7E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EC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F69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DB6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805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0CA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8D3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02B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F10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60C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BF06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5D7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050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F9C8DE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BC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00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85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14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84B2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64B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04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D6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2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57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9D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4E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98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FD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47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AA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85C0E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04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56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1B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D1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2D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B3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2C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F3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9B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43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71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47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57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47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E5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254D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D0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A7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FC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0F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5F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F5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41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EC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3E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42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8D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00C0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9C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57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87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E6C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8C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1A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35B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FC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58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DB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4F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83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DF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AB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FA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0D4B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6B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5F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0E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AC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6D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B2A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91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7E2D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6E4A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E55C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CE545D" w14:textId="127074EA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254A4B">
              <w:rPr>
                <w:rFonts w:ascii="Arial" w:hAnsi="Arial"/>
                <w:lang w:eastAsia="sk-SK"/>
              </w:rPr>
              <w:t>2</w:t>
            </w:r>
            <w:r w:rsidR="007C57B6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76B2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651D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E986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A2F9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185B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34B4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B59B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E0F3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B4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EE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AD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CDC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A0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62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92EF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44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2E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E4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E1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D3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9C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E46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1826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9A9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CA24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F28DBD4" wp14:editId="0D8653B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FA0B1C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94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D24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E53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DA3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F3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4F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E8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8B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F6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25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CC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FAB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9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6BC647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2092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939CD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27A2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5459AEB" wp14:editId="0A551F9D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2464F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EAA6F6C" wp14:editId="6B817493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E05AF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0620C6F" wp14:editId="2C83E0D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B3F86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A5605ED" wp14:editId="312E432B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BA1505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CA4887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56D39BF1" wp14:editId="0F1245CB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E484B1" w14:textId="50D63100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254A4B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7C57B6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D39BF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4E484B1" w14:textId="50D63100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254A4B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C57B6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4B0C3D09" wp14:editId="2F8E5644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7CAF5F" w14:textId="03D41056" w:rsidR="000B647F" w:rsidRDefault="0099716A" w:rsidP="00944C3D">
                                  <w:r>
                                    <w:t>20</w:t>
                                  </w:r>
                                  <w:r w:rsidR="00254A4B">
                                    <w:t>2</w:t>
                                  </w:r>
                                  <w:r w:rsidR="007C57B6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C3D09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A7CAF5F" w14:textId="03D41056" w:rsidR="000B647F" w:rsidRDefault="0099716A" w:rsidP="00944C3D">
                            <w:r>
                              <w:t>20</w:t>
                            </w:r>
                            <w:r w:rsidR="00254A4B">
                              <w:t>2</w:t>
                            </w:r>
                            <w:r w:rsidR="007C57B6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029039EF" wp14:editId="720B4762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A19227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CA4887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C359E6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00BE7D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3CAAD1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5BE7856" wp14:editId="671B3DDA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9A4A1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B20C065" wp14:editId="5281A141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086DC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142E27" wp14:editId="6B3B6B74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2A031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1962073" wp14:editId="5767B76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025928" w14:textId="22F0E463" w:rsidR="000B647F" w:rsidRDefault="0099716A" w:rsidP="00944C3D">
                                  <w:r>
                                    <w:t>20</w:t>
                                  </w:r>
                                  <w:r w:rsidR="00254A4B">
                                    <w:t>2</w:t>
                                  </w:r>
                                  <w:r w:rsidR="007C57B6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962073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1025928" w14:textId="22F0E463" w:rsidR="000B647F" w:rsidRDefault="0099716A" w:rsidP="00944C3D">
                            <w:r>
                              <w:t>20</w:t>
                            </w:r>
                            <w:r w:rsidR="00254A4B">
                              <w:t>2</w:t>
                            </w:r>
                            <w:r w:rsidR="007C57B6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0F43CF7" wp14:editId="74D3B94D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649B16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CA4887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978BC8D" wp14:editId="27E6578C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43429B" w14:textId="425303A5" w:rsidR="000B647F" w:rsidRDefault="0099716A" w:rsidP="00944C3D">
                                  <w:r>
                                    <w:t>20</w:t>
                                  </w:r>
                                  <w:r w:rsidR="00254A4B">
                                    <w:t>2</w:t>
                                  </w:r>
                                  <w:r w:rsidR="007C57B6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78BC8D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1A43429B" w14:textId="425303A5" w:rsidR="000B647F" w:rsidRDefault="0099716A" w:rsidP="00944C3D">
                            <w:r>
                              <w:t>20</w:t>
                            </w:r>
                            <w:r w:rsidR="00254A4B">
                              <w:t>2</w:t>
                            </w:r>
                            <w:r w:rsidR="007C57B6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4AB9661B" wp14:editId="458F0841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78D57C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CA4887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15F91B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A65059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B257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3A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FAF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89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6F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80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51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C7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56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39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92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62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32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6B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B8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5D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B5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E2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D7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77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D5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2D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61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37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49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6A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85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1EF0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25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EF9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2C9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1D9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32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98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3F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EAD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BD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4A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14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FAA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78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0E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FC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7A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69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C5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736F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536B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1DEA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79F6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A4FF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A76A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66F7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EB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5B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BFE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49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01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B6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12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7A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53E2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19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23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1A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7D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FC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EB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92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25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67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CD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6D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73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6A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DBB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20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AE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10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D3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15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30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980B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59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A0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E8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B56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44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4F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BF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66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43F9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47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28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5F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FF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81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D2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E2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15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C7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60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44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C2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F4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C9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C2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B8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64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17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4F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1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4EA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CC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DC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30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B52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A9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84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64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C9C9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0F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C7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2D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38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DA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AA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48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4D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DB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CF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F8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BF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06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6A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E6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6A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9F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CD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01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061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237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3C8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A83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5C5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A36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7B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5B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2B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D9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51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9D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55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22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3664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8C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F8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E5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2F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45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67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F7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56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C1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03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EE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4C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62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0E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885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921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BA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71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C1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989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808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203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151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07B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688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420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A8B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25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AAE0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F2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A9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B3C756A" wp14:editId="79712824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16D44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27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37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F0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86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9E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AE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68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B1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247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CA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6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2C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AB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06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02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BC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EA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79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6B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76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E6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F9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47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98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EAA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1C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BC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39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2D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84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1F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3620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287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0A1002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B8F4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57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51DD59B" wp14:editId="64985DC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3AB199" w14:textId="78C0E9E1" w:rsidR="000B647F" w:rsidRPr="00391121" w:rsidRDefault="00254A4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36114596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1DD59B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V0kn4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B3AB199" w14:textId="78C0E9E1" w:rsidR="000B647F" w:rsidRPr="00391121" w:rsidRDefault="00254A4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36114596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7B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77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E5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D8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9A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86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1A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F4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04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4522CD4" wp14:editId="1F8E87D3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B0BB36" w14:textId="2D04A767" w:rsidR="000B647F" w:rsidRPr="00391121" w:rsidRDefault="00254A4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2021497423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22CD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NPbvpx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08B0BB36" w14:textId="2D04A767" w:rsidR="000B647F" w:rsidRPr="00391121" w:rsidRDefault="00254A4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2021497423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AB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BD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18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14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27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33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CB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93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98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62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36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E7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34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55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F4D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CD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7CFA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F9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1B4F97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D3D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EE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A8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192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6F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EA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89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94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63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8B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0B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B3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23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D9E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81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01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2CE4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C5DC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AC67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23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9FD7614" wp14:editId="4BA7C198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1F2D13" w14:textId="5D2C2916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254A4B">
                                    <w:rPr>
                                      <w:rFonts w:ascii="Arial" w:hAnsi="Arial" w:cs="Arial"/>
                                    </w:rPr>
                                    <w:t xml:space="preserve"> L. Novomeského 2671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FD7614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1y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l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C/o/XI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581F2D13" w14:textId="5D2C2916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254A4B">
                              <w:rPr>
                                <w:rFonts w:ascii="Arial" w:hAnsi="Arial" w:cs="Arial"/>
                              </w:rPr>
                              <w:t xml:space="preserve"> L. Novomeského 2671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D4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D0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DD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12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4E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3B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E8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47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41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62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7F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A0F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FF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38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3C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75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AA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58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5A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12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2C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C97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C0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79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DF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2A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FE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B8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64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66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37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24FE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61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40C37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98097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8B11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0D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B7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C8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89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B6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EE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26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4A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D9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8B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A7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90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E9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2E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60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A9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93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075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801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0E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A6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5B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AA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4BC267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8E45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DBAC65F" wp14:editId="015928C5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1C13C9" w14:textId="70903123" w:rsidR="000B647F" w:rsidRPr="00391121" w:rsidRDefault="00254A4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L. Novomeského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AC65F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">
                      <v:textbox>
                        <w:txbxContent>
                          <w:p w14:paraId="0B1C13C9" w14:textId="70903123" w:rsidR="000B647F" w:rsidRPr="00391121" w:rsidRDefault="00254A4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L. Novomeského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9D9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C2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D7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68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CA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60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DE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A5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48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ED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A2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3C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F3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E7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66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D6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208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47DC397" wp14:editId="77C5504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08767E" w14:textId="20BC13A2" w:rsidR="000B647F" w:rsidRDefault="00254A4B" w:rsidP="00944C3D">
                                  <w:r>
                                    <w:t>2671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7DC39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Cj9RPl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708767E" w14:textId="20BC13A2" w:rsidR="000B647F" w:rsidRDefault="00254A4B" w:rsidP="00944C3D">
                            <w:r>
                              <w:t>2671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D1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EB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B77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3A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73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89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9462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DB8E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5BD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380C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4205FF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90F0C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7A55941" wp14:editId="4D5E0BE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BEF946" w14:textId="33FC2FA6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254A4B">
                                    <w:rPr>
                                      <w:rFonts w:ascii="Arial" w:hAnsi="Arial" w:cs="Arial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A55941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mP8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J5c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qdmP8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6EBEF946" w14:textId="33FC2FA6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254A4B">
                              <w:rPr>
                                <w:rFonts w:ascii="Arial" w:hAnsi="Arial" w:cs="Arial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BFC397F" wp14:editId="0636920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757FE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6089E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977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02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6A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3127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1B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C754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68D0F06" wp14:editId="1C865C6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BC6AB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93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BA5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EC8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886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2AD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ED5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2BF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A1CAA7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8C4464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992D12C" wp14:editId="406F805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C3393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C93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B6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89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27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69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21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B4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A8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A2AB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23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8340C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597C1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12F98D9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09A7C85" wp14:editId="11A7ACA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EEBD2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AB9A58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103DC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1EE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F9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DA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D8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4C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97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02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30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ED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58F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A6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1A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0B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D6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B3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5B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F9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B4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C5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2F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E7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7B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A3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9E8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5D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16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34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EAF4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A75F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EF835EC" w14:textId="6DBD8BCA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2F3BA7">
              <w:rPr>
                <w:rFonts w:ascii="Arial" w:hAnsi="Arial"/>
                <w:lang w:eastAsia="sk-SK"/>
              </w:rPr>
              <w:t>1</w:t>
            </w:r>
            <w:r w:rsidR="00254A4B">
              <w:rPr>
                <w:rFonts w:ascii="Arial" w:hAnsi="Arial"/>
                <w:lang w:eastAsia="sk-SK"/>
              </w:rPr>
              <w:t>9.3.202</w:t>
            </w:r>
            <w:r w:rsidR="007C57B6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3397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C53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2CAD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31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64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D968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ABD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D3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23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0A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B9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6B6E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D4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4BBF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8F7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23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BF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02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73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508F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A4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69DE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EC3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DE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87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DA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CF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5257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92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7D76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787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7E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F6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C3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86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B04A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48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AF2F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2B3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F5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29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6C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9A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C1EF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A0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069F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B01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1D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02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A3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06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0B6B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AA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51EB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285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8A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77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B0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DF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9F32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CD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B3CC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4F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A9EC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C9AB5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4BEA58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0E1418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C9B99D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869464A" w14:textId="673F27F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CED135B" w14:textId="77777777" w:rsidR="00254A4B" w:rsidRDefault="00254A4B" w:rsidP="00503750">
            <w:pPr>
              <w:rPr>
                <w:rFonts w:ascii="Arial" w:hAnsi="Arial"/>
                <w:lang w:eastAsia="sk-SK"/>
              </w:rPr>
            </w:pPr>
          </w:p>
          <w:p w14:paraId="49BA4A6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AC5B3E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D9468C2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3B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41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2AEA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222E7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5CF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62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1F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A8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BD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B3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30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A0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32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5F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7D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80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50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22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FC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52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F3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C8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56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0D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3F0D9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B6B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1A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3C7667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3B2F32B" w14:textId="77777777" w:rsidR="00944C3D" w:rsidRDefault="00944C3D" w:rsidP="00944C3D">
      <w:pPr>
        <w:rPr>
          <w:rFonts w:ascii="Arial" w:hAnsi="Arial"/>
        </w:rPr>
      </w:pPr>
    </w:p>
    <w:p w14:paraId="73278FD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4FC5EF11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7712F6C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C3530A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2F995329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28181E78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45C8266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0559B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F3BDA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62A74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C3A0D5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A759A21" w14:textId="457084B8" w:rsidR="00944C3D" w:rsidRPr="008D0433" w:rsidRDefault="00254A4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Radovan Hollý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CA6A89F" w14:textId="77777777" w:rsidR="00944C3D" w:rsidRPr="008D0433" w:rsidRDefault="0074376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9FC4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2C3D9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A1EC7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9CDE9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B79BB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B0E3D9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44445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A29BE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E6F87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21E6C1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779E5BA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112F9BF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A80364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3AEA41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DDB15C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8E0197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83DA281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F8FF22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DCE9B95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204979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DD9C5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66BBA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6C51EC8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A3388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6143354" w14:textId="08A0706C" w:rsidR="00944C3D" w:rsidRPr="008D0433" w:rsidRDefault="00254A4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0021E52" w14:textId="0E059017" w:rsidR="00944C3D" w:rsidRPr="008D0433" w:rsidRDefault="00254A4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44C3D" w:rsidRPr="008D0433" w14:paraId="413076A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DECE9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4C089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96D4D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05DDC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B43F9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9B707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DAE2D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858722B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21AA5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346BA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B7AFD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420D15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A0B918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8D9E3CC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A04CC18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5169D6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FA0FC16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DF3D46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E272E6E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02D1DB6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DD98A3B" w14:textId="2AAADD5F" w:rsidR="00944C3D" w:rsidRDefault="00254A4B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</w:t>
      </w:r>
      <w:r w:rsidR="00944C3D">
        <w:rPr>
          <w:rFonts w:ascii="Arial" w:hAnsi="Arial"/>
          <w:sz w:val="22"/>
          <w:szCs w:val="22"/>
        </w:rPr>
        <w:t>no</w:t>
      </w:r>
      <w:r>
        <w:rPr>
          <w:rFonts w:ascii="Arial" w:hAnsi="Arial"/>
          <w:sz w:val="22"/>
          <w:szCs w:val="22"/>
        </w:rPr>
        <w:t xml:space="preserve"> x</w:t>
      </w:r>
      <w:r w:rsidR="00944C3D">
        <w:rPr>
          <w:rFonts w:ascii="Arial" w:hAnsi="Arial"/>
          <w:sz w:val="22"/>
          <w:szCs w:val="22"/>
        </w:rPr>
        <w:tab/>
      </w:r>
      <w:r w:rsidR="00944C3D">
        <w:rPr>
          <w:rFonts w:ascii="Arial" w:hAnsi="Arial"/>
          <w:sz w:val="22"/>
          <w:szCs w:val="22"/>
        </w:rPr>
        <w:tab/>
        <w:t>nie</w:t>
      </w:r>
    </w:p>
    <w:p w14:paraId="1D9905B4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127C7F1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368D8D8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4D237D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6588E4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4FB024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28599C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853B2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DE1B5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6F8D1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6ADE6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A6A61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E3514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56E1D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2ACE5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AE2AA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4BB5E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337A7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3B6AF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482C9B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8813870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05EFB0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6D1FDC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2102D11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41CC9A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F710B7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ED2DC5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A5B708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0F81DF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9A183E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44E67E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EF5A04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011971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DDDE6A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44E78A2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1AD195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8B230D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17097DB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228570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0A086C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605C914D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69607B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55DA9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653665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72F29C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6F8047D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A3F25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399A9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8F621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572C8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D54FC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75073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466D7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877A0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05C02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AC287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661A8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B8E28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7A3BA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F4679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28025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098C1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F3BCA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3D4D7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76AE0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334D1F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3BEE4F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07616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D3E64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DAC7C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422699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738A834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399CC80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E471CD8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92A7C3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DEBF31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2FDA950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F93D9D3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6185A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643572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9E4B28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26334FA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F542CCE" w14:textId="77777777" w:rsidTr="00503750">
        <w:tc>
          <w:tcPr>
            <w:tcW w:w="2302" w:type="dxa"/>
            <w:vAlign w:val="center"/>
          </w:tcPr>
          <w:p w14:paraId="32F4172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9287C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012AC8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16053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768D0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B1C12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EECD2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E5008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BA2C339" w14:textId="77777777" w:rsidTr="00503750">
        <w:tc>
          <w:tcPr>
            <w:tcW w:w="15593" w:type="dxa"/>
            <w:gridSpan w:val="8"/>
            <w:vAlign w:val="center"/>
          </w:tcPr>
          <w:p w14:paraId="3B47C6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DCEC048" w14:textId="77777777" w:rsidTr="00503750">
        <w:tc>
          <w:tcPr>
            <w:tcW w:w="2302" w:type="dxa"/>
            <w:vAlign w:val="center"/>
          </w:tcPr>
          <w:p w14:paraId="3E283B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875BC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BC02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AE84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1EE2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E4D9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B98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5E90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46164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FB361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FB403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F516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7061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499F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686F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79F7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0D74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87DBD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2D100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71F3B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35D9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F12D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6FDD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8A3A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0184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330D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90EB5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C09FB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611D8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5AEBC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B74C6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9EF64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FE4F5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DA99B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BB17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5CD79B2" w14:textId="77777777" w:rsidTr="00503750">
        <w:tc>
          <w:tcPr>
            <w:tcW w:w="2302" w:type="dxa"/>
            <w:vAlign w:val="center"/>
          </w:tcPr>
          <w:p w14:paraId="74A103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018ED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55AB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B33D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5DAD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E1C0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949B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181A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6AE828" w14:textId="77777777" w:rsidTr="00503750">
        <w:tc>
          <w:tcPr>
            <w:tcW w:w="15593" w:type="dxa"/>
            <w:gridSpan w:val="8"/>
            <w:vAlign w:val="center"/>
          </w:tcPr>
          <w:p w14:paraId="06C270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E09D928" w14:textId="77777777" w:rsidTr="00503750">
        <w:tc>
          <w:tcPr>
            <w:tcW w:w="2302" w:type="dxa"/>
            <w:vAlign w:val="center"/>
          </w:tcPr>
          <w:p w14:paraId="5C5931E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4DC4F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2F5C4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89CE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CF21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5390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D3B2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7246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853F8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ADC9B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C3686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DBE2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F65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54AC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AF5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58FC9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82BB9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6116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E2F0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72CF7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327AA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C10E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554F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C7E6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6F57C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BA3A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208B9D" w14:textId="77777777" w:rsidTr="00503750">
        <w:tc>
          <w:tcPr>
            <w:tcW w:w="2302" w:type="dxa"/>
            <w:vAlign w:val="center"/>
          </w:tcPr>
          <w:p w14:paraId="009908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9E183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B7F22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5167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09BE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720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90EC6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6E3E0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04A130" w14:textId="77777777" w:rsidTr="00503750">
        <w:tc>
          <w:tcPr>
            <w:tcW w:w="15593" w:type="dxa"/>
            <w:gridSpan w:val="8"/>
            <w:vAlign w:val="center"/>
          </w:tcPr>
          <w:p w14:paraId="1E98F5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D27EE0D" w14:textId="77777777" w:rsidTr="00503750">
        <w:tc>
          <w:tcPr>
            <w:tcW w:w="2302" w:type="dxa"/>
            <w:vAlign w:val="center"/>
          </w:tcPr>
          <w:p w14:paraId="65A896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FA5E4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4BB8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107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B971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45DC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2CEA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2CC9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ADF02B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FE435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0E636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AC526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7485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2434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EDDA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E7ED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8C8A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29E5B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0E35A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D0DA8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00DC6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925B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C4BB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4A24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6106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3AC8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0751A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25F28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7B3C3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6C81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9E70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6066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4A4F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C8FD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B0D5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E66B08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9D412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1EBE88E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DA4EB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AE950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3C501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CECD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AF41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636D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641D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BF2B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D84A92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2457E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F0F28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3837D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7AAC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3493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0B9C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8080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C69F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B1813B" w14:textId="77777777" w:rsidR="00944C3D" w:rsidRDefault="00944C3D" w:rsidP="00944C3D">
      <w:pPr>
        <w:rPr>
          <w:rFonts w:ascii="Arial" w:hAnsi="Arial"/>
          <w:b/>
        </w:rPr>
      </w:pPr>
    </w:p>
    <w:p w14:paraId="39B7852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012B2EF" w14:textId="77777777" w:rsidTr="00503750">
        <w:tc>
          <w:tcPr>
            <w:tcW w:w="1944" w:type="dxa"/>
            <w:vAlign w:val="center"/>
          </w:tcPr>
          <w:p w14:paraId="507B34E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1A879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73D7A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C86FC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19E31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CD33A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E6E0A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E96CB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A00AA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69D80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36054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1A633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9CF8CFD" w14:textId="77777777" w:rsidTr="00503750">
        <w:tc>
          <w:tcPr>
            <w:tcW w:w="15685" w:type="dxa"/>
            <w:gridSpan w:val="12"/>
            <w:vAlign w:val="center"/>
          </w:tcPr>
          <w:p w14:paraId="386731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B1F7FF0" w14:textId="77777777" w:rsidTr="00503750">
        <w:tc>
          <w:tcPr>
            <w:tcW w:w="1944" w:type="dxa"/>
            <w:vAlign w:val="center"/>
          </w:tcPr>
          <w:p w14:paraId="5A60A4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88F92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6F05F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E99C6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C7123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650D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ED52B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2F56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D8E3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A1DA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E579E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A5B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555705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27BFF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9F9C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F84F3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A6E25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B2B3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898F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EEA63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0900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65E4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03A6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027D4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314C1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2C8AC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AF815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A5478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5AE9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6BD1D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02CCE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ECE2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CB03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24A93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0524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6236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4CAE4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6A313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CF4282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CD489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0A8D6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83E31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50A88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01CD1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C8E19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26C7B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6DB29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0DBF3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1109B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51EB4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5EDCC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33A1848" w14:textId="77777777" w:rsidTr="00503750">
        <w:tc>
          <w:tcPr>
            <w:tcW w:w="1944" w:type="dxa"/>
            <w:vAlign w:val="center"/>
          </w:tcPr>
          <w:p w14:paraId="603733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0CABF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D319E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38805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3978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BC781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FCB58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1608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5C1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064A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F754D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2DD4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6C7F12" w14:textId="77777777" w:rsidTr="00503750">
        <w:tc>
          <w:tcPr>
            <w:tcW w:w="15685" w:type="dxa"/>
            <w:gridSpan w:val="12"/>
            <w:vAlign w:val="center"/>
          </w:tcPr>
          <w:p w14:paraId="16C26A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8AF30DD" w14:textId="77777777" w:rsidTr="00503750">
        <w:tc>
          <w:tcPr>
            <w:tcW w:w="1944" w:type="dxa"/>
            <w:vAlign w:val="center"/>
          </w:tcPr>
          <w:p w14:paraId="4C53AE6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568F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0CF7C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E65D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AB9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35D28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D536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9A397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EDA6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2A7D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C0C9F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B3EF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48E90B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3F24E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1C5D1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CF01E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E05F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4C3D6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7FF43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E052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6DAE8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1387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46B9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B473C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6D826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B0BA24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12112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CDD16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8B331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70F3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2B92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FAD7D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DBA3C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C9D69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D8C9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BBD6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12631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426F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9BAC3B" w14:textId="77777777" w:rsidTr="00503750">
        <w:tc>
          <w:tcPr>
            <w:tcW w:w="1944" w:type="dxa"/>
            <w:vAlign w:val="center"/>
          </w:tcPr>
          <w:p w14:paraId="62E1BC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9191B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343A3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4E742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6DDCC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E92A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11F5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157B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424C4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879C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8B37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9E036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38CD5A" w14:textId="77777777" w:rsidTr="00503750">
        <w:tc>
          <w:tcPr>
            <w:tcW w:w="15685" w:type="dxa"/>
            <w:gridSpan w:val="12"/>
            <w:vAlign w:val="center"/>
          </w:tcPr>
          <w:p w14:paraId="542B17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BD18A40" w14:textId="77777777" w:rsidTr="00503750">
        <w:tc>
          <w:tcPr>
            <w:tcW w:w="1944" w:type="dxa"/>
            <w:vAlign w:val="center"/>
          </w:tcPr>
          <w:p w14:paraId="622AA6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93B93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D9924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71D01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D927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D0F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A38C7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50F7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210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EF1E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6848B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5F610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A547D8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0B18B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63F78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BF3D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41C1E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C5D5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A95C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5B85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72671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D1FE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18C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F964D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4354B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C5C9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EC230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AC831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D235A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6508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F48F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3616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F914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9D87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7567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17D9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F27D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C7F9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AE6FEF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1C05E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C08BC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622CB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FDE83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60B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6635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19EE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EBFD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738F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B4715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0BA7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71EA5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790C2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809150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70AE338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1D427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2ED29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F5357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B52D9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46901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B65A1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4E7FF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54BB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A113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778E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F9AA2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486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4692F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BBBF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8A98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B72C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AC19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14B8D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76C0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8D1DE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59D2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F4C3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F042C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E31C3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3383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81E74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193445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9B0E557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0578ED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25B15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B5469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A391F8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A102B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9681D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8F54E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C7BC1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2C214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A878B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7B82B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F599B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DDA151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92B31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91DEB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0828FC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BD24F4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10CE181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E3776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0D8A9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2DCEF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1C2A453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4D7FA5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4F20D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0CA9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406F2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326C5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17335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BCE1D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02265E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BF40D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CAEDA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B127A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86C94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E5710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8C39162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62EF7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2C9C8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20E87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79D5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6F4A4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26506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65CF4E5" w14:textId="77777777" w:rsidTr="00503750">
        <w:trPr>
          <w:trHeight w:val="1073"/>
        </w:trPr>
        <w:tc>
          <w:tcPr>
            <w:tcW w:w="3614" w:type="dxa"/>
            <w:vMerge/>
          </w:tcPr>
          <w:p w14:paraId="41AD1D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95F89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11D0C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273D1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03146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D7A9E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417F6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1F92BAC7" w14:textId="77777777" w:rsidTr="00503750">
        <w:trPr>
          <w:trHeight w:val="283"/>
        </w:trPr>
        <w:tc>
          <w:tcPr>
            <w:tcW w:w="3614" w:type="dxa"/>
          </w:tcPr>
          <w:p w14:paraId="472BEB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B0205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A9D8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9D6D4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1AA79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40F45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8E54B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F4C91B8" w14:textId="77777777" w:rsidTr="00503750">
        <w:trPr>
          <w:trHeight w:val="283"/>
        </w:trPr>
        <w:tc>
          <w:tcPr>
            <w:tcW w:w="3614" w:type="dxa"/>
          </w:tcPr>
          <w:p w14:paraId="5B1417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CDAF2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95D3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CE9FA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72A4A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841C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348EA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F976DDD" w14:textId="77777777" w:rsidTr="00503750">
        <w:trPr>
          <w:trHeight w:val="283"/>
        </w:trPr>
        <w:tc>
          <w:tcPr>
            <w:tcW w:w="3614" w:type="dxa"/>
          </w:tcPr>
          <w:p w14:paraId="177F23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38A4E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C0257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0E86F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FFE6B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E6205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16F22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F5E8B2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90C54A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06DBC399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91807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9EE01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AA95C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E46E7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11D28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694EB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A0F39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5264B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92260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601621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7EB7C8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5E840E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C0AB51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1D218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F1D6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AECD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05FA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7A2F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6DA9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1032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46AF2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296A0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A0F89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12B54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514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172B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DF30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45A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B80B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9EB7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CF536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1497D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DD535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769E1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FBC2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5D2B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5033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C351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1ED0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2BB7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53638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72B23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1105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10C81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7C648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CD2FD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55E03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C66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03BB4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8B3C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18D93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C1DA8C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E2AC98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A8153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71DA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EA3E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7154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C633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BDA2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11D0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80D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2BE55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8E0B92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562CED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F0ACC3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C4A4D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996A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8E13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EF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5C04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1E99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F3A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ECACE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18CC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AA4E8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37319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AE6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452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4369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37EE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B900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42D1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F6DF3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77723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A5F33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139F2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0A8D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EC7C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7F88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B0CC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98F6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3307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CA7E1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63425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465783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3C23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D892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82BA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4319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45E8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F141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7D2B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8F9B3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58608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0F5D77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CF92FD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37BE28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2AE13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2D6C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994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D10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35C8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55F2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4EC0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F2DD9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72DC2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EACF72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C92D8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8C7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E98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EACF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3331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F3A5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212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8A7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7459B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A3DA3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0AF7440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AFA78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FDB32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CF9D1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CA49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7B64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D5D19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D6DA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82E37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5D3E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2DA8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9EBF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2E4B6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0F08B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CED0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2BB91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6838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416AC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AB05A1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9E4B28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5303AC1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EED7D1E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7E5B96D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03DE32A3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13072F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5BD49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9B5E5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23D230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E761A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8AB188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E494A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CB4DA9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133CD7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B5E47E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AF9B53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48CA7D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6D93A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697CF3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8F558E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76093A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F0D193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CB1CA08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030F0B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3993D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2E913C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2A9332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01D3CC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C05CC63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BA054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0DD141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C5791E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68496C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798CD3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D600D5B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57ED3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D7CE29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B0D04A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D797AE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86CB4C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D9E2D1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8ED5ED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5B03B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FA964A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08671B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0C4813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834ACD6" w14:textId="77777777" w:rsidR="00944C3D" w:rsidRDefault="00944C3D" w:rsidP="00944C3D">
      <w:pPr>
        <w:rPr>
          <w:rFonts w:ascii="Arial" w:hAnsi="Arial"/>
          <w:b/>
        </w:rPr>
      </w:pPr>
    </w:p>
    <w:p w14:paraId="77D773A4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60D3B252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F7C5B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0E17A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51EFA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06AAEA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47BAB58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E6ED5FB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46CD4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E193F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9ABAD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A2DE9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6B6A9A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D13D1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C61BA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C44D8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83CD2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FBB18F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73E566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296F3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41602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B6829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3DB7B9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53D7B2F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14FA47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085F3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DCE09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BE0E0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C2DB409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597B9F9" w14:textId="77777777" w:rsidTr="00503750">
        <w:tc>
          <w:tcPr>
            <w:tcW w:w="2835" w:type="dxa"/>
            <w:vAlign w:val="center"/>
          </w:tcPr>
          <w:p w14:paraId="206070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EC0E1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8A49A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DC7C6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40827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7DD08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A115FD1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8C65088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B0C71C2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74FF29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6DA01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A33DD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7873BE4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566ED0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7957B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C9F00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D410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7E99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D45C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8DE5B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D2628D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FE5EA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263AD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F7EA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E61E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3FB4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F0689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B6500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A1B9A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FF5CF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2D87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A6B2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1879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CFF1A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C50DF9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7A29CC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08F8E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4F07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EC2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C7CB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D62E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A43C5E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0B5E4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CFD4A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2DAC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397E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AFB4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B812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17E52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5ACB4C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DA0B6F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993A0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537C1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CBCFD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4F0B33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CBDD38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96949F2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746B514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E9D6821" w14:textId="77777777" w:rsidR="00944C3D" w:rsidRDefault="00944C3D" w:rsidP="00944C3D">
      <w:pPr>
        <w:rPr>
          <w:rFonts w:ascii="Arial" w:hAnsi="Arial"/>
          <w:b/>
        </w:rPr>
      </w:pPr>
    </w:p>
    <w:p w14:paraId="37B085BE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787BC41" w14:textId="77777777" w:rsidTr="00503750">
        <w:tc>
          <w:tcPr>
            <w:tcW w:w="2835" w:type="dxa"/>
            <w:vAlign w:val="center"/>
          </w:tcPr>
          <w:p w14:paraId="0A0796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60125E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BCED8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95921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B635D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E149A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7196CCF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D4DDA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4ECE39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8CCB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CF5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0D15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00266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E3A2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57006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5BC43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75A7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A65B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1693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8253E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439F5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2D2C0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3A220C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4E37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AA4E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8973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220C5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F9F4C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344F9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828E5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FA89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674C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FDE3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07DE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2755F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D30153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8AB9FA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19738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711CE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6E289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176FC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B18FC8B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89D379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6B548FD0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26ADB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1878BF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393E41C" w14:textId="77777777" w:rsidTr="00503750">
        <w:trPr>
          <w:trHeight w:val="699"/>
        </w:trPr>
        <w:tc>
          <w:tcPr>
            <w:tcW w:w="3502" w:type="dxa"/>
            <w:vMerge/>
          </w:tcPr>
          <w:p w14:paraId="261E08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947BC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01F80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DECFCF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BA2F1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50AF588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07A466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1822B0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7B19E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41EFC25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3BC151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D6C220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9B8DE2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742EF2ED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82A64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861C1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5B7B7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6252A090" w14:textId="77777777" w:rsidTr="00503750">
        <w:trPr>
          <w:trHeight w:val="593"/>
        </w:trPr>
        <w:tc>
          <w:tcPr>
            <w:tcW w:w="3497" w:type="dxa"/>
          </w:tcPr>
          <w:p w14:paraId="059BA6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F4687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FC70D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E977E8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6E6AD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2A912A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0B9D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A132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DD2FA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47AA9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BD1A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C4750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022990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A565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87E7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CA620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1CAE3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9095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CA95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0E393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51E74B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C714F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F932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764A9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CB67AA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F8C3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9717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0A00E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11814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3D032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386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C68D2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AD23ED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EC1A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44D5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C59F0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216D8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A72B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BDB4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201CAC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571D2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A9C39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596F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733E9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AF8ADC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12E92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BA7D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8BCBF5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B3424C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A73D9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7B7D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B1C5203" w14:textId="77777777" w:rsidR="00944C3D" w:rsidRDefault="00944C3D" w:rsidP="00944C3D">
      <w:pPr>
        <w:rPr>
          <w:rFonts w:ascii="Arial" w:hAnsi="Arial"/>
          <w:b/>
        </w:rPr>
      </w:pPr>
    </w:p>
    <w:p w14:paraId="08833F65" w14:textId="77777777" w:rsidR="00944C3D" w:rsidRDefault="00944C3D" w:rsidP="00944C3D">
      <w:pPr>
        <w:rPr>
          <w:rFonts w:ascii="Arial" w:hAnsi="Arial"/>
          <w:b/>
        </w:rPr>
      </w:pPr>
    </w:p>
    <w:p w14:paraId="2E23B460" w14:textId="77777777" w:rsidR="00944C3D" w:rsidRDefault="00944C3D" w:rsidP="00944C3D">
      <w:pPr>
        <w:rPr>
          <w:rFonts w:ascii="Arial" w:hAnsi="Arial"/>
          <w:b/>
        </w:rPr>
      </w:pPr>
    </w:p>
    <w:p w14:paraId="2ACB8092" w14:textId="77777777" w:rsidR="00944C3D" w:rsidRDefault="00944C3D" w:rsidP="00944C3D">
      <w:pPr>
        <w:rPr>
          <w:rFonts w:ascii="Arial" w:hAnsi="Arial"/>
          <w:b/>
        </w:rPr>
      </w:pPr>
    </w:p>
    <w:p w14:paraId="5C1035A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7798E06D" w14:textId="77777777" w:rsidTr="00503750">
        <w:tc>
          <w:tcPr>
            <w:tcW w:w="2622" w:type="dxa"/>
            <w:vAlign w:val="center"/>
          </w:tcPr>
          <w:p w14:paraId="74E664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5A8F0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D133B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5ECE3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BDDD1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7CA1D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FD4D3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2BEB1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8A832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0FF2C1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EE6A2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53495F0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84A73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6B3CC6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5AAD6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F545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67B4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8B5B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51FE30D" w14:textId="77777777" w:rsidTr="00503750">
        <w:tc>
          <w:tcPr>
            <w:tcW w:w="2622" w:type="dxa"/>
            <w:vAlign w:val="center"/>
          </w:tcPr>
          <w:p w14:paraId="40CF85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44375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B052B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06AA6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8EF8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D92B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647D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AEDDD7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35641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F22E0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0091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E138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3B5F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B9B8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0149F6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25545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C4A51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A13DA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A316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AC8E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E4B5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66EB420" w14:textId="77777777" w:rsidTr="00503750">
        <w:tc>
          <w:tcPr>
            <w:tcW w:w="2622" w:type="dxa"/>
            <w:vAlign w:val="center"/>
          </w:tcPr>
          <w:p w14:paraId="42344E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BBF9ECE" w14:textId="42C47868" w:rsidR="00944C3D" w:rsidRPr="008C56AB" w:rsidRDefault="007C57B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31429</w:t>
            </w:r>
          </w:p>
        </w:tc>
        <w:tc>
          <w:tcPr>
            <w:tcW w:w="1275" w:type="dxa"/>
            <w:vAlign w:val="center"/>
          </w:tcPr>
          <w:p w14:paraId="313C359B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DE13D05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4EECE1E" w14:textId="650D16B1" w:rsidR="00944C3D" w:rsidRPr="008C56AB" w:rsidRDefault="00944C3D" w:rsidP="00254A4B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6644EC" w14:textId="5851D0ED" w:rsidR="00944C3D" w:rsidRPr="008C56AB" w:rsidRDefault="009C3129" w:rsidP="00047B9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47369</w:t>
            </w:r>
          </w:p>
        </w:tc>
      </w:tr>
      <w:tr w:rsidR="0099716A" w:rsidRPr="00050529" w14:paraId="10D92A0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00117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4F9F3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3F3D7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9F19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A5E3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05C1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CFC1B52" w14:textId="77777777" w:rsidTr="00503750">
        <w:tc>
          <w:tcPr>
            <w:tcW w:w="2622" w:type="dxa"/>
            <w:vAlign w:val="center"/>
          </w:tcPr>
          <w:p w14:paraId="762DAB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120E0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55051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6303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97A2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46CB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CF396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EB0E1B1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2273CDA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2D96E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A83F2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0B09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81BF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90E7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FD31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7DE77A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FA5DE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94D3C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31FC4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B6B2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E87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5E68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7E5066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CA096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7C660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08193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077E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7B27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A109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80668AD" w14:textId="77777777" w:rsidTr="00503750">
        <w:tc>
          <w:tcPr>
            <w:tcW w:w="2622" w:type="dxa"/>
            <w:vAlign w:val="center"/>
          </w:tcPr>
          <w:p w14:paraId="683346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121B05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1A465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CB3B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AE06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32E8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DB8FA86" w14:textId="77777777" w:rsidTr="00503750">
        <w:tc>
          <w:tcPr>
            <w:tcW w:w="2622" w:type="dxa"/>
            <w:vAlign w:val="center"/>
          </w:tcPr>
          <w:p w14:paraId="38EA90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9AA45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426CA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41C9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CC6F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E888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18A9EC3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C6FB4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464F511" w14:textId="77777777" w:rsidR="00944C3D" w:rsidRPr="008C56AB" w:rsidRDefault="00944C3D" w:rsidP="007936DE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01A7A1F" w14:textId="77777777" w:rsidR="00944C3D" w:rsidRPr="008C56AB" w:rsidRDefault="00944C3D" w:rsidP="007936DE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2CBD54B" w14:textId="77777777" w:rsidR="00944C3D" w:rsidRPr="008C56AB" w:rsidRDefault="007936DE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0C29CE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091651" w14:textId="77777777" w:rsidR="00944C3D" w:rsidRPr="008C56AB" w:rsidRDefault="007936DE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</w:tr>
    </w:tbl>
    <w:p w14:paraId="49D76B5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83EE53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3B2CFAC4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4FED4B2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D69B40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2A6BC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9CF2D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B1D007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F1C33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1A6D97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5134FAE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DBAB3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7F433AD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ACBA4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89938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0EDA3A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85B98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720F0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AB6667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53439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2C134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8ECD92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A4782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541DC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007C1D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C34C6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A22D3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CAE320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31FEA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57EFD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995A8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4C903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03F75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234527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34779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45B14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CADB6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0F6AB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DD596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8BC04C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78C52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7E634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6DB3380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2C7E9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730189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35786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01855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664C7F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DDDF7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CCD29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FB7164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ABB91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D3551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D7514C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EB25F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E87F3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766703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5BE6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1CAC6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60DE6C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37C1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B0D20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8774FA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62B96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04C49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3F7E6E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E70BF0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65D320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0542EA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88D76F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4C122533" w14:textId="77777777" w:rsidTr="00503750">
        <w:tc>
          <w:tcPr>
            <w:tcW w:w="2835" w:type="dxa"/>
            <w:vAlign w:val="center"/>
          </w:tcPr>
          <w:p w14:paraId="36187B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43D2A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99751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D2EA2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121B0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47A8A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C0D49F9" w14:textId="77777777" w:rsidTr="00503750">
        <w:tc>
          <w:tcPr>
            <w:tcW w:w="2835" w:type="dxa"/>
            <w:vAlign w:val="center"/>
          </w:tcPr>
          <w:p w14:paraId="6F29F0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6ED79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5C0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757A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E7F6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DA3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09AD35" w14:textId="77777777" w:rsidTr="00503750">
        <w:tc>
          <w:tcPr>
            <w:tcW w:w="2835" w:type="dxa"/>
            <w:vAlign w:val="center"/>
          </w:tcPr>
          <w:p w14:paraId="14DB93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46B378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1E6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2A7C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FD0A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87D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907E52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1A46BB4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68A366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56EBE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A5FEB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29E35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02415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ADD2CDF" w14:textId="77777777" w:rsidTr="00503750">
        <w:tc>
          <w:tcPr>
            <w:tcW w:w="2835" w:type="dxa"/>
            <w:vAlign w:val="center"/>
          </w:tcPr>
          <w:p w14:paraId="4C4AC4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B6597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6083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99CF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C019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A7C9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5A84DC" w14:textId="77777777" w:rsidTr="00503750">
        <w:tc>
          <w:tcPr>
            <w:tcW w:w="2835" w:type="dxa"/>
            <w:vAlign w:val="center"/>
          </w:tcPr>
          <w:p w14:paraId="020F2D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B635D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052D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B2F3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3E6D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0E36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4F9EAD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0A7D2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15484D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78769C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6AFDFC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9E99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622C7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033167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E87327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63A783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726C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BEBA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0B61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B3B3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8B0AC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A29E76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5565D95E" w14:textId="77777777" w:rsidTr="00503750">
        <w:tc>
          <w:tcPr>
            <w:tcW w:w="2552" w:type="dxa"/>
            <w:shd w:val="clear" w:color="auto" w:fill="auto"/>
            <w:vAlign w:val="center"/>
          </w:tcPr>
          <w:p w14:paraId="64A077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7B124B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7F551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9360B9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966BC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B9D33DD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3F50BD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779DCE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91C65C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17977A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BF0453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9A10E25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8DB85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88EB5F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5E7144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D00C77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1F0455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2A87EB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51284E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53619F74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28087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7D64D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76BE5767" w14:textId="77777777" w:rsidTr="00503750">
        <w:tc>
          <w:tcPr>
            <w:tcW w:w="4395" w:type="dxa"/>
            <w:vMerge/>
          </w:tcPr>
          <w:p w14:paraId="632EFC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C9419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89E94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C6B82A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F2C04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6C011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16FE33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B08708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3800E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2C553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710D00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5974651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DD11A4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9E9AA40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543523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87A000A" w14:textId="77777777" w:rsidTr="00503750">
        <w:tc>
          <w:tcPr>
            <w:tcW w:w="4395" w:type="dxa"/>
            <w:vAlign w:val="center"/>
          </w:tcPr>
          <w:p w14:paraId="67715E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033018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71FC29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B0594D7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B606B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D1868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C79E2F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7E310B6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02BFE6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2CBB0D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4B6E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FB3EAE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D04F2B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1E0B6E4" w14:textId="337105BC" w:rsidR="00944C3D" w:rsidRPr="008C56AB" w:rsidRDefault="009C3129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60481</w:t>
            </w:r>
          </w:p>
        </w:tc>
        <w:tc>
          <w:tcPr>
            <w:tcW w:w="2835" w:type="dxa"/>
            <w:vAlign w:val="center"/>
          </w:tcPr>
          <w:p w14:paraId="04D523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446E95F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F73B25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4B0C84E5" w14:textId="77777777" w:rsidTr="00503750">
        <w:tc>
          <w:tcPr>
            <w:tcW w:w="4395" w:type="dxa"/>
            <w:vAlign w:val="center"/>
          </w:tcPr>
          <w:p w14:paraId="348E4CE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522875A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5369C0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BF2207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A5322A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264415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B2CACE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68C074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2D53D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9B61A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A3677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257B719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14FF6F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265349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43CFA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5142455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A17E6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1F324C8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7D6C36E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EF44C5D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C2B4C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89D553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6D9DCB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D22725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D8A26E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802A8C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9F746CA" w14:textId="77777777" w:rsidTr="00503750">
        <w:tc>
          <w:tcPr>
            <w:tcW w:w="1843" w:type="dxa"/>
            <w:vAlign w:val="center"/>
          </w:tcPr>
          <w:p w14:paraId="7911E41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3E67FB4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61ECFB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71491C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B294C6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A64950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FB5512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2E165B7C" w14:textId="77777777" w:rsidTr="00503750">
        <w:tc>
          <w:tcPr>
            <w:tcW w:w="1843" w:type="dxa"/>
            <w:vAlign w:val="center"/>
          </w:tcPr>
          <w:p w14:paraId="1E63BC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4C03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2DA2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B390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6AE39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4DC18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AB147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5A5A11A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AC076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47C6C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638C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1523B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809144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F5BC2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53F33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D053DD0" w14:textId="77777777" w:rsidTr="00503750">
        <w:tc>
          <w:tcPr>
            <w:tcW w:w="1843" w:type="dxa"/>
            <w:vAlign w:val="center"/>
          </w:tcPr>
          <w:p w14:paraId="7E2237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1B4B69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CDE4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BEF3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598B7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EB8D02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1663F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4B772E2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D213A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EDE017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EC1A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C0ED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D6320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DF33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D09A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B535EAA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CBF2D5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D3AD89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92FFA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658BF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9B68F3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A0213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263F3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863A97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26981C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3240939B" w14:textId="77777777" w:rsidTr="00503750">
        <w:trPr>
          <w:trHeight w:val="664"/>
        </w:trPr>
        <w:tc>
          <w:tcPr>
            <w:tcW w:w="3372" w:type="dxa"/>
          </w:tcPr>
          <w:p w14:paraId="14A40AE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44228E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92958C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6969BA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6B60B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C6980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6548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88AD29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ADD935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16AED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22CF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6377D5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0BD28D8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3D4BF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BD0A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D73E07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9CFA28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D9A28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0C9C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5E7A8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0736CC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7201C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F71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C28B010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D8F6D8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26A92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79FE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F71B0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5D56EE8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5D6D9874" w14:textId="77777777" w:rsidTr="00503750">
        <w:tc>
          <w:tcPr>
            <w:tcW w:w="2835" w:type="dxa"/>
            <w:vAlign w:val="center"/>
          </w:tcPr>
          <w:p w14:paraId="280C822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2E959F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D2D767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426278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26C7E37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AAABC15" w14:textId="77777777" w:rsidTr="00503750">
        <w:tc>
          <w:tcPr>
            <w:tcW w:w="2835" w:type="dxa"/>
          </w:tcPr>
          <w:p w14:paraId="507E86A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20FFF5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7FEA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45C99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F8C76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725DFA1" w14:textId="77777777" w:rsidTr="00503750">
        <w:tc>
          <w:tcPr>
            <w:tcW w:w="2835" w:type="dxa"/>
          </w:tcPr>
          <w:p w14:paraId="42FE323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CD957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0C00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8CE0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391B0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6EAB8F" w14:textId="77777777" w:rsidTr="00503750">
        <w:tc>
          <w:tcPr>
            <w:tcW w:w="2835" w:type="dxa"/>
          </w:tcPr>
          <w:p w14:paraId="2300F2E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673C3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2F9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E842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40BB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F824EB" w14:textId="77777777" w:rsidTr="00503750">
        <w:tc>
          <w:tcPr>
            <w:tcW w:w="2835" w:type="dxa"/>
            <w:vAlign w:val="center"/>
          </w:tcPr>
          <w:p w14:paraId="23B8506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70F0AB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F8B6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7161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A5B4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F4AE17E" w14:textId="77777777" w:rsidTr="00503750">
        <w:tc>
          <w:tcPr>
            <w:tcW w:w="2835" w:type="dxa"/>
            <w:vAlign w:val="center"/>
          </w:tcPr>
          <w:p w14:paraId="20AD240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D4B5C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2304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5E22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F5AF3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A3C114" w14:textId="77777777" w:rsidTr="00503750">
        <w:tc>
          <w:tcPr>
            <w:tcW w:w="2835" w:type="dxa"/>
          </w:tcPr>
          <w:p w14:paraId="36B9880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6A516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4C5E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AD6C8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CD43F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6E724B" w14:textId="77777777" w:rsidTr="00503750">
        <w:tc>
          <w:tcPr>
            <w:tcW w:w="2835" w:type="dxa"/>
          </w:tcPr>
          <w:p w14:paraId="0632FF6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D7CAB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CA01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A8FB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FBF49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2FFF8A" w14:textId="77777777" w:rsidTr="00503750">
        <w:tc>
          <w:tcPr>
            <w:tcW w:w="2835" w:type="dxa"/>
          </w:tcPr>
          <w:p w14:paraId="3023643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8C94C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86E5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1552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1CA6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6B47BF" w14:textId="77777777" w:rsidR="00944C3D" w:rsidRDefault="00944C3D" w:rsidP="00944C3D">
      <w:pPr>
        <w:rPr>
          <w:rFonts w:ascii="Arial" w:hAnsi="Arial"/>
          <w:b/>
        </w:rPr>
      </w:pPr>
    </w:p>
    <w:p w14:paraId="4CAC328B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5315AD7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051BD54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17D1523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44BF0E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064CCF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61808C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B7CFE3E" w14:textId="77777777" w:rsidTr="00503750">
        <w:trPr>
          <w:trHeight w:val="443"/>
        </w:trPr>
        <w:tc>
          <w:tcPr>
            <w:tcW w:w="2560" w:type="dxa"/>
          </w:tcPr>
          <w:p w14:paraId="01AC50B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4AA0AB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0EAFF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26485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55366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5F4A1CB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5326E1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AB6FD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91747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170B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81EF0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0B3D871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EFC5F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D8A20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707AF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CED51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76820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86C060C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E83505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EAD61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C92E9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0A93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FD1A3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30EB21" w14:textId="77777777" w:rsidR="00944C3D" w:rsidRDefault="00944C3D" w:rsidP="00944C3D">
      <w:pPr>
        <w:rPr>
          <w:rFonts w:ascii="Arial" w:hAnsi="Arial"/>
          <w:b/>
        </w:rPr>
      </w:pPr>
    </w:p>
    <w:p w14:paraId="56B912A0" w14:textId="77777777" w:rsidR="00944C3D" w:rsidRDefault="00944C3D" w:rsidP="00944C3D">
      <w:pPr>
        <w:rPr>
          <w:rFonts w:ascii="Arial" w:hAnsi="Arial"/>
          <w:b/>
        </w:rPr>
      </w:pPr>
    </w:p>
    <w:p w14:paraId="150C627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172A16A5" w14:textId="77777777" w:rsidR="00944C3D" w:rsidRDefault="00944C3D" w:rsidP="00944C3D">
      <w:pPr>
        <w:rPr>
          <w:rFonts w:ascii="Arial" w:hAnsi="Arial"/>
          <w:b/>
        </w:rPr>
      </w:pPr>
    </w:p>
    <w:p w14:paraId="44B3803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4490EEA2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54BD59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94DE07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BAA050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AE476B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1FA3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3C200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49A34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CB24A3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9AB33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7E1D5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DC229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12EBFF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ED6C4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02C01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35223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87707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BF1C03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CBCA41F" w14:textId="77777777" w:rsidTr="00503750">
        <w:trPr>
          <w:trHeight w:val="677"/>
        </w:trPr>
        <w:tc>
          <w:tcPr>
            <w:tcW w:w="3358" w:type="dxa"/>
          </w:tcPr>
          <w:p w14:paraId="146819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78A293C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00CF91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BA2BB5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BF11F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C3FA9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1588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582B5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FA20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2C14A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C485E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3D258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48271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B4E1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DFA16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08A1B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AD68D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03F5DA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9C073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0037A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131A83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90F87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3C91A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992928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463E2F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7084E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4CA3D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CCC68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5E8677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DFF158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FD6B5F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B10C91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68B3FFD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6DEAA3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D99F6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EC2D9D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722C0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B3DD9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C377C2E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42CC6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4D4A1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7A3EC3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6A8FAD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BAB678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9B0E34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524E5A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20B8D8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0416E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93AF06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F3C86A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38AE9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3299F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EC8FA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FD5935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006D1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009CCF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CDCB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41129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95444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0E1FA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863EB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A4E94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772B43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678BD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10068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0F06A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C9737B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04154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54AF7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37FB55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55DE30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92BA2C1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DDBD54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5917B5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9360A0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B29167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A0FBB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8A29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047BC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FBBFA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24F98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72A180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CA17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560D3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3F39D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400E1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0DACF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8BB1F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14653B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20698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2032A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142D4C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03601C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2EF14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9045A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1A794C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EAC5DC2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3D885711" w14:textId="77777777" w:rsidTr="00503750">
        <w:tc>
          <w:tcPr>
            <w:tcW w:w="3686" w:type="dxa"/>
            <w:vAlign w:val="center"/>
          </w:tcPr>
          <w:p w14:paraId="5595ACC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6A1204D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0508EE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46B10AD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28104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AA081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A9AFB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CE544E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0F8CF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439E7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C60E9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F3166C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290A9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2D023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5EAE3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4CA625D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5414C3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516BFD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32C59A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77873F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EADEA1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306E20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A1A99C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989988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524055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0F9FC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215692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14F95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CC128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1EE6B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2AFEE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25862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E5CBD5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6F08C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53E9C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00E1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1BF6A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4C9571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B1FB7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ADDB2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68AA5E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9D1544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E9B27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13A94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D5CA93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6D4B7B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998B064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268446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1B395B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18264F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818E65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513FF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B3415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78E64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E49AE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7BB8AA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B7942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726D8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83C70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F5B9B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ABBE4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652C7E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279D1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E2A3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0AF24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E4E53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CC1654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2570EE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83ACC65" w14:textId="77777777" w:rsidR="00944C3D" w:rsidRDefault="00944C3D" w:rsidP="00944C3D">
      <w:pPr>
        <w:rPr>
          <w:sz w:val="22"/>
          <w:szCs w:val="22"/>
        </w:rPr>
      </w:pPr>
    </w:p>
    <w:p w14:paraId="42C00EDD" w14:textId="77777777" w:rsidR="00944C3D" w:rsidRDefault="00944C3D" w:rsidP="00944C3D">
      <w:pPr>
        <w:rPr>
          <w:sz w:val="22"/>
          <w:szCs w:val="22"/>
        </w:rPr>
      </w:pPr>
    </w:p>
    <w:p w14:paraId="5D071BC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4C0DBC2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5BB8C1A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6FA87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21B3D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BFD83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AA55C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2A224160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CA8DD4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353DB28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AF7A92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0B2C48C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F32B66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78D30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E79C6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5126AC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52AD93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37DB1E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C3555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63F2CB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E96573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289D92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1A91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F62CB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0A3D82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8A912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9436E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E42E26B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111F03A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6DDB47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05E57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7E811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6F4D58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9B047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AB100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DFECB8E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72BDB4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888E1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63D05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D3CAB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13ECC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5796BACA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16F472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509EAE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88669D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0AA264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C88AA0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1EFB5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41E12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776757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A8A29C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6172CB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BFF97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5DB9D3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68524A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7CDD07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683B5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D04D7F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52ACB2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5C15D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63792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D9D998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DDD016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28AD5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327EC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15D645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217AC9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14490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E59AD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4822C2C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56DE377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6039B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37F44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E59C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A9393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E04E2A0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C76E0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88C5F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51E76B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CBCD4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31D931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5A6615C6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195E39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C545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052FA8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F01F754" w14:textId="77777777" w:rsidR="00944C3D" w:rsidRPr="003607F0" w:rsidRDefault="00944C3D" w:rsidP="00944C3D"/>
    <w:p w14:paraId="497A2D4E" w14:textId="77777777" w:rsidR="00F47675" w:rsidRPr="00944C3D" w:rsidRDefault="00F47675" w:rsidP="00944C3D"/>
    <w:sectPr w:rsidR="00F47675" w:rsidRPr="00944C3D" w:rsidSect="009E4B28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2C64C" w14:textId="77777777" w:rsidR="009E4B28" w:rsidRDefault="009E4B28">
      <w:r>
        <w:separator/>
      </w:r>
    </w:p>
  </w:endnote>
  <w:endnote w:type="continuationSeparator" w:id="0">
    <w:p w14:paraId="41BEC25D" w14:textId="77777777" w:rsidR="009E4B28" w:rsidRDefault="009E4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99D89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342D76E6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2436E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1D191E7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D1414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37384AF6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68F5A" w14:textId="77777777" w:rsidR="009E4B28" w:rsidRDefault="009E4B28">
      <w:r>
        <w:separator/>
      </w:r>
    </w:p>
  </w:footnote>
  <w:footnote w:type="continuationSeparator" w:id="0">
    <w:p w14:paraId="268D7F34" w14:textId="77777777" w:rsidR="009E4B28" w:rsidRDefault="009E4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429425">
    <w:abstractNumId w:val="13"/>
  </w:num>
  <w:num w:numId="2" w16cid:durableId="697588463">
    <w:abstractNumId w:val="17"/>
  </w:num>
  <w:num w:numId="3" w16cid:durableId="129792141">
    <w:abstractNumId w:val="8"/>
  </w:num>
  <w:num w:numId="4" w16cid:durableId="1605071193">
    <w:abstractNumId w:val="7"/>
  </w:num>
  <w:num w:numId="5" w16cid:durableId="169464599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70000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5513888">
    <w:abstractNumId w:val="20"/>
  </w:num>
  <w:num w:numId="8" w16cid:durableId="1055742930">
    <w:abstractNumId w:val="10"/>
  </w:num>
  <w:num w:numId="9" w16cid:durableId="121000924">
    <w:abstractNumId w:val="0"/>
  </w:num>
  <w:num w:numId="10" w16cid:durableId="1287194603">
    <w:abstractNumId w:val="19"/>
  </w:num>
  <w:num w:numId="11" w16cid:durableId="1653411401">
    <w:abstractNumId w:val="6"/>
  </w:num>
  <w:num w:numId="12" w16cid:durableId="743113242">
    <w:abstractNumId w:val="9"/>
  </w:num>
  <w:num w:numId="13" w16cid:durableId="369113690">
    <w:abstractNumId w:val="12"/>
  </w:num>
  <w:num w:numId="14" w16cid:durableId="210266164">
    <w:abstractNumId w:val="15"/>
  </w:num>
  <w:num w:numId="15" w16cid:durableId="973411279">
    <w:abstractNumId w:val="14"/>
  </w:num>
  <w:num w:numId="16" w16cid:durableId="1791822298">
    <w:abstractNumId w:val="2"/>
  </w:num>
  <w:num w:numId="17" w16cid:durableId="1339234127">
    <w:abstractNumId w:val="4"/>
  </w:num>
  <w:num w:numId="18" w16cid:durableId="1474442129">
    <w:abstractNumId w:val="11"/>
  </w:num>
  <w:num w:numId="19" w16cid:durableId="89397443">
    <w:abstractNumId w:val="5"/>
  </w:num>
  <w:num w:numId="20" w16cid:durableId="322201387">
    <w:abstractNumId w:val="18"/>
  </w:num>
  <w:num w:numId="21" w16cid:durableId="377049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47B97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3A6F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54A4B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3BA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5BAA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3760"/>
    <w:rsid w:val="007450CC"/>
    <w:rsid w:val="00752C7A"/>
    <w:rsid w:val="00755C3C"/>
    <w:rsid w:val="0076308E"/>
    <w:rsid w:val="007719DD"/>
    <w:rsid w:val="007772AA"/>
    <w:rsid w:val="007822F9"/>
    <w:rsid w:val="00790961"/>
    <w:rsid w:val="007936DE"/>
    <w:rsid w:val="00793C02"/>
    <w:rsid w:val="0079716F"/>
    <w:rsid w:val="007A7376"/>
    <w:rsid w:val="007B42AA"/>
    <w:rsid w:val="007B478D"/>
    <w:rsid w:val="007C57B6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C3129"/>
    <w:rsid w:val="009E1BB8"/>
    <w:rsid w:val="009E4B2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A4887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62EFC0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A4F08-E0F5-4D80-B7DC-FE0823E8D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2734</Words>
  <Characters>32621</Characters>
  <Application>Microsoft Office Word</Application>
  <DocSecurity>0</DocSecurity>
  <Lines>271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Marcela KOSTELNA</cp:lastModifiedBy>
  <cp:revision>2</cp:revision>
  <cp:lastPrinted>2009-07-30T10:15:00Z</cp:lastPrinted>
  <dcterms:created xsi:type="dcterms:W3CDTF">2025-03-13T12:44:00Z</dcterms:created>
  <dcterms:modified xsi:type="dcterms:W3CDTF">2025-03-13T12:44:00Z</dcterms:modified>
</cp:coreProperties>
</file>