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F3387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C3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19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E2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44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F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9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84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B2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5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E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E1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32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3B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6C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B7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C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2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8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14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E1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31F3F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6DD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E5C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53F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F9D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BD4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65A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ADE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0E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C5A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10A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093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6FC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496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82D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83F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B5E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782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F69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1E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F7C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714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6FB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490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ED1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7C7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CC8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FF4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1B6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618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A75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454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E0F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026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4B4C8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173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77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3A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859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188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64C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4D7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8C8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DBE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CE2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B9D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369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B1E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C3D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119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EF6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BDB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7F0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088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5DA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8C9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01F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5EC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3A4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F02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D4F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50E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BB8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89F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676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ACE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386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4A8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2B432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52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0D9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3E5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62D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877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BBB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659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710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5BB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24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CD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086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C58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529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F4B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A9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8E0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17F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0B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B03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5E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5DE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7E7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B1C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DE9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6AD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DC9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231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D50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52B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C8C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090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1BB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E184B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98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C3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33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60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895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28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53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84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35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972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81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8FD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86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37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22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E69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11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A5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B33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33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60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83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56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C90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39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BE0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78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57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40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E76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0D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A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A56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2AC61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AD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5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A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F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4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71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9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A3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8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9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29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B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4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A6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60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9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04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B899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B1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E5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56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1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E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08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8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5B3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FE0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9AF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81D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290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532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BB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38E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483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942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CB4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D708A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0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C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5D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E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D4A2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77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58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3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66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5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CD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E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A3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A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1C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8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590DF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38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F5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9E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2D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A1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5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DE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20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CC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40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38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6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B1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C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6B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3C6F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6A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0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C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0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98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9A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7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C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6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D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0F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59F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E6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E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5F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3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E9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D1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0B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AD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1D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D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D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D3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6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C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E5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539C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E7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F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3D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E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E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1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51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CEC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5BF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4C1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B43BA" w14:textId="67AC66F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456FC7">
              <w:rPr>
                <w:rFonts w:ascii="Arial" w:hAnsi="Arial"/>
                <w:lang w:eastAsia="sk-SK"/>
              </w:rPr>
              <w:t>2</w:t>
            </w:r>
            <w:r w:rsidR="00B30A43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13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D82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227A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81E5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FCB9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225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B5B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935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A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58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48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1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D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0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B343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1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1A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63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D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7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23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F7E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C4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91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B75E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27808E7" wp14:editId="01FA738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E45F9F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64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19B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4D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33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97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8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2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B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35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D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C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EC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C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203C1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7340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215BD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80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02F4516" wp14:editId="307A0934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A2DA2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4BFE0CF" wp14:editId="6020355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1F733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AC64FD" wp14:editId="46AB11D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6F10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BD7DCA4" wp14:editId="13384544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79862B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0C5F254" wp14:editId="74EE7C4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17EC10" w14:textId="30D6E56E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771833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B30A43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C5F2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D17EC10" w14:textId="30D6E56E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77183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B30A43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C234C24" wp14:editId="712D0DD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6B341" w14:textId="033475BD" w:rsidR="000B647F" w:rsidRDefault="0099716A" w:rsidP="00944C3D">
                                  <w:r>
                                    <w:t>20</w:t>
                                  </w:r>
                                  <w:r w:rsidR="00771833">
                                    <w:t>2</w:t>
                                  </w:r>
                                  <w:r w:rsidR="00B30A43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34C2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176B341" w14:textId="033475BD" w:rsidR="000B647F" w:rsidRDefault="0099716A" w:rsidP="00944C3D">
                            <w:r>
                              <w:t>20</w:t>
                            </w:r>
                            <w:r w:rsidR="00771833">
                              <w:t>2</w:t>
                            </w:r>
                            <w:r w:rsidR="00B30A43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879E32D" wp14:editId="270D13FC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58B6D6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7E941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6036A2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C0C3E6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BC46DD5" wp14:editId="79B6629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55288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4F01483" wp14:editId="694FDC80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8ED93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CAFE75" wp14:editId="01908DD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9E822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19D776D" wp14:editId="30FB44AD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66F240" w14:textId="55B03D59" w:rsidR="000B647F" w:rsidRDefault="0099716A" w:rsidP="00944C3D">
                                  <w:r>
                                    <w:t>20</w:t>
                                  </w:r>
                                  <w:r w:rsidR="00771833">
                                    <w:t>2</w:t>
                                  </w:r>
                                  <w:r w:rsidR="00B30A43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D776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566F240" w14:textId="55B03D59" w:rsidR="000B647F" w:rsidRDefault="0099716A" w:rsidP="00944C3D">
                            <w:r>
                              <w:t>20</w:t>
                            </w:r>
                            <w:r w:rsidR="00771833">
                              <w:t>2</w:t>
                            </w:r>
                            <w:r w:rsidR="00B30A43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286690B" wp14:editId="697892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C30449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18867CF" wp14:editId="7903593F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51B22A" w14:textId="194E7CD0" w:rsidR="000B647F" w:rsidRDefault="0099716A" w:rsidP="00944C3D">
                                  <w:r>
                                    <w:t>20</w:t>
                                  </w:r>
                                  <w:r w:rsidR="00771833">
                                    <w:t>2</w:t>
                                  </w:r>
                                  <w:r w:rsidR="00B30A43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867C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C51B22A" w14:textId="194E7CD0" w:rsidR="000B647F" w:rsidRDefault="0099716A" w:rsidP="00944C3D">
                            <w:r>
                              <w:t>20</w:t>
                            </w:r>
                            <w:r w:rsidR="00771833">
                              <w:t>2</w:t>
                            </w:r>
                            <w:r w:rsidR="00B30A43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083B90E" wp14:editId="285F089B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08F8B4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C3906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5885B40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90D4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8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BBE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1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F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E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E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3D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C4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F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4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04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0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6F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67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A1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2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8F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5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80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5F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1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D0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81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56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0E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B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C38A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C5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287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14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0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D8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A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B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C8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25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D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5A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B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8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DB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5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B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9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4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11C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706F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3EFD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647A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7C56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FF2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4E1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B8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BB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BA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21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1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3E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A9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B5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BFF7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1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E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A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F5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64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3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7D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8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2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CE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B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D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EF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54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6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93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9D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3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88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36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429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2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C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D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1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C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C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EE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8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9700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2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7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D6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B6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B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AE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58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07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6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3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A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18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E1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D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A9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C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96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00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BE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E2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F3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70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1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B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4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EB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5B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E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7287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79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5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7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01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9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B8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2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E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1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71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C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2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95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F9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FB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B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1B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C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78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75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73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19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4B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F54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2A9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39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3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3D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B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9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A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1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7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49F2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6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60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0F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D1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F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1A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6A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9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A4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33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89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89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35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6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E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64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4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A0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B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60B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B88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9F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DA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FF8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95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D93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B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C1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E933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8D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4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0D9F6D3" wp14:editId="24DEF8A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D2A6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7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9B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2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49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9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6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A2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B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B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2A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A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E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2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7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F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8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4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5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4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3B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F7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4A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B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8F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89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D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3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A2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1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81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F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617B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E1A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28747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096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2C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8F6367A" wp14:editId="389499F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E75C79" w14:textId="77777777" w:rsidR="000B647F" w:rsidRPr="00391121" w:rsidRDefault="009D0BD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31202918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9D0BD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31202918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BE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B7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D5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2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AB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1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C5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2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7D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E2B886" wp14:editId="0FCDBDD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6198DF" w14:textId="77777777" w:rsidR="000B647F" w:rsidRPr="00391121" w:rsidRDefault="009D0BD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2021382077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9D0BD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2021382077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82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1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DD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89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D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6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70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68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F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B6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17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2B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C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4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27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1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FAAD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5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6B03F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80B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2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B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43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0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B6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35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9A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E5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C9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D0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CD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1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F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2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81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C71F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C8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D13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19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2F83CFD" wp14:editId="6848A0F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4932C6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5E41E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 xml:space="preserve">Karpatská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5E41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 xml:space="preserve">Karpatská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6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5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1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C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F7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7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9A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F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D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8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9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16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E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D0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B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DA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7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3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BD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1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0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8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D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4A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37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9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5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43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C3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1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42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D589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63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696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C9D5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A066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6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2D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1D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5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6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2E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E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2F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A3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9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1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2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3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14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9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C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4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45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C1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18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4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E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6B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3DE68D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04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554ACAD" wp14:editId="5C714D7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D239E8" w14:textId="77777777" w:rsidR="000B647F" w:rsidRPr="00391121" w:rsidRDefault="009D0BD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Karpatská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9D0BD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Karpatská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887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F6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67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7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51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E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4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17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2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65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FD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0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C6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CB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DB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71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D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1B618FE" wp14:editId="41E9695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21958A" w14:textId="77777777" w:rsidR="000B647F" w:rsidRDefault="009D0BDD" w:rsidP="00944C3D">
                                  <w:r>
                                    <w:t>3061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9D0BDD" w:rsidP="00944C3D">
                            <w:r>
                              <w:t>3061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50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B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48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9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1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88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277F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2809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CC2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E3C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8F02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34C94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27A263D" wp14:editId="1319CC8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915C18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FC80CC4" wp14:editId="189E9E1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FBB4D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D910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569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0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70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ED89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D6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C86A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8246906" wp14:editId="47DDBE4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BDF26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6D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5A9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A30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14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A3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59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27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0940D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ACEFE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0D9A55A" wp14:editId="58A9355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0D9E8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07D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B8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60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3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5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0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0A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6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0942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F7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2324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3CBA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AD795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E6FA3DD" wp14:editId="4BEE590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D5033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9E9E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3A31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9A6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6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DF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C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B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F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0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8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72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D5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C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B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44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F4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B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5C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0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D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C0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5D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4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90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9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9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B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CF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C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A73B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4B0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7F4C41" w14:textId="765DDE6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71833">
              <w:rPr>
                <w:rFonts w:ascii="Arial" w:hAnsi="Arial"/>
                <w:lang w:eastAsia="sk-SK"/>
              </w:rPr>
              <w:t>17.3.202</w:t>
            </w:r>
            <w:r w:rsidR="00B30A43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9D3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3BA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FF8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F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A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BAB9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A24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31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53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06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74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530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7F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9334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786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28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34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C7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41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E6E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7B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1D85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574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7F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59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A7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2C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71EC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90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A3BE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9F6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10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29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E6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58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80B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A8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C61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E1C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F1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8E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E9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1A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D54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2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2665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F6B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F4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0D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EC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5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410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EB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51D3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0F1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63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91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E0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DE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7121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73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504C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9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FCA7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87470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8BC541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F30F4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69E32F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E15361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EC8274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F98C23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25F7A85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BF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97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B5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E035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6CE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78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E5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7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F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19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B0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2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2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FA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D3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B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B9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68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F5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3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0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A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5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F3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863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24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D4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8905E9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588B546" w14:textId="77777777" w:rsidR="00944C3D" w:rsidRDefault="00944C3D" w:rsidP="00944C3D">
      <w:pPr>
        <w:rPr>
          <w:rFonts w:ascii="Arial" w:hAnsi="Arial"/>
        </w:rPr>
      </w:pPr>
    </w:p>
    <w:p w14:paraId="089EF4A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551D7E2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77E11FC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A84CCA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3AB45C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C9FF453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6D1BA06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F6CED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E49B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D31DD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7AF616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7E6021C" w14:textId="77777777" w:rsidR="00944C3D" w:rsidRPr="008D0433" w:rsidRDefault="009D0BDD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Ondriška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Juraj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DEBD2E6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069C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3EC90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E3954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86CDF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CB6D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9B4266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9B3D1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26CF3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8CB55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4F206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C9B68C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10FBE9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4104D8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07BDCC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AD0E3B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ABC597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6C010D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1535C0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2A1975D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45FD5FE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4556D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C610F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419120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C3898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244747E" w14:textId="1CB4D011" w:rsidR="00944C3D" w:rsidRPr="008D0433" w:rsidRDefault="00456FC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735C025" w14:textId="7E4A0D42" w:rsidR="00944C3D" w:rsidRPr="008D0433" w:rsidRDefault="0077183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44C3D" w:rsidRPr="008D0433" w14:paraId="1C6380A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0D54E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220AC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A86B1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ADE51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04B2D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F2B04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051AE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82960D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239B1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A5718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A57AC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C356D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CE7B2D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C51DE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817FB8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B1A670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F0504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444F64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4A9FCD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856346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E251AE5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085CE5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849788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C95556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5A2CC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17EFB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F9405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050E51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7FADD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E2101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3445A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55D06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A72C3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FC045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E40BB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158C1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B2997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59D42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D13D6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ACBB5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9C59D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02F678B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5A422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4CE5A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B5FCF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5B973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68612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4078B7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21B746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24CB4C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3C04D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35B90C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ACD049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635215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F4BF6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0489A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C5539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C83D59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8A6493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E5490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D2F31C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4DCAE95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6959E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4EF3E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93D2A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A817E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DB88BB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1227B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2F409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7258B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66CF9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5149B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BD495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56D3F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B2976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0B204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00543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1870F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57D0A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8F902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3E1C2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9EB3F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2ACAD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58180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43BB3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168DA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CD797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96B5E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72593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79944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DF75D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B9926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31B6B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63C0AF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87D4FD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A6CC81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A45042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4BD384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A254CE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404AB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396501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996D8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EE4BAA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C2D87AD" w14:textId="77777777" w:rsidTr="00503750">
        <w:tc>
          <w:tcPr>
            <w:tcW w:w="2302" w:type="dxa"/>
            <w:vAlign w:val="center"/>
          </w:tcPr>
          <w:p w14:paraId="47D919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EAE10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6C735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34B36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786D7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B09D6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379EF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7DFB4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A1497C6" w14:textId="77777777" w:rsidTr="00503750">
        <w:tc>
          <w:tcPr>
            <w:tcW w:w="15593" w:type="dxa"/>
            <w:gridSpan w:val="8"/>
            <w:vAlign w:val="center"/>
          </w:tcPr>
          <w:p w14:paraId="69BAB0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DB28318" w14:textId="77777777" w:rsidTr="00503750">
        <w:tc>
          <w:tcPr>
            <w:tcW w:w="2302" w:type="dxa"/>
            <w:vAlign w:val="center"/>
          </w:tcPr>
          <w:p w14:paraId="430F4C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CF25A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8376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5DD0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0CBE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E820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4061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EDED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A4474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5BEB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57817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323E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8E63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8456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FE96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DAAA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C326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6E982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F4E77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05149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728D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9871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3D70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1E40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AD51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1436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0CAAA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BD051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1E12D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68E0E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DE96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472D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B34D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A4D8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1343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12E4C2D" w14:textId="77777777" w:rsidTr="00503750">
        <w:tc>
          <w:tcPr>
            <w:tcW w:w="2302" w:type="dxa"/>
            <w:vAlign w:val="center"/>
          </w:tcPr>
          <w:p w14:paraId="7FFB3D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47914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265E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F547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B9EA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5917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DF37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4F6D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120644" w14:textId="77777777" w:rsidTr="00503750">
        <w:tc>
          <w:tcPr>
            <w:tcW w:w="15593" w:type="dxa"/>
            <w:gridSpan w:val="8"/>
            <w:vAlign w:val="center"/>
          </w:tcPr>
          <w:p w14:paraId="482D47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DB945BC" w14:textId="77777777" w:rsidTr="00503750">
        <w:tc>
          <w:tcPr>
            <w:tcW w:w="2302" w:type="dxa"/>
            <w:vAlign w:val="center"/>
          </w:tcPr>
          <w:p w14:paraId="2A8706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91C54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D0E9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9EE7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2AC8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4DD7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5D17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57F0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180C0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7B527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BAC8F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14F2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B75C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64EA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7993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29C6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A828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CE37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692F9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F7D9F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4C5C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8517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E09F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937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BCFD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66F9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F4CB94" w14:textId="77777777" w:rsidTr="00503750">
        <w:tc>
          <w:tcPr>
            <w:tcW w:w="2302" w:type="dxa"/>
            <w:vAlign w:val="center"/>
          </w:tcPr>
          <w:p w14:paraId="445EA5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DFFB0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14EE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136E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72DC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715A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9AA7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0B92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5C0C9B" w14:textId="77777777" w:rsidTr="00503750">
        <w:tc>
          <w:tcPr>
            <w:tcW w:w="15593" w:type="dxa"/>
            <w:gridSpan w:val="8"/>
            <w:vAlign w:val="center"/>
          </w:tcPr>
          <w:p w14:paraId="5F32BB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F881370" w14:textId="77777777" w:rsidTr="00503750">
        <w:tc>
          <w:tcPr>
            <w:tcW w:w="2302" w:type="dxa"/>
            <w:vAlign w:val="center"/>
          </w:tcPr>
          <w:p w14:paraId="3E5C5B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82817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17AB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0C04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0427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5972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7A81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BC29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771A0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25E5B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8DE61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5492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82C5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FFD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CAA6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641A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634C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444F9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52D8B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F517A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DDD4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334B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DEA9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1258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D24D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FCA4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21D6B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DAF0A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F301A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7249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768F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64F8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95C4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A1A8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CC92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E60F6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5364A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1C3BD4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AEA25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3B74B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DA7C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F096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C616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BB2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6E4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6C10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FF041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D410E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3CDB0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FB0D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45BA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1E9C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54C0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657B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4DCE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4CAB36" w14:textId="77777777" w:rsidR="00944C3D" w:rsidRDefault="00944C3D" w:rsidP="00944C3D">
      <w:pPr>
        <w:rPr>
          <w:rFonts w:ascii="Arial" w:hAnsi="Arial"/>
          <w:b/>
        </w:rPr>
      </w:pPr>
    </w:p>
    <w:p w14:paraId="3C51340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BF4CB6E" w14:textId="77777777" w:rsidTr="00503750">
        <w:tc>
          <w:tcPr>
            <w:tcW w:w="1944" w:type="dxa"/>
            <w:vAlign w:val="center"/>
          </w:tcPr>
          <w:p w14:paraId="12468C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79813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3299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04A0D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403F0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632C2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469FC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11391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6CE07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8F7D8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743C6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E303F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920B689" w14:textId="77777777" w:rsidTr="00503750">
        <w:tc>
          <w:tcPr>
            <w:tcW w:w="15685" w:type="dxa"/>
            <w:gridSpan w:val="12"/>
            <w:vAlign w:val="center"/>
          </w:tcPr>
          <w:p w14:paraId="792D47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8FEAEEF" w14:textId="77777777" w:rsidTr="00503750">
        <w:tc>
          <w:tcPr>
            <w:tcW w:w="1944" w:type="dxa"/>
            <w:vAlign w:val="center"/>
          </w:tcPr>
          <w:p w14:paraId="57078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7AB7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2DE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771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9DA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8D2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63D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965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D0B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EBA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AA8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C0B5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F3E3F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D89E7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E8AD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0A456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86E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983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165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C4A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559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89C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9F7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88D8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5F24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74E5D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97D93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19969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5786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540D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924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78C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F5A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EF99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E2D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17A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17A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B74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DA5EA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EA14E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D42F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2D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846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3039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ADE7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45B0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38D1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5EF9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3ECC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E669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1A04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998FDBC" w14:textId="77777777" w:rsidTr="00503750">
        <w:tc>
          <w:tcPr>
            <w:tcW w:w="1944" w:type="dxa"/>
            <w:vAlign w:val="center"/>
          </w:tcPr>
          <w:p w14:paraId="1D6E19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3D69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AE0B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9467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9B9C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D79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88C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1F06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5A3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AC1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3D2C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CEE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3043A9" w14:textId="77777777" w:rsidTr="00503750">
        <w:tc>
          <w:tcPr>
            <w:tcW w:w="15685" w:type="dxa"/>
            <w:gridSpan w:val="12"/>
            <w:vAlign w:val="center"/>
          </w:tcPr>
          <w:p w14:paraId="1D4AC9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B7DCF9E" w14:textId="77777777" w:rsidTr="00503750">
        <w:tc>
          <w:tcPr>
            <w:tcW w:w="1944" w:type="dxa"/>
            <w:vAlign w:val="center"/>
          </w:tcPr>
          <w:p w14:paraId="2BA092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A288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0568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9B2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56C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F2E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C18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BAE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75C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4BAD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4549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BFD3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2F824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49298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6EC4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B7D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19A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BD7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77A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C83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117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CE20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C0C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CE23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DCB7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D1A1E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3A639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F81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0D2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015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935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00D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D862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50D7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659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794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BFA5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D6E4E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EB6199" w14:textId="77777777" w:rsidTr="00503750">
        <w:tc>
          <w:tcPr>
            <w:tcW w:w="1944" w:type="dxa"/>
            <w:vAlign w:val="center"/>
          </w:tcPr>
          <w:p w14:paraId="043C10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F4D12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C53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9E0A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CDF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D869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5EB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D54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465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107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CC1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0024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32C186" w14:textId="77777777" w:rsidTr="00503750">
        <w:tc>
          <w:tcPr>
            <w:tcW w:w="15685" w:type="dxa"/>
            <w:gridSpan w:val="12"/>
            <w:vAlign w:val="center"/>
          </w:tcPr>
          <w:p w14:paraId="6B0BEA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94D7EBF" w14:textId="77777777" w:rsidTr="00503750">
        <w:tc>
          <w:tcPr>
            <w:tcW w:w="1944" w:type="dxa"/>
            <w:vAlign w:val="center"/>
          </w:tcPr>
          <w:p w14:paraId="0D370D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40C7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DEF8A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9F8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5D1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9016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C3B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19B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1071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E61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A19D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2DA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27B292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D0409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EF8F8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733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974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D17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BEE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50D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901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3BA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104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82F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58D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534AC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FFA7F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7EAF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0E8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F00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29F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A1C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30F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34A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207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E40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ADB9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F6C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F35D8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B68FE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5F09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FA7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899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AB6D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A1C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8630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0A8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C69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D77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29C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D8D8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1CDB9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D5904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89E5D8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D2218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0236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A6CE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3F59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661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B52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A34C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B24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EEB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2B0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0E2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142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E10BB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E764E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BB010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C695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FDAC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FC0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CE3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56D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523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04A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0825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927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C35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8AF46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CEB82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7ACA5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9852DF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BB14B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9F4E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03B459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5413E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10A2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07A75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CE982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54264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9D746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3ABA9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B97EE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891A53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988A1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9D7B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C38F4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85BBE2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115E73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29ABC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5442E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B425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9D0AF22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0539B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28286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4660B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54F03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5DB8C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299EE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6625B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341E2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39028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C744A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64E8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7629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1AFBC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2F95B69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63A2A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07110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C9617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0599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2D271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E6565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9068A14" w14:textId="77777777" w:rsidTr="00503750">
        <w:trPr>
          <w:trHeight w:val="1073"/>
        </w:trPr>
        <w:tc>
          <w:tcPr>
            <w:tcW w:w="3614" w:type="dxa"/>
            <w:vMerge/>
          </w:tcPr>
          <w:p w14:paraId="733497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9F00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5ECDA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A8C4F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3D747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4D631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82F48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E47D160" w14:textId="77777777" w:rsidTr="00503750">
        <w:trPr>
          <w:trHeight w:val="283"/>
        </w:trPr>
        <w:tc>
          <w:tcPr>
            <w:tcW w:w="3614" w:type="dxa"/>
          </w:tcPr>
          <w:p w14:paraId="5AEBC7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25925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F4E3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DB850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E30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8DF7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5093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CB5A617" w14:textId="77777777" w:rsidTr="00503750">
        <w:trPr>
          <w:trHeight w:val="283"/>
        </w:trPr>
        <w:tc>
          <w:tcPr>
            <w:tcW w:w="3614" w:type="dxa"/>
          </w:tcPr>
          <w:p w14:paraId="043827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4EE7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301FF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EC09E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80A0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A98A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E2496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D17E89A" w14:textId="77777777" w:rsidTr="00503750">
        <w:trPr>
          <w:trHeight w:val="283"/>
        </w:trPr>
        <w:tc>
          <w:tcPr>
            <w:tcW w:w="3614" w:type="dxa"/>
          </w:tcPr>
          <w:p w14:paraId="0FB1BD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BF25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FFE1A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246B1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D222E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6734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67C5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943129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D2C2E7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6AE98B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2FFC4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91211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52BAF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7F39D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7DD48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F3620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A8879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09ACE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DF6F8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FF2FF2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32510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D65D30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3477A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FDF29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514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39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1645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773A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014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93A2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BDF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CFDA8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5EDE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07E9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253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2FC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FCBD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F89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196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7B4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644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62821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FE20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436F9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13B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2DE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3A6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AE3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72F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4B1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EDF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8536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258C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08B72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0C69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D003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CFE8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764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39B2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1333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427C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45192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9A4D3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B9011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065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8BC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822D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17CC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FD19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D73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981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480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5E2A1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5F8302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D990E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597D7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024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BBA0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0C8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6CD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2CC7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ECF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EEF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B422C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5D18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7714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0B1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2C0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555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AE3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3CF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813A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A37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CA685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A6CE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142B8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ACE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DF3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46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9AA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504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DA4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85EA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F8B70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1289F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4444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3DD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C71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FEC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7F9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D0B1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279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33CA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6F798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39342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E9B643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95C02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9F97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E524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C5B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D07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FE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290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0B0E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3C6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9312C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A60C07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CC55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A0A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3B6B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A47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ED5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8D3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968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046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44FDD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CA0F5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7BC7E2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541C6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73F4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7A60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C4AD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3DA6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2F4B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6211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460D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7461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D0F3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2551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BBCD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D38E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11EB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772F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57D7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EFA9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461228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996D8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E3331A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D053C3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CE50F8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F835196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A91BB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D901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717E9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B6FEF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3580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C4E5B3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BDD98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1ED2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8A2F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5ACA8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18CBC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D4E4E0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50F64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8D13B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13B785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184F91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551D3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BB3F21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01418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0ACA9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F0A3F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738796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9643C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34AECF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15AC4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23531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DC7F1E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A97674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D6128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C79047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C71A2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84978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FB69ED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BF874C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A5960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66B01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9AD7AD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4D43C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22DBDF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DDD86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C3537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A7F09E0" w14:textId="77777777" w:rsidR="00944C3D" w:rsidRDefault="00944C3D" w:rsidP="00944C3D">
      <w:pPr>
        <w:rPr>
          <w:rFonts w:ascii="Arial" w:hAnsi="Arial"/>
          <w:b/>
        </w:rPr>
      </w:pPr>
    </w:p>
    <w:p w14:paraId="46AA98D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0F3BD6E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9B628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C2975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D80E5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4EDD1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289F1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86BD54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1B6DA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EF8EE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ED2D3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8FD4C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5A2F5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BE334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665F0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FC2A8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9D76C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708BFE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6D691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08DD3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C0364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923DA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91C34F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BB791E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C6408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4B762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A38C9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FE955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2B3730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085ED38" w14:textId="77777777" w:rsidTr="00503750">
        <w:tc>
          <w:tcPr>
            <w:tcW w:w="2835" w:type="dxa"/>
            <w:vAlign w:val="center"/>
          </w:tcPr>
          <w:p w14:paraId="594FF6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BA156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78448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D4DE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96D61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42F95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9F18FF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CEA41E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1EF1C79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243AD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F1ADE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AA784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D4F617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A9916E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32CFF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0435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BCF7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73EC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3FD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787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67471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A3CF7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FF217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7E0D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CE7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25E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50E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9BB34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51F58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E9CD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579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F3E0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B7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AFD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4CAEC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7398E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611F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FC3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9F3C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E22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1F3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3D992F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3D9E0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8748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849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C670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DA0C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0FF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AE744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32A98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41A43B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479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CD82D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20669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0C809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0B09E7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2BB212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FF4AA2B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830FFE6" w14:textId="77777777" w:rsidR="00944C3D" w:rsidRDefault="00944C3D" w:rsidP="00944C3D">
      <w:pPr>
        <w:rPr>
          <w:rFonts w:ascii="Arial" w:hAnsi="Arial"/>
          <w:b/>
        </w:rPr>
      </w:pPr>
    </w:p>
    <w:p w14:paraId="7AD5F0F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9C4FD61" w14:textId="77777777" w:rsidTr="00503750">
        <w:tc>
          <w:tcPr>
            <w:tcW w:w="2835" w:type="dxa"/>
            <w:vAlign w:val="center"/>
          </w:tcPr>
          <w:p w14:paraId="7C895E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3CF3FA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6D280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491A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275C6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B5A7E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816D8D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53948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A15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FA9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349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AFE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1AA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994DF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F8927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BCB2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2C1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E4C3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377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E29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32265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44FA4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E7480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6D2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7B4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7FC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377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10AD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7F4DF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8207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B8F6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CD59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F58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555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FF42E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4F8D6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94DDA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C89E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8358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E44D1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6FA44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FB5F6A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2C425A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1B0600D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9E47D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DBC47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DFF2999" w14:textId="77777777" w:rsidTr="00503750">
        <w:trPr>
          <w:trHeight w:val="699"/>
        </w:trPr>
        <w:tc>
          <w:tcPr>
            <w:tcW w:w="3502" w:type="dxa"/>
            <w:vMerge/>
          </w:tcPr>
          <w:p w14:paraId="505A56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4AE86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6678F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3E8369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0EBBF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F16DC6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B11C61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063E1F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E8241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628E8FB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A7EDFF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6F9639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2DFF6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4FF7FF0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8DBE5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86F5C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34966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0E3CB33C" w14:textId="77777777" w:rsidTr="00503750">
        <w:trPr>
          <w:trHeight w:val="593"/>
        </w:trPr>
        <w:tc>
          <w:tcPr>
            <w:tcW w:w="3497" w:type="dxa"/>
          </w:tcPr>
          <w:p w14:paraId="137B53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D376E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2A7E6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43470B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B4C2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697F5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AD9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50BFD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D62B7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4EA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F12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10B8D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DB8A1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4E8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CCB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357E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908F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FEADC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10AF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C7F9E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39463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47E4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283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94FD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6CACA3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BC7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E4F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6B11C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DDD1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ACD2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6DBF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C6F25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9589B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D0C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99A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5478B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4B7E5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39E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9F3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E4E6F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EA781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B10E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C815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246BC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7D3E9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D7D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9E9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AEC486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E48197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06F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B0C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B6048D" w14:textId="77777777" w:rsidR="00944C3D" w:rsidRDefault="00944C3D" w:rsidP="00944C3D">
      <w:pPr>
        <w:rPr>
          <w:rFonts w:ascii="Arial" w:hAnsi="Arial"/>
          <w:b/>
        </w:rPr>
      </w:pPr>
    </w:p>
    <w:p w14:paraId="69D94DB8" w14:textId="77777777" w:rsidR="00944C3D" w:rsidRDefault="00944C3D" w:rsidP="00944C3D">
      <w:pPr>
        <w:rPr>
          <w:rFonts w:ascii="Arial" w:hAnsi="Arial"/>
          <w:b/>
        </w:rPr>
      </w:pPr>
    </w:p>
    <w:p w14:paraId="50877B09" w14:textId="77777777" w:rsidR="00944C3D" w:rsidRDefault="00944C3D" w:rsidP="00944C3D">
      <w:pPr>
        <w:rPr>
          <w:rFonts w:ascii="Arial" w:hAnsi="Arial"/>
          <w:b/>
        </w:rPr>
      </w:pPr>
    </w:p>
    <w:p w14:paraId="7887F763" w14:textId="77777777" w:rsidR="00944C3D" w:rsidRDefault="00944C3D" w:rsidP="00944C3D">
      <w:pPr>
        <w:rPr>
          <w:rFonts w:ascii="Arial" w:hAnsi="Arial"/>
          <w:b/>
        </w:rPr>
      </w:pPr>
    </w:p>
    <w:p w14:paraId="132A791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2FC1A474" w14:textId="77777777" w:rsidTr="00503750">
        <w:tc>
          <w:tcPr>
            <w:tcW w:w="2622" w:type="dxa"/>
            <w:vAlign w:val="center"/>
          </w:tcPr>
          <w:p w14:paraId="5F7539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F3D3F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BB8EC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047B2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9A1B7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C0CB9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F3C06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CE28D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A5025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2446AE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2CECA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B73836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5C633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2FB675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BF3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328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BBB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4C6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D06E36B" w14:textId="77777777" w:rsidTr="00503750">
        <w:tc>
          <w:tcPr>
            <w:tcW w:w="2622" w:type="dxa"/>
            <w:vAlign w:val="center"/>
          </w:tcPr>
          <w:p w14:paraId="498600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4DF8E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F79C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4DFD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FBA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CD7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6A2B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F1A546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C4F4E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98AD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B88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001E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991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AF3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8DFA02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02447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ADB1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CF8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D7E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5895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643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0EC4E86" w14:textId="77777777" w:rsidTr="00503750">
        <w:tc>
          <w:tcPr>
            <w:tcW w:w="2622" w:type="dxa"/>
            <w:vAlign w:val="center"/>
          </w:tcPr>
          <w:p w14:paraId="260F53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4F0239B" w14:textId="3B2BE832" w:rsidR="00944C3D" w:rsidRPr="008C56AB" w:rsidRDefault="00A50AD9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7848</w:t>
            </w:r>
          </w:p>
        </w:tc>
        <w:tc>
          <w:tcPr>
            <w:tcW w:w="1275" w:type="dxa"/>
            <w:vAlign w:val="center"/>
          </w:tcPr>
          <w:p w14:paraId="7B92CDC4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9ECDDF3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F0B9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84BA50" w14:textId="5B5290DF" w:rsidR="00944C3D" w:rsidRPr="008C56AB" w:rsidRDefault="00A50AD9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7463</w:t>
            </w:r>
          </w:p>
        </w:tc>
      </w:tr>
      <w:tr w:rsidR="0099716A" w:rsidRPr="00050529" w14:paraId="4DB93C2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8D65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F6CD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3C3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4F9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415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E44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D69256C" w14:textId="77777777" w:rsidTr="00503750">
        <w:tc>
          <w:tcPr>
            <w:tcW w:w="2622" w:type="dxa"/>
            <w:vAlign w:val="center"/>
          </w:tcPr>
          <w:p w14:paraId="56447D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C8AB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DB4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A33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2195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71F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E4423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5CD9BF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3A0E5F2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ECC43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D3F5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A47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E79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EED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4D0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46C022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6414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E691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DD7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576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1E1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D43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A7750E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9BD6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B914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9816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A0F8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7CC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F35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BA961C5" w14:textId="77777777" w:rsidTr="00503750">
        <w:tc>
          <w:tcPr>
            <w:tcW w:w="2622" w:type="dxa"/>
            <w:vAlign w:val="center"/>
          </w:tcPr>
          <w:p w14:paraId="7E6870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7B8B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3A5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F55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572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F9F7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BA99196" w14:textId="77777777" w:rsidTr="00503750">
        <w:tc>
          <w:tcPr>
            <w:tcW w:w="2622" w:type="dxa"/>
            <w:vAlign w:val="center"/>
          </w:tcPr>
          <w:p w14:paraId="7C1883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36C5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86B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1ED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E4B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5F5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722433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4323A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1BB7066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D3AB6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639106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BBF374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B9273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878A3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1E363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C65863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D12A30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F048B6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FACE6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DA35C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74F13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3659E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72302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F3DEF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24FE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33A50E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5286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1716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EB672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825A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F1DCF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9B7A6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FB3E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C63D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43FC1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D51C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A50A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F805F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888E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1AEA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7857FE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4001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DCCA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D5984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17B6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78F1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2D5046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0E3B9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BD10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134362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2238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0B3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C9A0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9C974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DCF9E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6B25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4B417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3634B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57F2D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1AB9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13D3D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5F01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F43E1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6FF90B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9AFF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B72B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5FEF2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C08D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3CC2E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70D27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A150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0342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42482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BA21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8727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60924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1CEF4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A353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6B73F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414FBE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1140E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F3082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A8B8E4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49D323A" w14:textId="77777777" w:rsidTr="00503750">
        <w:tc>
          <w:tcPr>
            <w:tcW w:w="2835" w:type="dxa"/>
            <w:vAlign w:val="center"/>
          </w:tcPr>
          <w:p w14:paraId="56DE7E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0A707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2CB49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BBD58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A0480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9BCA1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0B42282" w14:textId="77777777" w:rsidTr="00503750">
        <w:tc>
          <w:tcPr>
            <w:tcW w:w="2835" w:type="dxa"/>
            <w:vAlign w:val="center"/>
          </w:tcPr>
          <w:p w14:paraId="5D9CC4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21F8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61F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6DB5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D95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25D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C38322" w14:textId="77777777" w:rsidTr="00503750">
        <w:tc>
          <w:tcPr>
            <w:tcW w:w="2835" w:type="dxa"/>
            <w:vAlign w:val="center"/>
          </w:tcPr>
          <w:p w14:paraId="799CB7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C482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3D5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31E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725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AB5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E06666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88A7D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40622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5D281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D7428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204F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8CF6A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35BC547" w14:textId="77777777" w:rsidTr="00503750">
        <w:tc>
          <w:tcPr>
            <w:tcW w:w="2835" w:type="dxa"/>
            <w:vAlign w:val="center"/>
          </w:tcPr>
          <w:p w14:paraId="62C534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2700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B634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6E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C26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0BE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85F377" w14:textId="77777777" w:rsidTr="00503750">
        <w:tc>
          <w:tcPr>
            <w:tcW w:w="2835" w:type="dxa"/>
            <w:vAlign w:val="center"/>
          </w:tcPr>
          <w:p w14:paraId="42ABFD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B364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FAF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B7E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32F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05E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48CCD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FDA0F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BA1959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F4BF5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5E0FD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92F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78E07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DBA4D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BE80F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0AC6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472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F19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BFF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5F08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4FB27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B7E112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411C6BA" w14:textId="77777777" w:rsidTr="00503750">
        <w:tc>
          <w:tcPr>
            <w:tcW w:w="2552" w:type="dxa"/>
            <w:shd w:val="clear" w:color="auto" w:fill="auto"/>
            <w:vAlign w:val="center"/>
          </w:tcPr>
          <w:p w14:paraId="3E6455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A2BAE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8E446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869A2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77EBC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F70A10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90193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C8C3AD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AB9BA2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227033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DB2624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D8DFED6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EDE37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DFA647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9EC4D3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95B351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B105B5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B7641D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2C8B6B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D3C4B69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9173E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BB797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A07DF4E" w14:textId="77777777" w:rsidTr="00503750">
        <w:tc>
          <w:tcPr>
            <w:tcW w:w="4395" w:type="dxa"/>
            <w:vMerge/>
          </w:tcPr>
          <w:p w14:paraId="3D25FE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5A6D1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BBBAD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3294A1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B0E65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25A2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88DCE1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67AFDB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20C0B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313C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17072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1DFB464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7647A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4C6CC3B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7995C6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42D3B24" w14:textId="77777777" w:rsidTr="00503750">
        <w:tc>
          <w:tcPr>
            <w:tcW w:w="4395" w:type="dxa"/>
            <w:vAlign w:val="center"/>
          </w:tcPr>
          <w:p w14:paraId="7E181B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DDC0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8EA3C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C1B925E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642C3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A417D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7B3E8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DB77D4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8CB16C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234FE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2753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BD3E4C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34E8F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7D663AC" w14:textId="7EE488AA" w:rsidR="00944C3D" w:rsidRPr="008C56AB" w:rsidRDefault="006F1FF1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14917</w:t>
            </w:r>
          </w:p>
        </w:tc>
        <w:tc>
          <w:tcPr>
            <w:tcW w:w="2835" w:type="dxa"/>
            <w:vAlign w:val="center"/>
          </w:tcPr>
          <w:p w14:paraId="16BA80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AFCD3D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057399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6857AFA" w14:textId="77777777" w:rsidTr="00503750">
        <w:tc>
          <w:tcPr>
            <w:tcW w:w="4395" w:type="dxa"/>
            <w:vAlign w:val="center"/>
          </w:tcPr>
          <w:p w14:paraId="1D48497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9363E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1124FA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A7E445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9CB981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296B14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1CB5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CB46E1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90F7A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1E0C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83E6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2D71AD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0F117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C147A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8A527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A51EE34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12CDD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514CAB0B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54A9C11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4C27D9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42BF2F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513EE4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A8F4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458A56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CF40C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F6027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D704A34" w14:textId="77777777" w:rsidTr="00503750">
        <w:tc>
          <w:tcPr>
            <w:tcW w:w="1843" w:type="dxa"/>
            <w:vAlign w:val="center"/>
          </w:tcPr>
          <w:p w14:paraId="7CCA659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BA7B56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BE6498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CA0245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69F55D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9AD7F3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FF60D7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4598198" w14:textId="77777777" w:rsidTr="00503750">
        <w:tc>
          <w:tcPr>
            <w:tcW w:w="1843" w:type="dxa"/>
            <w:vAlign w:val="center"/>
          </w:tcPr>
          <w:p w14:paraId="17DB85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BACE7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27D7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9283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B949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3E24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FDDE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860952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8CD68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B255C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643B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4A3E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5B71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209F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851A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5076140" w14:textId="77777777" w:rsidTr="00503750">
        <w:tc>
          <w:tcPr>
            <w:tcW w:w="1843" w:type="dxa"/>
            <w:vAlign w:val="center"/>
          </w:tcPr>
          <w:p w14:paraId="5C473C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3E62F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B6AF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7BB7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C11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487F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455C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E2B5D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72A90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6E7AD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01C3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BC48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472C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9179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F77A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F3F154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09DB0C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C92F80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42713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FF610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39BC3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F60A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F81B6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2212C9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B8CC9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6F2F0E4" w14:textId="77777777" w:rsidTr="00503750">
        <w:trPr>
          <w:trHeight w:val="664"/>
        </w:trPr>
        <w:tc>
          <w:tcPr>
            <w:tcW w:w="3372" w:type="dxa"/>
          </w:tcPr>
          <w:p w14:paraId="558C882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B4F2F5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7D7A5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83E9EF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11012A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0A85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255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D970B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56509A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0300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89A7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C3A0D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DC5E6A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C2EB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CF0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64833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EFD918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0C49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F3D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1D9FC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C0A423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09C5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697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758FB3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E86EA5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D9A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2FF2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16C98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43E117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C43FDE3" w14:textId="77777777" w:rsidTr="00503750">
        <w:tc>
          <w:tcPr>
            <w:tcW w:w="2835" w:type="dxa"/>
            <w:vAlign w:val="center"/>
          </w:tcPr>
          <w:p w14:paraId="5C31D34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E82659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B7F364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A5324E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2BA9DC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BFA2E8C" w14:textId="77777777" w:rsidTr="00503750">
        <w:tc>
          <w:tcPr>
            <w:tcW w:w="2835" w:type="dxa"/>
          </w:tcPr>
          <w:p w14:paraId="176FCD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7298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7C8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CCC0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0B63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738189" w14:textId="77777777" w:rsidTr="00503750">
        <w:tc>
          <w:tcPr>
            <w:tcW w:w="2835" w:type="dxa"/>
          </w:tcPr>
          <w:p w14:paraId="67D86B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4A1F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608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4A74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707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7A0A3F" w14:textId="77777777" w:rsidTr="00503750">
        <w:tc>
          <w:tcPr>
            <w:tcW w:w="2835" w:type="dxa"/>
          </w:tcPr>
          <w:p w14:paraId="753D13A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328A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ECD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10B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498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FAD2C5" w14:textId="77777777" w:rsidTr="00503750">
        <w:tc>
          <w:tcPr>
            <w:tcW w:w="2835" w:type="dxa"/>
            <w:vAlign w:val="center"/>
          </w:tcPr>
          <w:p w14:paraId="41E7BB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20B2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363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398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B392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E34157" w14:textId="77777777" w:rsidTr="00503750">
        <w:tc>
          <w:tcPr>
            <w:tcW w:w="2835" w:type="dxa"/>
            <w:vAlign w:val="center"/>
          </w:tcPr>
          <w:p w14:paraId="6374A8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D6B8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3D8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596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EFA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A4EEC8" w14:textId="77777777" w:rsidTr="00503750">
        <w:tc>
          <w:tcPr>
            <w:tcW w:w="2835" w:type="dxa"/>
          </w:tcPr>
          <w:p w14:paraId="304E65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A8656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AE2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EA2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652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73CF13" w14:textId="77777777" w:rsidTr="00503750">
        <w:tc>
          <w:tcPr>
            <w:tcW w:w="2835" w:type="dxa"/>
          </w:tcPr>
          <w:p w14:paraId="47697A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49AA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9E1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24D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A553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F6F49E" w14:textId="77777777" w:rsidTr="00503750">
        <w:tc>
          <w:tcPr>
            <w:tcW w:w="2835" w:type="dxa"/>
          </w:tcPr>
          <w:p w14:paraId="6CDBF7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DACF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7E6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9FA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F66E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134F94" w14:textId="77777777" w:rsidR="00944C3D" w:rsidRDefault="00944C3D" w:rsidP="00944C3D">
      <w:pPr>
        <w:rPr>
          <w:rFonts w:ascii="Arial" w:hAnsi="Arial"/>
          <w:b/>
        </w:rPr>
      </w:pPr>
    </w:p>
    <w:p w14:paraId="3FE0B61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E1007FD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AB725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4F2FAE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3382C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D0E8A1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1D4DC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742409F" w14:textId="77777777" w:rsidTr="00503750">
        <w:trPr>
          <w:trHeight w:val="443"/>
        </w:trPr>
        <w:tc>
          <w:tcPr>
            <w:tcW w:w="2560" w:type="dxa"/>
          </w:tcPr>
          <w:p w14:paraId="680F33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A3C5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8AB6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2565B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124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CDF840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3B6011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8545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7805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1CAA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60EF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AA8F1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3B984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F1AD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2D28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1607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C615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3BB714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64091E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62AA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CE4B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E1D6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915C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EB5E99" w14:textId="77777777" w:rsidR="00944C3D" w:rsidRDefault="00944C3D" w:rsidP="00944C3D">
      <w:pPr>
        <w:rPr>
          <w:rFonts w:ascii="Arial" w:hAnsi="Arial"/>
          <w:b/>
        </w:rPr>
      </w:pPr>
    </w:p>
    <w:p w14:paraId="0D98CF61" w14:textId="77777777" w:rsidR="00944C3D" w:rsidRDefault="00944C3D" w:rsidP="00944C3D">
      <w:pPr>
        <w:rPr>
          <w:rFonts w:ascii="Arial" w:hAnsi="Arial"/>
          <w:b/>
        </w:rPr>
      </w:pPr>
    </w:p>
    <w:p w14:paraId="3A586DC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D77D483" w14:textId="77777777" w:rsidR="00944C3D" w:rsidRDefault="00944C3D" w:rsidP="00944C3D">
      <w:pPr>
        <w:rPr>
          <w:rFonts w:ascii="Arial" w:hAnsi="Arial"/>
          <w:b/>
        </w:rPr>
      </w:pPr>
    </w:p>
    <w:p w14:paraId="29209D6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A7E6D4E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3433C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58724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C8B63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27A346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F3417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C815A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98084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B0FCC9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53915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9EC78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FCF9E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E0C0A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828EA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4C32B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E5E61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A4BBFF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710B69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160CA10" w14:textId="77777777" w:rsidTr="00503750">
        <w:trPr>
          <w:trHeight w:val="677"/>
        </w:trPr>
        <w:tc>
          <w:tcPr>
            <w:tcW w:w="3358" w:type="dxa"/>
          </w:tcPr>
          <w:p w14:paraId="073947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B6683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6C7FD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A0A5BD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93495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16429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A36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40891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A718C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130F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45C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C1A01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4D81C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1C7A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BC0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C82E5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52687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2323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543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DCF0F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A6AD7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858F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6AA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4E4C3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015124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36B8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EA30D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CF212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337344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35A0A8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7DD45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EB5E6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7B94270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051F6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37A59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87565A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936B6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3052B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A7E6142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ACA4C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DE0F7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D65FCD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CA1921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D6EF30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46DDF2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7DB7C7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616E14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6CDB2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C579A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96B943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A4316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AC25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573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ECEA3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F21F4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4B80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F9E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3D433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E269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4E69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1A7D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D562A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548F5B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B065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4B2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4BF03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337965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68F35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F19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4B6A9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844D8F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7E0EF0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443E8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C2910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E75CA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96DB2C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B3DF3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2B04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5EA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84019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07168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9CF0D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55A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360C4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F3E75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A22C9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98C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48A95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F8266A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8A8B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F97D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FD46FA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796766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2494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0B8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98B2D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D10FF8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789483F" w14:textId="77777777" w:rsidTr="00503750">
        <w:tc>
          <w:tcPr>
            <w:tcW w:w="3686" w:type="dxa"/>
            <w:vAlign w:val="center"/>
          </w:tcPr>
          <w:p w14:paraId="3026A9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64E7C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C1909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942921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A55E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B213E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56470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88AB7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9EAFA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8CAC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CB12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0BAF01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02702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39B5F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AAD98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37F44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E99870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2DF291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BA325F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F4CE0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3A2A27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6908C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2739F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8BE9D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993E3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13EE1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4536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38E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FD57A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2F4C6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361CD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13E9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BB166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A1991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1FDB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0D2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89D66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957D1A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12B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3B3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2F00CB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9F2E41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6261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3EF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3E398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3191F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ABA555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9532F0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6836D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E0C4F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665FF4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74002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DB366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DE352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FE83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C0DA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C579D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1A915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EBCA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BD3F3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3E0BE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FF40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37E60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2F5E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650C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45A3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7FCFF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E5B011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EA3FE68" w14:textId="77777777" w:rsidR="00944C3D" w:rsidRDefault="00944C3D" w:rsidP="00944C3D">
      <w:pPr>
        <w:rPr>
          <w:sz w:val="22"/>
          <w:szCs w:val="22"/>
        </w:rPr>
      </w:pPr>
    </w:p>
    <w:p w14:paraId="0463B33A" w14:textId="77777777" w:rsidR="00944C3D" w:rsidRDefault="00944C3D" w:rsidP="00944C3D">
      <w:pPr>
        <w:rPr>
          <w:sz w:val="22"/>
          <w:szCs w:val="22"/>
        </w:rPr>
      </w:pPr>
    </w:p>
    <w:p w14:paraId="7FDF6A9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9084D3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E86F94C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B1682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9BEA1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D7040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583E2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34A3EEF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25518A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5A0EC7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99C1A2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13EE11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0130DF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60B7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1BB0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255D0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4DB91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4C2BF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298D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1CAC4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36EE25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FEDB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E61C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28328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20A4EE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081B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D6D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795830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A26ABD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89C73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5083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6CC8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538F93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5BE5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211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EBD78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060D13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D471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147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B873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270EA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6A35D1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D69712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126112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C6DAD6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BC9E91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37B03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7704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1DE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AFEA6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C0058F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4620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01BB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2BEF0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1C0849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1AAF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607CC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C775F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7CE2D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6180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30C3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29998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D067C4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CDA4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D92C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11B37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DF45DA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2B8F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E091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8BA5A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81E2C8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89E0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2CB5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5F97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53E38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14C344A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37EE5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48B12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DC049F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4E2F9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9AC77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6E346A6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81A12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3302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EA797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4429BD4" w14:textId="77777777" w:rsidR="00944C3D" w:rsidRPr="003607F0" w:rsidRDefault="00944C3D" w:rsidP="00944C3D"/>
    <w:p w14:paraId="7A60E682" w14:textId="77777777" w:rsidR="00F47675" w:rsidRPr="00944C3D" w:rsidRDefault="00F47675" w:rsidP="00944C3D"/>
    <w:sectPr w:rsidR="00F47675" w:rsidRPr="00944C3D" w:rsidSect="00996D83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31D07" w14:textId="77777777" w:rsidR="00996D83" w:rsidRDefault="00996D83">
      <w:r>
        <w:separator/>
      </w:r>
    </w:p>
  </w:endnote>
  <w:endnote w:type="continuationSeparator" w:id="0">
    <w:p w14:paraId="247E19B5" w14:textId="77777777" w:rsidR="00996D83" w:rsidRDefault="00996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8086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422D5C3D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96F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E4ADAB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32CF6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2360BD8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27F42" w14:textId="77777777" w:rsidR="00996D83" w:rsidRDefault="00996D83">
      <w:r>
        <w:separator/>
      </w:r>
    </w:p>
  </w:footnote>
  <w:footnote w:type="continuationSeparator" w:id="0">
    <w:p w14:paraId="509D879F" w14:textId="77777777" w:rsidR="00996D83" w:rsidRDefault="00996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618695">
    <w:abstractNumId w:val="13"/>
  </w:num>
  <w:num w:numId="2" w16cid:durableId="1983191809">
    <w:abstractNumId w:val="17"/>
  </w:num>
  <w:num w:numId="3" w16cid:durableId="537207206">
    <w:abstractNumId w:val="8"/>
  </w:num>
  <w:num w:numId="4" w16cid:durableId="694579736">
    <w:abstractNumId w:val="7"/>
  </w:num>
  <w:num w:numId="5" w16cid:durableId="31870352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16468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3190182">
    <w:abstractNumId w:val="20"/>
  </w:num>
  <w:num w:numId="8" w16cid:durableId="942301354">
    <w:abstractNumId w:val="10"/>
  </w:num>
  <w:num w:numId="9" w16cid:durableId="1602058065">
    <w:abstractNumId w:val="0"/>
  </w:num>
  <w:num w:numId="10" w16cid:durableId="1717663121">
    <w:abstractNumId w:val="19"/>
  </w:num>
  <w:num w:numId="11" w16cid:durableId="457574164">
    <w:abstractNumId w:val="6"/>
  </w:num>
  <w:num w:numId="12" w16cid:durableId="1296643716">
    <w:abstractNumId w:val="9"/>
  </w:num>
  <w:num w:numId="13" w16cid:durableId="630750295">
    <w:abstractNumId w:val="12"/>
  </w:num>
  <w:num w:numId="14" w16cid:durableId="1338844830">
    <w:abstractNumId w:val="15"/>
  </w:num>
  <w:num w:numId="15" w16cid:durableId="1371764117">
    <w:abstractNumId w:val="14"/>
  </w:num>
  <w:num w:numId="16" w16cid:durableId="75245023">
    <w:abstractNumId w:val="2"/>
  </w:num>
  <w:num w:numId="17" w16cid:durableId="1827621226">
    <w:abstractNumId w:val="4"/>
  </w:num>
  <w:num w:numId="18" w16cid:durableId="1076439777">
    <w:abstractNumId w:val="11"/>
  </w:num>
  <w:num w:numId="19" w16cid:durableId="1051271151">
    <w:abstractNumId w:val="5"/>
  </w:num>
  <w:num w:numId="20" w16cid:durableId="111676112">
    <w:abstractNumId w:val="18"/>
  </w:num>
  <w:num w:numId="21" w16cid:durableId="1939026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668CD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56FC7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1FF1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833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6D83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0AD9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A43"/>
    <w:rsid w:val="00B30D51"/>
    <w:rsid w:val="00B44D10"/>
    <w:rsid w:val="00B461FE"/>
    <w:rsid w:val="00B5159F"/>
    <w:rsid w:val="00B64612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44E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1D5A16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230F5-B3D9-44F0-94BA-67923585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2732</Words>
  <Characters>32620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2</cp:revision>
  <cp:lastPrinted>2009-07-30T10:15:00Z</cp:lastPrinted>
  <dcterms:created xsi:type="dcterms:W3CDTF">2025-03-13T12:40:00Z</dcterms:created>
  <dcterms:modified xsi:type="dcterms:W3CDTF">2025-03-13T12:40:00Z</dcterms:modified>
</cp:coreProperties>
</file>