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3546F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8C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0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5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6D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89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8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98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B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E9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A5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4D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E3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0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3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55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1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B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0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25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41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B08A5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14A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EA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4F3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0C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74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9F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F3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AB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A8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4F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3D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E8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23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E9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3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AF3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DD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903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495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C1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2A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04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BF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B9B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6C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00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3C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AA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4D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21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83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39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46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C4EF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24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92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B7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FC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3D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7F0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14D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D2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5D2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09D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50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70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94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FD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699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19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23F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A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E2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D9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84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27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4F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4C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C1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83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1A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D35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C2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25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B2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FD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DD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CC37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6C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CF9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C8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028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B5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1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E5A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7E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85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C8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9F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AC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C9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0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13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08B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5A3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2BB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46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17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2A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EB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5B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3E6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A0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BE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C7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E3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C7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51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EC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C5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43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E898E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0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53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52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F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0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9F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F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CA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DD6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F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C6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DC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0C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0B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D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F0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1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2E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88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2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7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5C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2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18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83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F4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11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66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F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99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9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93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6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95475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02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A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CB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8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1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FC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06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E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4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A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2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B0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B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3B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9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2C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068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488B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BD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1B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31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F4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B0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F5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7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2C3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70B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BB1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871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C73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C55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D16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17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89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8BF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F12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74405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44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E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C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D3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FD6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67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2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7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28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D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2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CE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64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94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18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88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61577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45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6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0B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4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9D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D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B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0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B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A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B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A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A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9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16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A25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7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58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4E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8B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8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E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A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D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7C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6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12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F110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0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9C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BC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F1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F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47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7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6B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A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B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B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90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E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DB63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BB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48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2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F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75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8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E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351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98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AE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79D630" w14:textId="5ADBAB2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594E9F">
              <w:rPr>
                <w:rFonts w:ascii="Arial" w:hAnsi="Arial"/>
                <w:lang w:eastAsia="sk-SK"/>
              </w:rPr>
              <w:t>2</w:t>
            </w:r>
            <w:r w:rsidR="00793AC0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AD7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61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6B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3C8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FC4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469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C7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D39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5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1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FD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F1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2B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1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2E2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1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0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F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8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B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F2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94F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61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9CB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64D3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1AE6EA7" wp14:editId="7BD7D78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65151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FF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341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91C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2F5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AB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15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4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5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C5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8B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B0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A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FB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8098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585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4FD22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89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754917" wp14:editId="0881BD6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20A54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44C5EFA" wp14:editId="30E483F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A7DC5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9A8AC1F" wp14:editId="66DFFCF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B2BAE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9F8C2E2" wp14:editId="17593D8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4AEE0F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59B482D" wp14:editId="412CCD2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FC14C2" w14:textId="762673D1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9B1E3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93AC0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9B482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6FC14C2" w14:textId="762673D1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9B1E39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93AC0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EC70CBC" wp14:editId="654071A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CBD0ED" w14:textId="01A2C1D9" w:rsidR="000B647F" w:rsidRDefault="0099716A" w:rsidP="00944C3D">
                                  <w:r>
                                    <w:t>20</w:t>
                                  </w:r>
                                  <w:r w:rsidR="009B1E39">
                                    <w:t>2</w:t>
                                  </w:r>
                                  <w:r w:rsidR="00793AC0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C70CB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6CBD0ED" w14:textId="01A2C1D9" w:rsidR="000B647F" w:rsidRDefault="0099716A" w:rsidP="00944C3D">
                            <w:r>
                              <w:t>20</w:t>
                            </w:r>
                            <w:r w:rsidR="009B1E39">
                              <w:t>2</w:t>
                            </w:r>
                            <w:r w:rsidR="00793AC0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454AFC3" wp14:editId="6FE7D07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0148E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1EB20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9FB3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B00E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B352C30" wp14:editId="31ED07E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C91C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D53FF6E" wp14:editId="4A7AFDB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9008D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B6559AE" wp14:editId="2A2E6B7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7B7F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1DE56E0" wp14:editId="59B7BF9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E848A7" w14:textId="1E354645" w:rsidR="000B647F" w:rsidRDefault="0099716A" w:rsidP="00944C3D">
                                  <w:r>
                                    <w:t>20</w:t>
                                  </w:r>
                                  <w:r w:rsidR="009B1E39">
                                    <w:t>2</w:t>
                                  </w:r>
                                  <w:r w:rsidR="00793AC0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DE56E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7E848A7" w14:textId="1E354645" w:rsidR="000B647F" w:rsidRDefault="0099716A" w:rsidP="00944C3D">
                            <w:r>
                              <w:t>20</w:t>
                            </w:r>
                            <w:r w:rsidR="009B1E39">
                              <w:t>2</w:t>
                            </w:r>
                            <w:r w:rsidR="00793AC0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93EEDFB" wp14:editId="7E3CB15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27A8E2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96D2E4C" wp14:editId="6C96210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3B04B3" w14:textId="1EE642DA" w:rsidR="000B647F" w:rsidRDefault="0099716A" w:rsidP="00944C3D">
                                  <w:r>
                                    <w:t>20</w:t>
                                  </w:r>
                                  <w:r w:rsidR="009B1E39">
                                    <w:t>2</w:t>
                                  </w:r>
                                  <w:r w:rsidR="00793AC0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6D2E4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43B04B3" w14:textId="1EE642DA" w:rsidR="000B647F" w:rsidRDefault="0099716A" w:rsidP="00944C3D">
                            <w:r>
                              <w:t>20</w:t>
                            </w:r>
                            <w:r w:rsidR="009B1E39">
                              <w:t>2</w:t>
                            </w:r>
                            <w:r w:rsidR="00793AC0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67D05E5" wp14:editId="1557F6A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B86BB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340A5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B7E675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1B2D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9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C9C7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9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A3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EC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AC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2B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A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85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9E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DF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3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E4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B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3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1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17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F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5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22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21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7B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A2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E3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8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1B13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9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A23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02B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1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95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9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C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49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9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A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1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6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D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D4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E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D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ED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7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51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5E9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A3C5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D1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EB9A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59FA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7F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42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BE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8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24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0B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E2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B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3B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2BFC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D3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E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85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C3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AE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8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45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F3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5A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4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D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B7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3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A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F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40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6E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40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3D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82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EE57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30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0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9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DA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C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3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B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E2D9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16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5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96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E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7B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A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98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D7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9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F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9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7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E0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E0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D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9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CC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2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9F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8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017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2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1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FE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B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C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B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A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BA54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1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D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0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6E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E6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0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BF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84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EB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94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39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F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1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8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F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44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A3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23C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65E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843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D39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8FC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6B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281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A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E0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4B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B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8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6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B3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7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484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5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D6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9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F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0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53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A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DE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8D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14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A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0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8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B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3E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7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7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63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4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F18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326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6BD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47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505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14D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A8E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A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23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7879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C8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2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A9D99E3" wp14:editId="3B258F0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7E5A4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78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1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3E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1D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7E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98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B6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B1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0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2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3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14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51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2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E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6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2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2C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F2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34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1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EA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5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A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58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3D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2C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5F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203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6FB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B802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378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9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ECD929" wp14:editId="5B53B6A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8A3881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31203361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31203361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B0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1B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C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F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2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9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C6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64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95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5935726" wp14:editId="708319E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15B751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2021433073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2021433073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FA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6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0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8B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6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FB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3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9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3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F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E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9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B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8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B6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5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0306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3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EC5C5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3F7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3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1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6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09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0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54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B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E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8C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86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1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6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8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7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B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2CE5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91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46D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7C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85AF99" wp14:editId="53AE640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6C60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FF34FB"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FF34FB"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7C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7A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15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E7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63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D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1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D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93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B5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0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E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7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5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30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89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10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C6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DA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3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5C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8B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42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E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08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C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F9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D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88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0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12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590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7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9A03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7C54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EB9A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98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9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42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0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A6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D1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7D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D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C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E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2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7D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84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75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33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F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B3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7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F3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32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56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5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03B3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FD9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43FA26D" wp14:editId="7847198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4E9EDB" w14:textId="77777777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8CF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7D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3B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DA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F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EC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6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2F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2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A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0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C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89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77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60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C3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59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AABE38E" wp14:editId="0F45946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15E8C" w14:textId="77777777" w:rsidR="000B647F" w:rsidRDefault="00FF34FB" w:rsidP="00944C3D">
                                  <w:r>
                                    <w:t>2669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F34FB" w:rsidP="00944C3D">
                            <w:r>
                              <w:t>2669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73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0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8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9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2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DC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9C67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CC8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E16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DB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D5F0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B720A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B5A2640" wp14:editId="4C7A5D5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F680F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D5C72DC" wp14:editId="2EAF0CA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086C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FF3D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FA1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42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9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E64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BA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C102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C846ADC" wp14:editId="4F0442C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AE0A5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9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E8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FB7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10D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9A3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4A9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3FA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DAE96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DE149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181AEDE" wp14:editId="171E62C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40193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C43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A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F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97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D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B2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5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1C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7595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F4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8545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D50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3D4F7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3C11889" wp14:editId="21D6ECE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25D69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2004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6850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D40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5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C6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A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9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13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46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0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AE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CD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FA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2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4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7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E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C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5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4B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5D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B6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9B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B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4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BC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AA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8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72C3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FE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7C7804" w14:textId="2669C80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B1E39">
              <w:rPr>
                <w:rFonts w:ascii="Arial" w:hAnsi="Arial"/>
                <w:lang w:eastAsia="sk-SK"/>
              </w:rPr>
              <w:t>24.</w:t>
            </w:r>
            <w:r w:rsidR="00594E9F">
              <w:rPr>
                <w:rFonts w:ascii="Arial" w:hAnsi="Arial"/>
                <w:lang w:eastAsia="sk-SK"/>
              </w:rPr>
              <w:t>3</w:t>
            </w:r>
            <w:r w:rsidR="009B1E39">
              <w:rPr>
                <w:rFonts w:ascii="Arial" w:hAnsi="Arial"/>
                <w:lang w:eastAsia="sk-SK"/>
              </w:rPr>
              <w:t>.202</w:t>
            </w:r>
            <w:r w:rsidR="00793AC0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150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2E3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B08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E0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B5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D0A6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C52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490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08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FF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DFA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DBA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E8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6972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9FD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F37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B4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E6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F7D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BD1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C1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D952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67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D70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311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201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FB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7AB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A1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49C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51D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54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D1C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8D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5C3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E50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B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84B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335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43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DF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4A0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FAF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D31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1C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581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FEF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AD6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DB0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A21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024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9DF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FA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3E53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D2B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00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5B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08D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E6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672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9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CC1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17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E8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4479F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D07FC0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5B953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277690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A05A89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2130F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25FA56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5A4DE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0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FC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988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5483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36E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ED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26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8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4F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6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6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D2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B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E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7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9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44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8C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0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2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A1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4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2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4864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FB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7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F66ECB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A932A39" w14:textId="77777777" w:rsidR="00944C3D" w:rsidRDefault="00944C3D" w:rsidP="00944C3D">
      <w:pPr>
        <w:rPr>
          <w:rFonts w:ascii="Arial" w:hAnsi="Arial"/>
        </w:rPr>
      </w:pPr>
    </w:p>
    <w:p w14:paraId="7AC7CA6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5DADFCB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6C58E3D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3EEA1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4A79F3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92E37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CA1C6F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2DC6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32FC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1744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B6D03F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5B5775" w14:textId="2FD0021A" w:rsidR="00944C3D" w:rsidRPr="008D0433" w:rsidRDefault="00FF34F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  <w:r w:rsidR="009B1E39">
              <w:rPr>
                <w:rFonts w:ascii="Arial" w:hAnsi="Arial" w:cs="Arial"/>
                <w:sz w:val="16"/>
                <w:szCs w:val="16"/>
              </w:rPr>
              <w:t>gor Antošík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37206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9E32E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F23CD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3D4C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ABE18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AC10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843E6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015C3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DF7F2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C1D70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5ABA8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B1AC7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E326DF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FB20FB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12087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7DAC7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3644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FF52A3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614E9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6F3EFF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F1072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50011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E9F0E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8E27A8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748E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CDAA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0DA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C1EE5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38496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99B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333C2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E7F33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1E0CC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0110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BD469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5D563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36A2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AD14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4B2F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C174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AC356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8A37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27FACB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71207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C13D9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6419E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C42832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EAED0B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3895930" w14:textId="59ED743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9B1E3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72F716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21F97D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B3ACE6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11148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F1D33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E486A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279D54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A0D2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615C5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55CB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48D62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F85E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1412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AD20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D3561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04D19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8D509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FED3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9AB3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EA0A5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9AB5A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B383E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7CA7A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DCD24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2003C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E1F7C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68EA03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4A3E5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EADBE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604A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B055B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7988B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21F06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B5B54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9B634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E09D2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9E989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F4BAFD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5A681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B00DC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067E9E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00C91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D40A8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479F0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515CD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4DD4C8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85F5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71A9A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2ABE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12E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617D9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CD76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D56C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A52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DEDC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DE829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1C64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50D6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C470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A53B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E230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444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92842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879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B895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6571C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E73D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74A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6AB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FE00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CBE71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6D55D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282F5F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521FA7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93627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834DC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EF0651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76432D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A008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94D15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0364B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82EF37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AA6565A" w14:textId="77777777" w:rsidTr="00503750">
        <w:tc>
          <w:tcPr>
            <w:tcW w:w="2302" w:type="dxa"/>
            <w:vAlign w:val="center"/>
          </w:tcPr>
          <w:p w14:paraId="4C3F94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E2F90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1D377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8AA66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C2EEB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F0B7B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69C76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7BE2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4BE4D35" w14:textId="77777777" w:rsidTr="00503750">
        <w:tc>
          <w:tcPr>
            <w:tcW w:w="15593" w:type="dxa"/>
            <w:gridSpan w:val="8"/>
            <w:vAlign w:val="center"/>
          </w:tcPr>
          <w:p w14:paraId="0A4BB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1C9F152" w14:textId="77777777" w:rsidTr="00503750">
        <w:tc>
          <w:tcPr>
            <w:tcW w:w="2302" w:type="dxa"/>
            <w:vAlign w:val="center"/>
          </w:tcPr>
          <w:p w14:paraId="63A49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CE05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C57E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68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4CD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509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29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B2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485E8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3BA1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AF3C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A88A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D12D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658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1EA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F78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8E7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2B15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5ED3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DB54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4A9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AA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8CF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C0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008E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50D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EFE6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AA8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60C16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8B7BA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714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3B2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4DE9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F2E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154E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21735D" w14:textId="77777777" w:rsidTr="00503750">
        <w:tc>
          <w:tcPr>
            <w:tcW w:w="2302" w:type="dxa"/>
            <w:vAlign w:val="center"/>
          </w:tcPr>
          <w:p w14:paraId="5A531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D53C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74E1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084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0B0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10CE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EC0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DA13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62201" w14:textId="77777777" w:rsidTr="00503750">
        <w:tc>
          <w:tcPr>
            <w:tcW w:w="15593" w:type="dxa"/>
            <w:gridSpan w:val="8"/>
            <w:vAlign w:val="center"/>
          </w:tcPr>
          <w:p w14:paraId="26538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B1B7C39" w14:textId="77777777" w:rsidTr="00503750">
        <w:tc>
          <w:tcPr>
            <w:tcW w:w="2302" w:type="dxa"/>
            <w:vAlign w:val="center"/>
          </w:tcPr>
          <w:p w14:paraId="79635F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5D05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983F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B17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FBA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F8F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280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9076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5F8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798D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A4929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D1D5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4EE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1E4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180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5063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F3C2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3C0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DAB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A0BF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DBED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22A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552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C2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B234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9EF8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6D93C" w14:textId="77777777" w:rsidTr="00503750">
        <w:tc>
          <w:tcPr>
            <w:tcW w:w="2302" w:type="dxa"/>
            <w:vAlign w:val="center"/>
          </w:tcPr>
          <w:p w14:paraId="2314F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041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AC8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F56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E62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A08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32FC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FAE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8926D" w14:textId="77777777" w:rsidTr="00503750">
        <w:tc>
          <w:tcPr>
            <w:tcW w:w="15593" w:type="dxa"/>
            <w:gridSpan w:val="8"/>
            <w:vAlign w:val="center"/>
          </w:tcPr>
          <w:p w14:paraId="59B89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EDCE7B" w14:textId="77777777" w:rsidTr="00503750">
        <w:tc>
          <w:tcPr>
            <w:tcW w:w="2302" w:type="dxa"/>
            <w:vAlign w:val="center"/>
          </w:tcPr>
          <w:p w14:paraId="35D627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BFED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15B7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1EB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197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E1D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C4CF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69E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DADB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21720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C3FC9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185F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309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5054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7E4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1F4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CA26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172A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33E9C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132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9F85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2C2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97E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3EC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3A2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25C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54A8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179F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4CB6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F4B2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5E1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933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7CB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5F9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02C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B357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94801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95D21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DEE2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2E45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36BE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324A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9C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890B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1B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D7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85F2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7A9BD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E18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66C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FA5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23E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8EB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1A4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794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16161B" w14:textId="77777777" w:rsidR="00944C3D" w:rsidRDefault="00944C3D" w:rsidP="00944C3D">
      <w:pPr>
        <w:rPr>
          <w:rFonts w:ascii="Arial" w:hAnsi="Arial"/>
          <w:b/>
        </w:rPr>
      </w:pPr>
    </w:p>
    <w:p w14:paraId="705AEE9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EB26B85" w14:textId="77777777" w:rsidTr="00503750">
        <w:tc>
          <w:tcPr>
            <w:tcW w:w="1944" w:type="dxa"/>
            <w:vAlign w:val="center"/>
          </w:tcPr>
          <w:p w14:paraId="6B7FD6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453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5251B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B9DA6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A1B2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00A0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C368A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35F51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ABB6A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2E9A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96E72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D29FB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75EA14" w14:textId="77777777" w:rsidTr="00503750">
        <w:tc>
          <w:tcPr>
            <w:tcW w:w="15685" w:type="dxa"/>
            <w:gridSpan w:val="12"/>
            <w:vAlign w:val="center"/>
          </w:tcPr>
          <w:p w14:paraId="5DD39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51193B" w14:textId="77777777" w:rsidTr="00503750">
        <w:tc>
          <w:tcPr>
            <w:tcW w:w="1944" w:type="dxa"/>
            <w:vAlign w:val="center"/>
          </w:tcPr>
          <w:p w14:paraId="38A1C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96B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201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4F0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C48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D78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5D6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B1D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CCD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4F2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70B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FCF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9F49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841D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909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354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FE2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489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82F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21B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FDA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282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AB7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349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FBD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DDD6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038B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9F6A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913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EA6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132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CAA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1B4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649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80C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998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B89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CE2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684C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E14D7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08BA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C63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7DA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34CB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06B5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1172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FC71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450A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434C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5A0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F54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3D7732" w14:textId="77777777" w:rsidTr="00503750">
        <w:tc>
          <w:tcPr>
            <w:tcW w:w="1944" w:type="dxa"/>
            <w:vAlign w:val="center"/>
          </w:tcPr>
          <w:p w14:paraId="75500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765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792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5E6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3BB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5FE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CD8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C4A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E47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63F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19F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0CC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F5DF3" w14:textId="77777777" w:rsidTr="00503750">
        <w:tc>
          <w:tcPr>
            <w:tcW w:w="15685" w:type="dxa"/>
            <w:gridSpan w:val="12"/>
            <w:vAlign w:val="center"/>
          </w:tcPr>
          <w:p w14:paraId="20128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4BD438F" w14:textId="77777777" w:rsidTr="00503750">
        <w:tc>
          <w:tcPr>
            <w:tcW w:w="1944" w:type="dxa"/>
            <w:vAlign w:val="center"/>
          </w:tcPr>
          <w:p w14:paraId="79F3D9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F70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1AB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75D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DBE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E5A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C2E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FA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03C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381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DA1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FB0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7B55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BD56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4BF3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D5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D77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CC5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03B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65D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CF7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B1F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0CD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2B4C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99C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6703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99588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8AEF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5C9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1E6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1CA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C48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3D8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897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853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4F7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005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FEA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F948C" w14:textId="77777777" w:rsidTr="00503750">
        <w:tc>
          <w:tcPr>
            <w:tcW w:w="1944" w:type="dxa"/>
            <w:vAlign w:val="center"/>
          </w:tcPr>
          <w:p w14:paraId="41FC1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F25C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ED6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102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4B9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072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92A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2B2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803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DC1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C5B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A22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0FBAE" w14:textId="77777777" w:rsidTr="00503750">
        <w:tc>
          <w:tcPr>
            <w:tcW w:w="15685" w:type="dxa"/>
            <w:gridSpan w:val="12"/>
            <w:vAlign w:val="center"/>
          </w:tcPr>
          <w:p w14:paraId="72F27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8F6B286" w14:textId="77777777" w:rsidTr="00503750">
        <w:tc>
          <w:tcPr>
            <w:tcW w:w="1944" w:type="dxa"/>
            <w:vAlign w:val="center"/>
          </w:tcPr>
          <w:p w14:paraId="55A42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955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FFB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83C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BBA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0A3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0D4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624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58B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C83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FBA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AD3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2913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B2B94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EBB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0A2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B53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7BE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8DB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B97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C64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CA6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10A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6E5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4EC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2D0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29CD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CF4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9DD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77D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85C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9B2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6C6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463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ED2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4BA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A3E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188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AF16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DA864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7D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967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A2B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905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FCC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715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787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8F7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126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5F1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1BF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9514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23CED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27C407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72F5C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0A8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24C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F0A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625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5CA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F26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722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727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754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830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AAC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D9D9C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3C16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EF5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43B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25C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560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562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B08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584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0E6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CEA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D2F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A98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8560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C826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676F1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A2885F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61CFC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1EEA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C72F6F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A7D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3F22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FC4C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17865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DD9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7F484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0CBD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DC1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C4256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6044C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F0A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DB962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1BC5F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DE1E33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18725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8B26D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0126C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E7E79C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DD60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7ED3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6BE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CFFC7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511C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523EA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D671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10996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415B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07EF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1AD9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DAB4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5049A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9BD679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62631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25477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D663B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5FCEB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2E0D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6955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2F6BD7C" w14:textId="77777777" w:rsidTr="00503750">
        <w:trPr>
          <w:trHeight w:val="1073"/>
        </w:trPr>
        <w:tc>
          <w:tcPr>
            <w:tcW w:w="3614" w:type="dxa"/>
            <w:vMerge/>
          </w:tcPr>
          <w:p w14:paraId="123C1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6483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BF411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D5B9D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EAE2C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AEC0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C083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7AE60D2" w14:textId="77777777" w:rsidTr="00503750">
        <w:trPr>
          <w:trHeight w:val="283"/>
        </w:trPr>
        <w:tc>
          <w:tcPr>
            <w:tcW w:w="3614" w:type="dxa"/>
          </w:tcPr>
          <w:p w14:paraId="5ED02A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FCF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B3E3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3A0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2B5E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DD8D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8AB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896068" w14:textId="77777777" w:rsidTr="00503750">
        <w:trPr>
          <w:trHeight w:val="283"/>
        </w:trPr>
        <w:tc>
          <w:tcPr>
            <w:tcW w:w="3614" w:type="dxa"/>
          </w:tcPr>
          <w:p w14:paraId="37C53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3436C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973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F7C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A79B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F4BC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EDC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44189A" w14:textId="77777777" w:rsidTr="00503750">
        <w:trPr>
          <w:trHeight w:val="283"/>
        </w:trPr>
        <w:tc>
          <w:tcPr>
            <w:tcW w:w="3614" w:type="dxa"/>
          </w:tcPr>
          <w:p w14:paraId="5C4432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F42CB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817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5091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F6D1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C18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9467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70B9B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917F4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B06EB5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ECD2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EDBD6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2C22E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E8AFB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4D541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44E2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5310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53759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7622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B633D1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8048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98273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B8A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6638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1B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F9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28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67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516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C5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3F9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2337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950D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D3C5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69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81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D0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04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0A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15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D2B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F5B3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1E4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CE5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D6D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E8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27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290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26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81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584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95B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E123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2227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25C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562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A34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8E1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022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529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BD82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BC12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769EC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B62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7F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67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4C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D0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2F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68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6DE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9F4B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0BDA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CEC95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ED632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7018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BD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3B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CC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50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1DC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0D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EBA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EF6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2D8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D07C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F6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6A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5A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7C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04A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33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FC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E0A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AA30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2061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69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D84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63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B7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74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C1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CD4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BAF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1E8E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6558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D2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DE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0A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FF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616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CE6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58A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D1C46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CF5A5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1BCD3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68345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0AD3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62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C6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F58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1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88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87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943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13DC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40BDD4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35A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B6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6A3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7D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76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0C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309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5CF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FCC5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206C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EFF74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9241E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B3C9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37D7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58BA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07AB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4672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97A6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D5C1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76FB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8832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1A9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AF2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449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9A22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2291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4432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3FC1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E5D9D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0364B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0E2F74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35476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D00B70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5D6C5D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F7B1A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B87E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DCDE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57E7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58B9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ADDDC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B7157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31B8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C732F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F5E2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284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13DA2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2105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E8C81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50F7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83EED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2F0D0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B691C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5A3DE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AA55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8F87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4D6C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5B61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31FBA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4037C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BAC2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CE63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7D087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F4CB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8A734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78EF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D961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887F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89C5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6FBB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D2EA6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7468D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E7E7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B5D8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4940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2B07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C76E569" w14:textId="77777777" w:rsidR="00944C3D" w:rsidRDefault="00944C3D" w:rsidP="00944C3D">
      <w:pPr>
        <w:rPr>
          <w:rFonts w:ascii="Arial" w:hAnsi="Arial"/>
          <w:b/>
        </w:rPr>
      </w:pPr>
    </w:p>
    <w:p w14:paraId="284BCC7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D55A28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EEF59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F5406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593DD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4A450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EA224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83015C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94942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A7D96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EF1CC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434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4A826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7C16B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2435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C1BB6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406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753F3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078F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BA83E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7EE2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BA55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3ADF1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607D0E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4E58A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4FE47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054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8DE4E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693407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52742EE" w14:textId="77777777" w:rsidTr="00503750">
        <w:tc>
          <w:tcPr>
            <w:tcW w:w="2835" w:type="dxa"/>
            <w:vAlign w:val="center"/>
          </w:tcPr>
          <w:p w14:paraId="4A1C1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29EC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11FF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2712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AE618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84FB6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337A56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E3F8DF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735E69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D038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E355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B1A49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035DF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BEEB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8D1B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13B8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D5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1B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6C7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13A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8284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331A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374A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19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6F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900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5C9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3386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FDD8B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12C3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30D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F5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3AB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A29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9278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DB68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F128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10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888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60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BC2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CBCE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5AEF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3AE7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194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0F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644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1C7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B9CF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CC84B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AF231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6A16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FB1C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CB3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F065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4258A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850924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607A44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E36EBE7" w14:textId="77777777" w:rsidR="00944C3D" w:rsidRDefault="00944C3D" w:rsidP="00944C3D">
      <w:pPr>
        <w:rPr>
          <w:rFonts w:ascii="Arial" w:hAnsi="Arial"/>
          <w:b/>
        </w:rPr>
      </w:pPr>
    </w:p>
    <w:p w14:paraId="3C04ACC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5572421" w14:textId="77777777" w:rsidTr="00503750">
        <w:tc>
          <w:tcPr>
            <w:tcW w:w="2835" w:type="dxa"/>
            <w:vAlign w:val="center"/>
          </w:tcPr>
          <w:p w14:paraId="1A65EA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2E4C2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D038B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C189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5B6E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2F4A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05840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B11A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F9DB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88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B4C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5A7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A48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5BC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A66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6C9F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95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C55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74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3E3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7F14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849D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CA1E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DC7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672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6B5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45A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6036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CF96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DBA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F6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1F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006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B6F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037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AE6C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E8546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4AB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5B42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1E3F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7A2F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B13A98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C5B922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5106E7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002FA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D5F1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0905623" w14:textId="77777777" w:rsidTr="00503750">
        <w:trPr>
          <w:trHeight w:val="699"/>
        </w:trPr>
        <w:tc>
          <w:tcPr>
            <w:tcW w:w="3502" w:type="dxa"/>
            <w:vMerge/>
          </w:tcPr>
          <w:p w14:paraId="126A2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D34D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E4823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79F94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457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F18891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50036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988F2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15DB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188FC4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42AA9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708FC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6B862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A9B02C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C59E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4866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850F4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0F99E96" w14:textId="77777777" w:rsidTr="00503750">
        <w:trPr>
          <w:trHeight w:val="593"/>
        </w:trPr>
        <w:tc>
          <w:tcPr>
            <w:tcW w:w="3497" w:type="dxa"/>
          </w:tcPr>
          <w:p w14:paraId="0FA93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A62CD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658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1D8F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45B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57D1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902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83C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081B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18F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AFF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E0E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57141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AB1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531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48F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E69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ECBB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618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6B0C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00F0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059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3DE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1A0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CA5CE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5A7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6D3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B43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1245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BFAD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A6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381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F925F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32A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BB9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3AD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386A9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5E0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436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678F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E1BA9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63B0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013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9D9F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9C983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885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8D2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A614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6EC614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5DA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142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03B664" w14:textId="77777777" w:rsidR="00944C3D" w:rsidRDefault="00944C3D" w:rsidP="00944C3D">
      <w:pPr>
        <w:rPr>
          <w:rFonts w:ascii="Arial" w:hAnsi="Arial"/>
          <w:b/>
        </w:rPr>
      </w:pPr>
    </w:p>
    <w:p w14:paraId="7178F7FC" w14:textId="77777777" w:rsidR="00944C3D" w:rsidRDefault="00944C3D" w:rsidP="00944C3D">
      <w:pPr>
        <w:rPr>
          <w:rFonts w:ascii="Arial" w:hAnsi="Arial"/>
          <w:b/>
        </w:rPr>
      </w:pPr>
    </w:p>
    <w:p w14:paraId="48CE80B2" w14:textId="77777777" w:rsidR="00944C3D" w:rsidRDefault="00944C3D" w:rsidP="00944C3D">
      <w:pPr>
        <w:rPr>
          <w:rFonts w:ascii="Arial" w:hAnsi="Arial"/>
          <w:b/>
        </w:rPr>
      </w:pPr>
    </w:p>
    <w:p w14:paraId="352C1A23" w14:textId="77777777" w:rsidR="00944C3D" w:rsidRDefault="00944C3D" w:rsidP="00944C3D">
      <w:pPr>
        <w:rPr>
          <w:rFonts w:ascii="Arial" w:hAnsi="Arial"/>
          <w:b/>
        </w:rPr>
      </w:pPr>
    </w:p>
    <w:p w14:paraId="77F372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1BCE5EB" w14:textId="77777777" w:rsidTr="00503750">
        <w:tc>
          <w:tcPr>
            <w:tcW w:w="2622" w:type="dxa"/>
            <w:vAlign w:val="center"/>
          </w:tcPr>
          <w:p w14:paraId="518244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D8B3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122C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F8199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9F673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EBA5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D8A2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7CD1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3132D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A8BED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6CD3C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6C008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2850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692A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07C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C10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3C5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4F3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1B6725" w14:textId="77777777" w:rsidTr="00503750">
        <w:tc>
          <w:tcPr>
            <w:tcW w:w="2622" w:type="dxa"/>
            <w:vAlign w:val="center"/>
          </w:tcPr>
          <w:p w14:paraId="20103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9FD3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1DB7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29D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0A2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29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279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C4E7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50D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2FFA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460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BA1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5D7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E86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DF660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F15F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CF82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11A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58A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3F0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FAF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FDA303" w14:textId="77777777" w:rsidTr="00503750">
        <w:tc>
          <w:tcPr>
            <w:tcW w:w="2622" w:type="dxa"/>
            <w:vAlign w:val="center"/>
          </w:tcPr>
          <w:p w14:paraId="735AA6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7C3113D" w14:textId="7718AA0D" w:rsidR="00944C3D" w:rsidRPr="008C56AB" w:rsidRDefault="00793AC0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101361</w:t>
            </w:r>
          </w:p>
        </w:tc>
        <w:tc>
          <w:tcPr>
            <w:tcW w:w="1275" w:type="dxa"/>
            <w:vAlign w:val="center"/>
          </w:tcPr>
          <w:p w14:paraId="1179391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28FD86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36EF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7462C3" w14:textId="4046D872" w:rsidR="00944C3D" w:rsidRPr="008C56AB" w:rsidRDefault="00944D75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125105</w:t>
            </w:r>
          </w:p>
        </w:tc>
      </w:tr>
      <w:tr w:rsidR="0099716A" w:rsidRPr="00050529" w14:paraId="6222E6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6391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CD43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FF2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9BC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C0E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D77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7650F6" w14:textId="77777777" w:rsidTr="00503750">
        <w:tc>
          <w:tcPr>
            <w:tcW w:w="2622" w:type="dxa"/>
            <w:vAlign w:val="center"/>
          </w:tcPr>
          <w:p w14:paraId="6FF56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3BAE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086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837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B06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A14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5BE0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00CAB5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69EEC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2837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3D90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5C2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D07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BC8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C0E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DEEEE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D99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BDC1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2D3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C54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FC5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5B3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F649E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7FE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0B15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85E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0AF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C53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DCA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2C81391" w14:textId="77777777" w:rsidTr="00503750">
        <w:tc>
          <w:tcPr>
            <w:tcW w:w="2622" w:type="dxa"/>
            <w:vAlign w:val="center"/>
          </w:tcPr>
          <w:p w14:paraId="22211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B8F1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24D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62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231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56A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A52012" w14:textId="77777777" w:rsidTr="00503750">
        <w:tc>
          <w:tcPr>
            <w:tcW w:w="2622" w:type="dxa"/>
            <w:vAlign w:val="center"/>
          </w:tcPr>
          <w:p w14:paraId="60A37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A2B0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02A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90D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13B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68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8C627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CC48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50B062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F7F2D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2AFDEF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55CBB0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7ECE8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4F768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71AE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7810FB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E518B0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950455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D231B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44DC0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5B934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6B866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6EAD7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A8971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0F0F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EDE20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7585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C7B1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8F05E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3A9F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9A16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55F47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56DE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05F2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E21D7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4DF4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ACD4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F716C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0B8E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A3C3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F88AA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EE3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5442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A94F0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5CBB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DB5D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5A001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37C8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9DB9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3E56A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81B2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168A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1C9DF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8AB9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B55D0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2BFC2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1E604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0AD1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A2CFF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5FC1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082EF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5FE7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D78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61053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460D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A8A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5E272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426D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7E7C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46F63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79C8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6415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D9F25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7556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04CB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0824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8524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7B94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DFAAB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2CC9B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7EAD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E4F1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62181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DE21584" w14:textId="77777777" w:rsidTr="00503750">
        <w:tc>
          <w:tcPr>
            <w:tcW w:w="2835" w:type="dxa"/>
            <w:vAlign w:val="center"/>
          </w:tcPr>
          <w:p w14:paraId="5E69C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A25F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DE094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A97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F2E3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A6B9F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732268A" w14:textId="77777777" w:rsidTr="00503750">
        <w:tc>
          <w:tcPr>
            <w:tcW w:w="2835" w:type="dxa"/>
            <w:vAlign w:val="center"/>
          </w:tcPr>
          <w:p w14:paraId="45605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BE05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E3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A83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6E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95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DB608" w14:textId="77777777" w:rsidTr="00503750">
        <w:tc>
          <w:tcPr>
            <w:tcW w:w="2835" w:type="dxa"/>
            <w:vAlign w:val="center"/>
          </w:tcPr>
          <w:p w14:paraId="79FD4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4963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B3B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9D5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BF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473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CF596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FDD4E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82A14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64E9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C9B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ED64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5E7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488D52E" w14:textId="77777777" w:rsidTr="00503750">
        <w:tc>
          <w:tcPr>
            <w:tcW w:w="2835" w:type="dxa"/>
            <w:vAlign w:val="center"/>
          </w:tcPr>
          <w:p w14:paraId="6FA532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813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BA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DA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1F8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A51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205A3" w14:textId="77777777" w:rsidTr="00503750">
        <w:tc>
          <w:tcPr>
            <w:tcW w:w="2835" w:type="dxa"/>
            <w:vAlign w:val="center"/>
          </w:tcPr>
          <w:p w14:paraId="006711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D1E6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67E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E81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2B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F4E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B882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8DF1E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290986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3DD4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BC73D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4B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A10AE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7B2E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13D4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8C94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DA9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FC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07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5AC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E6461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1ADC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73AC613" w14:textId="77777777" w:rsidTr="00503750">
        <w:tc>
          <w:tcPr>
            <w:tcW w:w="2552" w:type="dxa"/>
            <w:shd w:val="clear" w:color="auto" w:fill="auto"/>
            <w:vAlign w:val="center"/>
          </w:tcPr>
          <w:p w14:paraId="5A8380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1EFE1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B946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0C663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5F446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5822BD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4CDC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4FD4CE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47BE96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0B6B43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2C95F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6C908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DD82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8E70D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3023EA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82AD88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EC2561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FF1A0B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3B0BC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F8532E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E3A1B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62BF5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41EB2F5" w14:textId="77777777" w:rsidTr="00503750">
        <w:tc>
          <w:tcPr>
            <w:tcW w:w="4395" w:type="dxa"/>
            <w:vMerge/>
          </w:tcPr>
          <w:p w14:paraId="33FF74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A2C15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837EA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C464B2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8C444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C799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EE1ECC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AD918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BE6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6FBB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261A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34216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58E3B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C7D0771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3935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DB83D96" w14:textId="77777777" w:rsidTr="00503750">
        <w:tc>
          <w:tcPr>
            <w:tcW w:w="4395" w:type="dxa"/>
            <w:vAlign w:val="center"/>
          </w:tcPr>
          <w:p w14:paraId="28F35D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B490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E9FD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E6680F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01F7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2E43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8D43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B80787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D6F96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CF21F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ADD9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644011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A9BA4D7" w14:textId="2511110D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00F7399" w14:textId="76DE1B77" w:rsidR="00944C3D" w:rsidRDefault="00944D75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49533</w:t>
            </w:r>
          </w:p>
          <w:p w14:paraId="3BD25D7E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598B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E9CF4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9C2ACE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8374C5E" w14:textId="77777777" w:rsidTr="00503750">
        <w:tc>
          <w:tcPr>
            <w:tcW w:w="4395" w:type="dxa"/>
            <w:vAlign w:val="center"/>
          </w:tcPr>
          <w:p w14:paraId="6C7075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1488BE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72D19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207EB9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C796C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95630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8100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24215F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4E618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A462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518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F49049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C52A6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9C03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E8CE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D4E100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F4117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F40A6F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52E5F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0B7540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6C98C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D1CE7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F456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1E94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2115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3A04A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57813D5" w14:textId="77777777" w:rsidTr="00503750">
        <w:tc>
          <w:tcPr>
            <w:tcW w:w="1843" w:type="dxa"/>
            <w:vAlign w:val="center"/>
          </w:tcPr>
          <w:p w14:paraId="50D08B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B80AC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253AE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F5691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72B78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9B39A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359A9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4019404" w14:textId="77777777" w:rsidTr="00503750">
        <w:tc>
          <w:tcPr>
            <w:tcW w:w="1843" w:type="dxa"/>
            <w:vAlign w:val="center"/>
          </w:tcPr>
          <w:p w14:paraId="5A9D93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A38BC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9CDA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7AE6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E556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3E0E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BCE7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8551F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B9835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94EE3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84B4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0EDF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B0B6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46CF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9BC2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10D4B5" w14:textId="77777777" w:rsidTr="00503750">
        <w:tc>
          <w:tcPr>
            <w:tcW w:w="1843" w:type="dxa"/>
            <w:vAlign w:val="center"/>
          </w:tcPr>
          <w:p w14:paraId="49A6E1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21F10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C91F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CB18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7498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040E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9A07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AB149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6BCFB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B0625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DEE2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9FD9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6F1A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4BA6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3808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36C94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5424C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B84AF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487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0CB5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94D8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397B8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43AC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D4ED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A19A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4F807C0" w14:textId="77777777" w:rsidTr="00503750">
        <w:trPr>
          <w:trHeight w:val="664"/>
        </w:trPr>
        <w:tc>
          <w:tcPr>
            <w:tcW w:w="3372" w:type="dxa"/>
          </w:tcPr>
          <w:p w14:paraId="4FABBC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A66798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85020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089B2C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4E46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7E0C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F9D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677EA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D9BBE0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AD5E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2D9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0A824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727F6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8E1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315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C35A3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53566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C9F2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891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9A1A8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6899B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DDE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337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5FEB4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1F8766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E2F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A92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D2963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1DA242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FE96F39" w14:textId="77777777" w:rsidTr="00503750">
        <w:tc>
          <w:tcPr>
            <w:tcW w:w="2835" w:type="dxa"/>
            <w:vAlign w:val="center"/>
          </w:tcPr>
          <w:p w14:paraId="08AAF5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18F21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AF279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33D8E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B8672A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966BAA0" w14:textId="77777777" w:rsidTr="00503750">
        <w:tc>
          <w:tcPr>
            <w:tcW w:w="2835" w:type="dxa"/>
          </w:tcPr>
          <w:p w14:paraId="295CAF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3C6B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28C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E0A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257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C441A4" w14:textId="77777777" w:rsidTr="00503750">
        <w:tc>
          <w:tcPr>
            <w:tcW w:w="2835" w:type="dxa"/>
          </w:tcPr>
          <w:p w14:paraId="051264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DA22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104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849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8E4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C8CFAC" w14:textId="77777777" w:rsidTr="00503750">
        <w:tc>
          <w:tcPr>
            <w:tcW w:w="2835" w:type="dxa"/>
          </w:tcPr>
          <w:p w14:paraId="5216EA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420A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57E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EAF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EE7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E0AAF6" w14:textId="77777777" w:rsidTr="00503750">
        <w:tc>
          <w:tcPr>
            <w:tcW w:w="2835" w:type="dxa"/>
            <w:vAlign w:val="center"/>
          </w:tcPr>
          <w:p w14:paraId="30D3B6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5095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EB1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C14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A57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5B220E" w14:textId="77777777" w:rsidTr="00503750">
        <w:tc>
          <w:tcPr>
            <w:tcW w:w="2835" w:type="dxa"/>
            <w:vAlign w:val="center"/>
          </w:tcPr>
          <w:p w14:paraId="650B5F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0646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593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6C7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F89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E5A874" w14:textId="77777777" w:rsidTr="00503750">
        <w:tc>
          <w:tcPr>
            <w:tcW w:w="2835" w:type="dxa"/>
          </w:tcPr>
          <w:p w14:paraId="4E3624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E32F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340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7D9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3B3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EC5957" w14:textId="77777777" w:rsidTr="00503750">
        <w:tc>
          <w:tcPr>
            <w:tcW w:w="2835" w:type="dxa"/>
          </w:tcPr>
          <w:p w14:paraId="037C28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D355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031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61E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F06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986955" w14:textId="77777777" w:rsidTr="00503750">
        <w:tc>
          <w:tcPr>
            <w:tcW w:w="2835" w:type="dxa"/>
          </w:tcPr>
          <w:p w14:paraId="492C23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D620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167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869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5B3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0DAAA3" w14:textId="77777777" w:rsidR="00944C3D" w:rsidRDefault="00944C3D" w:rsidP="00944C3D">
      <w:pPr>
        <w:rPr>
          <w:rFonts w:ascii="Arial" w:hAnsi="Arial"/>
          <w:b/>
        </w:rPr>
      </w:pPr>
    </w:p>
    <w:p w14:paraId="4657F10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90E18C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6C579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0CA37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8D1C7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2EA47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0CCBA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8BE3352" w14:textId="77777777" w:rsidTr="00503750">
        <w:trPr>
          <w:trHeight w:val="443"/>
        </w:trPr>
        <w:tc>
          <w:tcPr>
            <w:tcW w:w="2560" w:type="dxa"/>
          </w:tcPr>
          <w:p w14:paraId="4CD93D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506C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3B5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113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619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8AC2C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3C39E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2B54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A4D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853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E2F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F4221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F5FEC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E026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68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7D8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9A2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5C356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9CD3D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1BC3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D91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F161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08A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795AFA" w14:textId="77777777" w:rsidR="00944C3D" w:rsidRDefault="00944C3D" w:rsidP="00944C3D">
      <w:pPr>
        <w:rPr>
          <w:rFonts w:ascii="Arial" w:hAnsi="Arial"/>
          <w:b/>
        </w:rPr>
      </w:pPr>
    </w:p>
    <w:p w14:paraId="66A40940" w14:textId="77777777" w:rsidR="00944C3D" w:rsidRDefault="00944C3D" w:rsidP="00944C3D">
      <w:pPr>
        <w:rPr>
          <w:rFonts w:ascii="Arial" w:hAnsi="Arial"/>
          <w:b/>
        </w:rPr>
      </w:pPr>
    </w:p>
    <w:p w14:paraId="3E03D3B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3DCCEF2" w14:textId="77777777" w:rsidR="00944C3D" w:rsidRDefault="00944C3D" w:rsidP="00944C3D">
      <w:pPr>
        <w:rPr>
          <w:rFonts w:ascii="Arial" w:hAnsi="Arial"/>
          <w:b/>
        </w:rPr>
      </w:pPr>
    </w:p>
    <w:p w14:paraId="38FBE2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519FD9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23682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02B87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0EFA8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83FC1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121E6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C9FAC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B9B5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73423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969E4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E7F4B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8A23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990E5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BF46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6FC36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4B38F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C8021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03ED3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619A9CA" w14:textId="77777777" w:rsidTr="00503750">
        <w:trPr>
          <w:trHeight w:val="677"/>
        </w:trPr>
        <w:tc>
          <w:tcPr>
            <w:tcW w:w="3358" w:type="dxa"/>
          </w:tcPr>
          <w:p w14:paraId="62B022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A3432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F7492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048B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9356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C5C7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A40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15744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7736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566C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0D7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8F4CF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1AB6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9E23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80B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44EA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587B0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1784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C61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90179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D51E2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F31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08B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33502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CE678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A18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B95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96D9A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929EF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24158E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D70F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D8995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FCC932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FFD9F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FD7AB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98E48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6366F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1737D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F0023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2830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3F42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928CC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2F144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2A59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CA0E9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86C84C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19F1A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FD37F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E1E7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72E34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2E8B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29A4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BD2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7D2D0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D8668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86E3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D05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543B8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7363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54B7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78F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DEEE8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7BA8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0D0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DF4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EDFBA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71ABF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E05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B44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DB8F4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157D2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AEAB6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D6FF9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BB3EE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0C13F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ADA87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F18E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900B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2AC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E57A6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2491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4FE3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D16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1875C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94BB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EE50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4D3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F5776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66AAEC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C0D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EDB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6B82D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AF26D5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591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F68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8767A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A0E4C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14C86CD" w14:textId="77777777" w:rsidTr="00503750">
        <w:tc>
          <w:tcPr>
            <w:tcW w:w="3686" w:type="dxa"/>
            <w:vAlign w:val="center"/>
          </w:tcPr>
          <w:p w14:paraId="3876C3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F2F1C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D5B44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DF4137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DC0E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35C3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AB91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7041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79CB4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D493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1E10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354E5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9C55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9031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2D84E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1FA55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B0B08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144312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1645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71821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DAF1CE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B99A2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00932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BE43A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7BC46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F406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9A3C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AA4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309B1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A2983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5B5C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880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4BD1B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3BA53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E249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46E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99940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EB9DBC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307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A13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9E2C4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0D0682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383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6D0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1524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26A06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E5C34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22A0C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8145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A53F6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6A97BE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2129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D4DA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3F579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026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9BE2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9B87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F0FAD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792D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E9ACC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9ADF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B712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9411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957F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A47F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5299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775BF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A10C4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E5984B" w14:textId="77777777" w:rsidR="00944C3D" w:rsidRDefault="00944C3D" w:rsidP="00944C3D">
      <w:pPr>
        <w:rPr>
          <w:sz w:val="22"/>
          <w:szCs w:val="22"/>
        </w:rPr>
      </w:pPr>
    </w:p>
    <w:p w14:paraId="02102308" w14:textId="77777777" w:rsidR="00944C3D" w:rsidRDefault="00944C3D" w:rsidP="00944C3D">
      <w:pPr>
        <w:rPr>
          <w:sz w:val="22"/>
          <w:szCs w:val="22"/>
        </w:rPr>
      </w:pPr>
    </w:p>
    <w:p w14:paraId="401C9CB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4B4AB7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221D6C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73A84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0CA3D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EF574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8F8BB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BD9B81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2EF7C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887AA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797F6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3DD602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A7922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424C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E48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9D019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BEC5C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7B66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CE7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5C8A1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540E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5B18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BE6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20CD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2A21E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D640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CFC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9204D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488AF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AD3C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FD6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A69F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D0E0C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54B4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5CB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97872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A31AA7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667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FC7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2804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3FE5E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41EEDD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A64BBB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582F58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C1170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360350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95EE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FE3B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67E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3532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E002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8DA1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DD5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D46B7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EDC03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97EE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A9D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0E8E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2C5DE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F1BF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5AA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DDA5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76934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FC6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664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30FE2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2F356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211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C8E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8D876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F926F1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FBD9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C06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8F77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E8F6A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84ADCC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B057B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61398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8E87B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9DF9B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637D5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DCCF98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B8D98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1D1B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BEC80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F0D8E1D" w14:textId="77777777" w:rsidR="00944C3D" w:rsidRPr="003607F0" w:rsidRDefault="00944C3D" w:rsidP="00944C3D"/>
    <w:p w14:paraId="3611BDE3" w14:textId="77777777" w:rsidR="00F47675" w:rsidRPr="00944C3D" w:rsidRDefault="00F47675" w:rsidP="00944C3D"/>
    <w:sectPr w:rsidR="00F47675" w:rsidRPr="00944C3D" w:rsidSect="000364B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BD0E60" w14:textId="77777777" w:rsidR="000364B3" w:rsidRDefault="000364B3">
      <w:r>
        <w:separator/>
      </w:r>
    </w:p>
  </w:endnote>
  <w:endnote w:type="continuationSeparator" w:id="0">
    <w:p w14:paraId="33033BF1" w14:textId="77777777" w:rsidR="000364B3" w:rsidRDefault="00036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6EE3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FAE268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9EDE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8F98DF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31BB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44C3C8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FB140" w14:textId="77777777" w:rsidR="000364B3" w:rsidRDefault="000364B3">
      <w:r>
        <w:separator/>
      </w:r>
    </w:p>
  </w:footnote>
  <w:footnote w:type="continuationSeparator" w:id="0">
    <w:p w14:paraId="530E506C" w14:textId="77777777" w:rsidR="000364B3" w:rsidRDefault="000364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126634">
    <w:abstractNumId w:val="13"/>
  </w:num>
  <w:num w:numId="2" w16cid:durableId="1059550817">
    <w:abstractNumId w:val="17"/>
  </w:num>
  <w:num w:numId="3" w16cid:durableId="15081090">
    <w:abstractNumId w:val="8"/>
  </w:num>
  <w:num w:numId="4" w16cid:durableId="61103296">
    <w:abstractNumId w:val="7"/>
  </w:num>
  <w:num w:numId="5" w16cid:durableId="79051276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3789227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9479585">
    <w:abstractNumId w:val="20"/>
  </w:num>
  <w:num w:numId="8" w16cid:durableId="1947804341">
    <w:abstractNumId w:val="10"/>
  </w:num>
  <w:num w:numId="9" w16cid:durableId="519852973">
    <w:abstractNumId w:val="0"/>
  </w:num>
  <w:num w:numId="10" w16cid:durableId="1932733950">
    <w:abstractNumId w:val="19"/>
  </w:num>
  <w:num w:numId="11" w16cid:durableId="493910284">
    <w:abstractNumId w:val="6"/>
  </w:num>
  <w:num w:numId="12" w16cid:durableId="591160047">
    <w:abstractNumId w:val="9"/>
  </w:num>
  <w:num w:numId="13" w16cid:durableId="1595285765">
    <w:abstractNumId w:val="12"/>
  </w:num>
  <w:num w:numId="14" w16cid:durableId="2118137289">
    <w:abstractNumId w:val="15"/>
  </w:num>
  <w:num w:numId="15" w16cid:durableId="530535313">
    <w:abstractNumId w:val="14"/>
  </w:num>
  <w:num w:numId="16" w16cid:durableId="851341106">
    <w:abstractNumId w:val="2"/>
  </w:num>
  <w:num w:numId="17" w16cid:durableId="789468522">
    <w:abstractNumId w:val="4"/>
  </w:num>
  <w:num w:numId="18" w16cid:durableId="1998993966">
    <w:abstractNumId w:val="11"/>
  </w:num>
  <w:num w:numId="19" w16cid:durableId="1034649236">
    <w:abstractNumId w:val="5"/>
  </w:num>
  <w:num w:numId="20" w16cid:durableId="859860665">
    <w:abstractNumId w:val="18"/>
  </w:num>
  <w:num w:numId="21" w16cid:durableId="16288523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364B3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00B2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3A71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B2CDA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4E9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AC0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44D75"/>
    <w:rsid w:val="00951CD2"/>
    <w:rsid w:val="0096055A"/>
    <w:rsid w:val="00973A02"/>
    <w:rsid w:val="0099716A"/>
    <w:rsid w:val="009A278B"/>
    <w:rsid w:val="009B1E39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34F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C7AC0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357F9-1D27-4226-BD25-A00282749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2726</Words>
  <Characters>32591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2025-03-13T12:30:00Z</dcterms:created>
  <dcterms:modified xsi:type="dcterms:W3CDTF">2025-03-13T12:30:00Z</dcterms:modified>
</cp:coreProperties>
</file>