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601CD7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E6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D06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C56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2A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E2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BB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4D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8C6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68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55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DC4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5B7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65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8A6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421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4B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02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708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DF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FD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AB63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278EC54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6B4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B784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6C0A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8E5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BB07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0A33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19F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2ED3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E1F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A64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C89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40A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B8A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7C5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A5CC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9DF6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6FE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E84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416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7C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3169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A9D8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56C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A89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C6D5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F913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85F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F1EA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4C4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08A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BC4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C43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56B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97B15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1DF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559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923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8311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ECC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4558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FE5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3C0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A43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A3FC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2017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0FB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43F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354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A57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93E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151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586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FDD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6F0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7794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CC1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681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3FF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B4A3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EB90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D2C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F9B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697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B9F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AD2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009F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462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43D488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2FA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A05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B0B7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D07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7CB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E02D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334D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3AB6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7A76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C4A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A7F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306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B11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B22C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453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635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70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54FF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899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1EC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025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983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0D5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C5C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95A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1C5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88F8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A68F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CC92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7E3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7737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A348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6D8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4403E3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3DF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FFD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B66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12F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646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C71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844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67A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8CF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F6C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2A0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691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07C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330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2A0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309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272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1FD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E24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B99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76D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958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30B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C7C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FD3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748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344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51F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087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FED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162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F62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EB5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0F6ADF8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EF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E7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3C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E0F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80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B37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58E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B70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78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80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95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268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75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EC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0E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1F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3F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9266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E0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CA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8C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25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61C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0B8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BD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F91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995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3D3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5BBA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1AC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1F6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CBE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A40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CD8E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E2D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E4E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C4E9F49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19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2A2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C21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2AA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E3952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F4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91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297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3B4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F9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5A1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240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EC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F5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01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CD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7C3CC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F6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7F3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12C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73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4C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80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B9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841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CE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5F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0D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60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72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15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52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C905E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D5B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AB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F3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00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26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5C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C3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84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96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20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E4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CEFF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F3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A3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92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3EC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AE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C1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CF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E08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52F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4C6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D3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89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D3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03B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8F3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D826A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3F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03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B6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2C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FB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64E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F1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858E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8129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D952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4ED2E6" w14:textId="4A905EDB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DBF7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5E52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5159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9DE1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A77A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CB38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F4F6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5FFB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F7B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95D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B2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F6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96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F2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E79A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FA7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B2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41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E1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9D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08C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B4E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EE1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89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6B4D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F461955" wp14:editId="2F469B89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C58BB8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4619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5C58BB8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4A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0074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845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A41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AA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0F9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22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D8B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F8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90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5E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212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8D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070E9A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E2EC3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2F3BC6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81B9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2C99F73" wp14:editId="4BF6DFF5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ECF853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C99F73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1ECF853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8FAAA65" wp14:editId="2367D037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17C5D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FAAA65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25617C5D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0AB9A8E" wp14:editId="32552BDA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3CF5CB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AB9A8E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403CF5CB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880241D" wp14:editId="36F61ED0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131773" w14:textId="0C9D359B" w:rsidR="000B647F" w:rsidRDefault="000B647F" w:rsidP="00944C3D">
                                  <w:fldSimple w:instr=" MERGEFIELD  aDMOD  \* MERGEFORMAT ">
                                    <w:r w:rsidR="00315E3E" w:rsidRPr="00315E3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80241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22131773" w14:textId="0C9D359B" w:rsidR="000B647F" w:rsidRDefault="000B647F" w:rsidP="00944C3D">
                            <w:fldSimple w:instr=" MERGEFIELD  aDMOD  \* MERGEFORMAT ">
                              <w:r w:rsidR="00315E3E" w:rsidRPr="00315E3E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1B08E6D5" wp14:editId="3F8C47FB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A140A8" w14:textId="6265171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15E3E" w:rsidRPr="00181BE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08E6D5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CA140A8" w14:textId="6265171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15E3E" w:rsidRPr="00181BE6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03B2306B" wp14:editId="65F8303E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2D4330" w14:textId="09A3CD4C" w:rsidR="000B647F" w:rsidRDefault="000B647F" w:rsidP="00944C3D">
                                  <w:fldSimple w:instr=" MERGEFIELD  aDRDO  \* MERGEFORMAT ">
                                    <w:r w:rsidR="00315E3E" w:rsidRPr="00315E3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2306B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72D4330" w14:textId="09A3CD4C" w:rsidR="000B647F" w:rsidRDefault="000B647F" w:rsidP="00944C3D">
                            <w:fldSimple w:instr=" MERGEFIELD  aDRDO  \* MERGEFORMAT ">
                              <w:r w:rsidR="00315E3E" w:rsidRPr="00315E3E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5F9D47" wp14:editId="58219611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FA295C" w14:textId="0A066273" w:rsidR="000B647F" w:rsidRDefault="000B647F" w:rsidP="00944C3D">
                                  <w:fldSimple w:instr=" MERGEFIELD  aDMDO  \* MERGEFORMAT ">
                                    <w:r w:rsidR="00315E3E" w:rsidRPr="00315E3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5F9D47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20FA295C" w14:textId="0A066273" w:rsidR="000B647F" w:rsidRDefault="000B647F" w:rsidP="00944C3D">
                            <w:fldSimple w:instr=" MERGEFIELD  aDMDO  \* MERGEFORMAT ">
                              <w:r w:rsidR="00315E3E" w:rsidRPr="00315E3E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7D81E9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91973E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080F70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B86EBF6" wp14:editId="2216F16B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DF6F7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86EBF6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0FDF6F78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538606C" wp14:editId="3ED8052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08F8C8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38606C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4008F8C8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4B3F15" wp14:editId="61BFB0CA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FA7E78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4B3F1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3FFA7E78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1EE1D03" wp14:editId="76DBC5F7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5A11BE" w14:textId="2778744E" w:rsidR="000B647F" w:rsidRDefault="000B647F" w:rsidP="00944C3D">
                                  <w:fldSimple w:instr=" MERGEFIELD  aDRDOo  \* MERGEFORMAT ">
                                    <w:r w:rsidR="00315E3E" w:rsidRPr="00315E3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EE1D03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45A11BE" w14:textId="2778744E" w:rsidR="000B647F" w:rsidRDefault="000B647F" w:rsidP="00944C3D">
                            <w:fldSimple w:instr=" MERGEFIELD  aDRDOo  \* MERGEFORMAT ">
                              <w:r w:rsidR="00315E3E" w:rsidRPr="00315E3E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684698AD" wp14:editId="775C201A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3A45A7" w14:textId="212999D1" w:rsidR="000B647F" w:rsidRDefault="000B647F" w:rsidP="00944C3D">
                                  <w:fldSimple w:instr=" MERGEFIELD  aDMDO  \* MERGEFORMAT ">
                                    <w:r w:rsidR="00315E3E" w:rsidRPr="00315E3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4698AD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F3A45A7" w14:textId="212999D1" w:rsidR="000B647F" w:rsidRDefault="000B647F" w:rsidP="00944C3D">
                            <w:fldSimple w:instr=" MERGEFIELD  aDMDO  \* MERGEFORMAT ">
                              <w:r w:rsidR="00315E3E" w:rsidRPr="00315E3E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4487DEF" wp14:editId="0C13F04D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69532C" w14:textId="5B063CA0" w:rsidR="000B647F" w:rsidRDefault="000B647F" w:rsidP="00944C3D">
                                  <w:fldSimple w:instr=" MERGEFIELD  aDRODo  \* MERGEFORMAT ">
                                    <w:r w:rsidR="00315E3E" w:rsidRPr="00315E3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487DE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C69532C" w14:textId="5B063CA0" w:rsidR="000B647F" w:rsidRDefault="000B647F" w:rsidP="00944C3D">
                            <w:fldSimple w:instr=" MERGEFIELD  aDRODo  \* MERGEFORMAT ">
                              <w:r w:rsidR="00315E3E" w:rsidRPr="00315E3E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73F66F78" wp14:editId="501F42F5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4BCDB0" w14:textId="3CB77248" w:rsidR="000B647F" w:rsidRDefault="000B647F" w:rsidP="00944C3D">
                                  <w:fldSimple w:instr=" MERGEFIELD  aDMOD  \* MERGEFORMAT ">
                                    <w:r w:rsidR="00315E3E" w:rsidRPr="00315E3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F66F78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144BCDB0" w14:textId="3CB77248" w:rsidR="000B647F" w:rsidRDefault="000B647F" w:rsidP="00944C3D">
                            <w:fldSimple w:instr=" MERGEFIELD  aDMOD  \* MERGEFORMAT ">
                              <w:r w:rsidR="00315E3E" w:rsidRPr="00315E3E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E90CC4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3F9EE14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A315A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4F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8EE0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F0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EB3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A9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50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EB9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DB4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4E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C8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E89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5A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07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94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AC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D5E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832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522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CB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73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E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F2B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21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0F6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1F8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5C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8E345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375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3E8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7A0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96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E9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84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144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B48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0A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36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FB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6B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F0D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E75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0B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845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7A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B4B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BB60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2DEC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8F64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C929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0059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44DA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4A01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D8B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170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A4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19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460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6D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A9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D5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AE23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B84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0C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11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BFF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8E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330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F6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C9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5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6E1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E3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C55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6DB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1A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83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ACA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3B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53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30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94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DC61A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E9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C7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75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76F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1A9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07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B97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FA1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B496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26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0B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BD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F83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AF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8BD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E1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1C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C1C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34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3F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2D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5F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68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C2C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AA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61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43D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6D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BD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B0CC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80F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A9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0C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ABC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8F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01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B9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2CEAA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755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931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78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7B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83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F45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7D5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9B9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3E5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2E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2ED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1A5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945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6D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A9F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7C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C2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C3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260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63D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4A06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EBA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F2C3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4284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D78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8B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1B6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E3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F3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E4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34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3CB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4C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5473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21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42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0F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F0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37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D6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B7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BC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10A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69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3A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E9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9AE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0F1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0B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20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C06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36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129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DCE7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B81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8CA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CF6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104D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77A3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B5CE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D91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25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9D297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F5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412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A588E4A" wp14:editId="12578C3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2E997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588E4A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1D2E997E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92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AAD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2DF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59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73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DFD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87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A05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42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3AA0F70" wp14:editId="6E1F1B25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603B1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AA0F70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21603B13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0AC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92B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FF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7E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1D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6FA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811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84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19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30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47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89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96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D4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1C1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BC1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2A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00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B0A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2B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242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CB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45B4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C1A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E919AC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2EAB3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225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A614404" wp14:editId="407B24BF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0AF9E1" w14:textId="44FE8C3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15E3E" w:rsidRPr="00181BE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36121746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14404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050AF9E1" w14:textId="44FE8C3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15E3E" w:rsidRPr="00181BE6">
                              <w:rPr>
                                <w:rFonts w:ascii="Arial" w:hAnsi="Arial" w:cs="Arial"/>
                                <w:noProof/>
                              </w:rPr>
                              <w:t>36121746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2D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8C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022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A3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FB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AF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F1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45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1A3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F3D7E50" wp14:editId="0523B57B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5DC5A4" w14:textId="4832E8F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15E3E" w:rsidRPr="00181BE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2021564897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3D7E50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335DC5A4" w14:textId="4832E8F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15E3E" w:rsidRPr="00181BE6">
                              <w:rPr>
                                <w:rFonts w:ascii="Arial" w:hAnsi="Arial" w:cs="Arial"/>
                                <w:noProof/>
                              </w:rPr>
                              <w:t>2021564897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04C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42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CE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CA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4A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18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42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BD7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D4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19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2B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37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3B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96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21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77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CC02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5D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952C4E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75940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D83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AA1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A77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55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EEA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1A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49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DD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CD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22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946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16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9F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EA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7A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B307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7889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D5F15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BDB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5F5F12C" wp14:editId="0731F56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A45235" w14:textId="49A9953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15E3E" w:rsidRPr="00181BE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Vlastníci bytov a nebytových priestorov bytového domu,s.č. 143 na ulici Hviezdoslavova 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F5F12C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0BA45235" w14:textId="49A9953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15E3E" w:rsidRPr="00181BE6">
                              <w:rPr>
                                <w:rFonts w:ascii="Arial" w:hAnsi="Arial" w:cs="Arial"/>
                                <w:noProof/>
                              </w:rPr>
                              <w:t>Vlastníci bytov a nebytových priestorov bytového domu,s.č. 143 na ulici Hviezdoslavova 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05A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E5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E5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0A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3E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FBB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4B0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01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86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8E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E7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01E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88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8B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CB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15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5B2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F5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BC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55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DD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7B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97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5C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A7A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4A0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BD2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5A8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D43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9AE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65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23FFF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0D4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12828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E26768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49DA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42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51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4A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D35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36E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0B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FA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D64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DB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FD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E8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9E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04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B2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ABC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7D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35B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273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546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DF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AC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D4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95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3AFC3E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EDCC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29F869F" wp14:editId="5CFC4951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ED7DD4" w14:textId="4841CA5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15E3E" w:rsidRPr="00181BE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Hviezdoslavova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9F869F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5ED7DD4" w14:textId="4841CA5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15E3E" w:rsidRPr="00181BE6">
                              <w:rPr>
                                <w:rFonts w:ascii="Arial" w:hAnsi="Arial" w:cs="Arial"/>
                                <w:noProof/>
                              </w:rPr>
                              <w:t>Hviezdoslavova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088D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61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DF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7F7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5E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66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82D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58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CC4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395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33E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10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578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106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28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4D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3B0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595942C" wp14:editId="66623D7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EAB5FD" w14:textId="01CB5EDD" w:rsidR="000B647F" w:rsidRDefault="000B647F" w:rsidP="00944C3D">
                                  <w:fldSimple w:instr=" MERGEFIELD  aSUB_ULICA_CISLO  \* MERGEFORMAT ">
                                    <w:r w:rsidR="00315E3E" w:rsidRPr="00315E3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19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942C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8EAB5FD" w14:textId="01CB5EDD" w:rsidR="000B647F" w:rsidRDefault="000B647F" w:rsidP="00944C3D">
                            <w:fldSimple w:instr=" MERGEFIELD  aSUB_ULICA_CISLO  \* MERGEFORMAT ">
                              <w:r w:rsidR="00315E3E" w:rsidRPr="00315E3E">
                                <w:rPr>
                                  <w:rFonts w:ascii="Arial" w:hAnsi="Arial" w:cs="Arial"/>
                                  <w:noProof/>
                                </w:rPr>
                                <w:t>19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50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F49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17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2D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8D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2BB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52787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B916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4368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0DA0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F19F1A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5159423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1DCE422" wp14:editId="7228C76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F3AEC9" w14:textId="4C2C037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15E3E" w:rsidRPr="00181BE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CE422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4AF3AEC9" w14:textId="4C2C037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15E3E" w:rsidRPr="00181BE6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1761568" wp14:editId="4A1FF4BF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3DCA41" w14:textId="0C5807D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15E3E" w:rsidRPr="00181BE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761568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6F3DCA41" w14:textId="0C5807D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15E3E" w:rsidRPr="00181BE6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4E96E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9FF91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532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20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152D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4D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3FC78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6FD258B" wp14:editId="78961D6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E6C2E4" w14:textId="75BAC5F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15E3E" w:rsidRPr="00181BE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FD258B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79E6C2E4" w14:textId="75BAC5F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15E3E" w:rsidRPr="00181BE6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72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D42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481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04E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5F5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B4D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F0E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7A2772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5EC130E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1F23B47" wp14:editId="34D8E43E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DEB98D" w14:textId="1C52588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F23B47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49DEB98D" w14:textId="1C52588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47F3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DE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C0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2FB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9D8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AC9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AC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76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8F0A4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08D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E4B07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51C8C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4C90391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FB8E301" wp14:editId="72E99E5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BBC05E" w14:textId="1E78E3F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15E3E" w:rsidRPr="00181BE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B8E301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7BBC05E" w14:textId="1E78E3F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15E3E" w:rsidRPr="00181BE6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3EABCB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F56630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0225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2F8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D57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45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F09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20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AE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A9F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5FB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BE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84C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0D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EF1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ED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7C1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FFD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80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D8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C5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C11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077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A7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4D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F0B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06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B9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FB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FDBF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89B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9A42B8A" w14:textId="5D8E16F9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315E3E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A2707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6660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2F952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B6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29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D463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AA7D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A2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99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26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B1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2B0E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43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C44F7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040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3D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937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D9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933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C086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33F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8E7F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29B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C6F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6E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666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43C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C56A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E10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2FD9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AF5F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7C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B8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02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99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0071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EB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A5022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B6D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A6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97B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964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EE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FFF8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C77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1AE8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50F9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E27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B4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C8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09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04548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5D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390C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63C1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77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1D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0C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86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5541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7C5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077FC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97B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197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BD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A2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504D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528840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E5DD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30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848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1D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CED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0C8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43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CB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39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27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868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D8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D3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3CF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020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0D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CD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D4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E4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F65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D0B91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18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30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69BD2677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1879A023" w14:textId="77777777" w:rsidR="00944C3D" w:rsidRDefault="00944C3D" w:rsidP="00944C3D">
      <w:pPr>
        <w:rPr>
          <w:rFonts w:ascii="Arial" w:hAnsi="Arial"/>
        </w:rPr>
      </w:pPr>
    </w:p>
    <w:p w14:paraId="0D0130B1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01B59ED7" w14:textId="07BD863C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F9B5BD9" w14:textId="0CD365A5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61F6115" w14:textId="24EF271C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2CDC5DE3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D0A9FAA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5C0177B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B9BFA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9DA4E4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6F97B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94E8D4E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F5B77D5" w14:textId="0731C6F3" w:rsidR="00944C3D" w:rsidRPr="008D0433" w:rsidRDefault="00315E3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Monika Cviková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3110EFB" w14:textId="713FBB13" w:rsidR="00944C3D" w:rsidRPr="008D0433" w:rsidRDefault="00315E3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0787C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CB96C2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58FB4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511C0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503C5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DB71E8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20768B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EDFFD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21BE9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4ADA73A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4F51CA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1A5948E7" w14:textId="05BC318C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E4E80A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4AABCD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351A8DA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6B8C61C" w14:textId="7D7BB48C" w:rsidR="00944C3D" w:rsidRDefault="00315E3E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099511D7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6DA2DA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43F879C6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6B15997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36AD162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293727A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5783B522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E6467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CE10A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060AA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3C4C467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2C8BF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A60DB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0D26D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364D6DD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EAF9A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1C62C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A9DD0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3F5230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1E9389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D1907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44F4C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540D46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320580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ADD75EF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0D021B8F" w14:textId="7361C335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4E7E63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F7868DB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95B8A5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47D67A3A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A1BE874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6BB15466" w14:textId="0DCA5A45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0CFFB7FB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4941D374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3AF6F0FE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7D59D6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7A8B3E3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4ADDD3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7DC7E6F5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E8814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58705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7FA70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147B6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8F432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B49D3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A51D9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B1BA0A8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9CFBF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1FAB5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A0D4B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EF0AD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67FFB0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6CF01DC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E870A2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3D9C1FC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297AF67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6D4D4A4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9268D7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70DA66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11B6BD8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2A90B4C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C74625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67ED0C2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0BF813A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715CAB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2A0E0C3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77F890D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15D9A50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599BFEF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509211C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EC06E9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75F36E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630754B5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6ACAF2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06B488E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56F5F2E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34740C4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28EBC3F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B4992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0973D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50D44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8F8B9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5A762C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7C957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21DB8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92CE6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A8495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D4F4C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87445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FA034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01ABF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D2E07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DAF60C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9BF44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9A32E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448F9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E8BEB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18BB7A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631E08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24062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B0D51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8F6F4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DCFA9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886EA7E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1ADECA0E" w14:textId="088AC7DC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6FFA2C3C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B7FFFF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88C996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34E5CE1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F1F7795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53B705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50772A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4DF878B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13C0E14C" w14:textId="77777777" w:rsidTr="00503750">
        <w:tc>
          <w:tcPr>
            <w:tcW w:w="2302" w:type="dxa"/>
            <w:vAlign w:val="center"/>
          </w:tcPr>
          <w:p w14:paraId="503D263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54EF8B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04C8B6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3199A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84944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1DD0AD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99D02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7689F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DA2C358" w14:textId="77777777" w:rsidTr="00503750">
        <w:tc>
          <w:tcPr>
            <w:tcW w:w="15593" w:type="dxa"/>
            <w:gridSpan w:val="8"/>
            <w:vAlign w:val="center"/>
          </w:tcPr>
          <w:p w14:paraId="698FD3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2827F36" w14:textId="77777777" w:rsidTr="00503750">
        <w:tc>
          <w:tcPr>
            <w:tcW w:w="2302" w:type="dxa"/>
            <w:vAlign w:val="center"/>
          </w:tcPr>
          <w:p w14:paraId="782CEF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EEF7D64" w14:textId="75D176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4AA5EEF" w14:textId="7B48F2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08EF89" w14:textId="5230A6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DA2639" w14:textId="0EC4C4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F92F2D" w14:textId="206D11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939C5A" w14:textId="635910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E1FBB8" w14:textId="68EAC4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4834E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3570B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D5CCDD3" w14:textId="1F4AD3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C50F0F8" w14:textId="1083FF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39215A" w14:textId="2B55FC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C14993" w14:textId="66C221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031A4" w14:textId="4B3E64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ED44FB" w14:textId="12361E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7C514F" w14:textId="0FA872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F10E1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522E0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60C8DFB" w14:textId="0E6FD9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AAFC873" w14:textId="1598CF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A9BDC5" w14:textId="77565E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E1E7D0" w14:textId="4CBAC3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86E7B5" w14:textId="02DCAA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740017" w14:textId="097FD2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345D6E" w14:textId="43D05F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43130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BB66C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707FD7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737020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F9753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B789C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D1C81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9A40F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5F216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D0C4608" w14:textId="77777777" w:rsidTr="00503750">
        <w:tc>
          <w:tcPr>
            <w:tcW w:w="2302" w:type="dxa"/>
            <w:vAlign w:val="center"/>
          </w:tcPr>
          <w:p w14:paraId="1F3DFE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860652E" w14:textId="402E9F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1654E1" w14:textId="040B4E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C2F3F0" w14:textId="11800E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14FA82" w14:textId="6A6D4A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DB092B" w14:textId="41A251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FB9C74" w14:textId="6B60C5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ADBBD9" w14:textId="0ECCDA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1B5413" w14:textId="77777777" w:rsidTr="00503750">
        <w:tc>
          <w:tcPr>
            <w:tcW w:w="15593" w:type="dxa"/>
            <w:gridSpan w:val="8"/>
            <w:vAlign w:val="center"/>
          </w:tcPr>
          <w:p w14:paraId="7AE75E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8DAF084" w14:textId="77777777" w:rsidTr="00503750">
        <w:tc>
          <w:tcPr>
            <w:tcW w:w="2302" w:type="dxa"/>
            <w:vAlign w:val="center"/>
          </w:tcPr>
          <w:p w14:paraId="48752B5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20CFC5A" w14:textId="1C57B1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39EEAC" w14:textId="6BEF68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861E7D" w14:textId="71374B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4C91BB" w14:textId="6F7973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7F71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023A9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23A0C2" w14:textId="55D03E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C7050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249E1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74C901C" w14:textId="367517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F4165D3" w14:textId="4444B3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EC56D4" w14:textId="26F64D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CBAA34" w14:textId="023C11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4D66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6805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8B0DACE" w14:textId="008533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8313E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51993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12C0116" w14:textId="550FC1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032AA65" w14:textId="72CF9B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BFB2D7" w14:textId="4D0D13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3CCD41" w14:textId="5198BF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9B06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86314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C1129F3" w14:textId="00B145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622DC8" w14:textId="77777777" w:rsidTr="00503750">
        <w:tc>
          <w:tcPr>
            <w:tcW w:w="2302" w:type="dxa"/>
            <w:vAlign w:val="center"/>
          </w:tcPr>
          <w:p w14:paraId="149FBA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EB5EC5F" w14:textId="0B0D6C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439CFCE" w14:textId="1211FC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E5DCC4" w14:textId="6D13FC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531742" w14:textId="6810FC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B000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E0EA5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2F4E781" w14:textId="225358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D779E6" w14:textId="77777777" w:rsidTr="00503750">
        <w:tc>
          <w:tcPr>
            <w:tcW w:w="15593" w:type="dxa"/>
            <w:gridSpan w:val="8"/>
            <w:vAlign w:val="center"/>
          </w:tcPr>
          <w:p w14:paraId="19833D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C22C96C" w14:textId="77777777" w:rsidTr="00503750">
        <w:tc>
          <w:tcPr>
            <w:tcW w:w="2302" w:type="dxa"/>
            <w:vAlign w:val="center"/>
          </w:tcPr>
          <w:p w14:paraId="176C52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1A42D8B" w14:textId="6D389A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73FB93" w14:textId="2CF7D6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86F438" w14:textId="36CAFF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53DC90" w14:textId="292072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17774" w14:textId="77C9BF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90496C" w14:textId="3D87EF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5D9B7D" w14:textId="5A1FC9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DD14FD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3D962B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050545" w14:textId="4A351B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A8008E" w14:textId="61C6E6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2A3549" w14:textId="757955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4AE1FF" w14:textId="36BFEC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CCE17B" w14:textId="7CCDF4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F31076" w14:textId="055C21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CB648B" w14:textId="3EA7C0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7717F9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F7B2E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3BBDF40" w14:textId="14B1F5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97059A4" w14:textId="0D74AF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2BB5AE" w14:textId="17EA2E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5AA87" w14:textId="018D8D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CBE079" w14:textId="743092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6F5D38" w14:textId="6B3A7E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581053" w14:textId="41F2F8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6B54B1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DDF5A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C9D5041" w14:textId="52B7F1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1CCF16" w14:textId="2868C7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417A66" w14:textId="46B901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7B1C" w14:textId="3BA5F0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DCDC48" w14:textId="2A669D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FB7A58" w14:textId="3B6481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9140AF" w14:textId="1A3910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71553F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5C9CB8F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362C61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DE000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15B84" w14:textId="2948B9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8D0778B" w14:textId="62C97B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87103A" w14:textId="5C20D1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8636CA" w14:textId="63D04A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F0ECA7" w14:textId="07B178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B39383" w14:textId="7B19D3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2F086B" w14:textId="568CCD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CDDA1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F5541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4CA6E8D" w14:textId="2602F1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4FFF496" w14:textId="225092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56DE69" w14:textId="39203B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9F134C" w14:textId="03DD0A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B42A72" w14:textId="2C3068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CD171B" w14:textId="5105C2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FC296B" w14:textId="41A9F5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E33A31B" w14:textId="77777777" w:rsidR="00944C3D" w:rsidRDefault="00944C3D" w:rsidP="00944C3D">
      <w:pPr>
        <w:rPr>
          <w:rFonts w:ascii="Arial" w:hAnsi="Arial"/>
          <w:b/>
        </w:rPr>
      </w:pPr>
    </w:p>
    <w:p w14:paraId="5E050FFC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50EF7473" w14:textId="77777777" w:rsidTr="00503750">
        <w:tc>
          <w:tcPr>
            <w:tcW w:w="1944" w:type="dxa"/>
            <w:vAlign w:val="center"/>
          </w:tcPr>
          <w:p w14:paraId="034313D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F5CB1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21988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89965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FE5AF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995D6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45DC7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CB54B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2108B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FCC5A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DAF05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E69EE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BBF609D" w14:textId="77777777" w:rsidTr="00503750">
        <w:tc>
          <w:tcPr>
            <w:tcW w:w="15685" w:type="dxa"/>
            <w:gridSpan w:val="12"/>
            <w:vAlign w:val="center"/>
          </w:tcPr>
          <w:p w14:paraId="0D5332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2D041A8" w14:textId="77777777" w:rsidTr="00503750">
        <w:tc>
          <w:tcPr>
            <w:tcW w:w="1944" w:type="dxa"/>
            <w:vAlign w:val="center"/>
          </w:tcPr>
          <w:p w14:paraId="07EA50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3206805" w14:textId="0F8864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D434FE6" w14:textId="43476A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A5CFA5B" w14:textId="5DDD48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BFD39B1" w14:textId="120826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C9B23D3" w14:textId="373DEE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BA3E66" w14:textId="28E21A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1F8CCB5" w14:textId="64FFC4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D22D1F" w14:textId="2D6CA2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A19D148" w14:textId="743D5E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B7E9AE4" w14:textId="7708BD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308C73E" w14:textId="253109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3EE3EB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A73A3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14E5496" w14:textId="6451E2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50FF4BB" w14:textId="59378D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2C758A" w14:textId="60FD62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A5ED2C" w14:textId="2C6E4E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C889A1C" w14:textId="33F079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8CF7F1" w14:textId="3B6C72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10B53D" w14:textId="4739CF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05B315" w14:textId="5D0009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B4293C" w14:textId="3E0473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9EBF56" w14:textId="1666EF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E1F063A" w14:textId="7BEC11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F17DD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2BA8A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49530DED" w14:textId="778D67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24A1E6F" w14:textId="06AEA9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07E50EE" w14:textId="6482C7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8F394AD" w14:textId="52866F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39B7EFF" w14:textId="258614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F63E7C9" w14:textId="5CA270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6BFDA1D" w14:textId="293561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91F9168" w14:textId="3F63DD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B1A1AD3" w14:textId="15A284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383D48B" w14:textId="56AED0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37D7B56" w14:textId="77B78D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00024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E7574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08F2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14A00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EF161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D2E61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575696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2FD4D9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39642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066EC1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620CEF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55DEC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F34D5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8128A18" w14:textId="77777777" w:rsidTr="00503750">
        <w:tc>
          <w:tcPr>
            <w:tcW w:w="1944" w:type="dxa"/>
            <w:vAlign w:val="center"/>
          </w:tcPr>
          <w:p w14:paraId="2064FA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CEE8304" w14:textId="6DAFE4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5251C93" w14:textId="32BBC9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BC6115D" w14:textId="4D4DE6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894EE15" w14:textId="56DDEE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47E788A" w14:textId="5BFC7F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2E328F7" w14:textId="7C82BC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FA7559D" w14:textId="408C66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18C1F41" w14:textId="7DA857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797FBCC" w14:textId="2B26A0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CA38C44" w14:textId="56823C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948C74B" w14:textId="062524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FB8FB5" w14:textId="77777777" w:rsidTr="00503750">
        <w:tc>
          <w:tcPr>
            <w:tcW w:w="15685" w:type="dxa"/>
            <w:gridSpan w:val="12"/>
            <w:vAlign w:val="center"/>
          </w:tcPr>
          <w:p w14:paraId="7A48B2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8807E94" w14:textId="77777777" w:rsidTr="00503750">
        <w:tc>
          <w:tcPr>
            <w:tcW w:w="1944" w:type="dxa"/>
            <w:vAlign w:val="center"/>
          </w:tcPr>
          <w:p w14:paraId="3AC4EC2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FA415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4E00C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25AB95A" w14:textId="0B67DE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859294" w14:textId="082F4B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550C4A" w14:textId="5CFDE3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1C5222A" w14:textId="710D4C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2BC7056" w14:textId="73A551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2E6D3C" w14:textId="1F2337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2150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B0887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135656B" w14:textId="19ED48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9C8C0B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2484E3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90F3F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907F4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14DE23A" w14:textId="353128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3ECA8F4" w14:textId="55F01B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91A8956" w14:textId="1E9254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A1362E9" w14:textId="0DF13C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C6671A" w14:textId="7AA776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6E1DD9" w14:textId="1EF840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D7BD9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359FB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E0C155E" w14:textId="654081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DD9563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30B554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768DF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D5C0B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F24F1E5" w14:textId="46AD7D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760BB67" w14:textId="3E10EA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50236C2" w14:textId="7D4D70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0FB903D" w14:textId="50644B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D92CE1" w14:textId="4796D8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F9BA0D6" w14:textId="7422C4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07602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A5114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806CDF" w14:textId="4B4C59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D78613" w14:textId="77777777" w:rsidTr="00503750">
        <w:tc>
          <w:tcPr>
            <w:tcW w:w="1944" w:type="dxa"/>
            <w:vAlign w:val="center"/>
          </w:tcPr>
          <w:p w14:paraId="4FB899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7E300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86F2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6208612" w14:textId="483C49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8C41C55" w14:textId="6C8D7C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67FC0C6" w14:textId="6E2DA6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1321E0" w14:textId="755E5F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F07862F" w14:textId="141F3B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EB3A400" w14:textId="3B5253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A74F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998D7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791C24A" w14:textId="3033B3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2DE739" w14:textId="77777777" w:rsidTr="00503750">
        <w:tc>
          <w:tcPr>
            <w:tcW w:w="15685" w:type="dxa"/>
            <w:gridSpan w:val="12"/>
            <w:vAlign w:val="center"/>
          </w:tcPr>
          <w:p w14:paraId="203F3D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0026835" w14:textId="77777777" w:rsidTr="00503750">
        <w:tc>
          <w:tcPr>
            <w:tcW w:w="1944" w:type="dxa"/>
            <w:vAlign w:val="center"/>
          </w:tcPr>
          <w:p w14:paraId="3D0C33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815F0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CB503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45BCB0" w14:textId="49F6C5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9649283" w14:textId="7C0DE1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559EFB" w14:textId="0AD7DA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9C0D288" w14:textId="109730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55992F6" w14:textId="4E0E89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8679BE4" w14:textId="4429C1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9D46055" w14:textId="59A014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38062F1" w14:textId="735DC2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6064A8" w14:textId="795651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8B99C9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76497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91E09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05A67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75247A4" w14:textId="23E351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A93362C" w14:textId="7AB2A9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C91F66C" w14:textId="55C82B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6A76F2A" w14:textId="602326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60879C" w14:textId="27934D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23F2DFC" w14:textId="54323C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D3ECDF" w14:textId="3B865A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932F610" w14:textId="636EDC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3168F7E" w14:textId="11D68B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7AFEA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D9772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61691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DA34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015274C" w14:textId="54D8DF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691405D" w14:textId="5F1E7D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D5EFAA3" w14:textId="2111FA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FC22AAA" w14:textId="55A943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6EB815D" w14:textId="36EC9B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3CEC32C" w14:textId="7E479F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E224885" w14:textId="4D3AB7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44518D8" w14:textId="2C660A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9D6DA21" w14:textId="4E6B06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D2D28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3881E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7FDE9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2E542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04715EA" w14:textId="2896EB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220621D" w14:textId="118275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F60BD89" w14:textId="0DED08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542A27" w14:textId="0775ED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E1FDE5" w14:textId="44156B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8D63154" w14:textId="49335E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2F3603" w14:textId="418C9E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A37EA68" w14:textId="2714FD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285F0A" w14:textId="234EAF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DAF96C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BE290D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5BE5B3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49F66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23F1869" w14:textId="616E24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9982A78" w14:textId="3F8C18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DA20B84" w14:textId="2C2118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A0C38F" w14:textId="35DA59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E7B217C" w14:textId="55F160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4C07866" w14:textId="0A3C6A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6D7BF8A" w14:textId="32D809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DDBECD8" w14:textId="5DD15D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1A00E5" w14:textId="56108F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5A136A5" w14:textId="49944A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4BA2F89" w14:textId="2E1654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212CC1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2BDE2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99B0E6D" w14:textId="656349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C852DE9" w14:textId="74CF76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C3F13F8" w14:textId="6BDFA7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AEDE024" w14:textId="31BFDC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2BCB71E" w14:textId="1AFE33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CC9E545" w14:textId="57379A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86D6D24" w14:textId="3B1C33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900FF8F" w14:textId="468FC1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658BFA1" w14:textId="7174AC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5BC638C" w14:textId="71148E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743C674" w14:textId="2A60A0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9BEAF1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34F1FE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D87BD01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1C92D77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B6AB24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745D1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210A69D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86112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F0229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DFABA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78AA1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C4FD6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8C5732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8C978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4241E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972889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69DE7A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7160A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AD874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A4E94F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61C2F0D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3B56B6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1E5ED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CCA238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426D1D21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0E9EB5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996CB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915BF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A709C0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F0351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D4D41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7C466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B6A8FD7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72DEC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7D518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52AF0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21D04B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4AE9F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4B825F3A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5AFEDB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7E2C73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A6030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272478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D28E3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4A93C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6A8BB121" w14:textId="77777777" w:rsidTr="00503750">
        <w:trPr>
          <w:trHeight w:val="1073"/>
        </w:trPr>
        <w:tc>
          <w:tcPr>
            <w:tcW w:w="3614" w:type="dxa"/>
            <w:vMerge/>
          </w:tcPr>
          <w:p w14:paraId="638C09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E51FD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A66AC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FEFBC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3B31EE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5A243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CFDAA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1356DE0" w14:textId="77777777" w:rsidTr="00503750">
        <w:trPr>
          <w:trHeight w:val="283"/>
        </w:trPr>
        <w:tc>
          <w:tcPr>
            <w:tcW w:w="3614" w:type="dxa"/>
          </w:tcPr>
          <w:p w14:paraId="0C1740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3028A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3984E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4F682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E895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A8FE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2A56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1B87AAE" w14:textId="77777777" w:rsidTr="00503750">
        <w:trPr>
          <w:trHeight w:val="283"/>
        </w:trPr>
        <w:tc>
          <w:tcPr>
            <w:tcW w:w="3614" w:type="dxa"/>
          </w:tcPr>
          <w:p w14:paraId="79C4E2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13A9D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0B79D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F23C9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B08EF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E0FC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239E2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0DC9D16" w14:textId="77777777" w:rsidTr="00503750">
        <w:trPr>
          <w:trHeight w:val="283"/>
        </w:trPr>
        <w:tc>
          <w:tcPr>
            <w:tcW w:w="3614" w:type="dxa"/>
          </w:tcPr>
          <w:p w14:paraId="5D473B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0C38D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91736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A87E5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A7578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7AE97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FF479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A83331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64C4BA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1CB8C26D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480026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8E069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643531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7BDA1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0F773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602440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69CB1A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2FD511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1C12EA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77BD703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7078D1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C12F70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987EB2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E549E38" w14:textId="2EF12B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469186" w14:textId="6FEE21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49B0F3" w14:textId="6C15F7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162A14" w14:textId="57CBDA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905E6" w14:textId="745F99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443114" w14:textId="59020C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1BB504" w14:textId="1D4F9A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EFC31E6" w14:textId="55B3E5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6BAB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E9CBE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E3BD2A6" w14:textId="509694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0D2111" w14:textId="71B218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BA5F31" w14:textId="6E9E99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E2C8B9" w14:textId="0A74AF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3B2697" w14:textId="3BC031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45057" w14:textId="0B6334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CAD925" w14:textId="1DD0E2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0F93B7A" w14:textId="3EBB45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FD70E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1A915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EB661FE" w14:textId="0C47A6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DA252B" w14:textId="2E8617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D09891" w14:textId="5F8392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79EA7D" w14:textId="735CD5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2581F7" w14:textId="072107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F7E8A7" w14:textId="273047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A51553" w14:textId="66BA8D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F2FF601" w14:textId="262246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37E82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EE262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3DE230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9644F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83A2F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3CD9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86A3C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E94D5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CFB9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21275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3C68B0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0D0DB6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77E1613" w14:textId="496457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21A2F4" w14:textId="7B583A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75527E" w14:textId="01586F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EA7C53" w14:textId="3218E9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B039BE" w14:textId="3C88B8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A413B4" w14:textId="75C7AB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94A685" w14:textId="6D3477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2C53D1E" w14:textId="3FA0AE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973DB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2D0714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4E6B19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227457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79F96C1" w14:textId="7BCB88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6750E1" w14:textId="3BA49C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9692F8" w14:textId="6FB562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90F5A8" w14:textId="760016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2D0565" w14:textId="5D66F7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34EBF4" w14:textId="050F9D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4CB793" w14:textId="5B4491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62B4444" w14:textId="5772F5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FA3CC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13762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4CC37ED" w14:textId="06F5E2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8A593D" w14:textId="26D82F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8E4058" w14:textId="5C173F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4738E0" w14:textId="784C67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5DB91A" w14:textId="710DFC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92D81D" w14:textId="3DDF45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7996D1" w14:textId="493397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39BB84D" w14:textId="035913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C9520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5FACA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13973C5" w14:textId="0F8F44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1AF94D" w14:textId="17B419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DAC34E" w14:textId="296AEF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8385DB" w14:textId="3B4049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B2DDC1" w14:textId="39DD19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1FB9F" w14:textId="255A1A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4ED9AE" w14:textId="4A8EAB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201B6A9" w14:textId="70BE29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7DBE0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45DA2B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7378F08" w14:textId="716508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771639" w14:textId="0DA722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C6D43" w14:textId="565889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18740A" w14:textId="2862AB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286F2A" w14:textId="699060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3D5555" w14:textId="44F059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FF64C3" w14:textId="7BF784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603C" w14:textId="1623DA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1B3B8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0EF0EE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AE98BE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C8CB0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3215224" w14:textId="0A7BD4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58E1F5" w14:textId="5B9121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E1344A" w14:textId="197173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9FF53F" w14:textId="185B57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902537" w14:textId="7A4010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F072B7" w14:textId="1420B8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6DB81C" w14:textId="3FB436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C3CFE02" w14:textId="06FC17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A62912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6CA8525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06C9DF8" w14:textId="282ED8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F4E107" w14:textId="150AAD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698A49" w14:textId="2BDEFB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EAC399" w14:textId="139B03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5E9D73" w14:textId="35502C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CB0896" w14:textId="3B7954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154B17" w14:textId="7CC2A9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EEA114" w14:textId="20423C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782893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5D67ED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40CD9823" w14:textId="05796E4E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A5244D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28BD6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F81B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40DEB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ADF71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EC220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E3784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8B46E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2B6AA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A749A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C091D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A78B3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95B4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46BA5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66DA6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D613C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C2DD5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B23715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4F810B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BA658DA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37ABA69F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799FA9BC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4F23EC5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02DAF0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39F69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58F8C3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F040E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3C7F0FB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D3F7A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750F4C5" w14:textId="15E4C2E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7CAE18A" w14:textId="696F13A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D3B38E8" w14:textId="462CF7C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4030AF3" w14:textId="0008D11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1A7B792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874AB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EF05A93" w14:textId="56664A1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5CF9796" w14:textId="0A07E74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7F73BB2" w14:textId="3326AD7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2B9EC37" w14:textId="2BF21CA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3DC5D86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2A3A41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7F7F5FB" w14:textId="4214E1C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EA45243" w14:textId="7AF8AAF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0F49109" w14:textId="187E133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16CBEB0" w14:textId="509751F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5B7F000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7FCB3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483C1B7" w14:textId="3EDFF4A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DAB52FD" w14:textId="6E4DC3E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09B6EA7" w14:textId="5753070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5F0E617" w14:textId="2F2FB4C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0058A4C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C7EFC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EA3E60E" w14:textId="393E259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0BD8D83" w14:textId="2AF1D76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2EAC00C" w14:textId="18B0FCC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2D63D96" w14:textId="793A709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DD275F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F97412D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8AC44B3" w14:textId="273FE5B1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3D45747" w14:textId="2B5B7E30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42506E0" w14:textId="776F57FC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B858F2D" w14:textId="45ECB4A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5E0506B5" w14:textId="77777777" w:rsidR="00944C3D" w:rsidRDefault="00944C3D" w:rsidP="00944C3D">
      <w:pPr>
        <w:rPr>
          <w:rFonts w:ascii="Arial" w:hAnsi="Arial"/>
          <w:b/>
        </w:rPr>
      </w:pPr>
    </w:p>
    <w:p w14:paraId="01DF3682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01B34348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6B3ACA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96A2B7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0912310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19EE8C6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6F8CA5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3853C09F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528DE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BE20B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9F223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93885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821C7D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01169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6FFC6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D604F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2C891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C69169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518BA4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752358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7FCA0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1AC22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ADBFC23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13C532A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0F34EB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C3804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C141E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464CE70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A50851E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C853490" w14:textId="77777777" w:rsidTr="00503750">
        <w:tc>
          <w:tcPr>
            <w:tcW w:w="2835" w:type="dxa"/>
            <w:vAlign w:val="center"/>
          </w:tcPr>
          <w:p w14:paraId="4E0F8E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5ED57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D42B0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2725B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83C96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75D97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04287AF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D3E475E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29448677" w14:textId="15291976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E7483D" w14:textId="5641E97B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CB3129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29EC67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85F04A8" w14:textId="6A263F03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93E4C0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35C18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6F276444" w14:textId="05DE56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3E6CA1" w14:textId="6C3656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DA33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070A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523FC54" w14:textId="3C9B25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2A2F19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54BB89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399593C4" w14:textId="554667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529182" w14:textId="7A5F52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A4F0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B515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40F2C7A" w14:textId="4CA5A1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AB8A7B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3E5D7F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23EDDB3A" w14:textId="2ECC89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00121D" w14:textId="3F80BE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C3DE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45E5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D7BEFCE" w14:textId="11E3ED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8F5E6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7DEC3F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6B505274" w14:textId="709BE0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781AD0" w14:textId="0F9EA2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A95B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3A6B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37F3C3" w14:textId="7F64D3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3AC8D7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92551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7BD7B9B" w14:textId="2EA0AB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3BA8C6" w14:textId="4F768C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C688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5C3A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63173F7" w14:textId="3E46C9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CC818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437881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16DC097" w14:textId="3BD3233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8224AB" w14:textId="0E9F1CE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C5765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5A70C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7A55577" w14:textId="7E46FE6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C922D4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EE0B638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7DBB549D" w14:textId="390C2200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16A9F5D0" w14:textId="77777777" w:rsidR="00944C3D" w:rsidRDefault="00944C3D" w:rsidP="00944C3D">
      <w:pPr>
        <w:rPr>
          <w:rFonts w:ascii="Arial" w:hAnsi="Arial"/>
          <w:b/>
        </w:rPr>
      </w:pPr>
    </w:p>
    <w:p w14:paraId="1147D9E6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D91A0AF" w14:textId="77777777" w:rsidTr="00503750">
        <w:tc>
          <w:tcPr>
            <w:tcW w:w="2835" w:type="dxa"/>
            <w:vAlign w:val="center"/>
          </w:tcPr>
          <w:p w14:paraId="0C7EFB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7E92EB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6568BB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7DE140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457E07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0EF950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662552D9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26CE01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482850CB" w14:textId="275EE0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B0597B" w14:textId="4604A7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65A6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EFF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B9E6213" w14:textId="232E09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B6084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0E82C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5F43A14" w14:textId="6A2564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64E8C9" w14:textId="4021EC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4320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4241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DD634D8" w14:textId="1345F4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CAA0B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6956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337A92C" w14:textId="588F62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61BAF3" w14:textId="3BBA5D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4DDE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5B20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DEFBA4B" w14:textId="6DC9E8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544B2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88391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A643965" w14:textId="6E4306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FAA253" w14:textId="0F16D1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31FA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5D60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97116" w14:textId="5290F6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DC655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6D3AD0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1A280B2" w14:textId="621C30D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30169E" w14:textId="085155D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E058B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B8D3A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39C7FB6" w14:textId="7302C7D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328E750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33EDC0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1251EAE2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D8CBF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3B99B2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35B3228B" w14:textId="77777777" w:rsidTr="00503750">
        <w:trPr>
          <w:trHeight w:val="699"/>
        </w:trPr>
        <w:tc>
          <w:tcPr>
            <w:tcW w:w="3502" w:type="dxa"/>
            <w:vMerge/>
          </w:tcPr>
          <w:p w14:paraId="6BACA1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58B74E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0B50CC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2B3C43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440F6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3B31FC36" w14:textId="55E5B2A5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7A57CD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F5038D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57B1F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0F789557" w14:textId="5FBAA2C6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005F33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9CDAE1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3A1118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52A5331" w14:textId="5B9E1ED1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3C64E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29B73D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B85C71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469A3EDB" w14:textId="77777777" w:rsidTr="00503750">
        <w:trPr>
          <w:trHeight w:val="593"/>
        </w:trPr>
        <w:tc>
          <w:tcPr>
            <w:tcW w:w="3497" w:type="dxa"/>
          </w:tcPr>
          <w:p w14:paraId="1BBF4A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149E7B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EE15C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FB3C3D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66A31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530726F3" w14:textId="050107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6E1F4E" w14:textId="6DDC9A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42C25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E6BB92F" w14:textId="6104F57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5AC29E0" w14:textId="3FE73B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CF3C23" w14:textId="7885CA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8590F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25485C" w14:textId="4F979A5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655CE55" w14:textId="258B53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D975B6" w14:textId="0145AD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C2820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1864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62C9B399" w14:textId="313DEF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FBED10" w14:textId="44C161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2693E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E028907" w14:textId="061FB19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24FA683" w14:textId="768356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4B3C8AE" w14:textId="1494C3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C604A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305C756" w14:textId="03A5A2D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FBCF8CB" w14:textId="27EA0F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A179AE" w14:textId="0DDB74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8612F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7ADE2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4DF9B71" w14:textId="0203FB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5AF56C" w14:textId="242947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BAB40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7935D30" w14:textId="38D1D48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B6AB5DB" w14:textId="3B355E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7CF6DF9" w14:textId="11F247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B5B47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498A6AA" w14:textId="5BFE93E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3E9DDB" w14:textId="03A719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3A82B8" w14:textId="6B7A83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F8E8AA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48D941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51B39B07" w14:textId="4C5386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24F4437" w14:textId="07F39A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98183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902B72C" w14:textId="364D8AA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839DEAA" w14:textId="7EABAD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F1FE4C3" w14:textId="20A0FD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33BBA8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36E57D66" w14:textId="260AB92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088B39" w14:textId="2C40DF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D1C306" w14:textId="7EA927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0B30D41" w14:textId="77777777" w:rsidR="00944C3D" w:rsidRDefault="00944C3D" w:rsidP="00944C3D">
      <w:pPr>
        <w:rPr>
          <w:rFonts w:ascii="Arial" w:hAnsi="Arial"/>
          <w:b/>
        </w:rPr>
      </w:pPr>
    </w:p>
    <w:p w14:paraId="70101555" w14:textId="77777777" w:rsidR="00944C3D" w:rsidRDefault="00944C3D" w:rsidP="00944C3D">
      <w:pPr>
        <w:rPr>
          <w:rFonts w:ascii="Arial" w:hAnsi="Arial"/>
          <w:b/>
        </w:rPr>
      </w:pPr>
    </w:p>
    <w:p w14:paraId="340F49DA" w14:textId="77777777" w:rsidR="00944C3D" w:rsidRDefault="00944C3D" w:rsidP="00944C3D">
      <w:pPr>
        <w:rPr>
          <w:rFonts w:ascii="Arial" w:hAnsi="Arial"/>
          <w:b/>
        </w:rPr>
      </w:pPr>
    </w:p>
    <w:p w14:paraId="49910BD5" w14:textId="77777777" w:rsidR="00944C3D" w:rsidRDefault="00944C3D" w:rsidP="00944C3D">
      <w:pPr>
        <w:rPr>
          <w:rFonts w:ascii="Arial" w:hAnsi="Arial"/>
          <w:b/>
        </w:rPr>
      </w:pPr>
    </w:p>
    <w:p w14:paraId="5C7FC9D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8"/>
        <w:gridCol w:w="1622"/>
        <w:gridCol w:w="1213"/>
        <w:gridCol w:w="1214"/>
        <w:gridCol w:w="1190"/>
        <w:gridCol w:w="1573"/>
      </w:tblGrid>
      <w:tr w:rsidR="00944C3D" w:rsidRPr="00050529" w14:paraId="199CC103" w14:textId="77777777" w:rsidTr="00503750">
        <w:tc>
          <w:tcPr>
            <w:tcW w:w="2622" w:type="dxa"/>
            <w:vAlign w:val="center"/>
          </w:tcPr>
          <w:p w14:paraId="2D6F005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166BFA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477B4F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0B521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1FC356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3E6FD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F9037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0AA3BE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46CF4B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7492CEB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DA53E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158B2DB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D4D0A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5FA4A66D" w14:textId="733C2D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A918DC5" w14:textId="316C7C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F8A72A" w14:textId="5D9055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31E5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507AFD" w14:textId="02D2B4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0EC180" w14:textId="77777777" w:rsidTr="00503750">
        <w:tc>
          <w:tcPr>
            <w:tcW w:w="2622" w:type="dxa"/>
            <w:vAlign w:val="center"/>
          </w:tcPr>
          <w:p w14:paraId="17660F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15BBD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786E93B" w14:textId="53CEEE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DAE8688" w14:textId="6E3AE0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6BB9E3" w14:textId="38FD9E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C739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EDC796" w14:textId="30FE67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9DC1F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D2216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1FCBE5A1" w14:textId="32F609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C3506C3" w14:textId="724E8B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51464C" w14:textId="3B7377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02BB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D99108" w14:textId="22AB7D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6EA89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127D7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508FE6D0" w14:textId="243F7C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B968AA3" w14:textId="7804FD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515739" w14:textId="263859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8BEE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4AECE3" w14:textId="62495F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7C6C6C" w14:textId="77777777" w:rsidTr="00503750">
        <w:tc>
          <w:tcPr>
            <w:tcW w:w="2622" w:type="dxa"/>
            <w:vAlign w:val="center"/>
          </w:tcPr>
          <w:p w14:paraId="5C477B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3D580AF9" w14:textId="4B524E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83617.00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5A9D9A1" w14:textId="7A9BBA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41480.00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0EFA44" w14:textId="4B09FA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22231.00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A3B1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CD5D2E" w14:textId="1A6758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102865.00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F2202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C586C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674F5729" w14:textId="1C70B2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9CFA006" w14:textId="659D74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3B081B" w14:textId="1209E8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B2CC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546D4E" w14:textId="7E369E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8173FD" w14:textId="77777777" w:rsidTr="00503750">
        <w:tc>
          <w:tcPr>
            <w:tcW w:w="2622" w:type="dxa"/>
            <w:vAlign w:val="center"/>
          </w:tcPr>
          <w:p w14:paraId="42C94C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3F7CD8BB" w14:textId="019350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3934B1C" w14:textId="656AA4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B54E75" w14:textId="7E4A74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8FBD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71B033" w14:textId="3369A9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B2A07B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44B741E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0DC7F03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8C352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1846541E" w14:textId="2FF415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D15C402" w14:textId="5638BA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0D7B03" w14:textId="0B5E33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34E6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75D061" w14:textId="339304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069EF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A57DC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27C073BC" w14:textId="2071B2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D24B34A" w14:textId="268D0A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FED602" w14:textId="002F99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64C0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297F54" w14:textId="37EC31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E8492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E0D7E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06C4E38C" w14:textId="7DE72B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A5A2A21" w14:textId="4F1B0D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0F1DA4" w14:textId="33D953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F0D4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113342" w14:textId="450B5B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477F18" w14:textId="77777777" w:rsidTr="00503750">
        <w:tc>
          <w:tcPr>
            <w:tcW w:w="2622" w:type="dxa"/>
            <w:vAlign w:val="center"/>
          </w:tcPr>
          <w:p w14:paraId="384B90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5E3DFA1" w14:textId="199E59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2070771" w14:textId="5BC786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B55FBA" w14:textId="1F123E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264F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B4199D" w14:textId="5D7492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41ED91" w14:textId="77777777" w:rsidTr="00503750">
        <w:tc>
          <w:tcPr>
            <w:tcW w:w="2622" w:type="dxa"/>
            <w:vAlign w:val="center"/>
          </w:tcPr>
          <w:p w14:paraId="20E374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50EB5A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FF411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16024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076BB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F19D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F04286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943BC0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76921988" w14:textId="22645EF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b/>
                <w:noProof/>
                <w:sz w:val="18"/>
                <w:szCs w:val="18"/>
              </w:rPr>
              <w:t>83617.00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DEA7C4D" w14:textId="47D1582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b/>
                <w:noProof/>
                <w:sz w:val="18"/>
                <w:szCs w:val="18"/>
              </w:rPr>
              <w:t>41480.00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AF8698" w14:textId="5F1133B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b/>
                <w:noProof/>
                <w:sz w:val="18"/>
                <w:szCs w:val="18"/>
              </w:rPr>
              <w:t>22231.00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CB28E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EDA5F2" w14:textId="402CFB3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b/>
                <w:noProof/>
                <w:sz w:val="18"/>
                <w:szCs w:val="18"/>
              </w:rPr>
              <w:t>102865.00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D8DE78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7F9160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0FBEBBC3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9CE72B6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0013B97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2D97134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35DDC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48A6D7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68347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7CB4D7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7FAAF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B259D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22DF41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C4935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73C54E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10918C6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6BBFC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254C8A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9A3291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9CEE9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7A820A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7F8D8A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79E17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F79E1D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21DA87F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27698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703331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00CB592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33A09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07793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04C31CC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2CDE0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3A561D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2AA7D89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18911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4E0C0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5305AC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58230F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83DE2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5EF399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58127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E9E953A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24CFD62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FBBB68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1C8B60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DF2BC0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51333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D27764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D85B30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423E77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40732CA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A60EA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D31E6A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E69E5E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3DA74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8D3C5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5550B27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2C0F8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C4030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0B440F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DF00D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5C8DC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8B8DC0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484D0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2FB13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4AE498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9C02F8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CED39F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3D5C1B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6A74CB5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751E8161" w14:textId="77777777" w:rsidTr="00503750">
        <w:tc>
          <w:tcPr>
            <w:tcW w:w="2835" w:type="dxa"/>
            <w:vAlign w:val="center"/>
          </w:tcPr>
          <w:p w14:paraId="1DAA98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4B517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2614A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098292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13BF1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39A64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77CA5CF" w14:textId="77777777" w:rsidTr="00503750">
        <w:tc>
          <w:tcPr>
            <w:tcW w:w="2835" w:type="dxa"/>
            <w:vAlign w:val="center"/>
          </w:tcPr>
          <w:p w14:paraId="2E5669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44206950" w14:textId="44D88D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74F1A3" w14:textId="369361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66D04E" w14:textId="18F23B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5235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D0B355" w14:textId="05BC1B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71D932" w14:textId="77777777" w:rsidTr="00503750">
        <w:tc>
          <w:tcPr>
            <w:tcW w:w="2835" w:type="dxa"/>
            <w:vAlign w:val="center"/>
          </w:tcPr>
          <w:p w14:paraId="33F1DF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6119E688" w14:textId="18885F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ADE618" w14:textId="621E07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60F5C4" w14:textId="2CC693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C152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7CFFE6" w14:textId="638761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FA319C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CA6275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5D3EDADD" w14:textId="022A7ED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5F2FF8" w14:textId="20D2A62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C01536" w14:textId="22E3EF1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FA837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927E0A" w14:textId="65AC530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69150E0" w14:textId="77777777" w:rsidTr="00503750">
        <w:tc>
          <w:tcPr>
            <w:tcW w:w="2835" w:type="dxa"/>
            <w:vAlign w:val="center"/>
          </w:tcPr>
          <w:p w14:paraId="0C4DD7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214D914B" w14:textId="032678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CB9BED" w14:textId="0D2182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2996FC" w14:textId="736F6A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920A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B35358" w14:textId="4BF90A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3F01D8" w14:textId="77777777" w:rsidTr="00503750">
        <w:tc>
          <w:tcPr>
            <w:tcW w:w="2835" w:type="dxa"/>
            <w:vAlign w:val="center"/>
          </w:tcPr>
          <w:p w14:paraId="6FD88F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6206BB9A" w14:textId="6D4740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57FE81" w14:textId="4F4735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CB627F" w14:textId="3F0406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8E6E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318EC5" w14:textId="41F7A9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A05F8A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7D3692F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1B1AD62" w14:textId="388B345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55485F" w14:textId="1104A4A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C607BA" w14:textId="066BAB1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2352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26693F" w14:textId="0D5C960D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FAB91A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777E202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3CA53F88" w14:textId="63578C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830E83" w14:textId="389E1E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D083B9" w14:textId="777352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59F2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B14040" w14:textId="1EA737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E9C2331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6FED54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1766"/>
        <w:gridCol w:w="1646"/>
        <w:gridCol w:w="1593"/>
        <w:gridCol w:w="1873"/>
      </w:tblGrid>
      <w:tr w:rsidR="00944C3D" w:rsidRPr="008D0433" w14:paraId="2A07586A" w14:textId="77777777" w:rsidTr="00503750">
        <w:tc>
          <w:tcPr>
            <w:tcW w:w="2552" w:type="dxa"/>
            <w:shd w:val="clear" w:color="auto" w:fill="auto"/>
            <w:vAlign w:val="center"/>
          </w:tcPr>
          <w:p w14:paraId="694A0E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591F91D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B2B12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E712B6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69A56F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0E32721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76D798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809DBBA" w14:textId="68F01D3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D3F3A2C" w14:textId="1C82476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 w:cs="Arial"/>
                <w:noProof/>
                <w:sz w:val="18"/>
                <w:szCs w:val="18"/>
              </w:rPr>
              <w:t>200.00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DA78E64" w14:textId="5008614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 w:cs="Arial"/>
                <w:noProof/>
                <w:sz w:val="18"/>
                <w:szCs w:val="18"/>
              </w:rPr>
              <w:t>200.00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00E5516" w14:textId="4B06434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8245C9F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560D3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E9771FD" w14:textId="0A47C7D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2FCCD28" w14:textId="076567D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7572DA1" w14:textId="776CAB2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67E58E0" w14:textId="138EDF1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6021209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87AA7A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33233328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47F91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1D0A67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ADA24C5" w14:textId="77777777" w:rsidTr="00503750">
        <w:tc>
          <w:tcPr>
            <w:tcW w:w="4395" w:type="dxa"/>
            <w:vMerge/>
          </w:tcPr>
          <w:p w14:paraId="686E5B0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CA6D8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57D393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428CCECF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DC178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1241456D" w14:textId="049076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  <w:lang w:eastAsia="sk-SK"/>
              </w:rPr>
              <w:t>336.21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D110F8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43A82FE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EE6BA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4854940" w14:textId="52DDF4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  <w:lang w:eastAsia="sk-SK"/>
              </w:rPr>
              <w:t>-149.99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858081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A0465D9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23C005B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18A732B7" w14:textId="024A63D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b/>
                <w:noProof/>
                <w:sz w:val="18"/>
                <w:szCs w:val="18"/>
              </w:rPr>
              <w:t>186.22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15161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C7BD801" w14:textId="77777777" w:rsidTr="00503750">
        <w:tc>
          <w:tcPr>
            <w:tcW w:w="4395" w:type="dxa"/>
            <w:vAlign w:val="center"/>
          </w:tcPr>
          <w:p w14:paraId="65C3E5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274A93D7" w14:textId="565D5E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316605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4104BF4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61A80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71CFA58F" w14:textId="68CB62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60F4D2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DBBCDEF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03EA79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4EB0C897" w14:textId="3C047B5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F0C16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4A5769F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8D820F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46758716" w14:textId="51E5BCEF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b/>
                <w:noProof/>
                <w:sz w:val="18"/>
                <w:szCs w:val="18"/>
              </w:rPr>
              <w:t>104021.00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5CC2B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AC48933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0D068C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52528DF9" w14:textId="77777777" w:rsidTr="00503750">
        <w:tc>
          <w:tcPr>
            <w:tcW w:w="4395" w:type="dxa"/>
            <w:vAlign w:val="center"/>
          </w:tcPr>
          <w:p w14:paraId="364F9E7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77DFED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7A7256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6ABDB980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441D741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38FB0F50" w14:textId="5916CC4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287470F" w14:textId="6B448F3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1B5156B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0B8266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249F3D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039D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80DB0B3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1B0369F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6D03DB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80021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D710411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040A5C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5B24D2EE" w14:textId="02205A99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EBCD62B" w14:textId="5240CE74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40EEEF77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13B5CED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40CD5065" w14:textId="7A136A4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F920C4F" w14:textId="74677DE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9658DF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804C9A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B8BBA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23510233" w14:textId="77777777" w:rsidTr="00503750">
        <w:tc>
          <w:tcPr>
            <w:tcW w:w="1843" w:type="dxa"/>
            <w:vAlign w:val="center"/>
          </w:tcPr>
          <w:p w14:paraId="0C02A63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CAE811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D9A25C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0DA8B49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C23CDA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24957B9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15B3870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6A4EB039" w14:textId="77777777" w:rsidTr="00503750">
        <w:tc>
          <w:tcPr>
            <w:tcW w:w="1843" w:type="dxa"/>
            <w:vAlign w:val="center"/>
          </w:tcPr>
          <w:p w14:paraId="75CE17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E6478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F7834E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193AC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93BAEC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1AE177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EC5EE2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8A9DA56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67CB7B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4456DA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68D244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FB53B2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6AB9AD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060091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F4A83A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E935BE0" w14:textId="77777777" w:rsidTr="00503750">
        <w:tc>
          <w:tcPr>
            <w:tcW w:w="1843" w:type="dxa"/>
            <w:vAlign w:val="center"/>
          </w:tcPr>
          <w:p w14:paraId="572A0BB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030FD8E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200C79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2F5FC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1E367C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C12060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7D28C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14E5045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6386F9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E1D340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161609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C319E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AC4C03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90E6CB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6D4DC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6D8890C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246A33A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94C0CD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595946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66A4C3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6FBBBC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60295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1F039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C0E741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18965C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54A4A0F5" w14:textId="77777777" w:rsidTr="00503750">
        <w:trPr>
          <w:trHeight w:val="664"/>
        </w:trPr>
        <w:tc>
          <w:tcPr>
            <w:tcW w:w="3372" w:type="dxa"/>
          </w:tcPr>
          <w:p w14:paraId="6F1397E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DB773B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1DF755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0D2440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ABFAC7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64967A4" w14:textId="79BAA0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919E0CF" w14:textId="3664A8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5AF29A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D89CBA5" w14:textId="3356A6B3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A562466" w14:textId="79A60F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5BF4461" w14:textId="687C7F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EDFD58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BDE0BDD" w14:textId="3E201B1B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07A0477" w14:textId="253207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0A0148" w14:textId="11BC34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893C5DD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C0FD35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62AAF81" w14:textId="6F4FA0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9BC2F9" w14:textId="1A2FC7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43D3A5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81A8F6C" w14:textId="19157F0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DFCD76E" w14:textId="1B7B7D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E195D0" w14:textId="1D8F80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C33E1F2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BF3ACB0" w14:textId="51988EB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E34C5A9" w14:textId="4413BA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98FC98D" w14:textId="63FC4E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6FAB79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0122165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06BC78AB" w14:textId="77777777" w:rsidTr="00503750">
        <w:tc>
          <w:tcPr>
            <w:tcW w:w="2835" w:type="dxa"/>
            <w:vAlign w:val="center"/>
          </w:tcPr>
          <w:p w14:paraId="5297CA6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43C996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43D6C11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20B9742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5AADBB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9CEADD7" w14:textId="77777777" w:rsidTr="00503750">
        <w:tc>
          <w:tcPr>
            <w:tcW w:w="2835" w:type="dxa"/>
          </w:tcPr>
          <w:p w14:paraId="076DE28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D984DE8" w14:textId="373C5F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F1703B" w14:textId="4C3ECF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6B750E" w14:textId="453DC7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0766A08" w14:textId="0B1CE6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8D8A900" w14:textId="77777777" w:rsidTr="00503750">
        <w:tc>
          <w:tcPr>
            <w:tcW w:w="2835" w:type="dxa"/>
          </w:tcPr>
          <w:p w14:paraId="48EFF16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80C4C77" w14:textId="764A8A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DE417A" w14:textId="50D501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B82D3C4" w14:textId="4FD1CD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02D600" w14:textId="2D07F5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341017" w14:textId="77777777" w:rsidTr="00503750">
        <w:tc>
          <w:tcPr>
            <w:tcW w:w="2835" w:type="dxa"/>
          </w:tcPr>
          <w:p w14:paraId="7AD8272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516338A5" w14:textId="2EF491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80E961" w14:textId="363FB0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862D77" w14:textId="52AFA9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88B1868" w14:textId="6F24B0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957638" w14:textId="77777777" w:rsidTr="00503750">
        <w:tc>
          <w:tcPr>
            <w:tcW w:w="2835" w:type="dxa"/>
            <w:vAlign w:val="center"/>
          </w:tcPr>
          <w:p w14:paraId="775A390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B4B2A0B" w14:textId="0197AB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D98DA1C" w14:textId="4E4693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F45684" w14:textId="39A359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7A7C0A0" w14:textId="1EE13D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7CC2E0C" w14:textId="77777777" w:rsidTr="00503750">
        <w:tc>
          <w:tcPr>
            <w:tcW w:w="2835" w:type="dxa"/>
            <w:vAlign w:val="center"/>
          </w:tcPr>
          <w:p w14:paraId="05E50FC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3F99DE37" w14:textId="26609C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EEB6EE" w14:textId="0AF0F0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EC7EDC" w14:textId="6D6C14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7CB92D1" w14:textId="1F1627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234A25F" w14:textId="77777777" w:rsidTr="00503750">
        <w:tc>
          <w:tcPr>
            <w:tcW w:w="2835" w:type="dxa"/>
          </w:tcPr>
          <w:p w14:paraId="2F0F5F3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BC3DD06" w14:textId="0C92E6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03238C" w14:textId="1E2D56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7768C9" w14:textId="40575D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FB9FF7" w14:textId="0F1295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3395A37" w14:textId="77777777" w:rsidTr="00503750">
        <w:tc>
          <w:tcPr>
            <w:tcW w:w="2835" w:type="dxa"/>
          </w:tcPr>
          <w:p w14:paraId="0845CF9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93A56E1" w14:textId="4C0A89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23F351" w14:textId="615B99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43A54C0" w14:textId="4703A6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CD219EC" w14:textId="2AB25B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C46BCF6" w14:textId="77777777" w:rsidTr="00503750">
        <w:tc>
          <w:tcPr>
            <w:tcW w:w="2835" w:type="dxa"/>
          </w:tcPr>
          <w:p w14:paraId="4A469D8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2167B66" w14:textId="00B52C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88AE62" w14:textId="1721FC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D968D2A" w14:textId="3D8EC2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B25A81" w14:textId="67F5DA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0CC08C0" w14:textId="77777777" w:rsidR="00944C3D" w:rsidRDefault="00944C3D" w:rsidP="00944C3D">
      <w:pPr>
        <w:rPr>
          <w:rFonts w:ascii="Arial" w:hAnsi="Arial"/>
          <w:b/>
        </w:rPr>
      </w:pPr>
    </w:p>
    <w:p w14:paraId="5E78906E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0B73350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5249AE5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6FB22C6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15E3B5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371857C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3BECEDF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E15453F" w14:textId="77777777" w:rsidTr="00503750">
        <w:trPr>
          <w:trHeight w:val="443"/>
        </w:trPr>
        <w:tc>
          <w:tcPr>
            <w:tcW w:w="2560" w:type="dxa"/>
          </w:tcPr>
          <w:p w14:paraId="5DC5AB1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340E2D4" w14:textId="2F5E76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B4A9A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80AD0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1DF498C" w14:textId="41D77A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DF5ED8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10E3D0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1A473545" w14:textId="709AF4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8D34C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D33EE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C55565F" w14:textId="282D25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8ACBD90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446405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61F021B" w14:textId="57E120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EA077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D1A7A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BC89299" w14:textId="614A2C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A200A1A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5F1302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0D219B8" w14:textId="7FBF63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7318C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2F534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3FE340F" w14:textId="16ECCB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A305B71" w14:textId="77777777" w:rsidR="00944C3D" w:rsidRDefault="00944C3D" w:rsidP="00944C3D">
      <w:pPr>
        <w:rPr>
          <w:rFonts w:ascii="Arial" w:hAnsi="Arial"/>
          <w:b/>
        </w:rPr>
      </w:pPr>
    </w:p>
    <w:p w14:paraId="4C30C947" w14:textId="77777777" w:rsidR="00944C3D" w:rsidRDefault="00944C3D" w:rsidP="00944C3D">
      <w:pPr>
        <w:rPr>
          <w:rFonts w:ascii="Arial" w:hAnsi="Arial"/>
          <w:b/>
        </w:rPr>
      </w:pPr>
    </w:p>
    <w:p w14:paraId="06A690B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F0ABA36" w14:textId="77777777" w:rsidR="00944C3D" w:rsidRDefault="00944C3D" w:rsidP="00944C3D">
      <w:pPr>
        <w:rPr>
          <w:rFonts w:ascii="Arial" w:hAnsi="Arial"/>
          <w:b/>
        </w:rPr>
      </w:pPr>
    </w:p>
    <w:p w14:paraId="19967B8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75A0871A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D0D3EE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0324C5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4A6FF6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CD4027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A6BE0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865E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8DC77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6A816B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C6E52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F5C6A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76206B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32D7FC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97D00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B9BC9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29A43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38B6EC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725835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3B4F95CD" w14:textId="77777777" w:rsidTr="00503750">
        <w:trPr>
          <w:trHeight w:val="677"/>
        </w:trPr>
        <w:tc>
          <w:tcPr>
            <w:tcW w:w="3358" w:type="dxa"/>
          </w:tcPr>
          <w:p w14:paraId="052C592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1165F28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F1532E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C353CB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7329B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6B94FE15" w14:textId="711FF8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DE458F3" w14:textId="1BAF7F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C1302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1671B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5B98358D" w14:textId="2D124E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94B59CE" w14:textId="40E4F8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E061E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60BC1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A1D2848" w14:textId="373021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B9F2F25" w14:textId="78C5B5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25ADE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F17BA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C5A7819" w14:textId="350042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5BE2887" w14:textId="55F629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0749F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8CDE6A" w14:textId="2E65263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A3D7980" w14:textId="3DCCD3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36AFA0A" w14:textId="7647C0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02E2A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24AD7DFF" w14:textId="4FCE6EA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C75D61" w14:textId="6075C9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1561F7E" w14:textId="13A077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9BE6EF3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9B315E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11D37C41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65D010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8FD8B3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4EFB8AA6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79527BF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C6A8E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2CD75CB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302D1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E3D5A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07F63FB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2F2CD4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5EA81B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22B82D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A47C9F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F1C3B0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91293F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48DAE6E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8C3BC7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82197C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BC8FE9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116A05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0D8164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4CDBD279" w14:textId="0B2D91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82651A3" w14:textId="3C0B23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D1AE16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3C1250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25B178A0" w14:textId="169CBA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46D4A8C" w14:textId="1F1882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B17C24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A1031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A4A94FD" w14:textId="3B024B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A429DED" w14:textId="38A4DB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A005E3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BF45268" w14:textId="16AD117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70A5E1C" w14:textId="20551C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C93B9B" w14:textId="4A8798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84E9E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B2AFA3B" w14:textId="418CAE1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ACEA79C" w14:textId="7A09D3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5010762" w14:textId="1E17AC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D0D4E2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27D14B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1FD7480D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138FF6B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14F87C3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BC2EBA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E7C5DE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0F3E1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7118B7B" w14:textId="02F7A1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20C042" w14:textId="404CF9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8FBA2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42B03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1396D8D" w14:textId="6289BD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32C824D" w14:textId="5E752B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90D6F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DE495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55425FDB" w14:textId="2EB6CF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E643D4E" w14:textId="72326D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4C240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D949947" w14:textId="2C42821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8C90BD0" w14:textId="165007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3D70E4B" w14:textId="20149D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C632C16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700EA64F" w14:textId="1D86136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D0F2460" w14:textId="74E62E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8F3647F" w14:textId="61141B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39F1A90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9CAE698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798D5945" w14:textId="77777777" w:rsidTr="00503750">
        <w:tc>
          <w:tcPr>
            <w:tcW w:w="3686" w:type="dxa"/>
            <w:vAlign w:val="center"/>
          </w:tcPr>
          <w:p w14:paraId="07FD3EB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95BE91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60A05C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4B1991A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EA697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80109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ACDFA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B622E1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EF5C8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61020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3BBEC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C07E4A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08FB5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42455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0E0D2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D8392E0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5DC84E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7E2A93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BA6960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0D69816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5E3BF98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3953C0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F2D206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13FF8E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D25F33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DE07A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7C64F6A" w14:textId="4D5196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E173D8" w14:textId="62AFF8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44B14C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3F180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2CFBC81" w14:textId="2EA586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67F7F7F" w14:textId="5BBF9A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AEC16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F6941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3F74E2C" w14:textId="30DD68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17E9F36" w14:textId="6BFCB5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62400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83F07CE" w14:textId="5C66BEF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51B2CD2" w14:textId="5A5587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E935CF7" w14:textId="4E1EC8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A704C5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2402822" w14:textId="64855DE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2509265" w14:textId="1A9B93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80CF1DB" w14:textId="74DA8A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6EEBD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F5A245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03209C2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DC0172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AAD28A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FFC511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27A1C7D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D4522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204F9207" w14:textId="0D9E0B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A3FFD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47C97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3AC2DCF9" w14:textId="7A6D74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030E4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E99DA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F501359" w14:textId="4CD049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24A73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646B4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1760181" w14:textId="1FC8B7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58645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42F3A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12EDAED2" w14:textId="055F5D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F6EB5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10D297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0FD140C" w14:textId="48606CC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6AE9643" w14:textId="77777777" w:rsidR="00944C3D" w:rsidRDefault="00944C3D" w:rsidP="00944C3D">
      <w:pPr>
        <w:rPr>
          <w:sz w:val="22"/>
          <w:szCs w:val="22"/>
        </w:rPr>
      </w:pPr>
    </w:p>
    <w:p w14:paraId="72C74A46" w14:textId="77777777" w:rsidR="00944C3D" w:rsidRDefault="00944C3D" w:rsidP="00944C3D">
      <w:pPr>
        <w:rPr>
          <w:sz w:val="22"/>
          <w:szCs w:val="22"/>
        </w:rPr>
      </w:pPr>
    </w:p>
    <w:p w14:paraId="627959A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470A5F1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509B05B0" w14:textId="07D61293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6636036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2E92A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32BC64D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75359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71EB8273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2B96BA0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506A766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1F4D420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DE1E99A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2F8698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3EF5C566" w14:textId="3C1EE9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5A2B40A" w14:textId="6215F8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AD19BB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ECBB07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73D478E" w14:textId="3C94BE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EEDE44" w14:textId="4C00A6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FC37CC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64F7A1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720CCB67" w14:textId="3B8E96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FE42DF1" w14:textId="28C21F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9DF86F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995918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9FC3E88" w14:textId="230960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CF7CF7C" w14:textId="3BBC4A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45BC88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2F4A619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38DC05B" w14:textId="4D7F99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019443F" w14:textId="62440B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4FB22D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029B4BF" w14:textId="69E8980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B07DD9A" w14:textId="416EE1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7CD2B19" w14:textId="43F690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1E083AE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1756EC0" w14:textId="26181DF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12675E5" w14:textId="6C8C4F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B85AA3C" w14:textId="7352FC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D2899C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A052F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25266347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69BA83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C923C8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3129A18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BF80EB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CBB6D3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4D59A954" w14:textId="3D6B59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3C1C6E6" w14:textId="3993A9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A3EDD7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6586B6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91E073E" w14:textId="35D9B9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008BCC7" w14:textId="31936E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127111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8C2B01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7FE9387D" w14:textId="0C7F47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1291C15" w14:textId="3A7442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1A3F1C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2C799C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E63AC94" w14:textId="4C4953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0E08D92" w14:textId="7DBE59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95941E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97F5407" w14:textId="193C5D6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4C79099" w14:textId="3E0166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7030165" w14:textId="47DE73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2631D7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04310D1" w14:textId="6F37923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7E8F519" w14:textId="2838C1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F0F8B62" w14:textId="740A14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0C010B7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F6F6462" w14:textId="1A4281D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F6AD5DF" w14:textId="01EAEC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09BB6C9" w14:textId="69645A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15E3E" w:rsidRPr="00181BE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34E123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1D009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74ABDD44" w14:textId="23BD8129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054803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C7002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215E2AB8" w14:textId="3810B8BE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499A67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930F7A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75C5674D" w14:textId="748C295C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3118E6B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57CA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F2310C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B508A20" w14:textId="77777777" w:rsidR="00944C3D" w:rsidRPr="003607F0" w:rsidRDefault="00944C3D" w:rsidP="00944C3D"/>
    <w:p w14:paraId="3BCFD5B3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4D73A" w14:textId="77777777" w:rsidR="00315E3E" w:rsidRDefault="00315E3E">
      <w:r>
        <w:separator/>
      </w:r>
    </w:p>
  </w:endnote>
  <w:endnote w:type="continuationSeparator" w:id="0">
    <w:p w14:paraId="60179BAB" w14:textId="77777777" w:rsidR="00315E3E" w:rsidRDefault="00315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7BAA5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18A01EF7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73ADB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689B60E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406AC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72B0EAB8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75393" w14:textId="77777777" w:rsidR="00315E3E" w:rsidRDefault="00315E3E">
      <w:r>
        <w:separator/>
      </w:r>
    </w:p>
  </w:footnote>
  <w:footnote w:type="continuationSeparator" w:id="0">
    <w:p w14:paraId="35EE6CDC" w14:textId="77777777" w:rsidR="00315E3E" w:rsidRDefault="00315E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569212">
    <w:abstractNumId w:val="13"/>
  </w:num>
  <w:num w:numId="2" w16cid:durableId="447629007">
    <w:abstractNumId w:val="17"/>
  </w:num>
  <w:num w:numId="3" w16cid:durableId="120854093">
    <w:abstractNumId w:val="8"/>
  </w:num>
  <w:num w:numId="4" w16cid:durableId="2133748949">
    <w:abstractNumId w:val="7"/>
  </w:num>
  <w:num w:numId="5" w16cid:durableId="102741430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3435331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03618549">
    <w:abstractNumId w:val="20"/>
  </w:num>
  <w:num w:numId="8" w16cid:durableId="1156336437">
    <w:abstractNumId w:val="10"/>
  </w:num>
  <w:num w:numId="9" w16cid:durableId="1052994835">
    <w:abstractNumId w:val="0"/>
  </w:num>
  <w:num w:numId="10" w16cid:durableId="1746295068">
    <w:abstractNumId w:val="19"/>
  </w:num>
  <w:num w:numId="11" w16cid:durableId="1046224945">
    <w:abstractNumId w:val="6"/>
  </w:num>
  <w:num w:numId="12" w16cid:durableId="591667395">
    <w:abstractNumId w:val="9"/>
  </w:num>
  <w:num w:numId="13" w16cid:durableId="262302819">
    <w:abstractNumId w:val="12"/>
  </w:num>
  <w:num w:numId="14" w16cid:durableId="1476068916">
    <w:abstractNumId w:val="15"/>
  </w:num>
  <w:num w:numId="15" w16cid:durableId="222644301">
    <w:abstractNumId w:val="14"/>
  </w:num>
  <w:num w:numId="16" w16cid:durableId="1969779147">
    <w:abstractNumId w:val="2"/>
  </w:num>
  <w:num w:numId="17" w16cid:durableId="1920484484">
    <w:abstractNumId w:val="4"/>
  </w:num>
  <w:num w:numId="18" w16cid:durableId="772017743">
    <w:abstractNumId w:val="11"/>
  </w:num>
  <w:num w:numId="19" w16cid:durableId="1342659332">
    <w:abstractNumId w:val="5"/>
  </w:num>
  <w:num w:numId="20" w16cid:durableId="846944595">
    <w:abstractNumId w:val="18"/>
  </w:num>
  <w:num w:numId="21" w16cid:durableId="340788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30060"/>
    <w:docVar w:name="arg2" w:val="Driver=asa17;DBF=D:\anasoft\data\tebys.db;DBN=tebys;ENG=SQL17;commlinks=TCPIP{ip=192.168.1.241};uid=hromnikova;con=finus(10.15);pwd=488300282956Vaveto1"/>
    <w:docVar w:name="arg3" w:val="721576"/>
    <w:docVar w:name="arg4" w:val="C:\Users\HROMNI~1.TEB\AppData\Local\Temp\6083781.doc"/>
    <w:docVar w:name="arg5" w:val="3"/>
  </w:docVars>
  <w:rsids>
    <w:rsidRoot w:val="00315E3E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B6268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15E3E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7826B4"/>
  <w15:docId w15:val="{84B6DD60-AADD-48F8-866C-5140F2792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5341</Words>
  <Characters>30444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2025-03-12T07:31:00Z</dcterms:created>
  <dcterms:modified xsi:type="dcterms:W3CDTF">2025-03-12T07:32:00Z</dcterms:modified>
</cp:coreProperties>
</file>