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01CD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E6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A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2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D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C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8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5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DC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5B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5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A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2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B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02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0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F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D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B6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78EC5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6B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78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C0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8E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B0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A3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19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ED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E1F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A6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C8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40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B8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7C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5C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DF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6FE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E8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41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7C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16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9D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56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A8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D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91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85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1E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4C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08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BC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C4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56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7B15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1D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55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92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31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EC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55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E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3C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A4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3F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01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0F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43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35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A5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93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15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58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FDD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6F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79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CC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68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3F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4A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B9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D2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F9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69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B9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AD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09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46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3D48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2F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A0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0B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D0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7C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02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34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AB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A7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C4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A7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30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B1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22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45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63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7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4F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899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1E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02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98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0D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C5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95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1C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8F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68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C9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7E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73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34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6D8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403E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3D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FF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6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2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4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7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4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7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8C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6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A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69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7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3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2A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30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7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1FD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2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9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6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5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0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C7C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D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4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34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51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8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FE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6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6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B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F6ADF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F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7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C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E0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8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8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7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78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80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5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2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75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C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0E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F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03F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926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0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C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C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61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F91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995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D3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BB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A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1F6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CBE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A40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CD8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2D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E4E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4E9F4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1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A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2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A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E395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4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9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3B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9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A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4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E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F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01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D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E7C3C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6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F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2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3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0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9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84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E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F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D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0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5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2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905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D5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A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0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6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3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4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6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20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E4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5CEF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F3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A3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2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E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E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1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CF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E0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52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C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D3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9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D3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3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D826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F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03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6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2C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B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64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58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12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95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ED2E6" w14:textId="4A905ED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DBF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E5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515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9DE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77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B3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4F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FF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7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5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B2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F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6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F2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E79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FA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2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4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1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D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08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AB4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E1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789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46B4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F461955" wp14:editId="2F469B8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58BB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46195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5C58BB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A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07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845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A41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0F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2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8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0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1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070E9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E2EC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2F3BC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B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2C99F73" wp14:editId="4BF6DFF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CF85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C99F7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1ECF85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8FAAA65" wp14:editId="2367D03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17C5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FAAA6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5617C5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AB9A8E" wp14:editId="32552BD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CF5C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AB9A8E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03CF5C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880241D" wp14:editId="36F61ED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131773" w14:textId="0C9D359B" w:rsidR="000B647F" w:rsidRDefault="000B647F" w:rsidP="00944C3D">
                                  <w:fldSimple w:instr=" MERGEFIELD  aDMOD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80241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2131773" w14:textId="0C9D359B" w:rsidR="000B647F" w:rsidRDefault="000B647F" w:rsidP="00944C3D">
                            <w:fldSimple w:instr=" MERGEFIELD  aDMOD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B08E6D5" wp14:editId="3F8C47F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140A8" w14:textId="6265171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08E6D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A140A8" w14:textId="6265171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3B2306B" wp14:editId="65F8303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2D4330" w14:textId="09A3CD4C" w:rsidR="000B647F" w:rsidRDefault="000B647F" w:rsidP="00944C3D">
                                  <w:fldSimple w:instr=" MERGEFIELD  aDRD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2306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72D4330" w14:textId="09A3CD4C" w:rsidR="000B647F" w:rsidRDefault="000B647F" w:rsidP="00944C3D">
                            <w:fldSimple w:instr=" MERGEFIELD  aDRD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5F9D47" wp14:editId="5821961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FA295C" w14:textId="0A066273" w:rsidR="000B647F" w:rsidRDefault="000B647F" w:rsidP="00944C3D">
                                  <w:fldSimple w:instr=" MERGEFIELD  aDMD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5F9D4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0FA295C" w14:textId="0A066273" w:rsidR="000B647F" w:rsidRDefault="000B647F" w:rsidP="00944C3D">
                            <w:fldSimple w:instr=" MERGEFIELD  aDMD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D81E9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91973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80F7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B86EBF6" wp14:editId="2216F16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F6F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86EBF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FDF6F7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538606C" wp14:editId="3ED8052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8F8C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38606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008F8C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04B3F15" wp14:editId="61BFB0C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A7E7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4B3F1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FFA7E7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1EE1D03" wp14:editId="76DBC5F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5A11BE" w14:textId="2778744E" w:rsidR="000B647F" w:rsidRDefault="000B647F" w:rsidP="00944C3D">
                                  <w:fldSimple w:instr=" MERGEFIELD  aDRDO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EE1D0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45A11BE" w14:textId="2778744E" w:rsidR="000B647F" w:rsidRDefault="000B647F" w:rsidP="00944C3D">
                            <w:fldSimple w:instr=" MERGEFIELD  aDRDO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84698AD" wp14:editId="775C201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A45A7" w14:textId="212999D1" w:rsidR="000B647F" w:rsidRDefault="000B647F" w:rsidP="00944C3D">
                                  <w:fldSimple w:instr=" MERGEFIELD  aDMD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4698A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F3A45A7" w14:textId="212999D1" w:rsidR="000B647F" w:rsidRDefault="000B647F" w:rsidP="00944C3D">
                            <w:fldSimple w:instr=" MERGEFIELD  aDMD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4487DEF" wp14:editId="0C13F04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69532C" w14:textId="5B063CA0" w:rsidR="000B647F" w:rsidRDefault="000B647F" w:rsidP="00944C3D">
                                  <w:fldSimple w:instr=" MERGEFIELD  aDROD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487DE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C69532C" w14:textId="5B063CA0" w:rsidR="000B647F" w:rsidRDefault="000B647F" w:rsidP="00944C3D">
                            <w:fldSimple w:instr=" MERGEFIELD  aDROD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3F66F78" wp14:editId="501F42F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BCDB0" w14:textId="3CB77248" w:rsidR="000B647F" w:rsidRDefault="000B647F" w:rsidP="00944C3D">
                                  <w:fldSimple w:instr=" MERGEFIELD  aDMOD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F66F7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44BCDB0" w14:textId="3CB77248" w:rsidR="000B647F" w:rsidRDefault="000B647F" w:rsidP="00944C3D">
                            <w:fldSimple w:instr=" MERGEFIELD  aDMOD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90CC4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F9EE1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A31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F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8EE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F0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B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9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50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EB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B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E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8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8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5A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7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C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D5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83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2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3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E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2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1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0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1F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C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E34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37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3E8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7A0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6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9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84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14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4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0A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6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B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B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0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7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B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4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A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B4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B6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DEC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8F6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92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005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4D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A0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D8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17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A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9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A9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5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E23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8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C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1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F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E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33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6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9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E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5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6D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A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3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AC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B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30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94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DC6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E9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75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6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1A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0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B9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A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496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6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B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8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F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B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1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1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C1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4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3F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D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F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A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3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6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D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0C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0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9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B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8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01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2CEA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5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9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78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7B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3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4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D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9B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E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1A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4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D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A9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7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C3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260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63D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4A0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BA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F2C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2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78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1B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3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3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4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4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3C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C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473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1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2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3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C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0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69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9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A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0F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B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0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6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2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DCE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81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8CA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CF6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04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77A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5C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9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5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9D29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5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1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A588E4A" wp14:editId="12578C3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E997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588E4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D2E997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A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D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9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3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F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0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3AA0F70" wp14:editId="6E1F1B2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603B1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AA0F7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1603B1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A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2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F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E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F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1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9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6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C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BC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A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0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4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B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45B4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1A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919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AB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22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A614404" wp14:editId="407B24B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0AF9E1" w14:textId="44FE8C3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1440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50AF9E1" w14:textId="44FE8C3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36121746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D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C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02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3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FB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F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F1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45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A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F3D7E50" wp14:editId="0523B57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5DC5A4" w14:textId="4832E8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2021564897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3D7E5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35DC5A4" w14:textId="4832E8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2021564897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4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CE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CA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4A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8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42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D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4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19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7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B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96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7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C02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D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52C4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94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D8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AA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7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55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E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9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CD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4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6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F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A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307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88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5F1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BD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5F5F12C" wp14:editId="0731F56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45235" w14:textId="49A995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Vlastníci bytov a nebytových priestorov bytového domu,s.č. 143 na ulici Hviezdoslavova 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F5F12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BA45235" w14:textId="49A995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Vlastníci bytov a nebytových priestorov bytového domu,s.č. 143 na ulici Hviezdoslavova 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5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5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5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3E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B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4B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0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86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E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7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1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88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8B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B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5B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5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C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5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D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B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7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BD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4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A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6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3FF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1282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2676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49D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42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D3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6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0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A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6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B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D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8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9E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4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2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AB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5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27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4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DF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C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3AFC3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DC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29F869F" wp14:editId="5CFC495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ED7DD4" w14:textId="4841CA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Hviezdoslavova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F869F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5ED7DD4" w14:textId="4841CA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Hviezdoslavova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088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1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F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F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5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66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8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8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C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9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3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0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7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0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8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D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B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95942C" wp14:editId="66623D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EAB5FD" w14:textId="01CB5EDD" w:rsidR="000B647F" w:rsidRDefault="000B647F" w:rsidP="00944C3D">
                                  <w:fldSimple w:instr=" MERGEFIELD  aSUB_ULICA_CISLO  \* MERGEFORMAT ">
                                    <w:r w:rsidR="00315E3E" w:rsidRPr="00315E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942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8EAB5FD" w14:textId="01CB5EDD" w:rsidR="000B647F" w:rsidRDefault="000B647F" w:rsidP="00944C3D">
                            <w:fldSimple w:instr=" MERGEFIELD  aSUB_ULICA_CISLO  \* MERGEFORMAT ">
                              <w:r w:rsidR="00315E3E" w:rsidRPr="00315E3E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0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F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7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D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5278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91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36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DA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19F1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15942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1DCE422" wp14:editId="7228C7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3AEC9" w14:textId="4C2C03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CE422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F3AEC9" w14:textId="4C2C03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1761568" wp14:editId="4A1FF4B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3DCA41" w14:textId="0C5807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76156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F3DCA41" w14:textId="0C5807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4E96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FF9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3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20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152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3FC7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6FD258B" wp14:editId="78961D6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6C2E4" w14:textId="75BAC5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FD258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9E6C2E4" w14:textId="75BAC5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2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D4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8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4E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5F5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4D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0E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A277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EC130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1F23B47" wp14:editId="34D8E43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DEB98D" w14:textId="1C5258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F23B4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9DEB98D" w14:textId="1C5258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7F3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E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0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2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D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AC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A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76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8F0A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08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E4B0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51C8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C9039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FB8E301" wp14:editId="72E99E5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BBC05E" w14:textId="1E78E3F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15E3E" w:rsidRPr="00181BE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B8E30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7BBC05E" w14:textId="1E78E3F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15E3E" w:rsidRPr="00181BE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EABC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5663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22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F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5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45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0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0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E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9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F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84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EF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D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C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D8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5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1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07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A7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4D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0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6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B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FDBF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89B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A42B8A" w14:textId="5D8E16F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15E3E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270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660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F95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6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9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463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AA7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A2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99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926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B1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B0E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44F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04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3D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93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D9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9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086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3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E7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29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0C6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6E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D66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43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56A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1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2FD9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AF5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F7C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1B8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02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899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071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EB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A50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B6D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A6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97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C96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0EE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FF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C7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1AE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50F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6E2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C8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0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454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5D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90C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63C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77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1D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0C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86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54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77F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7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9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D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A2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04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2884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5D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0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84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D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E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C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3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CB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9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7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8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3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C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02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0D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D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E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6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0B9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1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30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9BD267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879A023" w14:textId="77777777" w:rsidR="00944C3D" w:rsidRDefault="00944C3D" w:rsidP="00944C3D">
      <w:pPr>
        <w:rPr>
          <w:rFonts w:ascii="Arial" w:hAnsi="Arial"/>
        </w:rPr>
      </w:pPr>
    </w:p>
    <w:p w14:paraId="0D0130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1B59ED7" w14:textId="07BD863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9B5BD9" w14:textId="0CD365A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1F6115" w14:textId="24EF271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CDC5DE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0A9FA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C0177B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9BFA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9DA4E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F97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94E8D4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F5B77D5" w14:textId="0731C6F3" w:rsidR="00944C3D" w:rsidRPr="008D0433" w:rsidRDefault="00315E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Monika Cviková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3110EFB" w14:textId="713FBB13" w:rsidR="00944C3D" w:rsidRPr="008D0433" w:rsidRDefault="00315E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787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B96C2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8FB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511C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03C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DB71E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0768B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EDFF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21BE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ADA73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4F51C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A5948E7" w14:textId="05BC318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4E80A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AABCD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51A8D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B8C61C" w14:textId="7D7BB48C" w:rsidR="00944C3D" w:rsidRDefault="00315E3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99511D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DA2DA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3F879C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B1599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6AD16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93727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783B52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646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E10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60A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C4C46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C8B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A60DB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D26D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64D6D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AF9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1C62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9DD0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3F523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E938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190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44F4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40D4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2058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DD75E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021B8F" w14:textId="7361C33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4E7E6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7868D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5B8A5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7D67A3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A1BE87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BB15466" w14:textId="0DCA5A4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0CFFB7F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941D37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AF6F0F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D59D6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A8B3E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ADDD3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DC7E6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881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5870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FA7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147B6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8F43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B49D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51D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1BA0A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9CFBF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FAB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0D4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EF0A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7FFB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CF01D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870A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D9C1F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97AF6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D4D4A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9268D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70DA6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1B6BD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90B4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C7462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7ED0C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BF813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715CA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A0E0C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7F890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5D9A5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99BFE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09211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EC06E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5F36E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30754B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ACAF2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6B488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6F5F2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4740C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8EBC3F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4992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973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0D44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F8B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5A762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C957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1DB8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2CE6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849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D4F4C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87445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A03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1AB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2E0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DAF6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BF44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A32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48F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8BE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18BB7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31E0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406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0D5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F6F4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DCFA9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86EA7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ADECA0E" w14:textId="088AC7D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FFA2C3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7FFFF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8C996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4E5CE1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1F779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53B70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0772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DF878B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3C0E14C" w14:textId="77777777" w:rsidTr="00503750">
        <w:tc>
          <w:tcPr>
            <w:tcW w:w="2302" w:type="dxa"/>
            <w:vAlign w:val="center"/>
          </w:tcPr>
          <w:p w14:paraId="503D26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4EF8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4C8B6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199A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84944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DD0AD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99D02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7689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DA2C358" w14:textId="77777777" w:rsidTr="00503750">
        <w:tc>
          <w:tcPr>
            <w:tcW w:w="15593" w:type="dxa"/>
            <w:gridSpan w:val="8"/>
            <w:vAlign w:val="center"/>
          </w:tcPr>
          <w:p w14:paraId="698FD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827F36" w14:textId="77777777" w:rsidTr="00503750">
        <w:tc>
          <w:tcPr>
            <w:tcW w:w="2302" w:type="dxa"/>
            <w:vAlign w:val="center"/>
          </w:tcPr>
          <w:p w14:paraId="782CE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EF7D64" w14:textId="75D176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AA5EEF" w14:textId="7B48F2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8EF89" w14:textId="5230A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A2639" w14:textId="0EC4C4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92F2D" w14:textId="206D11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39C5A" w14:textId="635910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1FBB8" w14:textId="68EAC4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34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570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D5CCDD3" w14:textId="1F4AD3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50F0F8" w14:textId="1083F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9215A" w14:textId="2B55FC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14993" w14:textId="66C221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031A4" w14:textId="4B3E6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D44FB" w14:textId="12361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C514F" w14:textId="0FA872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10E1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22E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0C8DFB" w14:textId="0E6FD9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AFC873" w14:textId="1598CF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9BDC5" w14:textId="77565E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1E7D0" w14:textId="4CBAC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6E7B5" w14:textId="02DCAA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40017" w14:textId="097FD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45D6E" w14:textId="43D05F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313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B66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07FD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37020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9753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789C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1C8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A40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F216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D0C4608" w14:textId="77777777" w:rsidTr="00503750">
        <w:tc>
          <w:tcPr>
            <w:tcW w:w="2302" w:type="dxa"/>
            <w:vAlign w:val="center"/>
          </w:tcPr>
          <w:p w14:paraId="1F3DF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60652E" w14:textId="402E9F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1654E1" w14:textId="040B4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2F3F0" w14:textId="11800E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4FA82" w14:textId="6A6D4A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B092B" w14:textId="41A25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B9C74" w14:textId="6B60C5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ADBBD9" w14:textId="0ECCD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B5413" w14:textId="77777777" w:rsidTr="00503750">
        <w:tc>
          <w:tcPr>
            <w:tcW w:w="15593" w:type="dxa"/>
            <w:gridSpan w:val="8"/>
            <w:vAlign w:val="center"/>
          </w:tcPr>
          <w:p w14:paraId="7AE75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DAF084" w14:textId="77777777" w:rsidTr="00503750">
        <w:tc>
          <w:tcPr>
            <w:tcW w:w="2302" w:type="dxa"/>
            <w:vAlign w:val="center"/>
          </w:tcPr>
          <w:p w14:paraId="48752B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20CFC5A" w14:textId="1C57B1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39EEAC" w14:textId="6BEF6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861E7D" w14:textId="71374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C91BB" w14:textId="6F7973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F71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23A9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23A0C2" w14:textId="55D03E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7050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49E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74C901C" w14:textId="367517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4165D3" w14:textId="4444B3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C56D4" w14:textId="26F64D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BAA34" w14:textId="023C1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D6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680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B0DACE" w14:textId="00853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313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199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2C0116" w14:textId="550FC1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2AA65" w14:textId="72CF9B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FB2D7" w14:textId="4D0D13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CCD41" w14:textId="5198BF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B06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6314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1129F3" w14:textId="00B145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22DC8" w14:textId="77777777" w:rsidTr="00503750">
        <w:tc>
          <w:tcPr>
            <w:tcW w:w="2302" w:type="dxa"/>
            <w:vAlign w:val="center"/>
          </w:tcPr>
          <w:p w14:paraId="149FB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B5EC5F" w14:textId="0B0D6C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39CFCE" w14:textId="1211FC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E5DCC4" w14:textId="6D13FC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31742" w14:textId="6810FC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000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0EA5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F4E781" w14:textId="225358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779E6" w14:textId="77777777" w:rsidTr="00503750">
        <w:tc>
          <w:tcPr>
            <w:tcW w:w="15593" w:type="dxa"/>
            <w:gridSpan w:val="8"/>
            <w:vAlign w:val="center"/>
          </w:tcPr>
          <w:p w14:paraId="19833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22C96C" w14:textId="77777777" w:rsidTr="00503750">
        <w:tc>
          <w:tcPr>
            <w:tcW w:w="2302" w:type="dxa"/>
            <w:vAlign w:val="center"/>
          </w:tcPr>
          <w:p w14:paraId="176C5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A42D8B" w14:textId="6D389A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3FB93" w14:textId="2CF7D6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6F438" w14:textId="36CAFF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3DC90" w14:textId="292072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17774" w14:textId="77C9BF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0496C" w14:textId="3D87EF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D9B7D" w14:textId="5A1FC9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D14F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D962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050545" w14:textId="4A351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A8008E" w14:textId="61C6E6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A3549" w14:textId="757955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AE1FF" w14:textId="36BFEC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CE17B" w14:textId="7CCDF4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31076" w14:textId="055C21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B648B" w14:textId="3EA7C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717F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F7B2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BBDF40" w14:textId="14B1F5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7059A4" w14:textId="0D74AF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2BB5AE" w14:textId="17EA2E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5AA87" w14:textId="018D8D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BE079" w14:textId="743092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F5D38" w14:textId="6B3A7E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81053" w14:textId="41F2F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B54B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DF5A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9D5041" w14:textId="52B7F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1CCF16" w14:textId="2868C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17A66" w14:textId="46B901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7B1C" w14:textId="3BA5F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CDC48" w14:textId="2A669D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B7A58" w14:textId="3B6481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140AF" w14:textId="1A3910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1553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C9CB8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62C61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E00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15B84" w14:textId="2948B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D0778B" w14:textId="62C97B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7103A" w14:textId="5C20D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636CA" w14:textId="63D04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0ECA7" w14:textId="07B178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39383" w14:textId="7B19D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F086B" w14:textId="568CCD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DDA1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554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4CA6E8D" w14:textId="2602F1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FFF496" w14:textId="22509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6DE69" w14:textId="39203B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F134C" w14:textId="03DD0A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42A72" w14:textId="2C3068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D171B" w14:textId="5105C2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C296B" w14:textId="41A9F5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33A31B" w14:textId="77777777" w:rsidR="00944C3D" w:rsidRDefault="00944C3D" w:rsidP="00944C3D">
      <w:pPr>
        <w:rPr>
          <w:rFonts w:ascii="Arial" w:hAnsi="Arial"/>
          <w:b/>
        </w:rPr>
      </w:pPr>
    </w:p>
    <w:p w14:paraId="5E050FF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0EF7473" w14:textId="77777777" w:rsidTr="00503750">
        <w:tc>
          <w:tcPr>
            <w:tcW w:w="1944" w:type="dxa"/>
            <w:vAlign w:val="center"/>
          </w:tcPr>
          <w:p w14:paraId="034313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F5CB1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21988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996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FE5AF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95D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5DC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CB54B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2108B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FCC5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AF0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69E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BF609D" w14:textId="77777777" w:rsidTr="00503750">
        <w:tc>
          <w:tcPr>
            <w:tcW w:w="15685" w:type="dxa"/>
            <w:gridSpan w:val="12"/>
            <w:vAlign w:val="center"/>
          </w:tcPr>
          <w:p w14:paraId="0D5332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D041A8" w14:textId="77777777" w:rsidTr="00503750">
        <w:tc>
          <w:tcPr>
            <w:tcW w:w="1944" w:type="dxa"/>
            <w:vAlign w:val="center"/>
          </w:tcPr>
          <w:p w14:paraId="07EA5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206805" w14:textId="0F886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434FE6" w14:textId="43476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5CFA5B" w14:textId="5DDD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FD39B1" w14:textId="12082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9B23D3" w14:textId="373DE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BA3E66" w14:textId="28E21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F8CCB5" w14:textId="64FFC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D22D1F" w14:textId="2D6CA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19D148" w14:textId="743D5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7E9AE4" w14:textId="7708B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08C73E" w14:textId="25310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EE3E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A73A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4E5496" w14:textId="6451E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0FF4BB" w14:textId="59378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2C758A" w14:textId="60FD6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A5ED2C" w14:textId="2C6E4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89A1C" w14:textId="33F07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8CF7F1" w14:textId="3B6C7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10B53D" w14:textId="4739C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5B315" w14:textId="5D000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B4293C" w14:textId="3E047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9EBF56" w14:textId="1666E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1F063A" w14:textId="7BEC1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17D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2BA8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9530DED" w14:textId="778D6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4A1E6F" w14:textId="06AEA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7E50EE" w14:textId="6482C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F394AD" w14:textId="52866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9B7EFF" w14:textId="25861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63E7C9" w14:textId="5CA27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BFDA1D" w14:textId="29356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1F9168" w14:textId="3F63D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1A1AD3" w14:textId="15A28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83D48B" w14:textId="56AED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7D7B56" w14:textId="77B78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0024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757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08F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4A0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F16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D2E6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7569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FD4D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964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66EC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0CE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5DE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34D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128A18" w14:textId="77777777" w:rsidTr="00503750">
        <w:tc>
          <w:tcPr>
            <w:tcW w:w="1944" w:type="dxa"/>
            <w:vAlign w:val="center"/>
          </w:tcPr>
          <w:p w14:paraId="2064FA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EE8304" w14:textId="6DAFE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251C93" w14:textId="32BBC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C6115D" w14:textId="4D4DE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94EE15" w14:textId="56DDE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7E788A" w14:textId="5BFC7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E328F7" w14:textId="7C82B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A7559D" w14:textId="408C6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8C1F41" w14:textId="7DA85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7FBCC" w14:textId="2B26A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A38C44" w14:textId="56823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48C74B" w14:textId="06252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FB8FB5" w14:textId="77777777" w:rsidTr="00503750">
        <w:tc>
          <w:tcPr>
            <w:tcW w:w="15685" w:type="dxa"/>
            <w:gridSpan w:val="12"/>
            <w:vAlign w:val="center"/>
          </w:tcPr>
          <w:p w14:paraId="7A48B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8807E94" w14:textId="77777777" w:rsidTr="00503750">
        <w:tc>
          <w:tcPr>
            <w:tcW w:w="1944" w:type="dxa"/>
            <w:vAlign w:val="center"/>
          </w:tcPr>
          <w:p w14:paraId="3AC4EC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FA41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E00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5AB95A" w14:textId="0B67D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859294" w14:textId="082F4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550C4A" w14:textId="5CFDE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C5222A" w14:textId="710D4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BC7056" w14:textId="73A55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2E6D3C" w14:textId="1F233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215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088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35656B" w14:textId="19ED4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9C8C0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484E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0F3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07F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4DE23A" w14:textId="35312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ECA8F4" w14:textId="55F01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1A8956" w14:textId="1E925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1362E9" w14:textId="0DF13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C6671A" w14:textId="7AA77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6E1DD9" w14:textId="1EF84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7BD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59F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0C155E" w14:textId="65408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D956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B55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68D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5C0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24F1E5" w14:textId="46AD7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0BB67" w14:textId="3E10E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0236C2" w14:textId="7D4D7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FB903D" w14:textId="50644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D92CE1" w14:textId="4796D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9BA0D6" w14:textId="7422C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760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511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806CDF" w14:textId="4B4C5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78613" w14:textId="77777777" w:rsidTr="00503750">
        <w:tc>
          <w:tcPr>
            <w:tcW w:w="1944" w:type="dxa"/>
            <w:vAlign w:val="center"/>
          </w:tcPr>
          <w:p w14:paraId="4FB899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E30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86F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208612" w14:textId="483C4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C41C55" w14:textId="6C8D7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7FC0C6" w14:textId="6E2DA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1321E0" w14:textId="755E5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07862F" w14:textId="141F3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B3A400" w14:textId="3B525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A74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98D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91C24A" w14:textId="3033B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DE739" w14:textId="77777777" w:rsidTr="00503750">
        <w:tc>
          <w:tcPr>
            <w:tcW w:w="15685" w:type="dxa"/>
            <w:gridSpan w:val="12"/>
            <w:vAlign w:val="center"/>
          </w:tcPr>
          <w:p w14:paraId="203F3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0026835" w14:textId="77777777" w:rsidTr="00503750">
        <w:tc>
          <w:tcPr>
            <w:tcW w:w="1944" w:type="dxa"/>
            <w:vAlign w:val="center"/>
          </w:tcPr>
          <w:p w14:paraId="3D0C3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15F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B50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45BCB0" w14:textId="49F6C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649283" w14:textId="7C0DE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559EFB" w14:textId="0AD7D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C0D288" w14:textId="10973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5992F6" w14:textId="4E0E8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679BE4" w14:textId="4429C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D46055" w14:textId="59A01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8062F1" w14:textId="735DC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6064A8" w14:textId="79565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B99C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7649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1E0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A6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5247A4" w14:textId="23E35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93362C" w14:textId="7AB2A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91F66C" w14:textId="55C82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A76F2A" w14:textId="60232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60879C" w14:textId="27934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3F2DFC" w14:textId="54323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D3ECDF" w14:textId="3B865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32F610" w14:textId="636ED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168F7E" w14:textId="11D68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AFEA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D977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6169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DA3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15274C" w14:textId="54D8D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91405D" w14:textId="5F1E7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5EFAA3" w14:textId="2111F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C22AAA" w14:textId="55A94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EB815D" w14:textId="36EC9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CEC32C" w14:textId="7E479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224885" w14:textId="4D3AB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4518D8" w14:textId="2C660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D6DA21" w14:textId="4E6B0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2D28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881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FDE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E54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4715EA" w14:textId="2896E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20621D" w14:textId="11827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60BD89" w14:textId="0DED0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42A27" w14:textId="0775E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E1FDE5" w14:textId="44156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D63154" w14:textId="49335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2F3603" w14:textId="418C9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37EA68" w14:textId="2714F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285F0A" w14:textId="234EA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AF96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BE290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BE5B3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9F6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3F1869" w14:textId="616E2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982A78" w14:textId="3F8C1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A20B84" w14:textId="2C211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A0C38F" w14:textId="35DA5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7B217C" w14:textId="55F16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C07866" w14:textId="0A3C6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D7BF8A" w14:textId="32D80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DBECD8" w14:textId="5DD15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1A00E5" w14:textId="56108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A136A5" w14:textId="49944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BA2F89" w14:textId="2E165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12CC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BDE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9B0E6D" w14:textId="65634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852DE9" w14:textId="74CF7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3F13F8" w14:textId="6BDFA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EDE024" w14:textId="31BFD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BCB71E" w14:textId="1AFE3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C9E545" w14:textId="57379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6D6D24" w14:textId="3B1C3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00FF8F" w14:textId="468FC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58BFA1" w14:textId="7174A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C638C" w14:textId="71148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43C674" w14:textId="2A60A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BEAF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4F1F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7BD0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C92D7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6AB2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745D1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10A69D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611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F022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FABA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78AA1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C4FD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C5732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C978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241E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97288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9DE7A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160A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AD87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4E94F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1C2F0D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B56B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1E5ED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CA23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26D1D2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E9EB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996CB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15B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A709C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0351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D4D4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C46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6A8FD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2DE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7D51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2AF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1D04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4AE9F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B825F3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AFED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E2C7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A603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2478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D28E3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4A93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8BB121" w14:textId="77777777" w:rsidTr="00503750">
        <w:trPr>
          <w:trHeight w:val="1073"/>
        </w:trPr>
        <w:tc>
          <w:tcPr>
            <w:tcW w:w="3614" w:type="dxa"/>
            <w:vMerge/>
          </w:tcPr>
          <w:p w14:paraId="638C0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E51FD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A66A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FEFB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B31E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5A243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CFDAA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1356DE0" w14:textId="77777777" w:rsidTr="00503750">
        <w:trPr>
          <w:trHeight w:val="283"/>
        </w:trPr>
        <w:tc>
          <w:tcPr>
            <w:tcW w:w="3614" w:type="dxa"/>
          </w:tcPr>
          <w:p w14:paraId="0C174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3028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984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4F68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E895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A8F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2A5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B87AAE" w14:textId="77777777" w:rsidTr="00503750">
        <w:trPr>
          <w:trHeight w:val="283"/>
        </w:trPr>
        <w:tc>
          <w:tcPr>
            <w:tcW w:w="3614" w:type="dxa"/>
          </w:tcPr>
          <w:p w14:paraId="79C4E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3A9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B79D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23C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08E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E0F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39E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DC9D16" w14:textId="77777777" w:rsidTr="00503750">
        <w:trPr>
          <w:trHeight w:val="283"/>
        </w:trPr>
        <w:tc>
          <w:tcPr>
            <w:tcW w:w="3614" w:type="dxa"/>
          </w:tcPr>
          <w:p w14:paraId="5D473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C38D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173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87E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7578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AE9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F47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83331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4C4BA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CB8C26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8002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8E069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43531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BDA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0F773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02440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9CB1A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FD51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C12EA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7BD703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078D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C12F7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87EB2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E549E38" w14:textId="2EF12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469186" w14:textId="6FEE2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9B0F3" w14:textId="6C15F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62A14" w14:textId="57CBD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905E6" w14:textId="745F9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43114" w14:textId="59020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BB504" w14:textId="1D4F9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FC31E6" w14:textId="55B3E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BAB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9CBE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3BD2A6" w14:textId="50969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D2111" w14:textId="71B21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A5F31" w14:textId="6E9E9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2C8B9" w14:textId="0A74A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B2697" w14:textId="3BC03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45057" w14:textId="0B633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AD925" w14:textId="1DD0E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F93B7A" w14:textId="3EBB4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D70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A91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EB661FE" w14:textId="0C47A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A252B" w14:textId="2E861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09891" w14:textId="5F839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9EA7D" w14:textId="735CD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2581F7" w14:textId="07210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F7E8A7" w14:textId="27304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A51553" w14:textId="66BA8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2FF601" w14:textId="26224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7E8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E26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DE23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644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3A2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3CD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6A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94D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CFB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2127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C68B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D0DB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7E1613" w14:textId="49645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1A2F4" w14:textId="7B583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5527E" w14:textId="01586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A7C53" w14:textId="3218E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039BE" w14:textId="3C88B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A413B4" w14:textId="75C7A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4A685" w14:textId="6D347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C53D1E" w14:textId="3FA0A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73DB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D071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4E6B1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2745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79F96C1" w14:textId="7BCB8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750E1" w14:textId="3BA49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692F8" w14:textId="6FB56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0F5A8" w14:textId="76001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D0565" w14:textId="5D66F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4EBF4" w14:textId="050F9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CB793" w14:textId="5B449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2B4444" w14:textId="5772F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A3C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76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4CC37ED" w14:textId="06F5E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A593D" w14:textId="26D82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E4058" w14:textId="5C173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738E0" w14:textId="784C6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DB91A" w14:textId="710DF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2D81D" w14:textId="3DDF4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996D1" w14:textId="49339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9BB84D" w14:textId="03591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952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FACA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3973C5" w14:textId="0F8F4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AF94D" w14:textId="17B41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AC34E" w14:textId="296AE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385DB" w14:textId="3B404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2DDC1" w14:textId="39DD1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1FB9F" w14:textId="255A1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ED9AE" w14:textId="4A8EA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01B6A9" w14:textId="70BE2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7DBE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5DA2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378F08" w14:textId="71650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71639" w14:textId="0DA72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C6D43" w14:textId="56588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8740A" w14:textId="2862A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86F2A" w14:textId="69906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D5555" w14:textId="44F05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F64C3" w14:textId="7BF78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603C" w14:textId="1623D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B3B8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0EF0E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E98B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C8CB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215224" w14:textId="0A7BD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8E1F5" w14:textId="5B912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1344A" w14:textId="19717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FF53F" w14:textId="185B5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02537" w14:textId="7A401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072B7" w14:textId="1420B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DB81C" w14:textId="3FB43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3CFE02" w14:textId="06FC1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6291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CA8525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6C9DF8" w14:textId="282ED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4E107" w14:textId="150AA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98A49" w14:textId="2BDEF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AC399" w14:textId="139B0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E9D73" w14:textId="35502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B0896" w14:textId="3B795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54B17" w14:textId="7CC2A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EEA114" w14:textId="20423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8289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D67ED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0CD9823" w14:textId="05796E4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A5244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28BD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81B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40DE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ADF7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EC22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E378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8B4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2B6A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A749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C091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A78B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95B4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46BA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6DA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D613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C2D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B2371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4F810B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BA658D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7ABA69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99FA9B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23EC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2DAF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9F6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8F8C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040E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3C7F0F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3F7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50F4C5" w14:textId="15E4C2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CAE18A" w14:textId="696F13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3B38E8" w14:textId="462CF7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30AF3" w14:textId="0008D1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A7B79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74AB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F05A93" w14:textId="56664A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CF9796" w14:textId="0A07E7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F73BB2" w14:textId="3326AD7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B9EC37" w14:textId="2BF21C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DC5D8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A3A4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F7F5FB" w14:textId="4214E1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A45243" w14:textId="7AF8AA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49109" w14:textId="187E13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6CBEB0" w14:textId="509751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B7F00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7FCB3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83C1B7" w14:textId="3EDFF4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AB52FD" w14:textId="6E4DC3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9B6EA7" w14:textId="575307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F0E617" w14:textId="2F2FB4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058A4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C7EF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A3E60E" w14:textId="393E25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BD8D83" w14:textId="2AF1D7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EAC00C" w14:textId="18B0FC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D63D96" w14:textId="793A70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D275F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F97412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AC44B3" w14:textId="273FE5B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3D45747" w14:textId="2B5B7E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2506E0" w14:textId="776F57F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858F2D" w14:textId="45ECB4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E0506B5" w14:textId="77777777" w:rsidR="00944C3D" w:rsidRDefault="00944C3D" w:rsidP="00944C3D">
      <w:pPr>
        <w:rPr>
          <w:rFonts w:ascii="Arial" w:hAnsi="Arial"/>
          <w:b/>
        </w:rPr>
      </w:pPr>
    </w:p>
    <w:p w14:paraId="01DF368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1B3434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B3ACA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96A2B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91231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9EE8C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F8CA5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853C09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528D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E20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F22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388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21C7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1169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6FFC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D604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C89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6916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18BA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52358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FCA0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1AC22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DBFC2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3C532A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F34E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3804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C141E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64CE7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50851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C853490" w14:textId="77777777" w:rsidTr="00503750">
        <w:tc>
          <w:tcPr>
            <w:tcW w:w="2835" w:type="dxa"/>
            <w:vAlign w:val="center"/>
          </w:tcPr>
          <w:p w14:paraId="4E0F8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5ED5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42B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2725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83C9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5D97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04287A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3E475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9448677" w14:textId="1529197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7483D" w14:textId="5641E97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B312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9EC6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5F04A8" w14:textId="6A263F0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3E4C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35C1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F276444" w14:textId="05DE5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E6CA1" w14:textId="6C365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A3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70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23FC54" w14:textId="3C9B2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A2F1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BB8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9593C4" w14:textId="55466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29182" w14:textId="7A5F5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4F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51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0F2C7A" w14:textId="4CA5A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B8A7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E5D7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3EDDB3A" w14:textId="2ECC8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00121D" w14:textId="3F80B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3D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5E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7BEFCE" w14:textId="11E3E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F5E6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DEC3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B505274" w14:textId="709BE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81AD0" w14:textId="0F9EA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95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3A6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37F3C3" w14:textId="7F64D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AC8D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9255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7BD7B9B" w14:textId="2EA0A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BA8C6" w14:textId="4F768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C68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C3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3173F7" w14:textId="3E46C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C818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3788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16DC097" w14:textId="3BD323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224AB" w14:textId="0E9F1C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576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5A70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A55577" w14:textId="7E46FE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922D4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E0B63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DBB549D" w14:textId="390C220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6A9F5D0" w14:textId="77777777" w:rsidR="00944C3D" w:rsidRDefault="00944C3D" w:rsidP="00944C3D">
      <w:pPr>
        <w:rPr>
          <w:rFonts w:ascii="Arial" w:hAnsi="Arial"/>
          <w:b/>
        </w:rPr>
      </w:pPr>
    </w:p>
    <w:p w14:paraId="1147D9E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D91A0AF" w14:textId="77777777" w:rsidTr="00503750">
        <w:tc>
          <w:tcPr>
            <w:tcW w:w="2835" w:type="dxa"/>
            <w:vAlign w:val="center"/>
          </w:tcPr>
          <w:p w14:paraId="0C7EFB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E92E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568B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DE14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57E0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EF950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62552D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6CE0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82850CB" w14:textId="275EE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0597B" w14:textId="4604A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5A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EF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9E6213" w14:textId="232E0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608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E82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5F43A14" w14:textId="6A256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4E8C9" w14:textId="4021E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3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424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D634D8" w14:textId="1345F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AA0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695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A92C" w14:textId="588F6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1BAF3" w14:textId="3BBA5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4DD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B2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EFBA4B" w14:textId="6DC9E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44B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839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A643965" w14:textId="6E430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FAA253" w14:textId="0F16D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1F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5D6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97116" w14:textId="5290F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C65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6D3AD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A280B2" w14:textId="621C30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0169E" w14:textId="085155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E058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B8D3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9C7FB6" w14:textId="7302C7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28E75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3EDC0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251EAE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D8CB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B99B2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5B3228B" w14:textId="77777777" w:rsidTr="00503750">
        <w:trPr>
          <w:trHeight w:val="699"/>
        </w:trPr>
        <w:tc>
          <w:tcPr>
            <w:tcW w:w="3502" w:type="dxa"/>
            <w:vMerge/>
          </w:tcPr>
          <w:p w14:paraId="6BACA1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8B74E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B50CC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B3C43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40F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31FC36" w14:textId="55E5B2A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A57C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5038D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7B1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F789557" w14:textId="5FBAA2C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05F33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CDAE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3A111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52A5331" w14:textId="5B9E1ED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C64E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9B73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B85C7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69A3EDB" w14:textId="77777777" w:rsidTr="00503750">
        <w:trPr>
          <w:trHeight w:val="593"/>
        </w:trPr>
        <w:tc>
          <w:tcPr>
            <w:tcW w:w="3497" w:type="dxa"/>
          </w:tcPr>
          <w:p w14:paraId="1BBF4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49E7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EE15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B3C3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6A3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30726F3" w14:textId="05010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6E1F4E" w14:textId="6DDC9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2C2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6BB92F" w14:textId="6104F57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AC29E0" w14:textId="3FE73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CF3C23" w14:textId="7885C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590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25485C" w14:textId="4F979A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55CE55" w14:textId="258B5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D975B6" w14:textId="0145A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C282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186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2C9B399" w14:textId="313DE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FBED10" w14:textId="44C16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2693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028907" w14:textId="061FB1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4FA683" w14:textId="76835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B3C8AE" w14:textId="1494C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604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05C756" w14:textId="03A5A2D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BCF8CB" w14:textId="27EA0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A179AE" w14:textId="0DDB7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8612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ADE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4DF9B71" w14:textId="0203F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5AF56C" w14:textId="24294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AB4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935D30" w14:textId="38D1D4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6AB5DB" w14:textId="3B355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CF6DF9" w14:textId="11F24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5B4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98A6AA" w14:textId="5BFE93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3E9DDB" w14:textId="03A71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3A82B8" w14:textId="6B7A8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8E8A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8D94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B39B07" w14:textId="4C538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4F4437" w14:textId="07F39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818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02B72C" w14:textId="364D8A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39DEAA" w14:textId="7EABA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1FE4C3" w14:textId="20A0F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3BBA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6E57D66" w14:textId="260AB9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088B39" w14:textId="2C40D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1C306" w14:textId="7EA92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B30D41" w14:textId="77777777" w:rsidR="00944C3D" w:rsidRDefault="00944C3D" w:rsidP="00944C3D">
      <w:pPr>
        <w:rPr>
          <w:rFonts w:ascii="Arial" w:hAnsi="Arial"/>
          <w:b/>
        </w:rPr>
      </w:pPr>
    </w:p>
    <w:p w14:paraId="70101555" w14:textId="77777777" w:rsidR="00944C3D" w:rsidRDefault="00944C3D" w:rsidP="00944C3D">
      <w:pPr>
        <w:rPr>
          <w:rFonts w:ascii="Arial" w:hAnsi="Arial"/>
          <w:b/>
        </w:rPr>
      </w:pPr>
    </w:p>
    <w:p w14:paraId="340F49DA" w14:textId="77777777" w:rsidR="00944C3D" w:rsidRDefault="00944C3D" w:rsidP="00944C3D">
      <w:pPr>
        <w:rPr>
          <w:rFonts w:ascii="Arial" w:hAnsi="Arial"/>
          <w:b/>
        </w:rPr>
      </w:pPr>
    </w:p>
    <w:p w14:paraId="49910BD5" w14:textId="77777777" w:rsidR="00944C3D" w:rsidRDefault="00944C3D" w:rsidP="00944C3D">
      <w:pPr>
        <w:rPr>
          <w:rFonts w:ascii="Arial" w:hAnsi="Arial"/>
          <w:b/>
        </w:rPr>
      </w:pPr>
    </w:p>
    <w:p w14:paraId="5C7FC9D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622"/>
        <w:gridCol w:w="1213"/>
        <w:gridCol w:w="1214"/>
        <w:gridCol w:w="1190"/>
        <w:gridCol w:w="1573"/>
      </w:tblGrid>
      <w:tr w:rsidR="00944C3D" w:rsidRPr="00050529" w14:paraId="199CC103" w14:textId="77777777" w:rsidTr="00503750">
        <w:tc>
          <w:tcPr>
            <w:tcW w:w="2622" w:type="dxa"/>
            <w:vAlign w:val="center"/>
          </w:tcPr>
          <w:p w14:paraId="2D6F00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66BF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77B4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B52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FC35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E6F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F9037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AA3B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6CF4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492CE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DA53E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58B2D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4D0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FA4A66D" w14:textId="733C2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918DC5" w14:textId="316C7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F8A72A" w14:textId="5D905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1E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507AFD" w14:textId="02D2B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EC180" w14:textId="77777777" w:rsidTr="00503750">
        <w:tc>
          <w:tcPr>
            <w:tcW w:w="2622" w:type="dxa"/>
            <w:vAlign w:val="center"/>
          </w:tcPr>
          <w:p w14:paraId="17660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5BB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786E93B" w14:textId="53CEE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AE8688" w14:textId="6E3AE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6BB9E3" w14:textId="38FD9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C73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EDC796" w14:textId="30FE6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DC1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221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FCBE5A1" w14:textId="32F60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3506C3" w14:textId="724E8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51464C" w14:textId="3B737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02B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D99108" w14:textId="22AB7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EA8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27D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08FE6D0" w14:textId="243F7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968AA3" w14:textId="7804F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515739" w14:textId="26385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8BE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4AECE3" w14:textId="62495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C6C6C" w14:textId="77777777" w:rsidTr="00503750">
        <w:tc>
          <w:tcPr>
            <w:tcW w:w="2622" w:type="dxa"/>
            <w:vAlign w:val="center"/>
          </w:tcPr>
          <w:p w14:paraId="5C477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D580AF9" w14:textId="4B524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83617.00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A9D9A1" w14:textId="7A9BB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41480.00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EFA44" w14:textId="4B09F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22231.00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A3B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CD5D2E" w14:textId="1A675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102865.00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220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586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74F5729" w14:textId="1C70B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CFA006" w14:textId="659D7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3B081B" w14:textId="1209E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2C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546D4E" w14:textId="7E369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173FD" w14:textId="77777777" w:rsidTr="00503750">
        <w:tc>
          <w:tcPr>
            <w:tcW w:w="2622" w:type="dxa"/>
            <w:vAlign w:val="center"/>
          </w:tcPr>
          <w:p w14:paraId="42C94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F7CD8BB" w14:textId="01935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934B1C" w14:textId="656AA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B54E75" w14:textId="7E4A7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8FB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71B033" w14:textId="3369A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2A07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4B74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DC7F0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C35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846541E" w14:textId="2FF41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15C402" w14:textId="5638B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D7B03" w14:textId="0B5E3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4E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5D061" w14:textId="33930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69E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57D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7C073BC" w14:textId="2071B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4B34A" w14:textId="268D0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FED602" w14:textId="002F9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64C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97F54" w14:textId="37EC3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849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0D7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6C4E38C" w14:textId="7DE72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5A2A21" w14:textId="4F1B0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0F1DA4" w14:textId="33D95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F0D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113342" w14:textId="450B5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77F18" w14:textId="77777777" w:rsidTr="00503750">
        <w:tc>
          <w:tcPr>
            <w:tcW w:w="2622" w:type="dxa"/>
            <w:vAlign w:val="center"/>
          </w:tcPr>
          <w:p w14:paraId="384B9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5E3DFA1" w14:textId="199E5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070771" w14:textId="5BC78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B55FBA" w14:textId="1F123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264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B4199D" w14:textId="5D749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1ED91" w14:textId="77777777" w:rsidTr="00503750">
        <w:tc>
          <w:tcPr>
            <w:tcW w:w="2622" w:type="dxa"/>
            <w:vAlign w:val="center"/>
          </w:tcPr>
          <w:p w14:paraId="20E37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0EB5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F41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602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76B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F19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0428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43BC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6921988" w14:textId="22645E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83617.00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EA7C4D" w14:textId="47D158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41480.00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AF8698" w14:textId="5F1133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22231.00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CB28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DA5F2" w14:textId="402CFB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102865.00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8DE7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F916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FBEBBC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9CE72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013B97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D9713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35DDC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48A6D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6834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CB4D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FAAF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259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22DF4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C493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3C54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0918C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6BBF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54C8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9A329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9CEE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A820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7F8D8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9E17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79E1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1DA87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2769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0333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0CB59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33A0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0779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4C31C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2CDE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A561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AA7D8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1891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4E0C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5305A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8230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83DE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EF39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5812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9E953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4CFD6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FBBB6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1C8B6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DF2BC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5133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D2776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85B3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23E7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0732C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A60E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1E6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E69E5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A74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8D3C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550B2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2C0F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C403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0B440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DF00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C8D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B8DC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484D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FB1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4AE49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C02F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ED39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D5C1B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A74CB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51E8161" w14:textId="77777777" w:rsidTr="00503750">
        <w:tc>
          <w:tcPr>
            <w:tcW w:w="2835" w:type="dxa"/>
            <w:vAlign w:val="center"/>
          </w:tcPr>
          <w:p w14:paraId="1DAA9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4B51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614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98292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3BF1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39A6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7CA5CF" w14:textId="77777777" w:rsidTr="00503750">
        <w:tc>
          <w:tcPr>
            <w:tcW w:w="2835" w:type="dxa"/>
            <w:vAlign w:val="center"/>
          </w:tcPr>
          <w:p w14:paraId="2E566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4206950" w14:textId="44D88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4F1A3" w14:textId="36936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6D04E" w14:textId="18F23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23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0B355" w14:textId="05BC1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1D932" w14:textId="77777777" w:rsidTr="00503750">
        <w:tc>
          <w:tcPr>
            <w:tcW w:w="2835" w:type="dxa"/>
            <w:vAlign w:val="center"/>
          </w:tcPr>
          <w:p w14:paraId="33F1D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119E688" w14:textId="18885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DE618" w14:textId="621E0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60F5C4" w14:textId="2CC69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15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CFFE6" w14:textId="63876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A319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CA627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D3EDADD" w14:textId="022A7E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F2FF8" w14:textId="20D2A6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01536" w14:textId="22E3EF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A83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27E0A" w14:textId="65AC53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69150E0" w14:textId="77777777" w:rsidTr="00503750">
        <w:tc>
          <w:tcPr>
            <w:tcW w:w="2835" w:type="dxa"/>
            <w:vAlign w:val="center"/>
          </w:tcPr>
          <w:p w14:paraId="0C4DD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14D914B" w14:textId="03267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B9BED" w14:textId="0D218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996FC" w14:textId="736F6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20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35358" w14:textId="4BF90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F01D8" w14:textId="77777777" w:rsidTr="00503750">
        <w:tc>
          <w:tcPr>
            <w:tcW w:w="2835" w:type="dxa"/>
            <w:vAlign w:val="center"/>
          </w:tcPr>
          <w:p w14:paraId="6FD88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206BB9A" w14:textId="6D474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7FE81" w14:textId="4F473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CB627F" w14:textId="3F040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E6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18EC5" w14:textId="41F7A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05F8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D3692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B1AD62" w14:textId="388B345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5485F" w14:textId="1104A4A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607BA" w14:textId="066BAB1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35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26693F" w14:textId="0D5C960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FAB91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77E20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CA53F88" w14:textId="63578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30E83" w14:textId="389E1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083B9" w14:textId="77735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9F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B14040" w14:textId="1EA73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9C233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6FED5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A07586A" w14:textId="77777777" w:rsidTr="00503750">
        <w:tc>
          <w:tcPr>
            <w:tcW w:w="2552" w:type="dxa"/>
            <w:shd w:val="clear" w:color="auto" w:fill="auto"/>
            <w:vAlign w:val="center"/>
          </w:tcPr>
          <w:p w14:paraId="694A0E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91F91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2B1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E712B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69A56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E3272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D79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809DBBA" w14:textId="68F01D3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D3F3A2C" w14:textId="1C8247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200.00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DA78E64" w14:textId="5008614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200.00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00E5516" w14:textId="4B0643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245C9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560D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E9771FD" w14:textId="0A47C7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FCCD28" w14:textId="076567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572DA1" w14:textId="776CAB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67E58E0" w14:textId="138EDF1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602120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87AA7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323332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7F91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D0A6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ADA24C5" w14:textId="77777777" w:rsidTr="00503750">
        <w:tc>
          <w:tcPr>
            <w:tcW w:w="4395" w:type="dxa"/>
            <w:vMerge/>
          </w:tcPr>
          <w:p w14:paraId="686E5B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CA6D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7D393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28CCEC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DC17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241456D" w14:textId="04907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  <w:lang w:eastAsia="sk-SK"/>
              </w:rPr>
              <w:t>336.21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110F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43A82F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EE6B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4854940" w14:textId="52DDF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  <w:lang w:eastAsia="sk-SK"/>
              </w:rPr>
              <w:t>-149.99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5808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0465D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3C005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8A732B7" w14:textId="024A63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186.22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516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C7BD801" w14:textId="77777777" w:rsidTr="00503750">
        <w:tc>
          <w:tcPr>
            <w:tcW w:w="4395" w:type="dxa"/>
            <w:vAlign w:val="center"/>
          </w:tcPr>
          <w:p w14:paraId="65C3E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74A93D7" w14:textId="565D5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1660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4104BF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61A8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1CFA58F" w14:textId="68CB6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0F4D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BBCDE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03EA7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EB0C897" w14:textId="3C047B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0C16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A5769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D820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758716" w14:textId="51E5BCE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104021.00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CC2B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C4893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0D068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2528DF9" w14:textId="77777777" w:rsidTr="00503750">
        <w:tc>
          <w:tcPr>
            <w:tcW w:w="4395" w:type="dxa"/>
            <w:vAlign w:val="center"/>
          </w:tcPr>
          <w:p w14:paraId="364F9E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77DFE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7A725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ABDB98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41D74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8FB0F50" w14:textId="5916CC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87470F" w14:textId="6B448F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1B5156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B8266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9F3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03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0DB0B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B0369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D03D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002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71041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040A5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B24D2EE" w14:textId="02205A9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BCD62B" w14:textId="5240CE7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0EEEF7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3B5CE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0CD5065" w14:textId="7A136A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920C4F" w14:textId="74677D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658D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04C9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B8BB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3510233" w14:textId="77777777" w:rsidTr="00503750">
        <w:tc>
          <w:tcPr>
            <w:tcW w:w="1843" w:type="dxa"/>
            <w:vAlign w:val="center"/>
          </w:tcPr>
          <w:p w14:paraId="0C02A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CAE81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D9A25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DA8B4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23CD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4957B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5B387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A4EB039" w14:textId="77777777" w:rsidTr="00503750">
        <w:tc>
          <w:tcPr>
            <w:tcW w:w="1843" w:type="dxa"/>
            <w:vAlign w:val="center"/>
          </w:tcPr>
          <w:p w14:paraId="75CE1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E6478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7834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93AC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3BAE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AE17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C5E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A9DA5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7CB7B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456D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8D24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B53B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AB9A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6009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4A83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E935BE0" w14:textId="77777777" w:rsidTr="00503750">
        <w:tc>
          <w:tcPr>
            <w:tcW w:w="1843" w:type="dxa"/>
            <w:vAlign w:val="center"/>
          </w:tcPr>
          <w:p w14:paraId="572A0B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30FD8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00C7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F5FC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E367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1206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7D2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4E504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6386F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E1D34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6160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C319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C4C0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0E6C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6D4D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D8890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46A33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94C0C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9594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6A4C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FBBB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6029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1F03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0E74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8965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4A4A0F5" w14:textId="77777777" w:rsidTr="00503750">
        <w:trPr>
          <w:trHeight w:val="664"/>
        </w:trPr>
        <w:tc>
          <w:tcPr>
            <w:tcW w:w="3372" w:type="dxa"/>
          </w:tcPr>
          <w:p w14:paraId="6F1397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DB773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DF75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0D244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BFAC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64967A4" w14:textId="79BAA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19E0CF" w14:textId="3664A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AF29A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89CBA5" w14:textId="3356A6B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562466" w14:textId="79A60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BF4461" w14:textId="687C7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DFD58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DE0BDD" w14:textId="3E201B1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7A0477" w14:textId="25320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0A0148" w14:textId="11BC3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93C5D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C0FD3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2AAF81" w14:textId="6F4FA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9BC2F9" w14:textId="1A2FC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3D3A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1A8F6C" w14:textId="19157F0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FCD76E" w14:textId="1B7B7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E195D0" w14:textId="1D8F8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33E1F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BF3ACB0" w14:textId="51988EB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34C5A9" w14:textId="4413B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8FC98D" w14:textId="63FC4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6FAB7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012216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6BC78AB" w14:textId="77777777" w:rsidTr="00503750">
        <w:tc>
          <w:tcPr>
            <w:tcW w:w="2835" w:type="dxa"/>
            <w:vAlign w:val="center"/>
          </w:tcPr>
          <w:p w14:paraId="5297CA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43C99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3D6C1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0B974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5AADB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CEADD7" w14:textId="77777777" w:rsidTr="00503750">
        <w:tc>
          <w:tcPr>
            <w:tcW w:w="2835" w:type="dxa"/>
          </w:tcPr>
          <w:p w14:paraId="076DE2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D984DE8" w14:textId="373C5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F1703B" w14:textId="4C3EC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6B750E" w14:textId="453DC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66A08" w14:textId="0B1CE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D8A900" w14:textId="77777777" w:rsidTr="00503750">
        <w:tc>
          <w:tcPr>
            <w:tcW w:w="2835" w:type="dxa"/>
          </w:tcPr>
          <w:p w14:paraId="48EFF1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80C4C77" w14:textId="764A8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DE417A" w14:textId="50D50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82D3C4" w14:textId="4FD1C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02D600" w14:textId="2D07F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341017" w14:textId="77777777" w:rsidTr="00503750">
        <w:tc>
          <w:tcPr>
            <w:tcW w:w="2835" w:type="dxa"/>
          </w:tcPr>
          <w:p w14:paraId="7AD827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16338A5" w14:textId="2EF49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80E961" w14:textId="363FB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62D77" w14:textId="52AFA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8B1868" w14:textId="6F24B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957638" w14:textId="77777777" w:rsidTr="00503750">
        <w:tc>
          <w:tcPr>
            <w:tcW w:w="2835" w:type="dxa"/>
            <w:vAlign w:val="center"/>
          </w:tcPr>
          <w:p w14:paraId="775A39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B4B2A0B" w14:textId="0197A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98DA1C" w14:textId="4E469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F45684" w14:textId="39A35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A7C0A0" w14:textId="1EE13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CC2E0C" w14:textId="77777777" w:rsidTr="00503750">
        <w:tc>
          <w:tcPr>
            <w:tcW w:w="2835" w:type="dxa"/>
            <w:vAlign w:val="center"/>
          </w:tcPr>
          <w:p w14:paraId="05E50F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F99DE37" w14:textId="26609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EEB6EE" w14:textId="0AF0F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EC7EDC" w14:textId="6D6C1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CB92D1" w14:textId="1F162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34A25F" w14:textId="77777777" w:rsidTr="00503750">
        <w:tc>
          <w:tcPr>
            <w:tcW w:w="2835" w:type="dxa"/>
          </w:tcPr>
          <w:p w14:paraId="2F0F5F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C3DD06" w14:textId="0C92E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03238C" w14:textId="1E2D5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7768C9" w14:textId="40575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FB9FF7" w14:textId="0F129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395A37" w14:textId="77777777" w:rsidTr="00503750">
        <w:tc>
          <w:tcPr>
            <w:tcW w:w="2835" w:type="dxa"/>
          </w:tcPr>
          <w:p w14:paraId="0845CF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93A56E1" w14:textId="4C0A8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23F351" w14:textId="615B9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3A54C0" w14:textId="4703A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D219EC" w14:textId="2AB25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46BCF6" w14:textId="77777777" w:rsidTr="00503750">
        <w:tc>
          <w:tcPr>
            <w:tcW w:w="2835" w:type="dxa"/>
          </w:tcPr>
          <w:p w14:paraId="4A469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2167B66" w14:textId="00B52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8AE62" w14:textId="1721F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968D2A" w14:textId="3D8EC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B25A81" w14:textId="67F5D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C08C0" w14:textId="77777777" w:rsidR="00944C3D" w:rsidRDefault="00944C3D" w:rsidP="00944C3D">
      <w:pPr>
        <w:rPr>
          <w:rFonts w:ascii="Arial" w:hAnsi="Arial"/>
          <w:b/>
        </w:rPr>
      </w:pPr>
    </w:p>
    <w:p w14:paraId="5E78906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B73350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249AE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FB22C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15E3B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71857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BECED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15453F" w14:textId="77777777" w:rsidTr="00503750">
        <w:trPr>
          <w:trHeight w:val="443"/>
        </w:trPr>
        <w:tc>
          <w:tcPr>
            <w:tcW w:w="2560" w:type="dxa"/>
          </w:tcPr>
          <w:p w14:paraId="5DC5AB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340E2D4" w14:textId="2F5E7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4A9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0AD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1DF498C" w14:textId="41D77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DF5ED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10E3D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A473545" w14:textId="709AF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D34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33E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55565F" w14:textId="282D2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ACBD9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44640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61F021B" w14:textId="57E12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A07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1A7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C89299" w14:textId="614A2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200A1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5F130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0D219B8" w14:textId="7FBF6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318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F53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FE340F" w14:textId="16ECC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305B71" w14:textId="77777777" w:rsidR="00944C3D" w:rsidRDefault="00944C3D" w:rsidP="00944C3D">
      <w:pPr>
        <w:rPr>
          <w:rFonts w:ascii="Arial" w:hAnsi="Arial"/>
          <w:b/>
        </w:rPr>
      </w:pPr>
    </w:p>
    <w:p w14:paraId="4C30C947" w14:textId="77777777" w:rsidR="00944C3D" w:rsidRDefault="00944C3D" w:rsidP="00944C3D">
      <w:pPr>
        <w:rPr>
          <w:rFonts w:ascii="Arial" w:hAnsi="Arial"/>
          <w:b/>
        </w:rPr>
      </w:pPr>
    </w:p>
    <w:p w14:paraId="06A690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F0ABA36" w14:textId="77777777" w:rsidR="00944C3D" w:rsidRDefault="00944C3D" w:rsidP="00944C3D">
      <w:pPr>
        <w:rPr>
          <w:rFonts w:ascii="Arial" w:hAnsi="Arial"/>
          <w:b/>
        </w:rPr>
      </w:pPr>
    </w:p>
    <w:p w14:paraId="19967B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5A0871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D0D3E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0324C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4A6FF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D4027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6BE0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865E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DC77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A816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6E52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5C6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620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2D7F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97D00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9BC9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9A43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8B6EC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25835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B4F95CD" w14:textId="77777777" w:rsidTr="00503750">
        <w:trPr>
          <w:trHeight w:val="677"/>
        </w:trPr>
        <w:tc>
          <w:tcPr>
            <w:tcW w:w="3358" w:type="dxa"/>
          </w:tcPr>
          <w:p w14:paraId="052C59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165F2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F1532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353CB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329B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B94FE15" w14:textId="711FF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E458F3" w14:textId="1BAF7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1302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671B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B98358D" w14:textId="2D124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4B59CE" w14:textId="40E4F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E061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60BC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A1D2848" w14:textId="37302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9F2F25" w14:textId="78C5B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25ADE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17BA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C5A7819" w14:textId="35004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BE2887" w14:textId="55F62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0749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8CDE6A" w14:textId="2E6526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3D7980" w14:textId="3DCCD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6AFA0A" w14:textId="7647C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02E2A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AD7DFF" w14:textId="4FCE6E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C75D61" w14:textId="6075C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561F7E" w14:textId="13A07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BE6EF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B315E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1D37C4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5D01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8FD8B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EFB8AA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9527B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6A8E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CD75C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02D1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3D5A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7F63F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F2CD4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EA81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2B82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47C9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1C3B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1293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8DAE6E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8C3BC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82197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BC8FE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16A05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D816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CDBD279" w14:textId="0B2D9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2651A3" w14:textId="3C0B2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1AE1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125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5B178A0" w14:textId="169CB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6D4A8C" w14:textId="1F188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B17C2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A1031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4A94FD" w14:textId="3B024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429DED" w14:textId="38A4D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005E3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F45268" w14:textId="16AD11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70A5E1C" w14:textId="20551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C93B9B" w14:textId="4A879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4E9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2AFA3B" w14:textId="418CAE1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CEA79C" w14:textId="7A09D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010762" w14:textId="1E17A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0D4E2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27D14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FD7480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38FF6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F87C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BC2EB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7C5D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F3E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118B7B" w14:textId="02F7A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20C042" w14:textId="404CF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8FBA2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2B0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1396D8D" w14:textId="6289B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2C824D" w14:textId="5E752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90D6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E495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5425FDB" w14:textId="2EB6C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643D4E" w14:textId="72326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4C240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949947" w14:textId="2C42821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8C90BD0" w14:textId="16500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D70E4B" w14:textId="20149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632C1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00EA64F" w14:textId="1D8613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0F2460" w14:textId="74E62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F3647F" w14:textId="61141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9F1A9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9CAE6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98D5945" w14:textId="77777777" w:rsidTr="00503750">
        <w:tc>
          <w:tcPr>
            <w:tcW w:w="3686" w:type="dxa"/>
            <w:vAlign w:val="center"/>
          </w:tcPr>
          <w:p w14:paraId="07FD3E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95BE9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60A05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B1991A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A69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80109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CDFA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622E1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F5C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102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BBEC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07E4A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8FB5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2455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E0D2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8392E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5DC84E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E2A9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A696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D6981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E3BF98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953C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F2D20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3FF8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25F3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E07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7C64F6A" w14:textId="4D519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E173D8" w14:textId="62AFF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4B14C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3F18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2CFBC81" w14:textId="2EA58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7F7F7F" w14:textId="5BBF9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AEC1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6941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F74E2C" w14:textId="30DD6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7E9F36" w14:textId="6BFCB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62400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3F07CE" w14:textId="5C66BEF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1B2CD2" w14:textId="5A558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935CF7" w14:textId="4E1EC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704C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2402822" w14:textId="64855DE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509265" w14:textId="1A9B9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0CF1DB" w14:textId="74DA8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6EEB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5A24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3209C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DC017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AD28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FFC51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7A1C7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452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04F9207" w14:textId="0D9E0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3FF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7C97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AC2DCF9" w14:textId="7A6D7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030E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99DA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F501359" w14:textId="4CD04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24A73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46B4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1760181" w14:textId="1FC8B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864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2F3A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2EDAED2" w14:textId="055F5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F6EB5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0D297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FD140C" w14:textId="48606C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AE9643" w14:textId="77777777" w:rsidR="00944C3D" w:rsidRDefault="00944C3D" w:rsidP="00944C3D">
      <w:pPr>
        <w:rPr>
          <w:sz w:val="22"/>
          <w:szCs w:val="22"/>
        </w:rPr>
      </w:pPr>
    </w:p>
    <w:p w14:paraId="72C74A46" w14:textId="77777777" w:rsidR="00944C3D" w:rsidRDefault="00944C3D" w:rsidP="00944C3D">
      <w:pPr>
        <w:rPr>
          <w:sz w:val="22"/>
          <w:szCs w:val="22"/>
        </w:rPr>
      </w:pPr>
    </w:p>
    <w:p w14:paraId="627959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470A5F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09B05B0" w14:textId="07D6129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63603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2E92A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2BC64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535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1EB827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B96BA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06A76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F4D42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DE1E99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2F869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EF5C566" w14:textId="3C1EE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A2B40A" w14:textId="6215F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D19B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CBB0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73D478E" w14:textId="3C94B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EEDE44" w14:textId="4C00A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C37C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4F7A1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20CCB67" w14:textId="3B8E9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E42DF1" w14:textId="28C2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F86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9591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9FC3E88" w14:textId="23096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F7CF7C" w14:textId="3BBC4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5BC88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F4A61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8DC05B" w14:textId="4D7F9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19443F" w14:textId="62440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FB22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029B4BF" w14:textId="69E8980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07DD9A" w14:textId="416EE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CD2B19" w14:textId="43F69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E083A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756EC0" w14:textId="26181DF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2675E5" w14:textId="6C8C4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85AA3C" w14:textId="7352F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2899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052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526634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69BA83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C923C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129A18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F80EB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BB6D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D59A954" w14:textId="3D6B5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C1C6E6" w14:textId="3993A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3EDD7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586B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91E073E" w14:textId="35D9B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08BCC7" w14:textId="31936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2711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C2B0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FE9387D" w14:textId="0C7F4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291C15" w14:textId="3A744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3F1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C799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E63AC94" w14:textId="4C495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E08D92" w14:textId="7DBE5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5941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7F5407" w14:textId="193C5D6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C79099" w14:textId="3E016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030165" w14:textId="47DE7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631D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4310D1" w14:textId="6F37923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7E8F519" w14:textId="2838C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0F8B62" w14:textId="740A1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C010B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F6F6462" w14:textId="1A4281D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6AD5DF" w14:textId="01EAE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9BB6C9" w14:textId="69645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15E3E" w:rsidRPr="00181BE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4E12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1D00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4ABDD44" w14:textId="23BD812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05480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700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15E2AB8" w14:textId="3810B8B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499A6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930F7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5C5674D" w14:textId="748C295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118E6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57CA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2310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508A20" w14:textId="77777777" w:rsidR="00944C3D" w:rsidRPr="003607F0" w:rsidRDefault="00944C3D" w:rsidP="00944C3D"/>
    <w:p w14:paraId="3BCFD5B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D4D73A" w14:textId="77777777" w:rsidR="00315E3E" w:rsidRDefault="00315E3E">
      <w:r>
        <w:separator/>
      </w:r>
    </w:p>
  </w:endnote>
  <w:endnote w:type="continuationSeparator" w:id="0">
    <w:p w14:paraId="60179BAB" w14:textId="77777777" w:rsidR="00315E3E" w:rsidRDefault="00315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7BAA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8A01EF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73AD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89B60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406A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2B0EAB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75393" w14:textId="77777777" w:rsidR="00315E3E" w:rsidRDefault="00315E3E">
      <w:r>
        <w:separator/>
      </w:r>
    </w:p>
  </w:footnote>
  <w:footnote w:type="continuationSeparator" w:id="0">
    <w:p w14:paraId="35EE6CDC" w14:textId="77777777" w:rsidR="00315E3E" w:rsidRDefault="00315E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4569212">
    <w:abstractNumId w:val="13"/>
  </w:num>
  <w:num w:numId="2" w16cid:durableId="447629007">
    <w:abstractNumId w:val="17"/>
  </w:num>
  <w:num w:numId="3" w16cid:durableId="120854093">
    <w:abstractNumId w:val="8"/>
  </w:num>
  <w:num w:numId="4" w16cid:durableId="2133748949">
    <w:abstractNumId w:val="7"/>
  </w:num>
  <w:num w:numId="5" w16cid:durableId="102741430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34353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03618549">
    <w:abstractNumId w:val="20"/>
  </w:num>
  <w:num w:numId="8" w16cid:durableId="1156336437">
    <w:abstractNumId w:val="10"/>
  </w:num>
  <w:num w:numId="9" w16cid:durableId="1052994835">
    <w:abstractNumId w:val="0"/>
  </w:num>
  <w:num w:numId="10" w16cid:durableId="1746295068">
    <w:abstractNumId w:val="19"/>
  </w:num>
  <w:num w:numId="11" w16cid:durableId="1046224945">
    <w:abstractNumId w:val="6"/>
  </w:num>
  <w:num w:numId="12" w16cid:durableId="591667395">
    <w:abstractNumId w:val="9"/>
  </w:num>
  <w:num w:numId="13" w16cid:durableId="262302819">
    <w:abstractNumId w:val="12"/>
  </w:num>
  <w:num w:numId="14" w16cid:durableId="1476068916">
    <w:abstractNumId w:val="15"/>
  </w:num>
  <w:num w:numId="15" w16cid:durableId="222644301">
    <w:abstractNumId w:val="14"/>
  </w:num>
  <w:num w:numId="16" w16cid:durableId="1969779147">
    <w:abstractNumId w:val="2"/>
  </w:num>
  <w:num w:numId="17" w16cid:durableId="1920484484">
    <w:abstractNumId w:val="4"/>
  </w:num>
  <w:num w:numId="18" w16cid:durableId="772017743">
    <w:abstractNumId w:val="11"/>
  </w:num>
  <w:num w:numId="19" w16cid:durableId="1342659332">
    <w:abstractNumId w:val="5"/>
  </w:num>
  <w:num w:numId="20" w16cid:durableId="846944595">
    <w:abstractNumId w:val="18"/>
  </w:num>
  <w:num w:numId="21" w16cid:durableId="340788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0060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6083781.doc"/>
    <w:docVar w:name="arg5" w:val="3"/>
  </w:docVars>
  <w:rsids>
    <w:rsidRoot w:val="00315E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B6268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15E3E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7826B4"/>
  <w15:docId w15:val="{84B6DD60-AADD-48F8-866C-5140F2792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2025-03-12T07:31:00Z</dcterms:created>
  <dcterms:modified xsi:type="dcterms:W3CDTF">2025-03-12T07:32:00Z</dcterms:modified>
</cp:coreProperties>
</file>